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ACD129D0"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DD2" w:rsidRPr="00CF0720" w:rsidRDefault="00770DD2" w:rsidP="00770DD2">
      <w:pPr>
        <w:jc w:val="center"/>
        <w:rPr>
          <w:b/>
        </w:rPr>
      </w:pPr>
      <w:r w:rsidRPr="00CF0720">
        <w:rPr>
          <w:b/>
        </w:rPr>
        <w:t>Cover note for the Public Consultation on Draft ECC Report 281</w:t>
      </w:r>
    </w:p>
    <w:p w:rsidR="00770DD2" w:rsidRPr="00CF0720" w:rsidRDefault="00770DD2" w:rsidP="00770DD2">
      <w:pPr>
        <w:jc w:val="center"/>
        <w:rPr>
          <w:b/>
        </w:rPr>
      </w:pPr>
      <w:r w:rsidRPr="00CF0720">
        <w:rPr>
          <w:b/>
        </w:rPr>
        <w:t>Analysis of the suitability of the regulatory technical conditions for 5G MFCN operation in the 3400-3800 MHz band</w:t>
      </w:r>
    </w:p>
    <w:p w:rsidR="00770DD2" w:rsidRPr="00CF0720" w:rsidRDefault="00770DD2" w:rsidP="00770DD2">
      <w:pPr>
        <w:jc w:val="center"/>
        <w:rPr>
          <w:b/>
        </w:rPr>
      </w:pPr>
    </w:p>
    <w:p w:rsidR="00770DD2" w:rsidRPr="00CF0720" w:rsidRDefault="00770DD2" w:rsidP="00770DD2">
      <w:r w:rsidRPr="00CF0720">
        <w:t xml:space="preserve">This draft ECC Report 281 has been developed in support of draft CEPT Report 67 in response to the EC Mandate “to develop harmonised technical conditions for spectrum use in support of the introduction of next-generation (5G) terrestrial wireless systems in the Union”. </w:t>
      </w:r>
    </w:p>
    <w:p w:rsidR="0032791C" w:rsidRDefault="0032791C" w:rsidP="00216DD7">
      <w:pPr>
        <w:spacing w:before="360"/>
        <w:rPr>
          <w:rStyle w:val="ECCParagraph"/>
        </w:rPr>
      </w:pPr>
      <w:r>
        <w:rPr>
          <w:noProof/>
          <w:lang w:eastAsia="da-DK"/>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1" type="#_x0000_t136" style="position:absolute;left:0;text-align:left;margin-left:.6pt;margin-top:248.85pt;width:485.35pt;height:194.1pt;rotation:315;z-index:-251463680;mso-position-horizontal-relative:margin;mso-position-vertical-relative:margin" o:allowincell="f" fillcolor="silver" stroked="f">
            <v:fill opacity=".5"/>
            <v:textpath style="font-family:&quot;Arial&quot;;font-size:1pt" string="DRAFT"/>
            <w10:wrap anchorx="margin" anchory="margin"/>
          </v:shape>
        </w:pict>
      </w:r>
      <w:r w:rsidR="00770DD2" w:rsidRPr="00CF0720">
        <w:rPr>
          <w:rStyle w:val="ECCParagraph"/>
        </w:rPr>
        <w:t>Views on the text of the draft ECC Report 281 are requested, and in particular on these aspects highlighted in the context of the public consultation for</w:t>
      </w:r>
      <w:r w:rsidR="00216DD7" w:rsidRPr="00CF0720">
        <w:rPr>
          <w:rStyle w:val="ECCParagraph"/>
        </w:rPr>
        <w:t xml:space="preserve"> </w:t>
      </w:r>
      <w:hyperlink r:id="rId9" w:history="1">
        <w:r>
          <w:rPr>
            <w:rStyle w:val="Hyperlink"/>
          </w:rPr>
          <w:t>draft CEPT Report 67</w:t>
        </w:r>
      </w:hyperlink>
      <w:r>
        <w:rPr>
          <w:rStyle w:val="ECCParagraph"/>
        </w:rPr>
        <w:t>.</w:t>
      </w:r>
      <w:bookmarkStart w:id="0" w:name="_GoBack"/>
      <w:bookmarkEnd w:id="0"/>
      <w:r w:rsidRPr="0032791C">
        <w:rPr>
          <w:rStyle w:val="ECCParagraph"/>
        </w:rPr>
        <w:t xml:space="preserve"> </w:t>
      </w:r>
      <w:r>
        <w:rPr>
          <w:rStyle w:val="ECCParagraph"/>
        </w:rPr>
        <w:tab/>
      </w:r>
    </w:p>
    <w:p w:rsidR="00770DD2" w:rsidRPr="00CF0720" w:rsidRDefault="00216DD7" w:rsidP="00216DD7">
      <w:pPr>
        <w:spacing w:before="360"/>
      </w:pPr>
      <w:r w:rsidRPr="00CF0720">
        <w:rPr>
          <w:rStyle w:val="ECCParagraph"/>
        </w:rPr>
        <w:t>.</w:t>
      </w:r>
    </w:p>
    <w:p w:rsidR="00216DD7" w:rsidRPr="00CF0720" w:rsidRDefault="00216DD7" w:rsidP="00216DD7">
      <w:pPr>
        <w:pStyle w:val="coverpageReporttitledescription"/>
        <w:ind w:left="0"/>
        <w:rPr>
          <w:lang w:val="en-GB"/>
        </w:rPr>
        <w:sectPr w:rsidR="00216DD7" w:rsidRPr="00CF0720" w:rsidSect="00331199">
          <w:headerReference w:type="even" r:id="rId10"/>
          <w:headerReference w:type="default" r:id="rId11"/>
          <w:footerReference w:type="even" r:id="rId12"/>
          <w:footerReference w:type="default" r:id="rId13"/>
          <w:headerReference w:type="first" r:id="rId14"/>
          <w:footerReference w:type="first" r:id="rId15"/>
          <w:type w:val="continuous"/>
          <w:pgSz w:w="11907" w:h="16834"/>
          <w:pgMar w:top="1418" w:right="1134" w:bottom="1418" w:left="1134" w:header="426" w:footer="720" w:gutter="0"/>
          <w:paperSrc w:first="15" w:other="15"/>
          <w:cols w:space="720"/>
          <w:titlePg/>
        </w:sectPr>
      </w:pPr>
    </w:p>
    <w:p w:rsidR="00DB7525" w:rsidRPr="00CF0720" w:rsidRDefault="00DB7525" w:rsidP="00252B53">
      <w:pPr>
        <w:pStyle w:val="coverpageReporttitledescription"/>
        <w:rPr>
          <w:lang w:val="en-GB"/>
        </w:rPr>
      </w:pPr>
    </w:p>
    <w:p w:rsidR="00DB7525" w:rsidRPr="00CF0720" w:rsidRDefault="00DB7525" w:rsidP="00252B53">
      <w:pPr>
        <w:pStyle w:val="coverpageReporttitledescription"/>
        <w:rPr>
          <w:lang w:val="en-GB"/>
        </w:rPr>
      </w:pPr>
    </w:p>
    <w:p w:rsidR="00DB7525" w:rsidRPr="00CF0720" w:rsidRDefault="00DB7525" w:rsidP="00252B53">
      <w:pPr>
        <w:pStyle w:val="coverpageReporttitledescription"/>
        <w:rPr>
          <w:lang w:val="en-GB"/>
        </w:rPr>
      </w:pPr>
    </w:p>
    <w:p w:rsidR="00DB7525" w:rsidRPr="00CF0720" w:rsidRDefault="00DB7525" w:rsidP="00252B53">
      <w:pPr>
        <w:pStyle w:val="coverpageReporttitledescription"/>
        <w:rPr>
          <w:lang w:val="en-GB"/>
        </w:rPr>
      </w:pPr>
    </w:p>
    <w:p w:rsidR="00DB7525" w:rsidRPr="00CF0720" w:rsidRDefault="00DB7525" w:rsidP="00252B53">
      <w:pPr>
        <w:pStyle w:val="coverpageReporttitledescription"/>
        <w:rPr>
          <w:lang w:val="en-GB"/>
        </w:rPr>
      </w:pPr>
    </w:p>
    <w:p w:rsidR="00DB7525" w:rsidRPr="00CF0720" w:rsidRDefault="00DB7525" w:rsidP="00252B53">
      <w:pPr>
        <w:pStyle w:val="coverpageReporttitledescription"/>
        <w:rPr>
          <w:lang w:val="en-GB"/>
        </w:rPr>
      </w:pPr>
    </w:p>
    <w:p w:rsidR="00DB7525" w:rsidRPr="00CF0720" w:rsidRDefault="00DB7525" w:rsidP="00252B53">
      <w:pPr>
        <w:pStyle w:val="coverpageReporttitledescription"/>
        <w:rPr>
          <w:lang w:val="en-GB"/>
        </w:rPr>
      </w:pPr>
    </w:p>
    <w:p w:rsidR="00DB7525" w:rsidRPr="00CF0720" w:rsidRDefault="00DB7525" w:rsidP="00252B53">
      <w:pPr>
        <w:pStyle w:val="coverpageReporttitledescription"/>
        <w:rPr>
          <w:lang w:val="en-GB"/>
        </w:rPr>
      </w:pPr>
    </w:p>
    <w:p w:rsidR="00252B53" w:rsidRPr="00CF0720" w:rsidRDefault="00252B53" w:rsidP="00252B53">
      <w:pPr>
        <w:pStyle w:val="coverpageReporttitledescription"/>
        <w:rPr>
          <w:lang w:val="en-GB"/>
        </w:rPr>
      </w:pPr>
      <w:r w:rsidRPr="00CF0720">
        <w:rPr>
          <w:lang w:val="en-GB"/>
        </w:rPr>
        <w:fldChar w:fldCharType="begin">
          <w:ffData>
            <w:name w:val=""/>
            <w:enabled/>
            <w:calcOnExit w:val="0"/>
            <w:textInput>
              <w:default w:val="Analysis of the suitability of the regulatory technical conditions for 5G MFCN operation in the 3400-3800 MHz band"/>
            </w:textInput>
          </w:ffData>
        </w:fldChar>
      </w:r>
      <w:r w:rsidRPr="00CF0720">
        <w:rPr>
          <w:lang w:val="en-GB"/>
        </w:rPr>
        <w:instrText xml:space="preserve"> FORMTEXT </w:instrText>
      </w:r>
      <w:r w:rsidRPr="00CF0720">
        <w:rPr>
          <w:lang w:val="en-GB"/>
        </w:rPr>
      </w:r>
      <w:r w:rsidRPr="00CF0720">
        <w:rPr>
          <w:lang w:val="en-GB"/>
        </w:rPr>
        <w:fldChar w:fldCharType="separate"/>
      </w:r>
      <w:r w:rsidR="00FB3280" w:rsidRPr="00CF0720">
        <w:rPr>
          <w:noProof/>
          <w:lang w:val="en-GB"/>
        </w:rPr>
        <w:t>Analysis of the suitability of the regulatory technical conditions for 5G MFCN operation in the 3400-3800 MHz band</w:t>
      </w:r>
      <w:r w:rsidRPr="00CF0720">
        <w:rPr>
          <w:lang w:val="en-GB"/>
        </w:rPr>
        <w:fldChar w:fldCharType="end"/>
      </w:r>
    </w:p>
    <w:p w:rsidR="00252B53" w:rsidRPr="00CF0720" w:rsidRDefault="00252B53" w:rsidP="00252B53">
      <w:pPr>
        <w:pStyle w:val="coverpageapprovedDDMMYY"/>
        <w:rPr>
          <w:lang w:val="en-GB"/>
        </w:rPr>
      </w:pPr>
      <w:r w:rsidRPr="00CF0720">
        <w:rPr>
          <w:noProof/>
          <w:lang w:eastAsia="da-DK"/>
        </w:rPr>
        <mc:AlternateContent>
          <mc:Choice Requires="wpg">
            <w:drawing>
              <wp:anchor distT="0" distB="0" distL="114300" distR="114300" simplePos="0" relativeHeight="251724800" behindDoc="0" locked="1" layoutInCell="1" allowOverlap="1" wp14:anchorId="1CB952F8" wp14:editId="0CB0B283">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0720" w:rsidRPr="00F7440E" w:rsidRDefault="00CF0720" w:rsidP="00252B53">
                              <w:pPr>
                                <w:pStyle w:val="coverpageECCReport"/>
                                <w:shd w:val="clear" w:color="auto" w:fill="auto"/>
                              </w:pPr>
                              <w:r w:rsidRPr="00264464">
                                <w:t xml:space="preserve">ECC Report </w:t>
                              </w:r>
                              <w:bookmarkStart w:id="1" w:name="Report_Number"/>
                              <w:r>
                                <w:t>281</w:t>
                              </w:r>
                              <w:bookmarkEnd w:id="1"/>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13.4pt;width:595.3pt;height:128.15pt;z-index:25172480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CF0720" w:rsidRPr="00F7440E" w:rsidRDefault="00CF0720" w:rsidP="00252B53">
                        <w:pPr>
                          <w:pStyle w:val="coverpageECCReport"/>
                          <w:shd w:val="clear" w:color="auto" w:fill="auto"/>
                        </w:pPr>
                        <w:r w:rsidRPr="00264464">
                          <w:t xml:space="preserve">ECC Report </w:t>
                        </w:r>
                        <w:bookmarkStart w:id="1" w:name="Report_Number"/>
                        <w:r>
                          <w:t>281</w:t>
                        </w:r>
                        <w:bookmarkEnd w:id="1"/>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745189" w:rsidRPr="00CF0720">
        <w:rPr>
          <w:lang w:val="en-GB"/>
        </w:rPr>
        <w:fldChar w:fldCharType="begin">
          <w:ffData>
            <w:name w:val="Text8"/>
            <w:enabled/>
            <w:calcOnExit w:val="0"/>
            <w:textInput>
              <w:default w:val="approved DD Month YYYY "/>
            </w:textInput>
          </w:ffData>
        </w:fldChar>
      </w:r>
      <w:r w:rsidR="00745189" w:rsidRPr="00CF0720">
        <w:rPr>
          <w:lang w:val="en-GB"/>
        </w:rPr>
        <w:instrText xml:space="preserve"> </w:instrText>
      </w:r>
      <w:bookmarkStart w:id="2" w:name="Text8"/>
      <w:r w:rsidR="00745189" w:rsidRPr="00CF0720">
        <w:rPr>
          <w:lang w:val="en-GB"/>
        </w:rPr>
        <w:instrText xml:space="preserve">FORMTEXT </w:instrText>
      </w:r>
      <w:r w:rsidR="00745189" w:rsidRPr="00CF0720">
        <w:rPr>
          <w:lang w:val="en-GB"/>
        </w:rPr>
      </w:r>
      <w:r w:rsidR="00745189" w:rsidRPr="00CF0720">
        <w:rPr>
          <w:lang w:val="en-GB"/>
        </w:rPr>
        <w:fldChar w:fldCharType="separate"/>
      </w:r>
      <w:r w:rsidR="00745189" w:rsidRPr="00CF0720">
        <w:rPr>
          <w:noProof/>
          <w:lang w:val="en-GB"/>
        </w:rPr>
        <w:t xml:space="preserve">approved DD Month YYYY </w:t>
      </w:r>
      <w:r w:rsidR="00745189" w:rsidRPr="00CF0720">
        <w:rPr>
          <w:lang w:val="en-GB"/>
        </w:rPr>
        <w:fldChar w:fldCharType="end"/>
      </w:r>
      <w:bookmarkEnd w:id="2"/>
    </w:p>
    <w:p w:rsidR="00252B53" w:rsidRPr="00CF0720" w:rsidRDefault="00252B53" w:rsidP="00252B53">
      <w:pPr>
        <w:pStyle w:val="coverpagelastupdatedDDMMYY"/>
        <w:rPr>
          <w:lang w:val="en-GB"/>
        </w:rPr>
      </w:pPr>
      <w:r w:rsidRPr="00CF0720">
        <w:rPr>
          <w:noProof/>
          <w:lang w:eastAsia="da-DK"/>
        </w:rPr>
        <mc:AlternateContent>
          <mc:Choice Requires="wps">
            <w:drawing>
              <wp:anchor distT="0" distB="0" distL="114300" distR="114300" simplePos="0" relativeHeight="251723776" behindDoc="0" locked="1" layoutInCell="1" allowOverlap="1" wp14:anchorId="71BD0AD4" wp14:editId="7C554C8A">
                <wp:simplePos x="0" y="0"/>
                <wp:positionH relativeFrom="page">
                  <wp:posOffset>-1270</wp:posOffset>
                </wp:positionH>
                <wp:positionV relativeFrom="page">
                  <wp:posOffset>9803765</wp:posOffset>
                </wp:positionV>
                <wp:extent cx="7559675" cy="179705"/>
                <wp:effectExtent l="0" t="0" r="3175" b="0"/>
                <wp:wrapNone/>
                <wp:docPr id="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pt;margin-top:771.95pt;width:595.25pt;height:14.1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" fillcolor="#887e6e" stroked="f">
                <v:textbox inset=",15mm"/>
                <w10:wrap anchorx="page" anchory="page"/>
                <w10:anchorlock/>
              </v:rect>
            </w:pict>
          </mc:Fallback>
        </mc:AlternateContent>
      </w:r>
      <w:r w:rsidR="00745189" w:rsidRPr="00CF0720">
        <w:rPr>
          <w:lang w:val="en-GB"/>
        </w:rPr>
        <w:fldChar w:fldCharType="begin">
          <w:ffData>
            <w:name w:val="Text3"/>
            <w:enabled/>
            <w:calcOnExit w:val="0"/>
            <w:textInput/>
          </w:ffData>
        </w:fldChar>
      </w:r>
      <w:r w:rsidR="00745189" w:rsidRPr="00CF0720">
        <w:rPr>
          <w:lang w:val="en-GB"/>
        </w:rPr>
        <w:instrText xml:space="preserve"> </w:instrText>
      </w:r>
      <w:bookmarkStart w:id="3" w:name="Text3"/>
      <w:r w:rsidR="00745189" w:rsidRPr="00CF0720">
        <w:rPr>
          <w:lang w:val="en-GB"/>
        </w:rPr>
        <w:instrText xml:space="preserve">FORMTEXT </w:instrText>
      </w:r>
      <w:r w:rsidR="00745189" w:rsidRPr="00CF0720">
        <w:rPr>
          <w:lang w:val="en-GB"/>
        </w:rPr>
      </w:r>
      <w:r w:rsidR="00745189" w:rsidRPr="00CF0720">
        <w:rPr>
          <w:lang w:val="en-GB"/>
        </w:rPr>
        <w:fldChar w:fldCharType="separate"/>
      </w:r>
      <w:r w:rsidR="00745189" w:rsidRPr="00CF0720">
        <w:rPr>
          <w:noProof/>
          <w:lang w:val="en-GB"/>
        </w:rPr>
        <w:t> </w:t>
      </w:r>
      <w:r w:rsidR="00745189" w:rsidRPr="00CF0720">
        <w:rPr>
          <w:noProof/>
          <w:lang w:val="en-GB"/>
        </w:rPr>
        <w:t> </w:t>
      </w:r>
      <w:r w:rsidR="00745189" w:rsidRPr="00CF0720">
        <w:rPr>
          <w:noProof/>
          <w:lang w:val="en-GB"/>
        </w:rPr>
        <w:t> </w:t>
      </w:r>
      <w:r w:rsidR="00745189" w:rsidRPr="00CF0720">
        <w:rPr>
          <w:noProof/>
          <w:lang w:val="en-GB"/>
        </w:rPr>
        <w:t> </w:t>
      </w:r>
      <w:r w:rsidR="00745189" w:rsidRPr="00CF0720">
        <w:rPr>
          <w:noProof/>
          <w:lang w:val="en-GB"/>
        </w:rPr>
        <w:t> </w:t>
      </w:r>
      <w:r w:rsidR="00745189" w:rsidRPr="00CF0720">
        <w:rPr>
          <w:lang w:val="en-GB"/>
        </w:rPr>
        <w:fldChar w:fldCharType="end"/>
      </w:r>
      <w:bookmarkEnd w:id="3"/>
    </w:p>
    <w:p w:rsidR="00941D3A" w:rsidRPr="00CF0720" w:rsidRDefault="0032791C" w:rsidP="0027787F">
      <w:pPr>
        <w:pStyle w:val="coverpageReporttitledescription"/>
        <w:rPr>
          <w:lang w:val="en-GB"/>
        </w:rPr>
      </w:pPr>
      <w:r>
        <w:rPr>
          <w:noProof/>
          <w:lang w:val="en-GB" w:eastAsia="da-DK"/>
        </w:rPr>
        <w:pict>
          <v:shape id="_x0000_s1116" type="#_x0000_t136" style="position:absolute;left:0;text-align:left;margin-left:10.3pt;margin-top:170.9pt;width:485.35pt;height:194.1pt;rotation:315;z-index:-251499520;mso-position-horizontal-relative:margin;mso-position-vertical-relative:margin" o:allowincell="f" fillcolor="silver" stroked="f">
            <v:fill opacity=".5"/>
            <v:textpath style="font-family:&quot;Arial&quot;;font-size:1pt" string="DRAFT"/>
            <w10:wrap anchorx="margin" anchory="margin"/>
          </v:shape>
        </w:pict>
      </w:r>
    </w:p>
    <w:p w:rsidR="00AC6391" w:rsidRPr="00CF0720" w:rsidRDefault="00AC6391"/>
    <w:p w:rsidR="00AC6391" w:rsidRPr="00CF0720" w:rsidRDefault="00AC6391" w:rsidP="00AC6391"/>
    <w:p w:rsidR="008A54FC" w:rsidRPr="00CF0720" w:rsidRDefault="00AC6391" w:rsidP="006D3105">
      <w:pPr>
        <w:tabs>
          <w:tab w:val="left" w:pos="4112"/>
        </w:tabs>
      </w:pPr>
      <w:r w:rsidRPr="00CF0720">
        <w:tab/>
      </w:r>
    </w:p>
    <w:p w:rsidR="008A54FC" w:rsidRPr="00CF0720" w:rsidRDefault="008A54FC" w:rsidP="009465E0">
      <w:pPr>
        <w:pStyle w:val="Heading1"/>
        <w:rPr>
          <w:lang w:val="en-GB"/>
        </w:rPr>
      </w:pPr>
      <w:bookmarkStart w:id="4" w:name="_Toc380056496"/>
      <w:bookmarkStart w:id="5" w:name="_Toc380059747"/>
      <w:bookmarkStart w:id="6" w:name="_Toc380059784"/>
      <w:bookmarkStart w:id="7" w:name="_Toc396153635"/>
      <w:bookmarkStart w:id="8" w:name="_Toc396383862"/>
      <w:bookmarkStart w:id="9" w:name="_Toc396917295"/>
      <w:bookmarkStart w:id="10" w:name="_Toc396917344"/>
      <w:bookmarkStart w:id="11" w:name="_Toc396917406"/>
      <w:bookmarkStart w:id="12" w:name="_Toc396917459"/>
      <w:bookmarkStart w:id="13" w:name="_Toc396917626"/>
      <w:bookmarkStart w:id="14" w:name="_Toc396917641"/>
      <w:bookmarkStart w:id="15" w:name="_Toc396917746"/>
      <w:bookmarkStart w:id="16" w:name="_Toc507630519"/>
      <w:r w:rsidRPr="00CF0720">
        <w:rPr>
          <w:lang w:val="en-GB"/>
        </w:rPr>
        <w:lastRenderedPageBreak/>
        <w:t>Executive summary</w:t>
      </w:r>
      <w:bookmarkEnd w:id="4"/>
      <w:bookmarkEnd w:id="5"/>
      <w:bookmarkEnd w:id="6"/>
      <w:bookmarkEnd w:id="7"/>
      <w:bookmarkEnd w:id="8"/>
      <w:bookmarkEnd w:id="9"/>
      <w:bookmarkEnd w:id="10"/>
      <w:bookmarkEnd w:id="11"/>
      <w:bookmarkEnd w:id="12"/>
      <w:bookmarkEnd w:id="13"/>
      <w:bookmarkEnd w:id="14"/>
      <w:bookmarkEnd w:id="15"/>
      <w:bookmarkEnd w:id="16"/>
    </w:p>
    <w:p w:rsidR="00980D44" w:rsidRPr="00CF0720" w:rsidRDefault="00980D44" w:rsidP="00980D44">
      <w:r w:rsidRPr="00CF0720">
        <w:t xml:space="preserve">Due to its </w:t>
      </w:r>
      <w:r w:rsidR="001C4311" w:rsidRPr="00CF0720">
        <w:t>favourable</w:t>
      </w:r>
      <w:r w:rsidRPr="00CF0720">
        <w:t xml:space="preserve"> properties, such as radio wave propagation and available bandwidth, the frequency band 3400-3800 MHz will be the primary spectrum band</w:t>
      </w:r>
      <w:r w:rsidR="006C0793" w:rsidRPr="00CF0720">
        <w:t>,</w:t>
      </w:r>
      <w:r w:rsidRPr="00CF0720">
        <w:t xml:space="preserve"> </w:t>
      </w:r>
      <w:r w:rsidR="006C0793" w:rsidRPr="00CF0720">
        <w:t xml:space="preserve">within the 1 to 6 GHz range, </w:t>
      </w:r>
      <w:r w:rsidRPr="00CF0720">
        <w:t xml:space="preserve">for the introduction of 5G </w:t>
      </w:r>
      <w:r w:rsidR="00FA45AF" w:rsidRPr="00CF0720">
        <w:rPr>
          <w:rStyle w:val="ECCParagraph"/>
        </w:rPr>
        <w:t>mobile/fixed communications networks (</w:t>
      </w:r>
      <w:r w:rsidRPr="00CF0720">
        <w:t>MFCN</w:t>
      </w:r>
      <w:r w:rsidR="00FA45AF" w:rsidRPr="00CF0720">
        <w:t>)</w:t>
      </w:r>
      <w:r w:rsidRPr="00CF0720">
        <w:t xml:space="preserve"> systems based on TDD mode</w:t>
      </w:r>
      <w:r w:rsidR="001C4311" w:rsidRPr="00CF0720">
        <w:t xml:space="preserve"> in Europe.</w:t>
      </w:r>
    </w:p>
    <w:p w:rsidR="00C57C01" w:rsidRPr="00CF0720" w:rsidRDefault="007C7631" w:rsidP="001D3A62">
      <w:r w:rsidRPr="00CF0720">
        <w:t xml:space="preserve">The development of this report was triggered in June </w:t>
      </w:r>
      <w:r w:rsidR="00F93B90" w:rsidRPr="00CF0720">
        <w:t>20</w:t>
      </w:r>
      <w:r w:rsidRPr="00CF0720">
        <w:t xml:space="preserve">16 when the ECC added </w:t>
      </w:r>
      <w:r w:rsidR="00D13856" w:rsidRPr="00CF0720">
        <w:t xml:space="preserve">the </w:t>
      </w:r>
      <w:r w:rsidR="00913D6E" w:rsidRPr="00CF0720">
        <w:t>action "</w:t>
      </w:r>
      <w:r w:rsidR="00D13856" w:rsidRPr="00CF0720">
        <w:t xml:space="preserve">A.1 Review as a matter of urgency the suitability of 3.4-3.8 GHz ECC decision for 5G" </w:t>
      </w:r>
      <w:r w:rsidRPr="00CF0720">
        <w:t xml:space="preserve">to its </w:t>
      </w:r>
      <w:r w:rsidR="00913D6E" w:rsidRPr="00CF0720">
        <w:t>"</w:t>
      </w:r>
      <w:r w:rsidR="00D13856" w:rsidRPr="00CF0720">
        <w:t>CEPT roadmap for 5G</w:t>
      </w:r>
      <w:r w:rsidR="00913D6E" w:rsidRPr="00CF0720">
        <w:t xml:space="preserve">" </w:t>
      </w:r>
      <w:r w:rsidR="00913D6E" w:rsidRPr="00CF0720">
        <w:fldChar w:fldCharType="begin"/>
      </w:r>
      <w:r w:rsidR="00913D6E" w:rsidRPr="00CF0720">
        <w:instrText xml:space="preserve"> REF _Ref500925619 \r \h </w:instrText>
      </w:r>
      <w:r w:rsidR="00913D6E" w:rsidRPr="00CF0720">
        <w:fldChar w:fldCharType="separate"/>
      </w:r>
      <w:r w:rsidR="00FB3280" w:rsidRPr="00CF0720">
        <w:t>[1]</w:t>
      </w:r>
      <w:r w:rsidR="00913D6E" w:rsidRPr="00CF0720">
        <w:fldChar w:fldCharType="end"/>
      </w:r>
      <w:r w:rsidR="00913D6E" w:rsidRPr="00CF0720">
        <w:t>. Consequently the ECC</w:t>
      </w:r>
      <w:r w:rsidR="00D13856" w:rsidRPr="00CF0720">
        <w:t xml:space="preserve"> </w:t>
      </w:r>
      <w:r w:rsidR="00F93B90" w:rsidRPr="00CF0720">
        <w:t xml:space="preserve">started work </w:t>
      </w:r>
      <w:r w:rsidR="001D3A62" w:rsidRPr="00CF0720">
        <w:t>to assess the suitability</w:t>
      </w:r>
      <w:r w:rsidR="0058230F" w:rsidRPr="00CF0720">
        <w:t xml:space="preserve"> for 5G</w:t>
      </w:r>
      <w:r w:rsidR="001D3A62" w:rsidRPr="00CF0720">
        <w:t xml:space="preserve"> of the harmoni</w:t>
      </w:r>
      <w:r w:rsidR="00E539BE" w:rsidRPr="00CF0720">
        <w:t>s</w:t>
      </w:r>
      <w:r w:rsidR="001D3A62" w:rsidRPr="00CF0720">
        <w:t xml:space="preserve">ed technical conditions </w:t>
      </w:r>
      <w:r w:rsidR="00B547F2" w:rsidRPr="00CF0720">
        <w:t xml:space="preserve">defined </w:t>
      </w:r>
      <w:r w:rsidR="0058230F" w:rsidRPr="00CF0720">
        <w:t xml:space="preserve">for the 3400-3800 MHz range </w:t>
      </w:r>
      <w:r w:rsidR="00B547F2" w:rsidRPr="00CF0720">
        <w:t xml:space="preserve">in </w:t>
      </w:r>
      <w:r w:rsidR="00913D6E" w:rsidRPr="00CF0720">
        <w:t>E</w:t>
      </w:r>
      <w:r w:rsidR="00D13856" w:rsidRPr="00CF0720">
        <w:t>CC Report 203</w:t>
      </w:r>
      <w:r w:rsidR="00913D6E" w:rsidRPr="00CF0720">
        <w:t xml:space="preserve"> </w:t>
      </w:r>
      <w:r w:rsidR="00913D6E" w:rsidRPr="00CF0720">
        <w:fldChar w:fldCharType="begin"/>
      </w:r>
      <w:r w:rsidR="00913D6E" w:rsidRPr="00CF0720">
        <w:instrText xml:space="preserve"> REF _Ref500924968 \r \h </w:instrText>
      </w:r>
      <w:r w:rsidR="00913D6E" w:rsidRPr="00CF0720">
        <w:fldChar w:fldCharType="separate"/>
      </w:r>
      <w:r w:rsidR="00FB3280" w:rsidRPr="00CF0720">
        <w:t>[2]</w:t>
      </w:r>
      <w:r w:rsidR="00913D6E" w:rsidRPr="00CF0720">
        <w:fldChar w:fldCharType="end"/>
      </w:r>
      <w:r w:rsidR="00D13856" w:rsidRPr="00CF0720">
        <w:t xml:space="preserve"> and adopted in the ECC </w:t>
      </w:r>
      <w:r w:rsidR="00B547F2" w:rsidRPr="00CF0720">
        <w:t xml:space="preserve">Decision (11)06 </w:t>
      </w:r>
      <w:r w:rsidR="00C57C01" w:rsidRPr="00CF0720">
        <w:t>amended in March 2014</w:t>
      </w:r>
      <w:r w:rsidR="00D13856" w:rsidRPr="00CF0720">
        <w:t xml:space="preserve"> </w:t>
      </w:r>
      <w:r w:rsidR="00C57C01" w:rsidRPr="00CF0720">
        <w:t>("</w:t>
      </w:r>
      <w:r w:rsidR="00601904" w:rsidRPr="00CF0720">
        <w:t>ECC/DEC/(11)06 (rev. 2014)</w:t>
      </w:r>
      <w:r w:rsidR="00C57C01" w:rsidRPr="00CF0720">
        <w:t>"</w:t>
      </w:r>
      <w:r w:rsidR="00B547F2" w:rsidRPr="00CF0720">
        <w:t xml:space="preserve"> </w:t>
      </w:r>
      <w:r w:rsidR="00C57C01" w:rsidRPr="00CF0720">
        <w:t>hereafter)</w:t>
      </w:r>
      <w:r w:rsidR="00913D6E" w:rsidRPr="00CF0720">
        <w:t xml:space="preserve"> </w:t>
      </w:r>
      <w:r w:rsidR="00913D6E" w:rsidRPr="00CF0720">
        <w:fldChar w:fldCharType="begin"/>
      </w:r>
      <w:r w:rsidR="00913D6E" w:rsidRPr="00CF0720">
        <w:instrText xml:space="preserve"> REF _Ref500924972 \r \h </w:instrText>
      </w:r>
      <w:r w:rsidR="00913D6E" w:rsidRPr="00CF0720">
        <w:fldChar w:fldCharType="separate"/>
      </w:r>
      <w:r w:rsidR="00FB3280" w:rsidRPr="00CF0720">
        <w:t>[3]</w:t>
      </w:r>
      <w:r w:rsidR="00913D6E" w:rsidRPr="00CF0720">
        <w:fldChar w:fldCharType="end"/>
      </w:r>
      <w:r w:rsidR="001D3A62" w:rsidRPr="00CF0720">
        <w:t xml:space="preserve">. </w:t>
      </w:r>
    </w:p>
    <w:p w:rsidR="005877DC" w:rsidRPr="00CF0720" w:rsidRDefault="005877DC" w:rsidP="001D3A62">
      <w:r w:rsidRPr="00CF0720">
        <w:t>Three main areas were deeply investigated during the development of this report:</w:t>
      </w:r>
    </w:p>
    <w:p w:rsidR="005877DC" w:rsidRPr="00CF0720" w:rsidRDefault="005877DC" w:rsidP="006900A2">
      <w:pPr>
        <w:pStyle w:val="ECCNumberedList"/>
      </w:pPr>
      <w:r w:rsidRPr="00CF0720">
        <w:t>Development of the most suitable frequency arrangement for 5G in the 3400-3800 MHz band</w:t>
      </w:r>
      <w:r w:rsidR="006C0793" w:rsidRPr="00CF0720">
        <w:t>;</w:t>
      </w:r>
    </w:p>
    <w:p w:rsidR="005877DC" w:rsidRPr="00CF0720" w:rsidRDefault="0032791C" w:rsidP="006900A2">
      <w:pPr>
        <w:pStyle w:val="ECCNumberedList"/>
      </w:pPr>
      <w:r>
        <w:rPr>
          <w:noProof/>
          <w:lang w:eastAsia="da-DK"/>
        </w:rPr>
        <w:pict>
          <v:shape id="_x0000_s1066" type="#_x0000_t136" style="position:absolute;left:0;text-align:left;margin-left:11.95pt;margin-top:212pt;width:485.35pt;height:194.1pt;rotation:315;z-index:-251548672;mso-position-horizontal-relative:margin;mso-position-vertical-relative:margin" o:allowincell="f" fillcolor="silver" stroked="f">
            <v:fill opacity=".5"/>
            <v:textpath style="font-family:&quot;Arial&quot;;font-size:1pt" string="DRAFT"/>
            <w10:wrap anchorx="margin" anchory="margin"/>
          </v:shape>
        </w:pict>
      </w:r>
      <w:r w:rsidR="005877DC" w:rsidRPr="00CF0720">
        <w:t>Coexistence with other services below 3400 MHz</w:t>
      </w:r>
      <w:r w:rsidR="006C0793" w:rsidRPr="00CF0720">
        <w:t xml:space="preserve"> (radiolocation services in</w:t>
      </w:r>
      <w:r w:rsidR="005877DC" w:rsidRPr="00CF0720">
        <w:t xml:space="preserve"> particular) as well as abov</w:t>
      </w:r>
      <w:r w:rsidR="006C0793" w:rsidRPr="00CF0720">
        <w:t>e 3800 MHz (FSS and FS services</w:t>
      </w:r>
      <w:r w:rsidR="005877DC" w:rsidRPr="00CF0720">
        <w:t>)</w:t>
      </w:r>
      <w:r w:rsidR="006C0793" w:rsidRPr="00CF0720">
        <w:t>;</w:t>
      </w:r>
    </w:p>
    <w:p w:rsidR="005877DC" w:rsidRPr="00CF0720" w:rsidRDefault="005877DC" w:rsidP="006900A2">
      <w:pPr>
        <w:pStyle w:val="ECCNumberedList"/>
      </w:pPr>
      <w:r w:rsidRPr="00CF0720">
        <w:t>Management of interference between MFCN networks with particular emphasis on the "</w:t>
      </w:r>
      <w:r w:rsidR="0058230F" w:rsidRPr="00CF0720">
        <w:t>s</w:t>
      </w:r>
      <w:r w:rsidRPr="00CF0720">
        <w:t>ynchr</w:t>
      </w:r>
      <w:r w:rsidR="00E47551" w:rsidRPr="00CF0720">
        <w:t>onis</w:t>
      </w:r>
      <w:r w:rsidRPr="00CF0720">
        <w:t>ation framework" to support the operation of MFCN networks based on the TDD access scheme</w:t>
      </w:r>
      <w:r w:rsidR="006C0793" w:rsidRPr="00CF0720">
        <w:t>.</w:t>
      </w:r>
    </w:p>
    <w:p w:rsidR="00913D6E" w:rsidRPr="00CF0720" w:rsidRDefault="00913D6E" w:rsidP="001D3A62">
      <w:r w:rsidRPr="00CF0720">
        <w:t>The development of this report follow</w:t>
      </w:r>
      <w:r w:rsidR="0058230F" w:rsidRPr="00CF0720">
        <w:t>ed</w:t>
      </w:r>
      <w:r w:rsidRPr="00CF0720">
        <w:t xml:space="preserve"> the following steps:</w:t>
      </w:r>
    </w:p>
    <w:p w:rsidR="00906074" w:rsidRPr="00CF0720" w:rsidRDefault="003116C9" w:rsidP="006900A2">
      <w:pPr>
        <w:pStyle w:val="ECCNumberedList"/>
        <w:numPr>
          <w:ilvl w:val="0"/>
          <w:numId w:val="49"/>
        </w:numPr>
      </w:pPr>
      <w:r w:rsidRPr="00CF0720">
        <w:t xml:space="preserve">Assessment of the existing </w:t>
      </w:r>
      <w:r w:rsidR="00913D6E" w:rsidRPr="00CF0720">
        <w:t>frequency arrang</w:t>
      </w:r>
      <w:r w:rsidRPr="00CF0720">
        <w:t xml:space="preserve">ements and definition of the most appropriate frequency arrangement for 5G in the 3400-3800 MHz band - Chapter </w:t>
      </w:r>
      <w:r w:rsidRPr="00CF0720">
        <w:fldChar w:fldCharType="begin"/>
      </w:r>
      <w:r w:rsidRPr="00CF0720">
        <w:instrText xml:space="preserve"> REF _Ref500926303 \w \h </w:instrText>
      </w:r>
      <w:r w:rsidR="00D8161F" w:rsidRPr="00CF0720">
        <w:instrText xml:space="preserve"> \* MERGEFORMAT </w:instrText>
      </w:r>
      <w:r w:rsidRPr="00CF0720">
        <w:fldChar w:fldCharType="separate"/>
      </w:r>
      <w:r w:rsidR="00FB3280" w:rsidRPr="00CF0720">
        <w:t>4</w:t>
      </w:r>
      <w:r w:rsidRPr="00CF0720">
        <w:fldChar w:fldCharType="end"/>
      </w:r>
      <w:r w:rsidRPr="00CF0720">
        <w:t xml:space="preserve"> "</w:t>
      </w:r>
      <w:r w:rsidRPr="00CF0720">
        <w:fldChar w:fldCharType="begin"/>
      </w:r>
      <w:r w:rsidRPr="00CF0720">
        <w:instrText xml:space="preserve"> REF _Ref500926318 \h </w:instrText>
      </w:r>
      <w:r w:rsidR="00D8161F" w:rsidRPr="00CF0720">
        <w:instrText xml:space="preserve"> \* MERGEFORMAT </w:instrText>
      </w:r>
      <w:r w:rsidRPr="00CF0720">
        <w:fldChar w:fldCharType="separate"/>
      </w:r>
      <w:r w:rsidR="00FB3280" w:rsidRPr="00CF0720">
        <w:t>Frequency arrangement</w:t>
      </w:r>
      <w:r w:rsidRPr="00CF0720">
        <w:fldChar w:fldCharType="end"/>
      </w:r>
      <w:r w:rsidRPr="00CF0720">
        <w:t>"</w:t>
      </w:r>
      <w:r w:rsidR="00AD1F27" w:rsidRPr="00CF0720">
        <w:t xml:space="preserve">. CEPT concluded that </w:t>
      </w:r>
      <w:r w:rsidR="00906074" w:rsidRPr="00CF0720">
        <w:t>there is no need to consider separate frequency arrangements for 3400-3600 MHz and 3600-3800 MHz from a regulatory perspective. The unpaired arrangement is therefore selected as the only option for the 3400-3800 MHz band</w:t>
      </w:r>
      <w:r w:rsidR="00A35732" w:rsidRPr="00CF0720">
        <w:t>;</w:t>
      </w:r>
    </w:p>
    <w:p w:rsidR="00913D6E" w:rsidRPr="00CF0720" w:rsidRDefault="003116C9" w:rsidP="006900A2">
      <w:pPr>
        <w:pStyle w:val="ECCNumberedList"/>
      </w:pPr>
      <w:r w:rsidRPr="00CF0720">
        <w:t xml:space="preserve">Assessment of the existing block edge mask (BEM) requirements - Chapter </w:t>
      </w:r>
      <w:r w:rsidRPr="00CF0720">
        <w:fldChar w:fldCharType="begin"/>
      </w:r>
      <w:r w:rsidRPr="00CF0720">
        <w:instrText xml:space="preserve"> REF _Ref500794748 \r \h </w:instrText>
      </w:r>
      <w:r w:rsidR="00D8161F" w:rsidRPr="00CF0720">
        <w:instrText xml:space="preserve"> \* MERGEFORMAT </w:instrText>
      </w:r>
      <w:r w:rsidRPr="00CF0720">
        <w:fldChar w:fldCharType="separate"/>
      </w:r>
      <w:r w:rsidR="00FB3280" w:rsidRPr="00CF0720">
        <w:t>5</w:t>
      </w:r>
      <w:r w:rsidRPr="00CF0720">
        <w:fldChar w:fldCharType="end"/>
      </w:r>
      <w:r w:rsidRPr="00CF0720">
        <w:t xml:space="preserve"> "</w:t>
      </w:r>
      <w:r w:rsidRPr="00CF0720">
        <w:fldChar w:fldCharType="begin"/>
      </w:r>
      <w:r w:rsidRPr="00CF0720">
        <w:instrText xml:space="preserve"> REF _Ref500794748 \h </w:instrText>
      </w:r>
      <w:r w:rsidR="00D8161F" w:rsidRPr="00CF0720">
        <w:instrText xml:space="preserve"> \* MERGEFORMAT </w:instrText>
      </w:r>
      <w:r w:rsidRPr="00CF0720">
        <w:fldChar w:fldCharType="separate"/>
      </w:r>
      <w:r w:rsidR="00FB3280" w:rsidRPr="00CF0720">
        <w:rPr>
          <w:rStyle w:val="ECCParagraph"/>
        </w:rPr>
        <w:t>Existing BEM Requirements</w:t>
      </w:r>
      <w:r w:rsidRPr="00CF0720">
        <w:fldChar w:fldCharType="end"/>
      </w:r>
      <w:r w:rsidRPr="00CF0720">
        <w:t>"</w:t>
      </w:r>
      <w:r w:rsidR="00A35732" w:rsidRPr="00CF0720">
        <w:t>;</w:t>
      </w:r>
    </w:p>
    <w:p w:rsidR="003116C9" w:rsidRPr="00CF0720" w:rsidRDefault="003116C9" w:rsidP="006900A2">
      <w:pPr>
        <w:pStyle w:val="ECCNumberedList"/>
      </w:pPr>
      <w:r w:rsidRPr="00CF0720">
        <w:t xml:space="preserve">Analysis of the existing BEM </w:t>
      </w:r>
      <w:r w:rsidR="0058230F" w:rsidRPr="00CF0720">
        <w:t xml:space="preserve">and </w:t>
      </w:r>
      <w:r w:rsidRPr="00CF0720">
        <w:t xml:space="preserve">required amendments - Chapter </w:t>
      </w:r>
      <w:r w:rsidRPr="00CF0720">
        <w:fldChar w:fldCharType="begin"/>
      </w:r>
      <w:r w:rsidRPr="00CF0720">
        <w:instrText xml:space="preserve"> REF _Ref500926443 \r \h </w:instrText>
      </w:r>
      <w:r w:rsidR="00D8161F" w:rsidRPr="00CF0720">
        <w:instrText xml:space="preserve"> \* MERGEFORMAT </w:instrText>
      </w:r>
      <w:r w:rsidRPr="00CF0720">
        <w:fldChar w:fldCharType="separate"/>
      </w:r>
      <w:r w:rsidR="00FB3280" w:rsidRPr="00CF0720">
        <w:t>6</w:t>
      </w:r>
      <w:r w:rsidRPr="00CF0720">
        <w:fldChar w:fldCharType="end"/>
      </w:r>
      <w:r w:rsidRPr="00CF0720">
        <w:t xml:space="preserve"> "</w:t>
      </w:r>
      <w:r w:rsidRPr="00CF0720">
        <w:fldChar w:fldCharType="begin"/>
      </w:r>
      <w:r w:rsidRPr="00CF0720">
        <w:instrText xml:space="preserve"> REF _Ref500926446 \h </w:instrText>
      </w:r>
      <w:r w:rsidR="00D8161F" w:rsidRPr="00CF0720">
        <w:instrText xml:space="preserve"> \* MERGEFORMAT </w:instrText>
      </w:r>
      <w:r w:rsidRPr="00CF0720">
        <w:fldChar w:fldCharType="separate"/>
      </w:r>
      <w:r w:rsidR="00FB3280" w:rsidRPr="00CF0720">
        <w:t>Analysis of the suitability of the current BEM requirements for 5G</w:t>
      </w:r>
      <w:r w:rsidRPr="00CF0720">
        <w:fldChar w:fldCharType="end"/>
      </w:r>
      <w:r w:rsidRPr="00CF0720">
        <w:t>"</w:t>
      </w:r>
      <w:r w:rsidR="00A35732" w:rsidRPr="00CF0720">
        <w:t>;</w:t>
      </w:r>
    </w:p>
    <w:p w:rsidR="005877DC" w:rsidRPr="00CF0720" w:rsidRDefault="005877DC" w:rsidP="006900A2">
      <w:pPr>
        <w:pStyle w:val="ECCNumberedList"/>
      </w:pPr>
      <w:r w:rsidRPr="00CF0720">
        <w:t xml:space="preserve">Identification of required amendments to the existing BEM for AAS MFCNs - Chapter </w:t>
      </w:r>
      <w:r w:rsidRPr="00CF0720">
        <w:fldChar w:fldCharType="begin"/>
      </w:r>
      <w:r w:rsidRPr="00CF0720">
        <w:instrText xml:space="preserve"> REF _Ref500926785 \r \h </w:instrText>
      </w:r>
      <w:r w:rsidR="00D8161F" w:rsidRPr="00CF0720">
        <w:instrText xml:space="preserve"> \* MERGEFORMAT </w:instrText>
      </w:r>
      <w:r w:rsidRPr="00CF0720">
        <w:fldChar w:fldCharType="separate"/>
      </w:r>
      <w:r w:rsidR="00FB3280" w:rsidRPr="00CF0720">
        <w:t>7</w:t>
      </w:r>
      <w:r w:rsidRPr="00CF0720">
        <w:fldChar w:fldCharType="end"/>
      </w:r>
      <w:r w:rsidRPr="00CF0720">
        <w:t xml:space="preserve"> "</w:t>
      </w:r>
      <w:r w:rsidRPr="00CF0720">
        <w:fldChar w:fldCharType="begin"/>
      </w:r>
      <w:r w:rsidRPr="00CF0720">
        <w:instrText xml:space="preserve"> REF _Ref500926823 \h </w:instrText>
      </w:r>
      <w:r w:rsidR="00D8161F" w:rsidRPr="00CF0720">
        <w:instrText xml:space="preserve"> \* MERGEFORMAT </w:instrText>
      </w:r>
      <w:r w:rsidRPr="00CF0720">
        <w:fldChar w:fldCharType="separate"/>
      </w:r>
      <w:r w:rsidR="00FB3280" w:rsidRPr="00CF0720">
        <w:t>Updated BEM requirements for AAS MFCN Base Stations</w:t>
      </w:r>
      <w:r w:rsidRPr="00CF0720">
        <w:fldChar w:fldCharType="end"/>
      </w:r>
      <w:r w:rsidRPr="00CF0720">
        <w:t>"</w:t>
      </w:r>
      <w:r w:rsidR="00A35732" w:rsidRPr="00CF0720">
        <w:t>;</w:t>
      </w:r>
    </w:p>
    <w:p w:rsidR="00D8161F" w:rsidRPr="00CF0720" w:rsidRDefault="00D8161F" w:rsidP="00D8161F">
      <w:pPr>
        <w:pStyle w:val="ECCNumberedList"/>
      </w:pPr>
      <w:r w:rsidRPr="00CF0720">
        <w:t>The various annexes contain the technical studies that were</w:t>
      </w:r>
      <w:r w:rsidR="006C0793" w:rsidRPr="00CF0720">
        <w:t xml:space="preserve"> submitted</w:t>
      </w:r>
      <w:r w:rsidRPr="00CF0720">
        <w:t xml:space="preserve"> to support the definition of the amended regulatory framework, together with the assumptions</w:t>
      </w:r>
      <w:r w:rsidR="006100C7" w:rsidRPr="00CF0720">
        <w:t xml:space="preserve"> an</w:t>
      </w:r>
      <w:r w:rsidR="0058230F" w:rsidRPr="00CF0720">
        <w:t>d</w:t>
      </w:r>
      <w:r w:rsidR="006100C7" w:rsidRPr="00CF0720">
        <w:t xml:space="preserve"> </w:t>
      </w:r>
      <w:r w:rsidR="0058230F" w:rsidRPr="00CF0720">
        <w:t>parameters</w:t>
      </w:r>
      <w:r w:rsidRPr="00CF0720">
        <w:t xml:space="preserve"> that were </w:t>
      </w:r>
      <w:r w:rsidR="006C0793" w:rsidRPr="00CF0720">
        <w:t>agreed</w:t>
      </w:r>
      <w:r w:rsidRPr="00CF0720">
        <w:t xml:space="preserve"> as basis for the coexistence studies</w:t>
      </w:r>
      <w:r w:rsidR="00A35732" w:rsidRPr="00CF0720">
        <w:t>;</w:t>
      </w:r>
    </w:p>
    <w:p w:rsidR="003116C9" w:rsidRPr="00CF0720" w:rsidRDefault="00BD3B9B" w:rsidP="006900A2">
      <w:pPr>
        <w:pStyle w:val="ECCNumberedList"/>
      </w:pPr>
      <w:r w:rsidRPr="00CF0720">
        <w:t>The report concludes with the proposed new regulatory framework to support the introduction of 5G in the 3400-3800 MHz range</w:t>
      </w:r>
      <w:r w:rsidR="000C0B7F" w:rsidRPr="00CF0720">
        <w:t xml:space="preserve">. </w:t>
      </w:r>
      <w:r w:rsidRPr="00CF0720">
        <w:t xml:space="preserve"> This analysis confirms that the current BEM remains applicable for non AAS systems and need for additional BEM for AAS systems - Chapter </w:t>
      </w:r>
      <w:r w:rsidRPr="00CF0720">
        <w:fldChar w:fldCharType="begin"/>
      </w:r>
      <w:r w:rsidRPr="00CF0720">
        <w:instrText xml:space="preserve"> REF _Ref500927383 \r \h  \* MERGEFORMAT </w:instrText>
      </w:r>
      <w:r w:rsidRPr="00CF0720">
        <w:fldChar w:fldCharType="separate"/>
      </w:r>
      <w:r w:rsidR="00FB3280" w:rsidRPr="00CF0720">
        <w:t>8</w:t>
      </w:r>
      <w:r w:rsidRPr="00CF0720">
        <w:fldChar w:fldCharType="end"/>
      </w:r>
      <w:r w:rsidRPr="00CF0720">
        <w:t xml:space="preserve"> "</w:t>
      </w:r>
      <w:r w:rsidRPr="00CF0720">
        <w:fldChar w:fldCharType="begin"/>
      </w:r>
      <w:r w:rsidRPr="00CF0720">
        <w:instrText xml:space="preserve"> REF _Ref500927390 \h  \* MERGEFORMAT </w:instrText>
      </w:r>
      <w:r w:rsidRPr="00CF0720">
        <w:fldChar w:fldCharType="separate"/>
      </w:r>
      <w:r w:rsidR="00FB3280" w:rsidRPr="00CF0720">
        <w:t>Conclusions</w:t>
      </w:r>
      <w:r w:rsidRPr="00CF0720">
        <w:fldChar w:fldCharType="end"/>
      </w:r>
      <w:r w:rsidRPr="00CF0720">
        <w:t>".</w:t>
      </w:r>
    </w:p>
    <w:p w:rsidR="00BD3B9B" w:rsidRPr="00CF0720" w:rsidRDefault="00BD3B9B" w:rsidP="00BD3B9B">
      <w:pPr>
        <w:pStyle w:val="TOC1"/>
      </w:pPr>
    </w:p>
    <w:p w:rsidR="00611FC0" w:rsidRPr="00CF0720" w:rsidRDefault="00611FC0" w:rsidP="00611FC0">
      <w:pPr>
        <w:rPr>
          <w:rStyle w:val="ECCParagraph"/>
        </w:rPr>
      </w:pPr>
    </w:p>
    <w:p w:rsidR="008271B0" w:rsidRPr="00CF0720" w:rsidRDefault="008271B0">
      <w:r w:rsidRPr="00CF0720">
        <w:br w:type="page"/>
      </w:r>
    </w:p>
    <w:p w:rsidR="00252B53" w:rsidRPr="00CF0720" w:rsidRDefault="00252B53" w:rsidP="00252B53">
      <w:pPr>
        <w:pStyle w:val="coverpageTableofContent"/>
        <w:rPr>
          <w:noProof w:val="0"/>
          <w:lang w:val="en-GB"/>
        </w:rPr>
      </w:pPr>
    </w:p>
    <w:p w:rsidR="00252B53" w:rsidRPr="00CF0720" w:rsidRDefault="00252B53" w:rsidP="00252B53">
      <w:pPr>
        <w:pStyle w:val="coverpageTableofContent"/>
        <w:rPr>
          <w:noProof w:val="0"/>
          <w:lang w:val="en-GB"/>
        </w:rPr>
      </w:pPr>
      <w:r w:rsidRPr="00CF0720">
        <w:rPr>
          <w:lang w:val="da-DK" w:eastAsia="da-DK"/>
        </w:rPr>
        <mc:AlternateContent>
          <mc:Choice Requires="wps">
            <w:drawing>
              <wp:anchor distT="0" distB="0" distL="114300" distR="114300" simplePos="0" relativeHeight="251728896" behindDoc="1" locked="1" layoutInCell="1" allowOverlap="1" wp14:anchorId="6F664F21" wp14:editId="42F68EB6">
                <wp:simplePos x="0" y="0"/>
                <wp:positionH relativeFrom="page">
                  <wp:posOffset>0</wp:posOffset>
                </wp:positionH>
                <wp:positionV relativeFrom="page">
                  <wp:posOffset>900430</wp:posOffset>
                </wp:positionV>
                <wp:extent cx="7585200" cy="716400"/>
                <wp:effectExtent l="0" t="0" r="0" b="7620"/>
                <wp:wrapNone/>
                <wp:docPr id="3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0720" w:rsidRPr="005C5A96" w:rsidRDefault="00CF0720" w:rsidP="00252B53">
                            <w:pPr>
                              <w:pStyle w:val="coverpageTableofContent"/>
                            </w:pPr>
                          </w:p>
                          <w:p w:rsidR="00CF0720" w:rsidRDefault="00CF0720" w:rsidP="00252B53">
                            <w:pPr>
                              <w:pStyle w:val="coverpageTableofContent"/>
                            </w:pPr>
                          </w:p>
                          <w:p w:rsidR="00CF0720" w:rsidRPr="003226D8" w:rsidRDefault="00CF0720" w:rsidP="00252B53">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0;margin-top:70.9pt;width:597.25pt;height:56.4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" fillcolor="#b0a696" stroked="f">
                <v:textbox>
                  <w:txbxContent>
                    <w:p w:rsidR="00CF0720" w:rsidRPr="005C5A96" w:rsidRDefault="00CF0720" w:rsidP="00252B53">
                      <w:pPr>
                        <w:pStyle w:val="coverpageTableofContent"/>
                      </w:pPr>
                    </w:p>
                    <w:p w:rsidR="00CF0720" w:rsidRDefault="00CF0720" w:rsidP="00252B53">
                      <w:pPr>
                        <w:pStyle w:val="coverpageTableofContent"/>
                      </w:pPr>
                    </w:p>
                    <w:p w:rsidR="00CF0720" w:rsidRPr="003226D8" w:rsidRDefault="00CF0720" w:rsidP="00252B53">
                      <w:pPr>
                        <w:rPr>
                          <w:rStyle w:val="ECCParagraph"/>
                        </w:rPr>
                      </w:pPr>
                    </w:p>
                  </w:txbxContent>
                </v:textbox>
                <w10:wrap anchorx="page" anchory="page"/>
                <w10:anchorlock/>
              </v:rect>
            </w:pict>
          </mc:Fallback>
        </mc:AlternateContent>
      </w:r>
      <w:r w:rsidRPr="00CF0720">
        <w:rPr>
          <w:noProof w:val="0"/>
          <w:lang w:val="en-GB"/>
        </w:rPr>
        <w:t>TABLE OF CONTENTS</w:t>
      </w:r>
    </w:p>
    <w:p w:rsidR="00252B53" w:rsidRPr="00CF0720" w:rsidRDefault="00252B53" w:rsidP="00252B53">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rsidR="00120A17" w:rsidRPr="00CF0720" w:rsidRDefault="00120A17" w:rsidP="00264464">
          <w:pPr>
            <w:rPr>
              <w:rStyle w:val="ECCParagraph"/>
            </w:rPr>
          </w:pPr>
        </w:p>
        <w:p w:rsidR="0075382F" w:rsidRPr="00CF0720" w:rsidRDefault="00C86A63">
          <w:pPr>
            <w:pStyle w:val="TOC1"/>
            <w:rPr>
              <w:rFonts w:asciiTheme="minorHAnsi" w:eastAsiaTheme="minorEastAsia" w:hAnsiTheme="minorHAnsi" w:cstheme="minorBidi"/>
              <w:b w:val="0"/>
              <w:noProof/>
              <w:sz w:val="22"/>
              <w:szCs w:val="22"/>
              <w:lang w:eastAsia="en-GB"/>
            </w:rPr>
          </w:pPr>
          <w:r w:rsidRPr="00CF0720">
            <w:rPr>
              <w:rStyle w:val="ECCParagraph"/>
              <w:b w:val="0"/>
            </w:rPr>
            <w:fldChar w:fldCharType="begin"/>
          </w:r>
          <w:r w:rsidR="00A90997" w:rsidRPr="00CF0720">
            <w:rPr>
              <w:rStyle w:val="ECCParagraph"/>
              <w:b w:val="0"/>
            </w:rPr>
            <w:instrText xml:space="preserve"> TOC \o "1-4" \h \z \t "ECC Annex heading1;1" </w:instrText>
          </w:r>
          <w:r w:rsidRPr="00CF0720">
            <w:rPr>
              <w:rStyle w:val="ECCParagraph"/>
              <w:b w:val="0"/>
            </w:rPr>
            <w:fldChar w:fldCharType="separate"/>
          </w:r>
          <w:hyperlink w:anchor="_Toc507630519" w:history="1">
            <w:r w:rsidR="0075382F" w:rsidRPr="00CF0720">
              <w:rPr>
                <w:rStyle w:val="Hyperlink"/>
                <w:noProof/>
              </w:rPr>
              <w:t>0</w:t>
            </w:r>
            <w:r w:rsidR="0075382F" w:rsidRPr="00CF0720">
              <w:rPr>
                <w:rFonts w:asciiTheme="minorHAnsi" w:eastAsiaTheme="minorEastAsia" w:hAnsiTheme="minorHAnsi" w:cstheme="minorBidi"/>
                <w:b w:val="0"/>
                <w:noProof/>
                <w:sz w:val="22"/>
                <w:szCs w:val="22"/>
                <w:lang w:eastAsia="en-GB"/>
              </w:rPr>
              <w:tab/>
            </w:r>
            <w:r w:rsidR="0075382F" w:rsidRPr="00CF0720">
              <w:rPr>
                <w:rStyle w:val="Hyperlink"/>
                <w:noProof/>
              </w:rPr>
              <w:t>Executive summary</w:t>
            </w:r>
            <w:r w:rsidR="0075382F" w:rsidRPr="00CF0720">
              <w:rPr>
                <w:noProof/>
                <w:webHidden/>
              </w:rPr>
              <w:tab/>
            </w:r>
            <w:r w:rsidR="0075382F" w:rsidRPr="00CF0720">
              <w:rPr>
                <w:noProof/>
                <w:webHidden/>
              </w:rPr>
              <w:fldChar w:fldCharType="begin"/>
            </w:r>
            <w:r w:rsidR="0075382F" w:rsidRPr="00CF0720">
              <w:rPr>
                <w:noProof/>
                <w:webHidden/>
              </w:rPr>
              <w:instrText xml:space="preserve"> PAGEREF _Toc507630519 \h </w:instrText>
            </w:r>
            <w:r w:rsidR="0075382F" w:rsidRPr="00CF0720">
              <w:rPr>
                <w:noProof/>
                <w:webHidden/>
              </w:rPr>
            </w:r>
            <w:r w:rsidR="0075382F" w:rsidRPr="00CF0720">
              <w:rPr>
                <w:noProof/>
                <w:webHidden/>
              </w:rPr>
              <w:fldChar w:fldCharType="separate"/>
            </w:r>
            <w:r w:rsidR="00FB3280" w:rsidRPr="00CF0720">
              <w:rPr>
                <w:noProof/>
                <w:webHidden/>
              </w:rPr>
              <w:t>2</w:t>
            </w:r>
            <w:r w:rsidR="0075382F" w:rsidRPr="00CF0720">
              <w:rPr>
                <w:noProof/>
                <w:webHidden/>
              </w:rPr>
              <w:fldChar w:fldCharType="end"/>
            </w:r>
          </w:hyperlink>
        </w:p>
        <w:p w:rsidR="0075382F" w:rsidRPr="00CF0720" w:rsidRDefault="0032791C">
          <w:pPr>
            <w:pStyle w:val="TOC1"/>
            <w:rPr>
              <w:rFonts w:asciiTheme="minorHAnsi" w:eastAsiaTheme="minorEastAsia" w:hAnsiTheme="minorHAnsi" w:cstheme="minorBidi"/>
              <w:b w:val="0"/>
              <w:noProof/>
              <w:sz w:val="22"/>
              <w:szCs w:val="22"/>
              <w:lang w:eastAsia="en-GB"/>
            </w:rPr>
          </w:pPr>
          <w:hyperlink w:anchor="_Toc507630520" w:history="1">
            <w:r w:rsidR="0075382F" w:rsidRPr="00CF0720">
              <w:rPr>
                <w:rStyle w:val="Hyperlink"/>
                <w:noProof/>
              </w:rPr>
              <w:t>1</w:t>
            </w:r>
            <w:r w:rsidR="0075382F" w:rsidRPr="00CF0720">
              <w:rPr>
                <w:rFonts w:asciiTheme="minorHAnsi" w:eastAsiaTheme="minorEastAsia" w:hAnsiTheme="minorHAnsi" w:cstheme="minorBidi"/>
                <w:b w:val="0"/>
                <w:noProof/>
                <w:sz w:val="22"/>
                <w:szCs w:val="22"/>
                <w:lang w:eastAsia="en-GB"/>
              </w:rPr>
              <w:tab/>
            </w:r>
            <w:r w:rsidR="0075382F" w:rsidRPr="00CF0720">
              <w:rPr>
                <w:rStyle w:val="Hyperlink"/>
                <w:noProof/>
              </w:rPr>
              <w:t>Introduction</w:t>
            </w:r>
            <w:r w:rsidR="0075382F" w:rsidRPr="00CF0720">
              <w:rPr>
                <w:noProof/>
                <w:webHidden/>
              </w:rPr>
              <w:tab/>
            </w:r>
            <w:r w:rsidR="0075382F" w:rsidRPr="00CF0720">
              <w:rPr>
                <w:noProof/>
                <w:webHidden/>
              </w:rPr>
              <w:fldChar w:fldCharType="begin"/>
            </w:r>
            <w:r w:rsidR="0075382F" w:rsidRPr="00CF0720">
              <w:rPr>
                <w:noProof/>
                <w:webHidden/>
              </w:rPr>
              <w:instrText xml:space="preserve"> PAGEREF _Toc507630520 \h </w:instrText>
            </w:r>
            <w:r w:rsidR="0075382F" w:rsidRPr="00CF0720">
              <w:rPr>
                <w:noProof/>
                <w:webHidden/>
              </w:rPr>
            </w:r>
            <w:r w:rsidR="0075382F" w:rsidRPr="00CF0720">
              <w:rPr>
                <w:noProof/>
                <w:webHidden/>
              </w:rPr>
              <w:fldChar w:fldCharType="separate"/>
            </w:r>
            <w:r w:rsidR="00FB3280" w:rsidRPr="00CF0720">
              <w:rPr>
                <w:noProof/>
                <w:webHidden/>
              </w:rPr>
              <w:t>6</w:t>
            </w:r>
            <w:r w:rsidR="0075382F" w:rsidRPr="00CF0720">
              <w:rPr>
                <w:noProof/>
                <w:webHidden/>
              </w:rPr>
              <w:fldChar w:fldCharType="end"/>
            </w:r>
          </w:hyperlink>
        </w:p>
        <w:p w:rsidR="0075382F" w:rsidRPr="00CF0720" w:rsidRDefault="0032791C">
          <w:pPr>
            <w:pStyle w:val="TOC1"/>
            <w:rPr>
              <w:rFonts w:asciiTheme="minorHAnsi" w:eastAsiaTheme="minorEastAsia" w:hAnsiTheme="minorHAnsi" w:cstheme="minorBidi"/>
              <w:b w:val="0"/>
              <w:noProof/>
              <w:sz w:val="22"/>
              <w:szCs w:val="22"/>
              <w:lang w:eastAsia="en-GB"/>
            </w:rPr>
          </w:pPr>
          <w:hyperlink w:anchor="_Toc507630521" w:history="1">
            <w:r w:rsidR="0075382F" w:rsidRPr="00CF0720">
              <w:rPr>
                <w:rStyle w:val="Hyperlink"/>
                <w:noProof/>
              </w:rPr>
              <w:t>2</w:t>
            </w:r>
            <w:r w:rsidR="0075382F" w:rsidRPr="00CF0720">
              <w:rPr>
                <w:rFonts w:asciiTheme="minorHAnsi" w:eastAsiaTheme="minorEastAsia" w:hAnsiTheme="minorHAnsi" w:cstheme="minorBidi"/>
                <w:b w:val="0"/>
                <w:noProof/>
                <w:sz w:val="22"/>
                <w:szCs w:val="22"/>
                <w:lang w:eastAsia="en-GB"/>
              </w:rPr>
              <w:tab/>
            </w:r>
            <w:r w:rsidR="0075382F" w:rsidRPr="00CF0720">
              <w:rPr>
                <w:rStyle w:val="Hyperlink"/>
                <w:noProof/>
              </w:rPr>
              <w:t>Scope of this report</w:t>
            </w:r>
            <w:r w:rsidR="0075382F" w:rsidRPr="00CF0720">
              <w:rPr>
                <w:noProof/>
                <w:webHidden/>
              </w:rPr>
              <w:tab/>
            </w:r>
            <w:r w:rsidR="0075382F" w:rsidRPr="00CF0720">
              <w:rPr>
                <w:noProof/>
                <w:webHidden/>
              </w:rPr>
              <w:fldChar w:fldCharType="begin"/>
            </w:r>
            <w:r w:rsidR="0075382F" w:rsidRPr="00CF0720">
              <w:rPr>
                <w:noProof/>
                <w:webHidden/>
              </w:rPr>
              <w:instrText xml:space="preserve"> PAGEREF _Toc507630521 \h </w:instrText>
            </w:r>
            <w:r w:rsidR="0075382F" w:rsidRPr="00CF0720">
              <w:rPr>
                <w:noProof/>
                <w:webHidden/>
              </w:rPr>
            </w:r>
            <w:r w:rsidR="0075382F" w:rsidRPr="00CF0720">
              <w:rPr>
                <w:noProof/>
                <w:webHidden/>
              </w:rPr>
              <w:fldChar w:fldCharType="separate"/>
            </w:r>
            <w:r w:rsidR="00FB3280" w:rsidRPr="00CF0720">
              <w:rPr>
                <w:noProof/>
                <w:webHidden/>
              </w:rPr>
              <w:t>8</w:t>
            </w:r>
            <w:r w:rsidR="0075382F" w:rsidRPr="00CF0720">
              <w:rPr>
                <w:noProof/>
                <w:webHidden/>
              </w:rPr>
              <w:fldChar w:fldCharType="end"/>
            </w:r>
          </w:hyperlink>
        </w:p>
        <w:p w:rsidR="0075382F" w:rsidRPr="00CF0720" w:rsidRDefault="0032791C">
          <w:pPr>
            <w:pStyle w:val="TOC1"/>
            <w:rPr>
              <w:rFonts w:asciiTheme="minorHAnsi" w:eastAsiaTheme="minorEastAsia" w:hAnsiTheme="minorHAnsi" w:cstheme="minorBidi"/>
              <w:b w:val="0"/>
              <w:noProof/>
              <w:sz w:val="22"/>
              <w:szCs w:val="22"/>
              <w:lang w:eastAsia="en-GB"/>
            </w:rPr>
          </w:pPr>
          <w:hyperlink w:anchor="_Toc507630522" w:history="1">
            <w:r w:rsidR="0075382F" w:rsidRPr="00CF0720">
              <w:rPr>
                <w:rStyle w:val="Hyperlink"/>
                <w:noProof/>
              </w:rPr>
              <w:t>3</w:t>
            </w:r>
            <w:r w:rsidR="0075382F" w:rsidRPr="00CF0720">
              <w:rPr>
                <w:rFonts w:asciiTheme="minorHAnsi" w:eastAsiaTheme="minorEastAsia" w:hAnsiTheme="minorHAnsi" w:cstheme="minorBidi"/>
                <w:b w:val="0"/>
                <w:noProof/>
                <w:sz w:val="22"/>
                <w:szCs w:val="22"/>
                <w:lang w:eastAsia="en-GB"/>
              </w:rPr>
              <w:tab/>
            </w:r>
            <w:r w:rsidR="0075382F" w:rsidRPr="00CF0720">
              <w:rPr>
                <w:rStyle w:val="Hyperlink"/>
                <w:noProof/>
              </w:rPr>
              <w:t>Background and Context</w:t>
            </w:r>
            <w:r w:rsidR="0075382F" w:rsidRPr="00CF0720">
              <w:rPr>
                <w:noProof/>
                <w:webHidden/>
              </w:rPr>
              <w:tab/>
            </w:r>
            <w:r w:rsidR="0075382F" w:rsidRPr="00CF0720">
              <w:rPr>
                <w:noProof/>
                <w:webHidden/>
              </w:rPr>
              <w:fldChar w:fldCharType="begin"/>
            </w:r>
            <w:r w:rsidR="0075382F" w:rsidRPr="00CF0720">
              <w:rPr>
                <w:noProof/>
                <w:webHidden/>
              </w:rPr>
              <w:instrText xml:space="preserve"> PAGEREF _Toc507630522 \h </w:instrText>
            </w:r>
            <w:r w:rsidR="0075382F" w:rsidRPr="00CF0720">
              <w:rPr>
                <w:noProof/>
                <w:webHidden/>
              </w:rPr>
            </w:r>
            <w:r w:rsidR="0075382F" w:rsidRPr="00CF0720">
              <w:rPr>
                <w:noProof/>
                <w:webHidden/>
              </w:rPr>
              <w:fldChar w:fldCharType="separate"/>
            </w:r>
            <w:r w:rsidR="00FB3280" w:rsidRPr="00CF0720">
              <w:rPr>
                <w:noProof/>
                <w:webHidden/>
              </w:rPr>
              <w:t>9</w:t>
            </w:r>
            <w:r w:rsidR="0075382F" w:rsidRPr="00CF0720">
              <w:rPr>
                <w:noProof/>
                <w:webHidden/>
              </w:rPr>
              <w:fldChar w:fldCharType="end"/>
            </w:r>
          </w:hyperlink>
        </w:p>
        <w:p w:rsidR="0075382F" w:rsidRPr="00CF0720" w:rsidRDefault="0032791C">
          <w:pPr>
            <w:pStyle w:val="TOC1"/>
            <w:rPr>
              <w:rFonts w:asciiTheme="minorHAnsi" w:eastAsiaTheme="minorEastAsia" w:hAnsiTheme="minorHAnsi" w:cstheme="minorBidi"/>
              <w:b w:val="0"/>
              <w:noProof/>
              <w:sz w:val="22"/>
              <w:szCs w:val="22"/>
              <w:lang w:eastAsia="en-GB"/>
            </w:rPr>
          </w:pPr>
          <w:hyperlink w:anchor="_Toc507630523" w:history="1">
            <w:r w:rsidR="0075382F" w:rsidRPr="00CF0720">
              <w:rPr>
                <w:rStyle w:val="Hyperlink"/>
                <w:noProof/>
              </w:rPr>
              <w:t>4</w:t>
            </w:r>
            <w:r w:rsidR="0075382F" w:rsidRPr="00CF0720">
              <w:rPr>
                <w:rFonts w:asciiTheme="minorHAnsi" w:eastAsiaTheme="minorEastAsia" w:hAnsiTheme="minorHAnsi" w:cstheme="minorBidi"/>
                <w:b w:val="0"/>
                <w:noProof/>
                <w:sz w:val="22"/>
                <w:szCs w:val="22"/>
                <w:lang w:eastAsia="en-GB"/>
              </w:rPr>
              <w:tab/>
            </w:r>
            <w:r w:rsidR="0075382F" w:rsidRPr="00CF0720">
              <w:rPr>
                <w:rStyle w:val="Hyperlink"/>
                <w:noProof/>
              </w:rPr>
              <w:t>Frequency arrangement</w:t>
            </w:r>
            <w:r w:rsidR="0075382F" w:rsidRPr="00CF0720">
              <w:rPr>
                <w:noProof/>
                <w:webHidden/>
              </w:rPr>
              <w:tab/>
            </w:r>
            <w:r w:rsidR="0075382F" w:rsidRPr="00CF0720">
              <w:rPr>
                <w:noProof/>
                <w:webHidden/>
              </w:rPr>
              <w:fldChar w:fldCharType="begin"/>
            </w:r>
            <w:r w:rsidR="0075382F" w:rsidRPr="00CF0720">
              <w:rPr>
                <w:noProof/>
                <w:webHidden/>
              </w:rPr>
              <w:instrText xml:space="preserve"> PAGEREF _Toc507630523 \h </w:instrText>
            </w:r>
            <w:r w:rsidR="0075382F" w:rsidRPr="00CF0720">
              <w:rPr>
                <w:noProof/>
                <w:webHidden/>
              </w:rPr>
            </w:r>
            <w:r w:rsidR="0075382F" w:rsidRPr="00CF0720">
              <w:rPr>
                <w:noProof/>
                <w:webHidden/>
              </w:rPr>
              <w:fldChar w:fldCharType="separate"/>
            </w:r>
            <w:r w:rsidR="00FB3280" w:rsidRPr="00CF0720">
              <w:rPr>
                <w:noProof/>
                <w:webHidden/>
              </w:rPr>
              <w:t>10</w:t>
            </w:r>
            <w:r w:rsidR="0075382F" w:rsidRPr="00CF0720">
              <w:rPr>
                <w:noProof/>
                <w:webHidden/>
              </w:rPr>
              <w:fldChar w:fldCharType="end"/>
            </w:r>
          </w:hyperlink>
        </w:p>
        <w:p w:rsidR="0075382F" w:rsidRPr="00CF0720" w:rsidRDefault="0032791C">
          <w:pPr>
            <w:pStyle w:val="TOC2"/>
            <w:rPr>
              <w:rFonts w:asciiTheme="minorHAnsi" w:eastAsiaTheme="minorEastAsia" w:hAnsiTheme="minorHAnsi" w:cstheme="minorBidi"/>
              <w:bCs w:val="0"/>
              <w:sz w:val="22"/>
              <w:szCs w:val="22"/>
              <w:lang w:eastAsia="en-GB"/>
            </w:rPr>
          </w:pPr>
          <w:hyperlink w:anchor="_Toc507630524" w:history="1">
            <w:r w:rsidR="0075382F" w:rsidRPr="00CF0720">
              <w:rPr>
                <w:rStyle w:val="Hyperlink"/>
              </w:rPr>
              <w:t>4.1</w:t>
            </w:r>
            <w:r w:rsidR="0075382F" w:rsidRPr="00CF0720">
              <w:rPr>
                <w:rFonts w:asciiTheme="minorHAnsi" w:eastAsiaTheme="minorEastAsia" w:hAnsiTheme="minorHAnsi" w:cstheme="minorBidi"/>
                <w:bCs w:val="0"/>
                <w:sz w:val="22"/>
                <w:szCs w:val="22"/>
                <w:lang w:eastAsia="en-GB"/>
              </w:rPr>
              <w:tab/>
            </w:r>
            <w:r w:rsidR="0075382F" w:rsidRPr="00CF0720">
              <w:rPr>
                <w:rStyle w:val="Hyperlink"/>
              </w:rPr>
              <w:t>Frequency arrangement in current framework</w:t>
            </w:r>
            <w:r w:rsidR="0075382F" w:rsidRPr="00CF0720">
              <w:rPr>
                <w:webHidden/>
              </w:rPr>
              <w:tab/>
            </w:r>
            <w:r w:rsidR="0075382F" w:rsidRPr="00CF0720">
              <w:rPr>
                <w:webHidden/>
              </w:rPr>
              <w:fldChar w:fldCharType="begin"/>
            </w:r>
            <w:r w:rsidR="0075382F" w:rsidRPr="00CF0720">
              <w:rPr>
                <w:webHidden/>
              </w:rPr>
              <w:instrText xml:space="preserve"> PAGEREF _Toc507630524 \h </w:instrText>
            </w:r>
            <w:r w:rsidR="0075382F" w:rsidRPr="00CF0720">
              <w:rPr>
                <w:webHidden/>
              </w:rPr>
            </w:r>
            <w:r w:rsidR="0075382F" w:rsidRPr="00CF0720">
              <w:rPr>
                <w:webHidden/>
              </w:rPr>
              <w:fldChar w:fldCharType="separate"/>
            </w:r>
            <w:r w:rsidR="00FB3280" w:rsidRPr="00CF0720">
              <w:rPr>
                <w:webHidden/>
              </w:rPr>
              <w:t>10</w:t>
            </w:r>
            <w:r w:rsidR="0075382F" w:rsidRPr="00CF0720">
              <w:rPr>
                <w:webHidden/>
              </w:rPr>
              <w:fldChar w:fldCharType="end"/>
            </w:r>
          </w:hyperlink>
        </w:p>
        <w:p w:rsidR="0075382F" w:rsidRPr="00CF0720" w:rsidRDefault="0032791C">
          <w:pPr>
            <w:pStyle w:val="TOC3"/>
            <w:rPr>
              <w:rFonts w:asciiTheme="minorHAnsi" w:eastAsiaTheme="minorEastAsia" w:hAnsiTheme="minorHAnsi" w:cstheme="minorBidi"/>
              <w:sz w:val="22"/>
              <w:szCs w:val="22"/>
              <w:lang w:eastAsia="en-GB"/>
            </w:rPr>
          </w:pPr>
          <w:hyperlink w:anchor="_Toc507630525" w:history="1">
            <w:r w:rsidR="0075382F" w:rsidRPr="00CF0720">
              <w:rPr>
                <w:rStyle w:val="Hyperlink"/>
              </w:rPr>
              <w:t>4.1.1</w:t>
            </w:r>
            <w:r w:rsidR="0075382F" w:rsidRPr="00CF0720">
              <w:rPr>
                <w:rFonts w:asciiTheme="minorHAnsi" w:eastAsiaTheme="minorEastAsia" w:hAnsiTheme="minorHAnsi" w:cstheme="minorBidi"/>
                <w:sz w:val="22"/>
                <w:szCs w:val="22"/>
                <w:lang w:eastAsia="en-GB"/>
              </w:rPr>
              <w:tab/>
            </w:r>
            <w:r w:rsidR="0075382F" w:rsidRPr="00CF0720">
              <w:rPr>
                <w:rStyle w:val="Hyperlink"/>
              </w:rPr>
              <w:t>Alternative frequency arrangements for the 3400-3600 MHz band</w:t>
            </w:r>
            <w:r w:rsidR="0075382F" w:rsidRPr="00CF0720">
              <w:rPr>
                <w:webHidden/>
              </w:rPr>
              <w:tab/>
            </w:r>
            <w:r w:rsidR="0075382F" w:rsidRPr="00CF0720">
              <w:rPr>
                <w:webHidden/>
              </w:rPr>
              <w:fldChar w:fldCharType="begin"/>
            </w:r>
            <w:r w:rsidR="0075382F" w:rsidRPr="00CF0720">
              <w:rPr>
                <w:webHidden/>
              </w:rPr>
              <w:instrText xml:space="preserve"> PAGEREF _Toc507630525 \h </w:instrText>
            </w:r>
            <w:r w:rsidR="0075382F" w:rsidRPr="00CF0720">
              <w:rPr>
                <w:webHidden/>
              </w:rPr>
            </w:r>
            <w:r w:rsidR="0075382F" w:rsidRPr="00CF0720">
              <w:rPr>
                <w:webHidden/>
              </w:rPr>
              <w:fldChar w:fldCharType="separate"/>
            </w:r>
            <w:r w:rsidR="00FB3280" w:rsidRPr="00CF0720">
              <w:rPr>
                <w:webHidden/>
              </w:rPr>
              <w:t>10</w:t>
            </w:r>
            <w:r w:rsidR="0075382F" w:rsidRPr="00CF0720">
              <w:rPr>
                <w:webHidden/>
              </w:rPr>
              <w:fldChar w:fldCharType="end"/>
            </w:r>
          </w:hyperlink>
        </w:p>
        <w:p w:rsidR="0075382F" w:rsidRPr="00CF0720" w:rsidRDefault="0032791C">
          <w:pPr>
            <w:pStyle w:val="TOC3"/>
            <w:rPr>
              <w:rFonts w:asciiTheme="minorHAnsi" w:eastAsiaTheme="minorEastAsia" w:hAnsiTheme="minorHAnsi" w:cstheme="minorBidi"/>
              <w:sz w:val="22"/>
              <w:szCs w:val="22"/>
              <w:lang w:eastAsia="en-GB"/>
            </w:rPr>
          </w:pPr>
          <w:hyperlink w:anchor="_Toc507630526" w:history="1">
            <w:r w:rsidR="0075382F" w:rsidRPr="00CF0720">
              <w:rPr>
                <w:rStyle w:val="Hyperlink"/>
              </w:rPr>
              <w:t>4.1.2</w:t>
            </w:r>
            <w:r w:rsidR="0075382F" w:rsidRPr="00CF0720">
              <w:rPr>
                <w:rFonts w:asciiTheme="minorHAnsi" w:eastAsiaTheme="minorEastAsia" w:hAnsiTheme="minorHAnsi" w:cstheme="minorBidi"/>
                <w:sz w:val="22"/>
                <w:szCs w:val="22"/>
                <w:lang w:eastAsia="en-GB"/>
              </w:rPr>
              <w:tab/>
            </w:r>
            <w:r w:rsidR="0075382F" w:rsidRPr="00CF0720">
              <w:rPr>
                <w:rStyle w:val="Hyperlink"/>
              </w:rPr>
              <w:t>Harmonised frequency arrangement for the 3600-3800 MHz band</w:t>
            </w:r>
            <w:r w:rsidR="0075382F" w:rsidRPr="00CF0720">
              <w:rPr>
                <w:webHidden/>
              </w:rPr>
              <w:tab/>
            </w:r>
            <w:r w:rsidR="0075382F" w:rsidRPr="00CF0720">
              <w:rPr>
                <w:webHidden/>
              </w:rPr>
              <w:fldChar w:fldCharType="begin"/>
            </w:r>
            <w:r w:rsidR="0075382F" w:rsidRPr="00CF0720">
              <w:rPr>
                <w:webHidden/>
              </w:rPr>
              <w:instrText xml:space="preserve"> PAGEREF _Toc507630526 \h </w:instrText>
            </w:r>
            <w:r w:rsidR="0075382F" w:rsidRPr="00CF0720">
              <w:rPr>
                <w:webHidden/>
              </w:rPr>
            </w:r>
            <w:r w:rsidR="0075382F" w:rsidRPr="00CF0720">
              <w:rPr>
                <w:webHidden/>
              </w:rPr>
              <w:fldChar w:fldCharType="separate"/>
            </w:r>
            <w:r w:rsidR="00FB3280" w:rsidRPr="00CF0720">
              <w:rPr>
                <w:webHidden/>
              </w:rPr>
              <w:t>10</w:t>
            </w:r>
            <w:r w:rsidR="0075382F" w:rsidRPr="00CF0720">
              <w:rPr>
                <w:webHidden/>
              </w:rPr>
              <w:fldChar w:fldCharType="end"/>
            </w:r>
          </w:hyperlink>
        </w:p>
        <w:p w:rsidR="0075382F" w:rsidRPr="00CF0720" w:rsidRDefault="0032791C">
          <w:pPr>
            <w:pStyle w:val="TOC2"/>
            <w:rPr>
              <w:rFonts w:asciiTheme="minorHAnsi" w:eastAsiaTheme="minorEastAsia" w:hAnsiTheme="minorHAnsi" w:cstheme="minorBidi"/>
              <w:bCs w:val="0"/>
              <w:sz w:val="22"/>
              <w:szCs w:val="22"/>
              <w:lang w:eastAsia="en-GB"/>
            </w:rPr>
          </w:pPr>
          <w:hyperlink w:anchor="_Toc507630527" w:history="1">
            <w:r w:rsidR="0075382F" w:rsidRPr="00CF0720">
              <w:rPr>
                <w:rStyle w:val="Hyperlink"/>
              </w:rPr>
              <w:t>4.2</w:t>
            </w:r>
            <w:r w:rsidR="0075382F" w:rsidRPr="00CF0720">
              <w:rPr>
                <w:rFonts w:asciiTheme="minorHAnsi" w:eastAsiaTheme="minorEastAsia" w:hAnsiTheme="minorHAnsi" w:cstheme="minorBidi"/>
                <w:bCs w:val="0"/>
                <w:sz w:val="22"/>
                <w:szCs w:val="22"/>
                <w:lang w:eastAsia="en-GB"/>
              </w:rPr>
              <w:tab/>
            </w:r>
            <w:r w:rsidR="0075382F" w:rsidRPr="00CF0720">
              <w:rPr>
                <w:rStyle w:val="Hyperlink"/>
              </w:rPr>
              <w:t>Proposed frequency arrangement</w:t>
            </w:r>
            <w:r w:rsidR="0075382F" w:rsidRPr="00CF0720">
              <w:rPr>
                <w:webHidden/>
              </w:rPr>
              <w:tab/>
            </w:r>
            <w:r w:rsidR="0075382F" w:rsidRPr="00CF0720">
              <w:rPr>
                <w:webHidden/>
              </w:rPr>
              <w:fldChar w:fldCharType="begin"/>
            </w:r>
            <w:r w:rsidR="0075382F" w:rsidRPr="00CF0720">
              <w:rPr>
                <w:webHidden/>
              </w:rPr>
              <w:instrText xml:space="preserve"> PAGEREF _Toc507630527 \h </w:instrText>
            </w:r>
            <w:r w:rsidR="0075382F" w:rsidRPr="00CF0720">
              <w:rPr>
                <w:webHidden/>
              </w:rPr>
            </w:r>
            <w:r w:rsidR="0075382F" w:rsidRPr="00CF0720">
              <w:rPr>
                <w:webHidden/>
              </w:rPr>
              <w:fldChar w:fldCharType="separate"/>
            </w:r>
            <w:r w:rsidR="00FB3280" w:rsidRPr="00CF0720">
              <w:rPr>
                <w:webHidden/>
              </w:rPr>
              <w:t>11</w:t>
            </w:r>
            <w:r w:rsidR="0075382F" w:rsidRPr="00CF0720">
              <w:rPr>
                <w:webHidden/>
              </w:rPr>
              <w:fldChar w:fldCharType="end"/>
            </w:r>
          </w:hyperlink>
        </w:p>
        <w:p w:rsidR="0075382F" w:rsidRPr="00CF0720" w:rsidRDefault="0032791C">
          <w:pPr>
            <w:pStyle w:val="TOC1"/>
            <w:rPr>
              <w:rFonts w:asciiTheme="minorHAnsi" w:eastAsiaTheme="minorEastAsia" w:hAnsiTheme="minorHAnsi" w:cstheme="minorBidi"/>
              <w:b w:val="0"/>
              <w:noProof/>
              <w:sz w:val="22"/>
              <w:szCs w:val="22"/>
              <w:lang w:eastAsia="en-GB"/>
            </w:rPr>
          </w:pPr>
          <w:hyperlink w:anchor="_Toc507630528" w:history="1">
            <w:r w:rsidR="0075382F" w:rsidRPr="00CF0720">
              <w:rPr>
                <w:rStyle w:val="Hyperlink"/>
                <w:noProof/>
              </w:rPr>
              <w:t>5</w:t>
            </w:r>
            <w:r w:rsidR="0075382F" w:rsidRPr="00CF0720">
              <w:rPr>
                <w:rFonts w:asciiTheme="minorHAnsi" w:eastAsiaTheme="minorEastAsia" w:hAnsiTheme="minorHAnsi" w:cstheme="minorBidi"/>
                <w:b w:val="0"/>
                <w:noProof/>
                <w:sz w:val="22"/>
                <w:szCs w:val="22"/>
                <w:lang w:eastAsia="en-GB"/>
              </w:rPr>
              <w:tab/>
            </w:r>
            <w:r w:rsidR="0075382F" w:rsidRPr="00CF0720">
              <w:rPr>
                <w:rStyle w:val="Hyperlink"/>
                <w:noProof/>
              </w:rPr>
              <w:t>Existing BEM Requirements</w:t>
            </w:r>
            <w:r w:rsidR="0075382F" w:rsidRPr="00CF0720">
              <w:rPr>
                <w:noProof/>
                <w:webHidden/>
              </w:rPr>
              <w:tab/>
            </w:r>
            <w:r w:rsidR="0075382F" w:rsidRPr="00CF0720">
              <w:rPr>
                <w:noProof/>
                <w:webHidden/>
              </w:rPr>
              <w:fldChar w:fldCharType="begin"/>
            </w:r>
            <w:r w:rsidR="0075382F" w:rsidRPr="00CF0720">
              <w:rPr>
                <w:noProof/>
                <w:webHidden/>
              </w:rPr>
              <w:instrText xml:space="preserve"> PAGEREF _Toc507630528 \h </w:instrText>
            </w:r>
            <w:r w:rsidR="0075382F" w:rsidRPr="00CF0720">
              <w:rPr>
                <w:noProof/>
                <w:webHidden/>
              </w:rPr>
            </w:r>
            <w:r w:rsidR="0075382F" w:rsidRPr="00CF0720">
              <w:rPr>
                <w:noProof/>
                <w:webHidden/>
              </w:rPr>
              <w:fldChar w:fldCharType="separate"/>
            </w:r>
            <w:r w:rsidR="00FB3280" w:rsidRPr="00CF0720">
              <w:rPr>
                <w:noProof/>
                <w:webHidden/>
              </w:rPr>
              <w:t>12</w:t>
            </w:r>
            <w:r w:rsidR="0075382F" w:rsidRPr="00CF0720">
              <w:rPr>
                <w:noProof/>
                <w:webHidden/>
              </w:rPr>
              <w:fldChar w:fldCharType="end"/>
            </w:r>
          </w:hyperlink>
        </w:p>
        <w:p w:rsidR="0075382F" w:rsidRPr="00CF0720" w:rsidRDefault="0032791C">
          <w:pPr>
            <w:pStyle w:val="TOC2"/>
            <w:rPr>
              <w:rFonts w:asciiTheme="minorHAnsi" w:eastAsiaTheme="minorEastAsia" w:hAnsiTheme="minorHAnsi" w:cstheme="minorBidi"/>
              <w:bCs w:val="0"/>
              <w:sz w:val="22"/>
              <w:szCs w:val="22"/>
              <w:lang w:eastAsia="en-GB"/>
            </w:rPr>
          </w:pPr>
          <w:r>
            <w:rPr>
              <w:lang w:eastAsia="da-DK"/>
            </w:rPr>
            <w:pict>
              <v:shape id="_x0000_s1162" type="#_x0000_t136" style="position:absolute;left:0;text-align:left;margin-left:-12.75pt;margin-top:269.2pt;width:485.35pt;height:194.1pt;rotation:315;z-index:-251462656;mso-position-horizontal-relative:margin;mso-position-vertical-relative:margin" o:allowincell="f" fillcolor="silver" stroked="f">
                <v:fill opacity=".5"/>
                <v:textpath style="font-family:&quot;Arial&quot;;font-size:1pt" string="DRAFT"/>
                <w10:wrap anchorx="margin" anchory="margin"/>
              </v:shape>
            </w:pict>
          </w:r>
          <w:hyperlink w:anchor="_Toc507630529" w:history="1">
            <w:r w:rsidR="0075382F" w:rsidRPr="00CF0720">
              <w:rPr>
                <w:rStyle w:val="Hyperlink"/>
              </w:rPr>
              <w:t>5.1</w:t>
            </w:r>
            <w:r w:rsidR="0075382F" w:rsidRPr="00CF0720">
              <w:rPr>
                <w:rFonts w:asciiTheme="minorHAnsi" w:eastAsiaTheme="minorEastAsia" w:hAnsiTheme="minorHAnsi" w:cstheme="minorBidi"/>
                <w:bCs w:val="0"/>
                <w:sz w:val="22"/>
                <w:szCs w:val="22"/>
                <w:lang w:eastAsia="en-GB"/>
              </w:rPr>
              <w:tab/>
            </w:r>
            <w:r w:rsidR="0075382F" w:rsidRPr="00CF0720">
              <w:rPr>
                <w:rStyle w:val="Hyperlink"/>
              </w:rPr>
              <w:t>Out-of-block power limits: Interference between synchronised MFCNs</w:t>
            </w:r>
            <w:r w:rsidR="0075382F" w:rsidRPr="00CF0720">
              <w:rPr>
                <w:webHidden/>
              </w:rPr>
              <w:tab/>
            </w:r>
            <w:r w:rsidR="0075382F" w:rsidRPr="00CF0720">
              <w:rPr>
                <w:webHidden/>
              </w:rPr>
              <w:fldChar w:fldCharType="begin"/>
            </w:r>
            <w:r w:rsidR="0075382F" w:rsidRPr="00CF0720">
              <w:rPr>
                <w:webHidden/>
              </w:rPr>
              <w:instrText xml:space="preserve"> PAGEREF _Toc507630529 \h </w:instrText>
            </w:r>
            <w:r w:rsidR="0075382F" w:rsidRPr="00CF0720">
              <w:rPr>
                <w:webHidden/>
              </w:rPr>
            </w:r>
            <w:r w:rsidR="0075382F" w:rsidRPr="00CF0720">
              <w:rPr>
                <w:webHidden/>
              </w:rPr>
              <w:fldChar w:fldCharType="separate"/>
            </w:r>
            <w:r w:rsidR="00FB3280" w:rsidRPr="00CF0720">
              <w:rPr>
                <w:webHidden/>
              </w:rPr>
              <w:t>13</w:t>
            </w:r>
            <w:r w:rsidR="0075382F" w:rsidRPr="00CF0720">
              <w:rPr>
                <w:webHidden/>
              </w:rPr>
              <w:fldChar w:fldCharType="end"/>
            </w:r>
          </w:hyperlink>
        </w:p>
        <w:p w:rsidR="0075382F" w:rsidRPr="00CF0720" w:rsidRDefault="0032791C">
          <w:pPr>
            <w:pStyle w:val="TOC2"/>
            <w:rPr>
              <w:rFonts w:asciiTheme="minorHAnsi" w:eastAsiaTheme="minorEastAsia" w:hAnsiTheme="minorHAnsi" w:cstheme="minorBidi"/>
              <w:bCs w:val="0"/>
              <w:sz w:val="22"/>
              <w:szCs w:val="22"/>
              <w:lang w:eastAsia="en-GB"/>
            </w:rPr>
          </w:pPr>
          <w:hyperlink w:anchor="_Toc507630530" w:history="1">
            <w:r w:rsidR="0075382F" w:rsidRPr="00CF0720">
              <w:rPr>
                <w:rStyle w:val="Hyperlink"/>
              </w:rPr>
              <w:t>5.2</w:t>
            </w:r>
            <w:r w:rsidR="0075382F" w:rsidRPr="00CF0720">
              <w:rPr>
                <w:rFonts w:asciiTheme="minorHAnsi" w:eastAsiaTheme="minorEastAsia" w:hAnsiTheme="minorHAnsi" w:cstheme="minorBidi"/>
                <w:bCs w:val="0"/>
                <w:sz w:val="22"/>
                <w:szCs w:val="22"/>
                <w:lang w:eastAsia="en-GB"/>
              </w:rPr>
              <w:tab/>
            </w:r>
            <w:r w:rsidR="0075382F" w:rsidRPr="00CF0720">
              <w:rPr>
                <w:rStyle w:val="Hyperlink"/>
              </w:rPr>
              <w:t>Out-of-block power limits: Interference between unsynchronised MFCNs</w:t>
            </w:r>
            <w:r w:rsidR="0075382F" w:rsidRPr="00CF0720">
              <w:rPr>
                <w:webHidden/>
              </w:rPr>
              <w:tab/>
            </w:r>
            <w:r w:rsidR="0075382F" w:rsidRPr="00CF0720">
              <w:rPr>
                <w:webHidden/>
              </w:rPr>
              <w:fldChar w:fldCharType="begin"/>
            </w:r>
            <w:r w:rsidR="0075382F" w:rsidRPr="00CF0720">
              <w:rPr>
                <w:webHidden/>
              </w:rPr>
              <w:instrText xml:space="preserve"> PAGEREF _Toc507630530 \h </w:instrText>
            </w:r>
            <w:r w:rsidR="0075382F" w:rsidRPr="00CF0720">
              <w:rPr>
                <w:webHidden/>
              </w:rPr>
            </w:r>
            <w:r w:rsidR="0075382F" w:rsidRPr="00CF0720">
              <w:rPr>
                <w:webHidden/>
              </w:rPr>
              <w:fldChar w:fldCharType="separate"/>
            </w:r>
            <w:r w:rsidR="00FB3280" w:rsidRPr="00CF0720">
              <w:rPr>
                <w:webHidden/>
              </w:rPr>
              <w:t>14</w:t>
            </w:r>
            <w:r w:rsidR="0075382F" w:rsidRPr="00CF0720">
              <w:rPr>
                <w:webHidden/>
              </w:rPr>
              <w:fldChar w:fldCharType="end"/>
            </w:r>
          </w:hyperlink>
        </w:p>
        <w:p w:rsidR="0075382F" w:rsidRPr="00CF0720" w:rsidRDefault="0032791C">
          <w:pPr>
            <w:pStyle w:val="TOC2"/>
            <w:rPr>
              <w:rFonts w:asciiTheme="minorHAnsi" w:eastAsiaTheme="minorEastAsia" w:hAnsiTheme="minorHAnsi" w:cstheme="minorBidi"/>
              <w:bCs w:val="0"/>
              <w:sz w:val="22"/>
              <w:szCs w:val="22"/>
              <w:lang w:eastAsia="en-GB"/>
            </w:rPr>
          </w:pPr>
          <w:hyperlink w:anchor="_Toc507630531" w:history="1">
            <w:r w:rsidR="0075382F" w:rsidRPr="00CF0720">
              <w:rPr>
                <w:rStyle w:val="Hyperlink"/>
              </w:rPr>
              <w:t>5.3</w:t>
            </w:r>
            <w:r w:rsidR="0075382F" w:rsidRPr="00CF0720">
              <w:rPr>
                <w:rFonts w:asciiTheme="minorHAnsi" w:eastAsiaTheme="minorEastAsia" w:hAnsiTheme="minorHAnsi" w:cstheme="minorBidi"/>
                <w:bCs w:val="0"/>
                <w:sz w:val="22"/>
                <w:szCs w:val="22"/>
                <w:lang w:eastAsia="en-GB"/>
              </w:rPr>
              <w:tab/>
            </w:r>
            <w:r w:rsidR="0075382F" w:rsidRPr="00CF0720">
              <w:rPr>
                <w:rStyle w:val="Hyperlink"/>
              </w:rPr>
              <w:t>Out-of-band power limits: Interference towards radars below 3400 MHz</w:t>
            </w:r>
            <w:r w:rsidR="0075382F" w:rsidRPr="00CF0720">
              <w:rPr>
                <w:webHidden/>
              </w:rPr>
              <w:tab/>
            </w:r>
            <w:r w:rsidR="0075382F" w:rsidRPr="00CF0720">
              <w:rPr>
                <w:webHidden/>
              </w:rPr>
              <w:fldChar w:fldCharType="begin"/>
            </w:r>
            <w:r w:rsidR="0075382F" w:rsidRPr="00CF0720">
              <w:rPr>
                <w:webHidden/>
              </w:rPr>
              <w:instrText xml:space="preserve"> PAGEREF _Toc507630531 \h </w:instrText>
            </w:r>
            <w:r w:rsidR="0075382F" w:rsidRPr="00CF0720">
              <w:rPr>
                <w:webHidden/>
              </w:rPr>
            </w:r>
            <w:r w:rsidR="0075382F" w:rsidRPr="00CF0720">
              <w:rPr>
                <w:webHidden/>
              </w:rPr>
              <w:fldChar w:fldCharType="separate"/>
            </w:r>
            <w:r w:rsidR="00FB3280" w:rsidRPr="00CF0720">
              <w:rPr>
                <w:webHidden/>
              </w:rPr>
              <w:t>15</w:t>
            </w:r>
            <w:r w:rsidR="0075382F" w:rsidRPr="00CF0720">
              <w:rPr>
                <w:webHidden/>
              </w:rPr>
              <w:fldChar w:fldCharType="end"/>
            </w:r>
          </w:hyperlink>
        </w:p>
        <w:p w:rsidR="0075382F" w:rsidRPr="00CF0720" w:rsidRDefault="0032791C">
          <w:pPr>
            <w:pStyle w:val="TOC2"/>
            <w:rPr>
              <w:rFonts w:asciiTheme="minorHAnsi" w:eastAsiaTheme="minorEastAsia" w:hAnsiTheme="minorHAnsi" w:cstheme="minorBidi"/>
              <w:bCs w:val="0"/>
              <w:sz w:val="22"/>
              <w:szCs w:val="22"/>
              <w:lang w:eastAsia="en-GB"/>
            </w:rPr>
          </w:pPr>
          <w:hyperlink w:anchor="_Toc507630532" w:history="1">
            <w:r w:rsidR="0075382F" w:rsidRPr="00CF0720">
              <w:rPr>
                <w:rStyle w:val="Hyperlink"/>
              </w:rPr>
              <w:t>5.4</w:t>
            </w:r>
            <w:r w:rsidR="0075382F" w:rsidRPr="00CF0720">
              <w:rPr>
                <w:rFonts w:asciiTheme="minorHAnsi" w:eastAsiaTheme="minorEastAsia" w:hAnsiTheme="minorHAnsi" w:cstheme="minorBidi"/>
                <w:bCs w:val="0"/>
                <w:sz w:val="22"/>
                <w:szCs w:val="22"/>
                <w:lang w:eastAsia="en-GB"/>
              </w:rPr>
              <w:tab/>
            </w:r>
            <w:r w:rsidR="0075382F" w:rsidRPr="00CF0720">
              <w:rPr>
                <w:rStyle w:val="Hyperlink"/>
              </w:rPr>
              <w:t>In- block power limits</w:t>
            </w:r>
            <w:r w:rsidR="0075382F" w:rsidRPr="00CF0720">
              <w:rPr>
                <w:webHidden/>
              </w:rPr>
              <w:tab/>
            </w:r>
            <w:r w:rsidR="0075382F" w:rsidRPr="00CF0720">
              <w:rPr>
                <w:webHidden/>
              </w:rPr>
              <w:fldChar w:fldCharType="begin"/>
            </w:r>
            <w:r w:rsidR="0075382F" w:rsidRPr="00CF0720">
              <w:rPr>
                <w:webHidden/>
              </w:rPr>
              <w:instrText xml:space="preserve"> PAGEREF _Toc507630532 \h </w:instrText>
            </w:r>
            <w:r w:rsidR="0075382F" w:rsidRPr="00CF0720">
              <w:rPr>
                <w:webHidden/>
              </w:rPr>
            </w:r>
            <w:r w:rsidR="0075382F" w:rsidRPr="00CF0720">
              <w:rPr>
                <w:webHidden/>
              </w:rPr>
              <w:fldChar w:fldCharType="separate"/>
            </w:r>
            <w:r w:rsidR="00FB3280" w:rsidRPr="00CF0720">
              <w:rPr>
                <w:webHidden/>
              </w:rPr>
              <w:t>16</w:t>
            </w:r>
            <w:r w:rsidR="0075382F" w:rsidRPr="00CF0720">
              <w:rPr>
                <w:webHidden/>
              </w:rPr>
              <w:fldChar w:fldCharType="end"/>
            </w:r>
          </w:hyperlink>
        </w:p>
        <w:p w:rsidR="0075382F" w:rsidRPr="00CF0720" w:rsidRDefault="0032791C">
          <w:pPr>
            <w:pStyle w:val="TOC1"/>
            <w:rPr>
              <w:rFonts w:asciiTheme="minorHAnsi" w:eastAsiaTheme="minorEastAsia" w:hAnsiTheme="minorHAnsi" w:cstheme="minorBidi"/>
              <w:b w:val="0"/>
              <w:noProof/>
              <w:sz w:val="22"/>
              <w:szCs w:val="22"/>
              <w:lang w:eastAsia="en-GB"/>
            </w:rPr>
          </w:pPr>
          <w:hyperlink w:anchor="_Toc507630533" w:history="1">
            <w:r w:rsidR="0075382F" w:rsidRPr="00CF0720">
              <w:rPr>
                <w:rStyle w:val="Hyperlink"/>
                <w:noProof/>
              </w:rPr>
              <w:t>6</w:t>
            </w:r>
            <w:r w:rsidR="0075382F" w:rsidRPr="00CF0720">
              <w:rPr>
                <w:rFonts w:asciiTheme="minorHAnsi" w:eastAsiaTheme="minorEastAsia" w:hAnsiTheme="minorHAnsi" w:cstheme="minorBidi"/>
                <w:b w:val="0"/>
                <w:noProof/>
                <w:sz w:val="22"/>
                <w:szCs w:val="22"/>
                <w:lang w:eastAsia="en-GB"/>
              </w:rPr>
              <w:tab/>
            </w:r>
            <w:r w:rsidR="0075382F" w:rsidRPr="00CF0720">
              <w:rPr>
                <w:rStyle w:val="Hyperlink"/>
                <w:noProof/>
              </w:rPr>
              <w:t>Analysis of the suitability of the current BEM requirements for 5G</w:t>
            </w:r>
            <w:r w:rsidR="0075382F" w:rsidRPr="00CF0720">
              <w:rPr>
                <w:noProof/>
                <w:webHidden/>
              </w:rPr>
              <w:tab/>
            </w:r>
            <w:r w:rsidR="0075382F" w:rsidRPr="00CF0720">
              <w:rPr>
                <w:noProof/>
                <w:webHidden/>
              </w:rPr>
              <w:fldChar w:fldCharType="begin"/>
            </w:r>
            <w:r w:rsidR="0075382F" w:rsidRPr="00CF0720">
              <w:rPr>
                <w:noProof/>
                <w:webHidden/>
              </w:rPr>
              <w:instrText xml:space="preserve"> PAGEREF _Toc507630533 \h </w:instrText>
            </w:r>
            <w:r w:rsidR="0075382F" w:rsidRPr="00CF0720">
              <w:rPr>
                <w:noProof/>
                <w:webHidden/>
              </w:rPr>
            </w:r>
            <w:r w:rsidR="0075382F" w:rsidRPr="00CF0720">
              <w:rPr>
                <w:noProof/>
                <w:webHidden/>
              </w:rPr>
              <w:fldChar w:fldCharType="separate"/>
            </w:r>
            <w:r w:rsidR="00FB3280" w:rsidRPr="00CF0720">
              <w:rPr>
                <w:noProof/>
                <w:webHidden/>
              </w:rPr>
              <w:t>17</w:t>
            </w:r>
            <w:r w:rsidR="0075382F" w:rsidRPr="00CF0720">
              <w:rPr>
                <w:noProof/>
                <w:webHidden/>
              </w:rPr>
              <w:fldChar w:fldCharType="end"/>
            </w:r>
          </w:hyperlink>
        </w:p>
        <w:p w:rsidR="0075382F" w:rsidRPr="00CF0720" w:rsidRDefault="0032791C">
          <w:pPr>
            <w:pStyle w:val="TOC2"/>
            <w:rPr>
              <w:rFonts w:asciiTheme="minorHAnsi" w:eastAsiaTheme="minorEastAsia" w:hAnsiTheme="minorHAnsi" w:cstheme="minorBidi"/>
              <w:bCs w:val="0"/>
              <w:sz w:val="22"/>
              <w:szCs w:val="22"/>
              <w:lang w:eastAsia="en-GB"/>
            </w:rPr>
          </w:pPr>
          <w:hyperlink w:anchor="_Toc507630534" w:history="1">
            <w:r w:rsidR="0075382F" w:rsidRPr="00CF0720">
              <w:rPr>
                <w:rStyle w:val="Hyperlink"/>
                <w:rFonts w:cs="Times New Roman"/>
              </w:rPr>
              <w:t>6.1</w:t>
            </w:r>
            <w:r w:rsidR="0075382F" w:rsidRPr="00CF0720">
              <w:rPr>
                <w:rFonts w:asciiTheme="minorHAnsi" w:eastAsiaTheme="minorEastAsia" w:hAnsiTheme="minorHAnsi" w:cstheme="minorBidi"/>
                <w:bCs w:val="0"/>
                <w:sz w:val="22"/>
                <w:szCs w:val="22"/>
                <w:lang w:eastAsia="en-GB"/>
              </w:rPr>
              <w:tab/>
            </w:r>
            <w:r w:rsidR="0075382F" w:rsidRPr="00CF0720">
              <w:rPr>
                <w:rStyle w:val="Hyperlink"/>
              </w:rPr>
              <w:t>Definitions</w:t>
            </w:r>
            <w:r w:rsidR="0075382F" w:rsidRPr="00CF0720">
              <w:rPr>
                <w:webHidden/>
              </w:rPr>
              <w:tab/>
            </w:r>
            <w:r w:rsidR="0075382F" w:rsidRPr="00CF0720">
              <w:rPr>
                <w:webHidden/>
              </w:rPr>
              <w:fldChar w:fldCharType="begin"/>
            </w:r>
            <w:r w:rsidR="0075382F" w:rsidRPr="00CF0720">
              <w:rPr>
                <w:webHidden/>
              </w:rPr>
              <w:instrText xml:space="preserve"> PAGEREF _Toc507630534 \h </w:instrText>
            </w:r>
            <w:r w:rsidR="0075382F" w:rsidRPr="00CF0720">
              <w:rPr>
                <w:webHidden/>
              </w:rPr>
            </w:r>
            <w:r w:rsidR="0075382F" w:rsidRPr="00CF0720">
              <w:rPr>
                <w:webHidden/>
              </w:rPr>
              <w:fldChar w:fldCharType="separate"/>
            </w:r>
            <w:r w:rsidR="00FB3280" w:rsidRPr="00CF0720">
              <w:rPr>
                <w:webHidden/>
              </w:rPr>
              <w:t>17</w:t>
            </w:r>
            <w:r w:rsidR="0075382F" w:rsidRPr="00CF0720">
              <w:rPr>
                <w:webHidden/>
              </w:rPr>
              <w:fldChar w:fldCharType="end"/>
            </w:r>
          </w:hyperlink>
        </w:p>
        <w:p w:rsidR="0075382F" w:rsidRPr="00CF0720" w:rsidRDefault="0032791C">
          <w:pPr>
            <w:pStyle w:val="TOC3"/>
            <w:rPr>
              <w:rFonts w:asciiTheme="minorHAnsi" w:eastAsiaTheme="minorEastAsia" w:hAnsiTheme="minorHAnsi" w:cstheme="minorBidi"/>
              <w:sz w:val="22"/>
              <w:szCs w:val="22"/>
              <w:lang w:eastAsia="en-GB"/>
            </w:rPr>
          </w:pPr>
          <w:hyperlink w:anchor="_Toc507630535" w:history="1">
            <w:r w:rsidR="0075382F" w:rsidRPr="00CF0720">
              <w:rPr>
                <w:rStyle w:val="Hyperlink"/>
              </w:rPr>
              <w:t>6.1.1</w:t>
            </w:r>
            <w:r w:rsidR="0075382F" w:rsidRPr="00CF0720">
              <w:rPr>
                <w:rFonts w:asciiTheme="minorHAnsi" w:eastAsiaTheme="minorEastAsia" w:hAnsiTheme="minorHAnsi" w:cstheme="minorBidi"/>
                <w:sz w:val="22"/>
                <w:szCs w:val="22"/>
                <w:lang w:eastAsia="en-GB"/>
              </w:rPr>
              <w:tab/>
            </w:r>
            <w:r w:rsidR="0075382F" w:rsidRPr="00CF0720">
              <w:rPr>
                <w:rStyle w:val="Hyperlink"/>
              </w:rPr>
              <w:t>Non-AAS MFCN base stations</w:t>
            </w:r>
            <w:r w:rsidR="0075382F" w:rsidRPr="00CF0720">
              <w:rPr>
                <w:webHidden/>
              </w:rPr>
              <w:tab/>
            </w:r>
            <w:r w:rsidR="0075382F" w:rsidRPr="00CF0720">
              <w:rPr>
                <w:webHidden/>
              </w:rPr>
              <w:fldChar w:fldCharType="begin"/>
            </w:r>
            <w:r w:rsidR="0075382F" w:rsidRPr="00CF0720">
              <w:rPr>
                <w:webHidden/>
              </w:rPr>
              <w:instrText xml:space="preserve"> PAGEREF _Toc507630535 \h </w:instrText>
            </w:r>
            <w:r w:rsidR="0075382F" w:rsidRPr="00CF0720">
              <w:rPr>
                <w:webHidden/>
              </w:rPr>
            </w:r>
            <w:r w:rsidR="0075382F" w:rsidRPr="00CF0720">
              <w:rPr>
                <w:webHidden/>
              </w:rPr>
              <w:fldChar w:fldCharType="separate"/>
            </w:r>
            <w:r w:rsidR="00FB3280" w:rsidRPr="00CF0720">
              <w:rPr>
                <w:webHidden/>
              </w:rPr>
              <w:t>17</w:t>
            </w:r>
            <w:r w:rsidR="0075382F" w:rsidRPr="00CF0720">
              <w:rPr>
                <w:webHidden/>
              </w:rPr>
              <w:fldChar w:fldCharType="end"/>
            </w:r>
          </w:hyperlink>
        </w:p>
        <w:p w:rsidR="0075382F" w:rsidRPr="00CF0720" w:rsidRDefault="0032791C">
          <w:pPr>
            <w:pStyle w:val="TOC3"/>
            <w:rPr>
              <w:rFonts w:asciiTheme="minorHAnsi" w:eastAsiaTheme="minorEastAsia" w:hAnsiTheme="minorHAnsi" w:cstheme="minorBidi"/>
              <w:sz w:val="22"/>
              <w:szCs w:val="22"/>
              <w:lang w:eastAsia="en-GB"/>
            </w:rPr>
          </w:pPr>
          <w:hyperlink w:anchor="_Toc507630536" w:history="1">
            <w:r w:rsidR="0075382F" w:rsidRPr="00CF0720">
              <w:rPr>
                <w:rStyle w:val="Hyperlink"/>
                <w:rFonts w:cs="Times New Roman"/>
              </w:rPr>
              <w:t>6.1.2</w:t>
            </w:r>
            <w:r w:rsidR="0075382F" w:rsidRPr="00CF0720">
              <w:rPr>
                <w:rFonts w:asciiTheme="minorHAnsi" w:eastAsiaTheme="minorEastAsia" w:hAnsiTheme="minorHAnsi" w:cstheme="minorBidi"/>
                <w:sz w:val="22"/>
                <w:szCs w:val="22"/>
                <w:lang w:eastAsia="en-GB"/>
              </w:rPr>
              <w:tab/>
            </w:r>
            <w:r w:rsidR="0075382F" w:rsidRPr="00CF0720">
              <w:rPr>
                <w:rStyle w:val="Hyperlink"/>
              </w:rPr>
              <w:t>AAS MFCN base stations</w:t>
            </w:r>
            <w:r w:rsidR="0075382F" w:rsidRPr="00CF0720">
              <w:rPr>
                <w:webHidden/>
              </w:rPr>
              <w:tab/>
            </w:r>
            <w:r w:rsidR="0075382F" w:rsidRPr="00CF0720">
              <w:rPr>
                <w:webHidden/>
              </w:rPr>
              <w:fldChar w:fldCharType="begin"/>
            </w:r>
            <w:r w:rsidR="0075382F" w:rsidRPr="00CF0720">
              <w:rPr>
                <w:webHidden/>
              </w:rPr>
              <w:instrText xml:space="preserve"> PAGEREF _Toc507630536 \h </w:instrText>
            </w:r>
            <w:r w:rsidR="0075382F" w:rsidRPr="00CF0720">
              <w:rPr>
                <w:webHidden/>
              </w:rPr>
            </w:r>
            <w:r w:rsidR="0075382F" w:rsidRPr="00CF0720">
              <w:rPr>
                <w:webHidden/>
              </w:rPr>
              <w:fldChar w:fldCharType="separate"/>
            </w:r>
            <w:r w:rsidR="00FB3280" w:rsidRPr="00CF0720">
              <w:rPr>
                <w:webHidden/>
              </w:rPr>
              <w:t>17</w:t>
            </w:r>
            <w:r w:rsidR="0075382F" w:rsidRPr="00CF0720">
              <w:rPr>
                <w:webHidden/>
              </w:rPr>
              <w:fldChar w:fldCharType="end"/>
            </w:r>
          </w:hyperlink>
        </w:p>
        <w:p w:rsidR="0075382F" w:rsidRPr="00CF0720" w:rsidRDefault="0032791C">
          <w:pPr>
            <w:pStyle w:val="TOC3"/>
            <w:rPr>
              <w:rFonts w:asciiTheme="minorHAnsi" w:eastAsiaTheme="minorEastAsia" w:hAnsiTheme="minorHAnsi" w:cstheme="minorBidi"/>
              <w:sz w:val="22"/>
              <w:szCs w:val="22"/>
              <w:lang w:eastAsia="en-GB"/>
            </w:rPr>
          </w:pPr>
          <w:hyperlink w:anchor="_Toc507630537" w:history="1">
            <w:r w:rsidR="0075382F" w:rsidRPr="00CF0720">
              <w:rPr>
                <w:rStyle w:val="Hyperlink"/>
              </w:rPr>
              <w:t>6.1.3</w:t>
            </w:r>
            <w:r w:rsidR="0075382F" w:rsidRPr="00CF0720">
              <w:rPr>
                <w:rFonts w:asciiTheme="minorHAnsi" w:eastAsiaTheme="minorEastAsia" w:hAnsiTheme="minorHAnsi" w:cstheme="minorBidi"/>
                <w:sz w:val="22"/>
                <w:szCs w:val="22"/>
                <w:lang w:eastAsia="en-GB"/>
              </w:rPr>
              <w:tab/>
            </w:r>
            <w:r w:rsidR="0075382F" w:rsidRPr="00CF0720">
              <w:rPr>
                <w:rStyle w:val="Hyperlink"/>
              </w:rPr>
              <w:t>Total Radiated Power (TRP)</w:t>
            </w:r>
            <w:r w:rsidR="0075382F" w:rsidRPr="00CF0720">
              <w:rPr>
                <w:webHidden/>
              </w:rPr>
              <w:tab/>
            </w:r>
            <w:r w:rsidR="0075382F" w:rsidRPr="00CF0720">
              <w:rPr>
                <w:webHidden/>
              </w:rPr>
              <w:fldChar w:fldCharType="begin"/>
            </w:r>
            <w:r w:rsidR="0075382F" w:rsidRPr="00CF0720">
              <w:rPr>
                <w:webHidden/>
              </w:rPr>
              <w:instrText xml:space="preserve"> PAGEREF _Toc507630537 \h </w:instrText>
            </w:r>
            <w:r w:rsidR="0075382F" w:rsidRPr="00CF0720">
              <w:rPr>
                <w:webHidden/>
              </w:rPr>
            </w:r>
            <w:r w:rsidR="0075382F" w:rsidRPr="00CF0720">
              <w:rPr>
                <w:webHidden/>
              </w:rPr>
              <w:fldChar w:fldCharType="separate"/>
            </w:r>
            <w:r w:rsidR="00FB3280" w:rsidRPr="00CF0720">
              <w:rPr>
                <w:webHidden/>
              </w:rPr>
              <w:t>18</w:t>
            </w:r>
            <w:r w:rsidR="0075382F" w:rsidRPr="00CF0720">
              <w:rPr>
                <w:webHidden/>
              </w:rPr>
              <w:fldChar w:fldCharType="end"/>
            </w:r>
          </w:hyperlink>
        </w:p>
        <w:p w:rsidR="0075382F" w:rsidRPr="00CF0720" w:rsidRDefault="0032791C">
          <w:pPr>
            <w:pStyle w:val="TOC3"/>
            <w:rPr>
              <w:rFonts w:asciiTheme="minorHAnsi" w:eastAsiaTheme="minorEastAsia" w:hAnsiTheme="minorHAnsi" w:cstheme="minorBidi"/>
              <w:sz w:val="22"/>
              <w:szCs w:val="22"/>
              <w:lang w:eastAsia="en-GB"/>
            </w:rPr>
          </w:pPr>
          <w:hyperlink w:anchor="_Toc507630538" w:history="1">
            <w:r w:rsidR="0075382F" w:rsidRPr="00CF0720">
              <w:rPr>
                <w:rStyle w:val="Hyperlink"/>
              </w:rPr>
              <w:t>6.1.4</w:t>
            </w:r>
            <w:r w:rsidR="0075382F" w:rsidRPr="00CF0720">
              <w:rPr>
                <w:rFonts w:asciiTheme="minorHAnsi" w:eastAsiaTheme="minorEastAsia" w:hAnsiTheme="minorHAnsi" w:cstheme="minorBidi"/>
                <w:sz w:val="22"/>
                <w:szCs w:val="22"/>
                <w:lang w:eastAsia="en-GB"/>
              </w:rPr>
              <w:tab/>
            </w:r>
            <w:r w:rsidR="0075382F" w:rsidRPr="00CF0720">
              <w:rPr>
                <w:rStyle w:val="Hyperlink"/>
              </w:rPr>
              <w:t>Synchronisation in TDD MFCNs</w:t>
            </w:r>
            <w:r w:rsidR="0075382F" w:rsidRPr="00CF0720">
              <w:rPr>
                <w:webHidden/>
              </w:rPr>
              <w:tab/>
            </w:r>
            <w:r w:rsidR="0075382F" w:rsidRPr="00CF0720">
              <w:rPr>
                <w:webHidden/>
              </w:rPr>
              <w:fldChar w:fldCharType="begin"/>
            </w:r>
            <w:r w:rsidR="0075382F" w:rsidRPr="00CF0720">
              <w:rPr>
                <w:webHidden/>
              </w:rPr>
              <w:instrText xml:space="preserve"> PAGEREF _Toc507630538 \h </w:instrText>
            </w:r>
            <w:r w:rsidR="0075382F" w:rsidRPr="00CF0720">
              <w:rPr>
                <w:webHidden/>
              </w:rPr>
            </w:r>
            <w:r w:rsidR="0075382F" w:rsidRPr="00CF0720">
              <w:rPr>
                <w:webHidden/>
              </w:rPr>
              <w:fldChar w:fldCharType="separate"/>
            </w:r>
            <w:r w:rsidR="00FB3280" w:rsidRPr="00CF0720">
              <w:rPr>
                <w:webHidden/>
              </w:rPr>
              <w:t>18</w:t>
            </w:r>
            <w:r w:rsidR="0075382F" w:rsidRPr="00CF0720">
              <w:rPr>
                <w:webHidden/>
              </w:rPr>
              <w:fldChar w:fldCharType="end"/>
            </w:r>
          </w:hyperlink>
        </w:p>
        <w:p w:rsidR="0075382F" w:rsidRPr="00CF0720" w:rsidRDefault="0032791C">
          <w:pPr>
            <w:pStyle w:val="TOC2"/>
            <w:rPr>
              <w:rFonts w:asciiTheme="minorHAnsi" w:eastAsiaTheme="minorEastAsia" w:hAnsiTheme="minorHAnsi" w:cstheme="minorBidi"/>
              <w:bCs w:val="0"/>
              <w:sz w:val="22"/>
              <w:szCs w:val="22"/>
              <w:lang w:eastAsia="en-GB"/>
            </w:rPr>
          </w:pPr>
          <w:hyperlink w:anchor="_Toc507630539" w:history="1">
            <w:r w:rsidR="0075382F" w:rsidRPr="00CF0720">
              <w:rPr>
                <w:rStyle w:val="Hyperlink"/>
              </w:rPr>
              <w:t>6.2</w:t>
            </w:r>
            <w:r w:rsidR="0075382F" w:rsidRPr="00CF0720">
              <w:rPr>
                <w:rFonts w:asciiTheme="minorHAnsi" w:eastAsiaTheme="minorEastAsia" w:hAnsiTheme="minorHAnsi" w:cstheme="minorBidi"/>
                <w:bCs w:val="0"/>
                <w:sz w:val="22"/>
                <w:szCs w:val="22"/>
                <w:lang w:eastAsia="en-GB"/>
              </w:rPr>
              <w:tab/>
            </w:r>
            <w:r w:rsidR="0075382F" w:rsidRPr="00CF0720">
              <w:rPr>
                <w:rStyle w:val="Hyperlink"/>
              </w:rPr>
              <w:t>Suitability for non AAS MFCN</w:t>
            </w:r>
            <w:r w:rsidR="0075382F" w:rsidRPr="00CF0720">
              <w:rPr>
                <w:webHidden/>
              </w:rPr>
              <w:tab/>
            </w:r>
            <w:r w:rsidR="0075382F" w:rsidRPr="00CF0720">
              <w:rPr>
                <w:webHidden/>
              </w:rPr>
              <w:fldChar w:fldCharType="begin"/>
            </w:r>
            <w:r w:rsidR="0075382F" w:rsidRPr="00CF0720">
              <w:rPr>
                <w:webHidden/>
              </w:rPr>
              <w:instrText xml:space="preserve"> PAGEREF _Toc507630539 \h </w:instrText>
            </w:r>
            <w:r w:rsidR="0075382F" w:rsidRPr="00CF0720">
              <w:rPr>
                <w:webHidden/>
              </w:rPr>
            </w:r>
            <w:r w:rsidR="0075382F" w:rsidRPr="00CF0720">
              <w:rPr>
                <w:webHidden/>
              </w:rPr>
              <w:fldChar w:fldCharType="separate"/>
            </w:r>
            <w:r w:rsidR="00FB3280" w:rsidRPr="00CF0720">
              <w:rPr>
                <w:webHidden/>
              </w:rPr>
              <w:t>19</w:t>
            </w:r>
            <w:r w:rsidR="0075382F" w:rsidRPr="00CF0720">
              <w:rPr>
                <w:webHidden/>
              </w:rPr>
              <w:fldChar w:fldCharType="end"/>
            </w:r>
          </w:hyperlink>
        </w:p>
        <w:p w:rsidR="0075382F" w:rsidRPr="00CF0720" w:rsidRDefault="0032791C">
          <w:pPr>
            <w:pStyle w:val="TOC2"/>
            <w:rPr>
              <w:rFonts w:asciiTheme="minorHAnsi" w:eastAsiaTheme="minorEastAsia" w:hAnsiTheme="minorHAnsi" w:cstheme="minorBidi"/>
              <w:bCs w:val="0"/>
              <w:sz w:val="22"/>
              <w:szCs w:val="22"/>
              <w:lang w:eastAsia="en-GB"/>
            </w:rPr>
          </w:pPr>
          <w:hyperlink w:anchor="_Toc507630540" w:history="1">
            <w:r w:rsidR="0075382F" w:rsidRPr="00CF0720">
              <w:rPr>
                <w:rStyle w:val="Hyperlink"/>
              </w:rPr>
              <w:t>6.3</w:t>
            </w:r>
            <w:r w:rsidR="0075382F" w:rsidRPr="00CF0720">
              <w:rPr>
                <w:rFonts w:asciiTheme="minorHAnsi" w:eastAsiaTheme="minorEastAsia" w:hAnsiTheme="minorHAnsi" w:cstheme="minorBidi"/>
                <w:bCs w:val="0"/>
                <w:sz w:val="22"/>
                <w:szCs w:val="22"/>
                <w:lang w:eastAsia="en-GB"/>
              </w:rPr>
              <w:tab/>
            </w:r>
            <w:r w:rsidR="0075382F" w:rsidRPr="00CF0720">
              <w:rPr>
                <w:rStyle w:val="Hyperlink"/>
              </w:rPr>
              <w:t>Suitability for AAS MFCN</w:t>
            </w:r>
            <w:r w:rsidR="0075382F" w:rsidRPr="00CF0720">
              <w:rPr>
                <w:webHidden/>
              </w:rPr>
              <w:tab/>
            </w:r>
            <w:r w:rsidR="0075382F" w:rsidRPr="00CF0720">
              <w:rPr>
                <w:webHidden/>
              </w:rPr>
              <w:fldChar w:fldCharType="begin"/>
            </w:r>
            <w:r w:rsidR="0075382F" w:rsidRPr="00CF0720">
              <w:rPr>
                <w:webHidden/>
              </w:rPr>
              <w:instrText xml:space="preserve"> PAGEREF _Toc507630540 \h </w:instrText>
            </w:r>
            <w:r w:rsidR="0075382F" w:rsidRPr="00CF0720">
              <w:rPr>
                <w:webHidden/>
              </w:rPr>
            </w:r>
            <w:r w:rsidR="0075382F" w:rsidRPr="00CF0720">
              <w:rPr>
                <w:webHidden/>
              </w:rPr>
              <w:fldChar w:fldCharType="separate"/>
            </w:r>
            <w:r w:rsidR="00FB3280" w:rsidRPr="00CF0720">
              <w:rPr>
                <w:webHidden/>
              </w:rPr>
              <w:t>19</w:t>
            </w:r>
            <w:r w:rsidR="0075382F" w:rsidRPr="00CF0720">
              <w:rPr>
                <w:webHidden/>
              </w:rPr>
              <w:fldChar w:fldCharType="end"/>
            </w:r>
          </w:hyperlink>
        </w:p>
        <w:p w:rsidR="0075382F" w:rsidRPr="00CF0720" w:rsidRDefault="0032791C">
          <w:pPr>
            <w:pStyle w:val="TOC3"/>
            <w:rPr>
              <w:rFonts w:asciiTheme="minorHAnsi" w:eastAsiaTheme="minorEastAsia" w:hAnsiTheme="minorHAnsi" w:cstheme="minorBidi"/>
              <w:sz w:val="22"/>
              <w:szCs w:val="22"/>
              <w:lang w:eastAsia="en-GB"/>
            </w:rPr>
          </w:pPr>
          <w:hyperlink w:anchor="_Toc507630541" w:history="1">
            <w:r w:rsidR="0075382F" w:rsidRPr="00CF0720">
              <w:rPr>
                <w:rStyle w:val="Hyperlink"/>
              </w:rPr>
              <w:t>6.3.1</w:t>
            </w:r>
            <w:r w:rsidR="0075382F" w:rsidRPr="00CF0720">
              <w:rPr>
                <w:rFonts w:asciiTheme="minorHAnsi" w:eastAsiaTheme="minorEastAsia" w:hAnsiTheme="minorHAnsi" w:cstheme="minorBidi"/>
                <w:sz w:val="22"/>
                <w:szCs w:val="22"/>
                <w:lang w:eastAsia="en-GB"/>
              </w:rPr>
              <w:tab/>
            </w:r>
            <w:r w:rsidR="0075382F" w:rsidRPr="00CF0720">
              <w:rPr>
                <w:rStyle w:val="Hyperlink"/>
              </w:rPr>
              <w:t>Out-of-block power limits: Interference between synchronised MFCNs</w:t>
            </w:r>
            <w:r w:rsidR="0075382F" w:rsidRPr="00CF0720">
              <w:rPr>
                <w:webHidden/>
              </w:rPr>
              <w:tab/>
            </w:r>
            <w:r w:rsidR="0075382F" w:rsidRPr="00CF0720">
              <w:rPr>
                <w:webHidden/>
              </w:rPr>
              <w:fldChar w:fldCharType="begin"/>
            </w:r>
            <w:r w:rsidR="0075382F" w:rsidRPr="00CF0720">
              <w:rPr>
                <w:webHidden/>
              </w:rPr>
              <w:instrText xml:space="preserve"> PAGEREF _Toc507630541 \h </w:instrText>
            </w:r>
            <w:r w:rsidR="0075382F" w:rsidRPr="00CF0720">
              <w:rPr>
                <w:webHidden/>
              </w:rPr>
            </w:r>
            <w:r w:rsidR="0075382F" w:rsidRPr="00CF0720">
              <w:rPr>
                <w:webHidden/>
              </w:rPr>
              <w:fldChar w:fldCharType="separate"/>
            </w:r>
            <w:r w:rsidR="00FB3280" w:rsidRPr="00CF0720">
              <w:rPr>
                <w:webHidden/>
              </w:rPr>
              <w:t>20</w:t>
            </w:r>
            <w:r w:rsidR="0075382F" w:rsidRPr="00CF0720">
              <w:rPr>
                <w:webHidden/>
              </w:rPr>
              <w:fldChar w:fldCharType="end"/>
            </w:r>
          </w:hyperlink>
        </w:p>
        <w:p w:rsidR="0075382F" w:rsidRPr="00CF0720" w:rsidRDefault="0032791C">
          <w:pPr>
            <w:pStyle w:val="TOC4"/>
            <w:rPr>
              <w:rFonts w:asciiTheme="minorHAnsi" w:eastAsiaTheme="minorEastAsia" w:hAnsiTheme="minorHAnsi" w:cstheme="minorBidi"/>
              <w:sz w:val="22"/>
              <w:szCs w:val="22"/>
              <w:lang w:eastAsia="en-GB"/>
            </w:rPr>
          </w:pPr>
          <w:hyperlink w:anchor="_Toc507630542" w:history="1">
            <w:r w:rsidR="0075382F" w:rsidRPr="00CF0720">
              <w:rPr>
                <w:rStyle w:val="Hyperlink"/>
              </w:rPr>
              <w:t>6.3.1.1</w:t>
            </w:r>
            <w:r w:rsidR="0075382F" w:rsidRPr="00CF0720">
              <w:rPr>
                <w:rFonts w:asciiTheme="minorHAnsi" w:eastAsiaTheme="minorEastAsia" w:hAnsiTheme="minorHAnsi" w:cstheme="minorBidi"/>
                <w:sz w:val="22"/>
                <w:szCs w:val="22"/>
                <w:lang w:eastAsia="en-GB"/>
              </w:rPr>
              <w:tab/>
            </w:r>
            <w:r w:rsidR="0075382F" w:rsidRPr="00CF0720">
              <w:rPr>
                <w:rStyle w:val="Hyperlink"/>
              </w:rPr>
              <w:t>TRP metric vs. e.i.r.p. metric</w:t>
            </w:r>
            <w:r w:rsidR="0075382F" w:rsidRPr="00CF0720">
              <w:rPr>
                <w:webHidden/>
              </w:rPr>
              <w:tab/>
            </w:r>
            <w:r w:rsidR="0075382F" w:rsidRPr="00CF0720">
              <w:rPr>
                <w:webHidden/>
              </w:rPr>
              <w:fldChar w:fldCharType="begin"/>
            </w:r>
            <w:r w:rsidR="0075382F" w:rsidRPr="00CF0720">
              <w:rPr>
                <w:webHidden/>
              </w:rPr>
              <w:instrText xml:space="preserve"> PAGEREF _Toc507630542 \h </w:instrText>
            </w:r>
            <w:r w:rsidR="0075382F" w:rsidRPr="00CF0720">
              <w:rPr>
                <w:webHidden/>
              </w:rPr>
            </w:r>
            <w:r w:rsidR="0075382F" w:rsidRPr="00CF0720">
              <w:rPr>
                <w:webHidden/>
              </w:rPr>
              <w:fldChar w:fldCharType="separate"/>
            </w:r>
            <w:r w:rsidR="00FB3280" w:rsidRPr="00CF0720">
              <w:rPr>
                <w:webHidden/>
              </w:rPr>
              <w:t>20</w:t>
            </w:r>
            <w:r w:rsidR="0075382F" w:rsidRPr="00CF0720">
              <w:rPr>
                <w:webHidden/>
              </w:rPr>
              <w:fldChar w:fldCharType="end"/>
            </w:r>
          </w:hyperlink>
        </w:p>
        <w:p w:rsidR="0075382F" w:rsidRPr="00CF0720" w:rsidRDefault="0032791C">
          <w:pPr>
            <w:pStyle w:val="TOC4"/>
            <w:rPr>
              <w:rFonts w:asciiTheme="minorHAnsi" w:eastAsiaTheme="minorEastAsia" w:hAnsiTheme="minorHAnsi" w:cstheme="minorBidi"/>
              <w:sz w:val="22"/>
              <w:szCs w:val="22"/>
              <w:lang w:eastAsia="en-GB"/>
            </w:rPr>
          </w:pPr>
          <w:hyperlink w:anchor="_Toc507630543" w:history="1">
            <w:r w:rsidR="0075382F" w:rsidRPr="00CF0720">
              <w:rPr>
                <w:rStyle w:val="Hyperlink"/>
              </w:rPr>
              <w:t>6.3.1.2</w:t>
            </w:r>
            <w:r w:rsidR="0075382F" w:rsidRPr="00CF0720">
              <w:rPr>
                <w:rFonts w:asciiTheme="minorHAnsi" w:eastAsiaTheme="minorEastAsia" w:hAnsiTheme="minorHAnsi" w:cstheme="minorBidi"/>
                <w:sz w:val="22"/>
                <w:szCs w:val="22"/>
                <w:lang w:eastAsia="en-GB"/>
              </w:rPr>
              <w:tab/>
            </w:r>
            <w:r w:rsidR="0075382F" w:rsidRPr="00CF0720">
              <w:rPr>
                <w:rStyle w:val="Hyperlink"/>
              </w:rPr>
              <w:t>Synchronisation in 5G NR</w:t>
            </w:r>
            <w:r w:rsidR="0075382F" w:rsidRPr="00CF0720">
              <w:rPr>
                <w:webHidden/>
              </w:rPr>
              <w:tab/>
            </w:r>
            <w:r w:rsidR="0075382F" w:rsidRPr="00CF0720">
              <w:rPr>
                <w:webHidden/>
              </w:rPr>
              <w:fldChar w:fldCharType="begin"/>
            </w:r>
            <w:r w:rsidR="0075382F" w:rsidRPr="00CF0720">
              <w:rPr>
                <w:webHidden/>
              </w:rPr>
              <w:instrText xml:space="preserve"> PAGEREF _Toc507630543 \h </w:instrText>
            </w:r>
            <w:r w:rsidR="0075382F" w:rsidRPr="00CF0720">
              <w:rPr>
                <w:webHidden/>
              </w:rPr>
            </w:r>
            <w:r w:rsidR="0075382F" w:rsidRPr="00CF0720">
              <w:rPr>
                <w:webHidden/>
              </w:rPr>
              <w:fldChar w:fldCharType="separate"/>
            </w:r>
            <w:r w:rsidR="00FB3280" w:rsidRPr="00CF0720">
              <w:rPr>
                <w:webHidden/>
              </w:rPr>
              <w:t>23</w:t>
            </w:r>
            <w:r w:rsidR="0075382F" w:rsidRPr="00CF0720">
              <w:rPr>
                <w:webHidden/>
              </w:rPr>
              <w:fldChar w:fldCharType="end"/>
            </w:r>
          </w:hyperlink>
        </w:p>
        <w:p w:rsidR="0075382F" w:rsidRPr="00CF0720" w:rsidRDefault="0032791C">
          <w:pPr>
            <w:pStyle w:val="TOC3"/>
            <w:rPr>
              <w:rFonts w:asciiTheme="minorHAnsi" w:eastAsiaTheme="minorEastAsia" w:hAnsiTheme="minorHAnsi" w:cstheme="minorBidi"/>
              <w:sz w:val="22"/>
              <w:szCs w:val="22"/>
              <w:lang w:eastAsia="en-GB"/>
            </w:rPr>
          </w:pPr>
          <w:hyperlink w:anchor="_Toc507630544" w:history="1">
            <w:r w:rsidR="0075382F" w:rsidRPr="00CF0720">
              <w:rPr>
                <w:rStyle w:val="Hyperlink"/>
              </w:rPr>
              <w:t>6.3.2</w:t>
            </w:r>
            <w:r w:rsidR="0075382F" w:rsidRPr="00CF0720">
              <w:rPr>
                <w:rFonts w:asciiTheme="minorHAnsi" w:eastAsiaTheme="minorEastAsia" w:hAnsiTheme="minorHAnsi" w:cstheme="minorBidi"/>
                <w:sz w:val="22"/>
                <w:szCs w:val="22"/>
                <w:lang w:eastAsia="en-GB"/>
              </w:rPr>
              <w:tab/>
            </w:r>
            <w:r w:rsidR="0075382F" w:rsidRPr="00CF0720">
              <w:rPr>
                <w:rStyle w:val="Hyperlink"/>
              </w:rPr>
              <w:t>Out-of-block power limits: Interference between unsynchronised MFCNs</w:t>
            </w:r>
            <w:r w:rsidR="0075382F" w:rsidRPr="00CF0720">
              <w:rPr>
                <w:webHidden/>
              </w:rPr>
              <w:tab/>
            </w:r>
            <w:r w:rsidR="0075382F" w:rsidRPr="00CF0720">
              <w:rPr>
                <w:webHidden/>
              </w:rPr>
              <w:fldChar w:fldCharType="begin"/>
            </w:r>
            <w:r w:rsidR="0075382F" w:rsidRPr="00CF0720">
              <w:rPr>
                <w:webHidden/>
              </w:rPr>
              <w:instrText xml:space="preserve"> PAGEREF _Toc507630544 \h </w:instrText>
            </w:r>
            <w:r w:rsidR="0075382F" w:rsidRPr="00CF0720">
              <w:rPr>
                <w:webHidden/>
              </w:rPr>
            </w:r>
            <w:r w:rsidR="0075382F" w:rsidRPr="00CF0720">
              <w:rPr>
                <w:webHidden/>
              </w:rPr>
              <w:fldChar w:fldCharType="separate"/>
            </w:r>
            <w:r w:rsidR="00FB3280" w:rsidRPr="00CF0720">
              <w:rPr>
                <w:webHidden/>
              </w:rPr>
              <w:t>25</w:t>
            </w:r>
            <w:r w:rsidR="0075382F" w:rsidRPr="00CF0720">
              <w:rPr>
                <w:webHidden/>
              </w:rPr>
              <w:fldChar w:fldCharType="end"/>
            </w:r>
          </w:hyperlink>
        </w:p>
        <w:p w:rsidR="0075382F" w:rsidRPr="00CF0720" w:rsidRDefault="0032791C">
          <w:pPr>
            <w:pStyle w:val="TOC3"/>
            <w:rPr>
              <w:rFonts w:asciiTheme="minorHAnsi" w:eastAsiaTheme="minorEastAsia" w:hAnsiTheme="minorHAnsi" w:cstheme="minorBidi"/>
              <w:sz w:val="22"/>
              <w:szCs w:val="22"/>
              <w:lang w:eastAsia="en-GB"/>
            </w:rPr>
          </w:pPr>
          <w:hyperlink w:anchor="_Toc507630545" w:history="1">
            <w:r w:rsidR="0075382F" w:rsidRPr="00CF0720">
              <w:rPr>
                <w:rStyle w:val="Hyperlink"/>
              </w:rPr>
              <w:t>6.3.3</w:t>
            </w:r>
            <w:r w:rsidR="0075382F" w:rsidRPr="00CF0720">
              <w:rPr>
                <w:rFonts w:asciiTheme="minorHAnsi" w:eastAsiaTheme="minorEastAsia" w:hAnsiTheme="minorHAnsi" w:cstheme="minorBidi"/>
                <w:sz w:val="22"/>
                <w:szCs w:val="22"/>
                <w:lang w:eastAsia="en-GB"/>
              </w:rPr>
              <w:tab/>
            </w:r>
            <w:r w:rsidR="0075382F" w:rsidRPr="00CF0720">
              <w:rPr>
                <w:rStyle w:val="Hyperlink"/>
              </w:rPr>
              <w:t>Out-of-block power limits: Interference between LTE and 5G NR MFCNs</w:t>
            </w:r>
            <w:r w:rsidR="0075382F" w:rsidRPr="00CF0720">
              <w:rPr>
                <w:webHidden/>
              </w:rPr>
              <w:tab/>
            </w:r>
            <w:r w:rsidR="0075382F" w:rsidRPr="00CF0720">
              <w:rPr>
                <w:webHidden/>
              </w:rPr>
              <w:fldChar w:fldCharType="begin"/>
            </w:r>
            <w:r w:rsidR="0075382F" w:rsidRPr="00CF0720">
              <w:rPr>
                <w:webHidden/>
              </w:rPr>
              <w:instrText xml:space="preserve"> PAGEREF _Toc507630545 \h </w:instrText>
            </w:r>
            <w:r w:rsidR="0075382F" w:rsidRPr="00CF0720">
              <w:rPr>
                <w:webHidden/>
              </w:rPr>
            </w:r>
            <w:r w:rsidR="0075382F" w:rsidRPr="00CF0720">
              <w:rPr>
                <w:webHidden/>
              </w:rPr>
              <w:fldChar w:fldCharType="separate"/>
            </w:r>
            <w:r w:rsidR="00FB3280" w:rsidRPr="00CF0720">
              <w:rPr>
                <w:webHidden/>
              </w:rPr>
              <w:t>25</w:t>
            </w:r>
            <w:r w:rsidR="0075382F" w:rsidRPr="00CF0720">
              <w:rPr>
                <w:webHidden/>
              </w:rPr>
              <w:fldChar w:fldCharType="end"/>
            </w:r>
          </w:hyperlink>
        </w:p>
        <w:p w:rsidR="0075382F" w:rsidRPr="00CF0720" w:rsidRDefault="0032791C">
          <w:pPr>
            <w:pStyle w:val="TOC4"/>
            <w:rPr>
              <w:rFonts w:asciiTheme="minorHAnsi" w:eastAsiaTheme="minorEastAsia" w:hAnsiTheme="minorHAnsi" w:cstheme="minorBidi"/>
              <w:sz w:val="22"/>
              <w:szCs w:val="22"/>
              <w:lang w:eastAsia="en-GB"/>
            </w:rPr>
          </w:pPr>
          <w:hyperlink w:anchor="_Toc507630546" w:history="1">
            <w:r w:rsidR="0075382F" w:rsidRPr="00CF0720">
              <w:rPr>
                <w:rStyle w:val="Hyperlink"/>
              </w:rPr>
              <w:t>6.3.3.1</w:t>
            </w:r>
            <w:r w:rsidR="0075382F" w:rsidRPr="00CF0720">
              <w:rPr>
                <w:rFonts w:asciiTheme="minorHAnsi" w:eastAsiaTheme="minorEastAsia" w:hAnsiTheme="minorHAnsi" w:cstheme="minorBidi"/>
                <w:sz w:val="22"/>
                <w:szCs w:val="22"/>
                <w:lang w:eastAsia="en-GB"/>
              </w:rPr>
              <w:tab/>
            </w:r>
            <w:r w:rsidR="0075382F" w:rsidRPr="00CF0720">
              <w:rPr>
                <w:rStyle w:val="Hyperlink"/>
              </w:rPr>
              <w:t>Common synchronisation between LTE and 5G NR</w:t>
            </w:r>
            <w:r w:rsidR="0075382F" w:rsidRPr="00CF0720">
              <w:rPr>
                <w:webHidden/>
              </w:rPr>
              <w:tab/>
            </w:r>
            <w:r w:rsidR="0075382F" w:rsidRPr="00CF0720">
              <w:rPr>
                <w:webHidden/>
              </w:rPr>
              <w:fldChar w:fldCharType="begin"/>
            </w:r>
            <w:r w:rsidR="0075382F" w:rsidRPr="00CF0720">
              <w:rPr>
                <w:webHidden/>
              </w:rPr>
              <w:instrText xml:space="preserve"> PAGEREF _Toc507630546 \h </w:instrText>
            </w:r>
            <w:r w:rsidR="0075382F" w:rsidRPr="00CF0720">
              <w:rPr>
                <w:webHidden/>
              </w:rPr>
            </w:r>
            <w:r w:rsidR="0075382F" w:rsidRPr="00CF0720">
              <w:rPr>
                <w:webHidden/>
              </w:rPr>
              <w:fldChar w:fldCharType="separate"/>
            </w:r>
            <w:r w:rsidR="00FB3280" w:rsidRPr="00CF0720">
              <w:rPr>
                <w:webHidden/>
              </w:rPr>
              <w:t>25</w:t>
            </w:r>
            <w:r w:rsidR="0075382F" w:rsidRPr="00CF0720">
              <w:rPr>
                <w:webHidden/>
              </w:rPr>
              <w:fldChar w:fldCharType="end"/>
            </w:r>
          </w:hyperlink>
        </w:p>
        <w:p w:rsidR="0075382F" w:rsidRPr="00CF0720" w:rsidRDefault="0032791C">
          <w:pPr>
            <w:pStyle w:val="TOC4"/>
            <w:rPr>
              <w:rFonts w:asciiTheme="minorHAnsi" w:eastAsiaTheme="minorEastAsia" w:hAnsiTheme="minorHAnsi" w:cstheme="minorBidi"/>
              <w:sz w:val="22"/>
              <w:szCs w:val="22"/>
              <w:lang w:eastAsia="en-GB"/>
            </w:rPr>
          </w:pPr>
          <w:hyperlink w:anchor="_Toc507630547" w:history="1">
            <w:r w:rsidR="0075382F" w:rsidRPr="00CF0720">
              <w:rPr>
                <w:rStyle w:val="Hyperlink"/>
              </w:rPr>
              <w:t>6.3.3.2</w:t>
            </w:r>
            <w:r w:rsidR="0075382F" w:rsidRPr="00CF0720">
              <w:rPr>
                <w:rFonts w:asciiTheme="minorHAnsi" w:eastAsiaTheme="minorEastAsia" w:hAnsiTheme="minorHAnsi" w:cstheme="minorBidi"/>
                <w:sz w:val="22"/>
                <w:szCs w:val="22"/>
                <w:lang w:eastAsia="en-GB"/>
              </w:rPr>
              <w:tab/>
            </w:r>
            <w:r w:rsidR="0075382F" w:rsidRPr="00CF0720">
              <w:rPr>
                <w:rStyle w:val="Hyperlink"/>
              </w:rPr>
              <w:t>No common synchronisation between LTE and 5G NR</w:t>
            </w:r>
            <w:r w:rsidR="0075382F" w:rsidRPr="00CF0720">
              <w:rPr>
                <w:webHidden/>
              </w:rPr>
              <w:tab/>
            </w:r>
            <w:r w:rsidR="0075382F" w:rsidRPr="00CF0720">
              <w:rPr>
                <w:webHidden/>
              </w:rPr>
              <w:fldChar w:fldCharType="begin"/>
            </w:r>
            <w:r w:rsidR="0075382F" w:rsidRPr="00CF0720">
              <w:rPr>
                <w:webHidden/>
              </w:rPr>
              <w:instrText xml:space="preserve"> PAGEREF _Toc507630547 \h </w:instrText>
            </w:r>
            <w:r w:rsidR="0075382F" w:rsidRPr="00CF0720">
              <w:rPr>
                <w:webHidden/>
              </w:rPr>
            </w:r>
            <w:r w:rsidR="0075382F" w:rsidRPr="00CF0720">
              <w:rPr>
                <w:webHidden/>
              </w:rPr>
              <w:fldChar w:fldCharType="separate"/>
            </w:r>
            <w:r w:rsidR="00FB3280" w:rsidRPr="00CF0720">
              <w:rPr>
                <w:webHidden/>
              </w:rPr>
              <w:t>27</w:t>
            </w:r>
            <w:r w:rsidR="0075382F" w:rsidRPr="00CF0720">
              <w:rPr>
                <w:webHidden/>
              </w:rPr>
              <w:fldChar w:fldCharType="end"/>
            </w:r>
          </w:hyperlink>
        </w:p>
        <w:p w:rsidR="0075382F" w:rsidRPr="00CF0720" w:rsidRDefault="0032791C">
          <w:pPr>
            <w:pStyle w:val="TOC3"/>
            <w:rPr>
              <w:rFonts w:asciiTheme="minorHAnsi" w:eastAsiaTheme="minorEastAsia" w:hAnsiTheme="minorHAnsi" w:cstheme="minorBidi"/>
              <w:sz w:val="22"/>
              <w:szCs w:val="22"/>
              <w:lang w:eastAsia="en-GB"/>
            </w:rPr>
          </w:pPr>
          <w:hyperlink w:anchor="_Toc507630548" w:history="1">
            <w:r w:rsidR="0075382F" w:rsidRPr="00CF0720">
              <w:rPr>
                <w:rStyle w:val="Hyperlink"/>
              </w:rPr>
              <w:t>6.3.4</w:t>
            </w:r>
            <w:r w:rsidR="0075382F" w:rsidRPr="00CF0720">
              <w:rPr>
                <w:rFonts w:asciiTheme="minorHAnsi" w:eastAsiaTheme="minorEastAsia" w:hAnsiTheme="minorHAnsi" w:cstheme="minorBidi"/>
                <w:sz w:val="22"/>
                <w:szCs w:val="22"/>
                <w:lang w:eastAsia="en-GB"/>
              </w:rPr>
              <w:tab/>
            </w:r>
            <w:r w:rsidR="0075382F" w:rsidRPr="00CF0720">
              <w:rPr>
                <w:rStyle w:val="Hyperlink"/>
              </w:rPr>
              <w:t>Out-of-band power limits: Interference towards radars below 3400 MHz</w:t>
            </w:r>
            <w:r w:rsidR="0075382F" w:rsidRPr="00CF0720">
              <w:rPr>
                <w:webHidden/>
              </w:rPr>
              <w:tab/>
            </w:r>
            <w:r w:rsidR="0075382F" w:rsidRPr="00CF0720">
              <w:rPr>
                <w:webHidden/>
              </w:rPr>
              <w:fldChar w:fldCharType="begin"/>
            </w:r>
            <w:r w:rsidR="0075382F" w:rsidRPr="00CF0720">
              <w:rPr>
                <w:webHidden/>
              </w:rPr>
              <w:instrText xml:space="preserve"> PAGEREF _Toc507630548 \h </w:instrText>
            </w:r>
            <w:r w:rsidR="0075382F" w:rsidRPr="00CF0720">
              <w:rPr>
                <w:webHidden/>
              </w:rPr>
            </w:r>
            <w:r w:rsidR="0075382F" w:rsidRPr="00CF0720">
              <w:rPr>
                <w:webHidden/>
              </w:rPr>
              <w:fldChar w:fldCharType="separate"/>
            </w:r>
            <w:r w:rsidR="00FB3280" w:rsidRPr="00CF0720">
              <w:rPr>
                <w:webHidden/>
              </w:rPr>
              <w:t>27</w:t>
            </w:r>
            <w:r w:rsidR="0075382F" w:rsidRPr="00CF0720">
              <w:rPr>
                <w:webHidden/>
              </w:rPr>
              <w:fldChar w:fldCharType="end"/>
            </w:r>
          </w:hyperlink>
        </w:p>
        <w:p w:rsidR="0075382F" w:rsidRPr="00CF0720" w:rsidRDefault="0032791C">
          <w:pPr>
            <w:pStyle w:val="TOC3"/>
            <w:rPr>
              <w:rFonts w:asciiTheme="minorHAnsi" w:eastAsiaTheme="minorEastAsia" w:hAnsiTheme="minorHAnsi" w:cstheme="minorBidi"/>
              <w:sz w:val="22"/>
              <w:szCs w:val="22"/>
              <w:lang w:eastAsia="en-GB"/>
            </w:rPr>
          </w:pPr>
          <w:hyperlink w:anchor="_Toc507630549" w:history="1">
            <w:r w:rsidR="0075382F" w:rsidRPr="00CF0720">
              <w:rPr>
                <w:rStyle w:val="Hyperlink"/>
              </w:rPr>
              <w:t>6.3.5</w:t>
            </w:r>
            <w:r w:rsidR="0075382F" w:rsidRPr="00CF0720">
              <w:rPr>
                <w:rFonts w:asciiTheme="minorHAnsi" w:eastAsiaTheme="minorEastAsia" w:hAnsiTheme="minorHAnsi" w:cstheme="minorBidi"/>
                <w:sz w:val="22"/>
                <w:szCs w:val="22"/>
                <w:lang w:eastAsia="en-GB"/>
              </w:rPr>
              <w:tab/>
            </w:r>
            <w:r w:rsidR="0075382F" w:rsidRPr="00CF0720">
              <w:rPr>
                <w:rStyle w:val="Hyperlink"/>
              </w:rPr>
              <w:t>Out-of-band power limits: coexistence with FSS / FS services above 3800 MHz</w:t>
            </w:r>
            <w:r w:rsidR="0075382F" w:rsidRPr="00CF0720">
              <w:rPr>
                <w:webHidden/>
              </w:rPr>
              <w:tab/>
            </w:r>
            <w:r w:rsidR="0075382F" w:rsidRPr="00CF0720">
              <w:rPr>
                <w:webHidden/>
              </w:rPr>
              <w:fldChar w:fldCharType="begin"/>
            </w:r>
            <w:r w:rsidR="0075382F" w:rsidRPr="00CF0720">
              <w:rPr>
                <w:webHidden/>
              </w:rPr>
              <w:instrText xml:space="preserve"> PAGEREF _Toc507630549 \h </w:instrText>
            </w:r>
            <w:r w:rsidR="0075382F" w:rsidRPr="00CF0720">
              <w:rPr>
                <w:webHidden/>
              </w:rPr>
            </w:r>
            <w:r w:rsidR="0075382F" w:rsidRPr="00CF0720">
              <w:rPr>
                <w:webHidden/>
              </w:rPr>
              <w:fldChar w:fldCharType="separate"/>
            </w:r>
            <w:r w:rsidR="00FB3280" w:rsidRPr="00CF0720">
              <w:rPr>
                <w:webHidden/>
              </w:rPr>
              <w:t>28</w:t>
            </w:r>
            <w:r w:rsidR="0075382F" w:rsidRPr="00CF0720">
              <w:rPr>
                <w:webHidden/>
              </w:rPr>
              <w:fldChar w:fldCharType="end"/>
            </w:r>
          </w:hyperlink>
        </w:p>
        <w:p w:rsidR="0075382F" w:rsidRPr="00CF0720" w:rsidRDefault="0032791C">
          <w:pPr>
            <w:pStyle w:val="TOC3"/>
            <w:rPr>
              <w:rFonts w:asciiTheme="minorHAnsi" w:eastAsiaTheme="minorEastAsia" w:hAnsiTheme="minorHAnsi" w:cstheme="minorBidi"/>
              <w:sz w:val="22"/>
              <w:szCs w:val="22"/>
              <w:lang w:eastAsia="en-GB"/>
            </w:rPr>
          </w:pPr>
          <w:hyperlink w:anchor="_Toc507630550" w:history="1">
            <w:r w:rsidR="0075382F" w:rsidRPr="00CF0720">
              <w:rPr>
                <w:rStyle w:val="Hyperlink"/>
              </w:rPr>
              <w:t>6.3.6</w:t>
            </w:r>
            <w:r w:rsidR="0075382F" w:rsidRPr="00CF0720">
              <w:rPr>
                <w:rFonts w:asciiTheme="minorHAnsi" w:eastAsiaTheme="minorEastAsia" w:hAnsiTheme="minorHAnsi" w:cstheme="minorBidi"/>
                <w:sz w:val="22"/>
                <w:szCs w:val="22"/>
                <w:lang w:eastAsia="en-GB"/>
              </w:rPr>
              <w:tab/>
            </w:r>
            <w:r w:rsidR="0075382F" w:rsidRPr="00CF0720">
              <w:rPr>
                <w:rStyle w:val="Hyperlink"/>
              </w:rPr>
              <w:t>Out-of-band power limits: coexistence with radio astronomy</w:t>
            </w:r>
            <w:r w:rsidR="0075382F" w:rsidRPr="00CF0720">
              <w:rPr>
                <w:webHidden/>
              </w:rPr>
              <w:tab/>
            </w:r>
            <w:r w:rsidR="0075382F" w:rsidRPr="00CF0720">
              <w:rPr>
                <w:webHidden/>
              </w:rPr>
              <w:fldChar w:fldCharType="begin"/>
            </w:r>
            <w:r w:rsidR="0075382F" w:rsidRPr="00CF0720">
              <w:rPr>
                <w:webHidden/>
              </w:rPr>
              <w:instrText xml:space="preserve"> PAGEREF _Toc507630550 \h </w:instrText>
            </w:r>
            <w:r w:rsidR="0075382F" w:rsidRPr="00CF0720">
              <w:rPr>
                <w:webHidden/>
              </w:rPr>
            </w:r>
            <w:r w:rsidR="0075382F" w:rsidRPr="00CF0720">
              <w:rPr>
                <w:webHidden/>
              </w:rPr>
              <w:fldChar w:fldCharType="separate"/>
            </w:r>
            <w:r w:rsidR="00FB3280" w:rsidRPr="00CF0720">
              <w:rPr>
                <w:webHidden/>
              </w:rPr>
              <w:t>29</w:t>
            </w:r>
            <w:r w:rsidR="0075382F" w:rsidRPr="00CF0720">
              <w:rPr>
                <w:webHidden/>
              </w:rPr>
              <w:fldChar w:fldCharType="end"/>
            </w:r>
          </w:hyperlink>
        </w:p>
        <w:p w:rsidR="0075382F" w:rsidRPr="00CF0720" w:rsidRDefault="0032791C">
          <w:pPr>
            <w:pStyle w:val="TOC1"/>
            <w:rPr>
              <w:rFonts w:asciiTheme="minorHAnsi" w:eastAsiaTheme="minorEastAsia" w:hAnsiTheme="minorHAnsi" w:cstheme="minorBidi"/>
              <w:b w:val="0"/>
              <w:noProof/>
              <w:sz w:val="22"/>
              <w:szCs w:val="22"/>
              <w:lang w:eastAsia="en-GB"/>
            </w:rPr>
          </w:pPr>
          <w:hyperlink w:anchor="_Toc507630551" w:history="1">
            <w:r w:rsidR="0075382F" w:rsidRPr="00CF0720">
              <w:rPr>
                <w:rStyle w:val="Hyperlink"/>
                <w:noProof/>
              </w:rPr>
              <w:t>7</w:t>
            </w:r>
            <w:r w:rsidR="0075382F" w:rsidRPr="00CF0720">
              <w:rPr>
                <w:rFonts w:asciiTheme="minorHAnsi" w:eastAsiaTheme="minorEastAsia" w:hAnsiTheme="minorHAnsi" w:cstheme="minorBidi"/>
                <w:b w:val="0"/>
                <w:noProof/>
                <w:sz w:val="22"/>
                <w:szCs w:val="22"/>
                <w:lang w:eastAsia="en-GB"/>
              </w:rPr>
              <w:tab/>
            </w:r>
            <w:r w:rsidR="0075382F" w:rsidRPr="00CF0720">
              <w:rPr>
                <w:rStyle w:val="Hyperlink"/>
                <w:noProof/>
              </w:rPr>
              <w:t>Updated BEM requirements for AAS MFCN Base Stations</w:t>
            </w:r>
            <w:r w:rsidR="0075382F" w:rsidRPr="00CF0720">
              <w:rPr>
                <w:noProof/>
                <w:webHidden/>
              </w:rPr>
              <w:tab/>
            </w:r>
            <w:r w:rsidR="0075382F" w:rsidRPr="00CF0720">
              <w:rPr>
                <w:noProof/>
                <w:webHidden/>
              </w:rPr>
              <w:fldChar w:fldCharType="begin"/>
            </w:r>
            <w:r w:rsidR="0075382F" w:rsidRPr="00CF0720">
              <w:rPr>
                <w:noProof/>
                <w:webHidden/>
              </w:rPr>
              <w:instrText xml:space="preserve"> PAGEREF _Toc507630551 \h </w:instrText>
            </w:r>
            <w:r w:rsidR="0075382F" w:rsidRPr="00CF0720">
              <w:rPr>
                <w:noProof/>
                <w:webHidden/>
              </w:rPr>
            </w:r>
            <w:r w:rsidR="0075382F" w:rsidRPr="00CF0720">
              <w:rPr>
                <w:noProof/>
                <w:webHidden/>
              </w:rPr>
              <w:fldChar w:fldCharType="separate"/>
            </w:r>
            <w:r w:rsidR="00FB3280" w:rsidRPr="00CF0720">
              <w:rPr>
                <w:noProof/>
                <w:webHidden/>
              </w:rPr>
              <w:t>30</w:t>
            </w:r>
            <w:r w:rsidR="0075382F" w:rsidRPr="00CF0720">
              <w:rPr>
                <w:noProof/>
                <w:webHidden/>
              </w:rPr>
              <w:fldChar w:fldCharType="end"/>
            </w:r>
          </w:hyperlink>
        </w:p>
        <w:p w:rsidR="0075382F" w:rsidRPr="00CF0720" w:rsidRDefault="0032791C">
          <w:pPr>
            <w:pStyle w:val="TOC3"/>
            <w:rPr>
              <w:rFonts w:asciiTheme="minorHAnsi" w:eastAsiaTheme="minorEastAsia" w:hAnsiTheme="minorHAnsi" w:cstheme="minorBidi"/>
              <w:sz w:val="22"/>
              <w:szCs w:val="22"/>
              <w:lang w:eastAsia="en-GB"/>
            </w:rPr>
          </w:pPr>
          <w:hyperlink w:anchor="_Toc507630552" w:history="1">
            <w:r w:rsidR="0075382F" w:rsidRPr="00CF0720">
              <w:rPr>
                <w:rStyle w:val="Hyperlink"/>
              </w:rPr>
              <w:t>7.1.1</w:t>
            </w:r>
            <w:r w:rsidR="0075382F" w:rsidRPr="00CF0720">
              <w:rPr>
                <w:rFonts w:asciiTheme="minorHAnsi" w:eastAsiaTheme="minorEastAsia" w:hAnsiTheme="minorHAnsi" w:cstheme="minorBidi"/>
                <w:sz w:val="22"/>
                <w:szCs w:val="22"/>
                <w:lang w:eastAsia="en-GB"/>
              </w:rPr>
              <w:tab/>
            </w:r>
            <w:r w:rsidR="0075382F" w:rsidRPr="00CF0720">
              <w:rPr>
                <w:rStyle w:val="Hyperlink"/>
              </w:rPr>
              <w:t>In- block power limits</w:t>
            </w:r>
            <w:r w:rsidR="0075382F" w:rsidRPr="00CF0720">
              <w:rPr>
                <w:webHidden/>
              </w:rPr>
              <w:tab/>
            </w:r>
            <w:r w:rsidR="0075382F" w:rsidRPr="00CF0720">
              <w:rPr>
                <w:webHidden/>
              </w:rPr>
              <w:fldChar w:fldCharType="begin"/>
            </w:r>
            <w:r w:rsidR="0075382F" w:rsidRPr="00CF0720">
              <w:rPr>
                <w:webHidden/>
              </w:rPr>
              <w:instrText xml:space="preserve"> PAGEREF _Toc507630552 \h </w:instrText>
            </w:r>
            <w:r w:rsidR="0075382F" w:rsidRPr="00CF0720">
              <w:rPr>
                <w:webHidden/>
              </w:rPr>
            </w:r>
            <w:r w:rsidR="0075382F" w:rsidRPr="00CF0720">
              <w:rPr>
                <w:webHidden/>
              </w:rPr>
              <w:fldChar w:fldCharType="separate"/>
            </w:r>
            <w:r w:rsidR="00FB3280" w:rsidRPr="00CF0720">
              <w:rPr>
                <w:webHidden/>
              </w:rPr>
              <w:t>30</w:t>
            </w:r>
            <w:r w:rsidR="0075382F" w:rsidRPr="00CF0720">
              <w:rPr>
                <w:webHidden/>
              </w:rPr>
              <w:fldChar w:fldCharType="end"/>
            </w:r>
          </w:hyperlink>
        </w:p>
        <w:p w:rsidR="0075382F" w:rsidRPr="00CF0720" w:rsidRDefault="0032791C">
          <w:pPr>
            <w:pStyle w:val="TOC2"/>
            <w:rPr>
              <w:rFonts w:asciiTheme="minorHAnsi" w:eastAsiaTheme="minorEastAsia" w:hAnsiTheme="minorHAnsi" w:cstheme="minorBidi"/>
              <w:bCs w:val="0"/>
              <w:sz w:val="22"/>
              <w:szCs w:val="22"/>
              <w:lang w:eastAsia="en-GB"/>
            </w:rPr>
          </w:pPr>
          <w:hyperlink w:anchor="_Toc507630553" w:history="1">
            <w:r w:rsidR="0075382F" w:rsidRPr="00CF0720">
              <w:rPr>
                <w:rStyle w:val="Hyperlink"/>
              </w:rPr>
              <w:t>7.2</w:t>
            </w:r>
            <w:r w:rsidR="0075382F" w:rsidRPr="00CF0720">
              <w:rPr>
                <w:rFonts w:asciiTheme="minorHAnsi" w:eastAsiaTheme="minorEastAsia" w:hAnsiTheme="minorHAnsi" w:cstheme="minorBidi"/>
                <w:bCs w:val="0"/>
                <w:sz w:val="22"/>
                <w:szCs w:val="22"/>
                <w:lang w:eastAsia="en-GB"/>
              </w:rPr>
              <w:tab/>
            </w:r>
            <w:r w:rsidR="0075382F" w:rsidRPr="00CF0720">
              <w:rPr>
                <w:rStyle w:val="Hyperlink"/>
              </w:rPr>
              <w:t>Out-of-block power limits: Interference between synchronised MFCNs</w:t>
            </w:r>
            <w:r w:rsidR="0075382F" w:rsidRPr="00CF0720">
              <w:rPr>
                <w:webHidden/>
              </w:rPr>
              <w:tab/>
            </w:r>
            <w:r w:rsidR="0075382F" w:rsidRPr="00CF0720">
              <w:rPr>
                <w:webHidden/>
              </w:rPr>
              <w:fldChar w:fldCharType="begin"/>
            </w:r>
            <w:r w:rsidR="0075382F" w:rsidRPr="00CF0720">
              <w:rPr>
                <w:webHidden/>
              </w:rPr>
              <w:instrText xml:space="preserve"> PAGEREF _Toc507630553 \h </w:instrText>
            </w:r>
            <w:r w:rsidR="0075382F" w:rsidRPr="00CF0720">
              <w:rPr>
                <w:webHidden/>
              </w:rPr>
            </w:r>
            <w:r w:rsidR="0075382F" w:rsidRPr="00CF0720">
              <w:rPr>
                <w:webHidden/>
              </w:rPr>
              <w:fldChar w:fldCharType="separate"/>
            </w:r>
            <w:r w:rsidR="00FB3280" w:rsidRPr="00CF0720">
              <w:rPr>
                <w:webHidden/>
              </w:rPr>
              <w:t>30</w:t>
            </w:r>
            <w:r w:rsidR="0075382F" w:rsidRPr="00CF0720">
              <w:rPr>
                <w:webHidden/>
              </w:rPr>
              <w:fldChar w:fldCharType="end"/>
            </w:r>
          </w:hyperlink>
        </w:p>
        <w:p w:rsidR="0075382F" w:rsidRPr="00CF0720" w:rsidRDefault="0032791C">
          <w:pPr>
            <w:pStyle w:val="TOC2"/>
            <w:rPr>
              <w:rFonts w:asciiTheme="minorHAnsi" w:eastAsiaTheme="minorEastAsia" w:hAnsiTheme="minorHAnsi" w:cstheme="minorBidi"/>
              <w:bCs w:val="0"/>
              <w:sz w:val="22"/>
              <w:szCs w:val="22"/>
              <w:lang w:eastAsia="en-GB"/>
            </w:rPr>
          </w:pPr>
          <w:hyperlink w:anchor="_Toc507630554" w:history="1">
            <w:r w:rsidR="0075382F" w:rsidRPr="00CF0720">
              <w:rPr>
                <w:rStyle w:val="Hyperlink"/>
              </w:rPr>
              <w:t>7.3</w:t>
            </w:r>
            <w:r w:rsidR="0075382F" w:rsidRPr="00CF0720">
              <w:rPr>
                <w:rFonts w:asciiTheme="minorHAnsi" w:eastAsiaTheme="minorEastAsia" w:hAnsiTheme="minorHAnsi" w:cstheme="minorBidi"/>
                <w:bCs w:val="0"/>
                <w:sz w:val="22"/>
                <w:szCs w:val="22"/>
                <w:lang w:eastAsia="en-GB"/>
              </w:rPr>
              <w:tab/>
            </w:r>
            <w:r w:rsidR="0075382F" w:rsidRPr="00CF0720">
              <w:rPr>
                <w:rStyle w:val="Hyperlink"/>
              </w:rPr>
              <w:t>Out-of-block power limits: Interference between un</w:t>
            </w:r>
            <w:r w:rsidR="00CF0720" w:rsidRPr="00CF0720">
              <w:rPr>
                <w:rStyle w:val="Hyperlink"/>
              </w:rPr>
              <w:t>synchronis</w:t>
            </w:r>
            <w:r w:rsidR="0075382F" w:rsidRPr="00CF0720">
              <w:rPr>
                <w:rStyle w:val="Hyperlink"/>
              </w:rPr>
              <w:t>ed or semi-synchronised MFCNs</w:t>
            </w:r>
            <w:r w:rsidR="0075382F" w:rsidRPr="00CF0720">
              <w:rPr>
                <w:webHidden/>
              </w:rPr>
              <w:tab/>
            </w:r>
            <w:r w:rsidR="0075382F" w:rsidRPr="00CF0720">
              <w:rPr>
                <w:webHidden/>
              </w:rPr>
              <w:fldChar w:fldCharType="begin"/>
            </w:r>
            <w:r w:rsidR="0075382F" w:rsidRPr="00CF0720">
              <w:rPr>
                <w:webHidden/>
              </w:rPr>
              <w:instrText xml:space="preserve"> PAGEREF _Toc507630554 \h </w:instrText>
            </w:r>
            <w:r w:rsidR="0075382F" w:rsidRPr="00CF0720">
              <w:rPr>
                <w:webHidden/>
              </w:rPr>
            </w:r>
            <w:r w:rsidR="0075382F" w:rsidRPr="00CF0720">
              <w:rPr>
                <w:webHidden/>
              </w:rPr>
              <w:fldChar w:fldCharType="separate"/>
            </w:r>
            <w:r w:rsidR="00FB3280" w:rsidRPr="00CF0720">
              <w:rPr>
                <w:webHidden/>
              </w:rPr>
              <w:t>31</w:t>
            </w:r>
            <w:r w:rsidR="0075382F" w:rsidRPr="00CF0720">
              <w:rPr>
                <w:webHidden/>
              </w:rPr>
              <w:fldChar w:fldCharType="end"/>
            </w:r>
          </w:hyperlink>
        </w:p>
        <w:p w:rsidR="0075382F" w:rsidRPr="00CF0720" w:rsidRDefault="0032791C">
          <w:pPr>
            <w:pStyle w:val="TOC2"/>
            <w:rPr>
              <w:rFonts w:asciiTheme="minorHAnsi" w:eastAsiaTheme="minorEastAsia" w:hAnsiTheme="minorHAnsi" w:cstheme="minorBidi"/>
              <w:bCs w:val="0"/>
              <w:sz w:val="22"/>
              <w:szCs w:val="22"/>
              <w:lang w:eastAsia="en-GB"/>
            </w:rPr>
          </w:pPr>
          <w:hyperlink w:anchor="_Toc507630555" w:history="1">
            <w:r w:rsidR="0075382F" w:rsidRPr="00CF0720">
              <w:rPr>
                <w:rStyle w:val="Hyperlink"/>
              </w:rPr>
              <w:t>7.4</w:t>
            </w:r>
            <w:r w:rsidR="0075382F" w:rsidRPr="00CF0720">
              <w:rPr>
                <w:rFonts w:asciiTheme="minorHAnsi" w:eastAsiaTheme="minorEastAsia" w:hAnsiTheme="minorHAnsi" w:cstheme="minorBidi"/>
                <w:bCs w:val="0"/>
                <w:sz w:val="22"/>
                <w:szCs w:val="22"/>
                <w:lang w:eastAsia="en-GB"/>
              </w:rPr>
              <w:tab/>
            </w:r>
            <w:r w:rsidR="0075382F" w:rsidRPr="00CF0720">
              <w:rPr>
                <w:rStyle w:val="Hyperlink"/>
              </w:rPr>
              <w:t>Out-of-band power limits: Interference towards radars below 3400 MHz</w:t>
            </w:r>
            <w:r w:rsidR="0075382F" w:rsidRPr="00CF0720">
              <w:rPr>
                <w:webHidden/>
              </w:rPr>
              <w:tab/>
            </w:r>
            <w:r w:rsidR="0075382F" w:rsidRPr="00CF0720">
              <w:rPr>
                <w:webHidden/>
              </w:rPr>
              <w:fldChar w:fldCharType="begin"/>
            </w:r>
            <w:r w:rsidR="0075382F" w:rsidRPr="00CF0720">
              <w:rPr>
                <w:webHidden/>
              </w:rPr>
              <w:instrText xml:space="preserve"> PAGEREF _Toc507630555 \h </w:instrText>
            </w:r>
            <w:r w:rsidR="0075382F" w:rsidRPr="00CF0720">
              <w:rPr>
                <w:webHidden/>
              </w:rPr>
            </w:r>
            <w:r w:rsidR="0075382F" w:rsidRPr="00CF0720">
              <w:rPr>
                <w:webHidden/>
              </w:rPr>
              <w:fldChar w:fldCharType="separate"/>
            </w:r>
            <w:r w:rsidR="00FB3280" w:rsidRPr="00CF0720">
              <w:rPr>
                <w:webHidden/>
              </w:rPr>
              <w:t>31</w:t>
            </w:r>
            <w:r w:rsidR="0075382F" w:rsidRPr="00CF0720">
              <w:rPr>
                <w:webHidden/>
              </w:rPr>
              <w:fldChar w:fldCharType="end"/>
            </w:r>
          </w:hyperlink>
        </w:p>
        <w:p w:rsidR="0075382F" w:rsidRPr="00CF0720" w:rsidRDefault="0032791C">
          <w:pPr>
            <w:pStyle w:val="TOC2"/>
            <w:rPr>
              <w:rFonts w:asciiTheme="minorHAnsi" w:eastAsiaTheme="minorEastAsia" w:hAnsiTheme="minorHAnsi" w:cstheme="minorBidi"/>
              <w:bCs w:val="0"/>
              <w:sz w:val="22"/>
              <w:szCs w:val="22"/>
              <w:lang w:eastAsia="en-GB"/>
            </w:rPr>
          </w:pPr>
          <w:hyperlink w:anchor="_Toc507630556" w:history="1">
            <w:r w:rsidR="0075382F" w:rsidRPr="00CF0720">
              <w:rPr>
                <w:rStyle w:val="Hyperlink"/>
              </w:rPr>
              <w:t>7.5</w:t>
            </w:r>
            <w:r w:rsidR="0075382F" w:rsidRPr="00CF0720">
              <w:rPr>
                <w:rFonts w:asciiTheme="minorHAnsi" w:eastAsiaTheme="minorEastAsia" w:hAnsiTheme="minorHAnsi" w:cstheme="minorBidi"/>
                <w:bCs w:val="0"/>
                <w:sz w:val="22"/>
                <w:szCs w:val="22"/>
                <w:lang w:eastAsia="en-GB"/>
              </w:rPr>
              <w:tab/>
            </w:r>
            <w:r w:rsidR="0075382F" w:rsidRPr="00CF0720">
              <w:rPr>
                <w:rStyle w:val="Hyperlink"/>
              </w:rPr>
              <w:t>Out-of-band power limits: Coexistence with FSS / FS service</w:t>
            </w:r>
            <w:r w:rsidR="0075382F" w:rsidRPr="00CF0720">
              <w:rPr>
                <w:webHidden/>
              </w:rPr>
              <w:tab/>
            </w:r>
            <w:r w:rsidR="0075382F" w:rsidRPr="00CF0720">
              <w:rPr>
                <w:webHidden/>
              </w:rPr>
              <w:fldChar w:fldCharType="begin"/>
            </w:r>
            <w:r w:rsidR="0075382F" w:rsidRPr="00CF0720">
              <w:rPr>
                <w:webHidden/>
              </w:rPr>
              <w:instrText xml:space="preserve"> PAGEREF _Toc507630556 \h </w:instrText>
            </w:r>
            <w:r w:rsidR="0075382F" w:rsidRPr="00CF0720">
              <w:rPr>
                <w:webHidden/>
              </w:rPr>
            </w:r>
            <w:r w:rsidR="0075382F" w:rsidRPr="00CF0720">
              <w:rPr>
                <w:webHidden/>
              </w:rPr>
              <w:fldChar w:fldCharType="separate"/>
            </w:r>
            <w:r w:rsidR="00FB3280" w:rsidRPr="00CF0720">
              <w:rPr>
                <w:webHidden/>
              </w:rPr>
              <w:t>33</w:t>
            </w:r>
            <w:r w:rsidR="0075382F" w:rsidRPr="00CF0720">
              <w:rPr>
                <w:webHidden/>
              </w:rPr>
              <w:fldChar w:fldCharType="end"/>
            </w:r>
          </w:hyperlink>
        </w:p>
        <w:p w:rsidR="0075382F" w:rsidRPr="00CF0720" w:rsidRDefault="0032791C">
          <w:pPr>
            <w:pStyle w:val="TOC2"/>
            <w:rPr>
              <w:rFonts w:asciiTheme="minorHAnsi" w:eastAsiaTheme="minorEastAsia" w:hAnsiTheme="minorHAnsi" w:cstheme="minorBidi"/>
              <w:bCs w:val="0"/>
              <w:sz w:val="22"/>
              <w:szCs w:val="22"/>
              <w:lang w:eastAsia="en-GB"/>
            </w:rPr>
          </w:pPr>
          <w:hyperlink w:anchor="_Toc507630557" w:history="1">
            <w:r w:rsidR="0075382F" w:rsidRPr="00CF0720">
              <w:rPr>
                <w:rStyle w:val="Hyperlink"/>
              </w:rPr>
              <w:t>7.6</w:t>
            </w:r>
            <w:r w:rsidR="0075382F" w:rsidRPr="00CF0720">
              <w:rPr>
                <w:rFonts w:asciiTheme="minorHAnsi" w:eastAsiaTheme="minorEastAsia" w:hAnsiTheme="minorHAnsi" w:cstheme="minorBidi"/>
                <w:bCs w:val="0"/>
                <w:sz w:val="22"/>
                <w:szCs w:val="22"/>
                <w:lang w:eastAsia="en-GB"/>
              </w:rPr>
              <w:tab/>
            </w:r>
            <w:r w:rsidR="0075382F" w:rsidRPr="00CF0720">
              <w:rPr>
                <w:rStyle w:val="Hyperlink"/>
              </w:rPr>
              <w:t>In-block power limit</w:t>
            </w:r>
            <w:r w:rsidR="0075382F" w:rsidRPr="00CF0720">
              <w:rPr>
                <w:webHidden/>
              </w:rPr>
              <w:tab/>
            </w:r>
            <w:r w:rsidR="0075382F" w:rsidRPr="00CF0720">
              <w:rPr>
                <w:webHidden/>
              </w:rPr>
              <w:fldChar w:fldCharType="begin"/>
            </w:r>
            <w:r w:rsidR="0075382F" w:rsidRPr="00CF0720">
              <w:rPr>
                <w:webHidden/>
              </w:rPr>
              <w:instrText xml:space="preserve"> PAGEREF _Toc507630557 \h </w:instrText>
            </w:r>
            <w:r w:rsidR="0075382F" w:rsidRPr="00CF0720">
              <w:rPr>
                <w:webHidden/>
              </w:rPr>
            </w:r>
            <w:r w:rsidR="0075382F" w:rsidRPr="00CF0720">
              <w:rPr>
                <w:webHidden/>
              </w:rPr>
              <w:fldChar w:fldCharType="separate"/>
            </w:r>
            <w:r w:rsidR="00FB3280" w:rsidRPr="00CF0720">
              <w:rPr>
                <w:webHidden/>
              </w:rPr>
              <w:t>33</w:t>
            </w:r>
            <w:r w:rsidR="0075382F" w:rsidRPr="00CF0720">
              <w:rPr>
                <w:webHidden/>
              </w:rPr>
              <w:fldChar w:fldCharType="end"/>
            </w:r>
          </w:hyperlink>
        </w:p>
        <w:p w:rsidR="0075382F" w:rsidRPr="00CF0720" w:rsidRDefault="0032791C">
          <w:pPr>
            <w:pStyle w:val="TOC1"/>
            <w:rPr>
              <w:rFonts w:asciiTheme="minorHAnsi" w:eastAsiaTheme="minorEastAsia" w:hAnsiTheme="minorHAnsi" w:cstheme="minorBidi"/>
              <w:b w:val="0"/>
              <w:noProof/>
              <w:sz w:val="22"/>
              <w:szCs w:val="22"/>
              <w:lang w:eastAsia="en-GB"/>
            </w:rPr>
          </w:pPr>
          <w:hyperlink w:anchor="_Toc507630558" w:history="1">
            <w:r w:rsidR="0075382F" w:rsidRPr="00CF0720">
              <w:rPr>
                <w:rStyle w:val="Hyperlink"/>
                <w:noProof/>
              </w:rPr>
              <w:t>8</w:t>
            </w:r>
            <w:r w:rsidR="0075382F" w:rsidRPr="00CF0720">
              <w:rPr>
                <w:rFonts w:asciiTheme="minorHAnsi" w:eastAsiaTheme="minorEastAsia" w:hAnsiTheme="minorHAnsi" w:cstheme="minorBidi"/>
                <w:b w:val="0"/>
                <w:noProof/>
                <w:sz w:val="22"/>
                <w:szCs w:val="22"/>
                <w:lang w:eastAsia="en-GB"/>
              </w:rPr>
              <w:tab/>
            </w:r>
            <w:r w:rsidR="0075382F" w:rsidRPr="00CF0720">
              <w:rPr>
                <w:rStyle w:val="Hyperlink"/>
                <w:noProof/>
              </w:rPr>
              <w:t>Conclusions</w:t>
            </w:r>
            <w:r w:rsidR="0075382F" w:rsidRPr="00CF0720">
              <w:rPr>
                <w:noProof/>
                <w:webHidden/>
              </w:rPr>
              <w:tab/>
            </w:r>
            <w:r w:rsidR="0075382F" w:rsidRPr="00CF0720">
              <w:rPr>
                <w:noProof/>
                <w:webHidden/>
              </w:rPr>
              <w:fldChar w:fldCharType="begin"/>
            </w:r>
            <w:r w:rsidR="0075382F" w:rsidRPr="00CF0720">
              <w:rPr>
                <w:noProof/>
                <w:webHidden/>
              </w:rPr>
              <w:instrText xml:space="preserve"> PAGEREF _Toc507630558 \h </w:instrText>
            </w:r>
            <w:r w:rsidR="0075382F" w:rsidRPr="00CF0720">
              <w:rPr>
                <w:noProof/>
                <w:webHidden/>
              </w:rPr>
            </w:r>
            <w:r w:rsidR="0075382F" w:rsidRPr="00CF0720">
              <w:rPr>
                <w:noProof/>
                <w:webHidden/>
              </w:rPr>
              <w:fldChar w:fldCharType="separate"/>
            </w:r>
            <w:r w:rsidR="00FB3280" w:rsidRPr="00CF0720">
              <w:rPr>
                <w:noProof/>
                <w:webHidden/>
              </w:rPr>
              <w:t>34</w:t>
            </w:r>
            <w:r w:rsidR="0075382F" w:rsidRPr="00CF0720">
              <w:rPr>
                <w:noProof/>
                <w:webHidden/>
              </w:rPr>
              <w:fldChar w:fldCharType="end"/>
            </w:r>
          </w:hyperlink>
        </w:p>
        <w:p w:rsidR="00120A17" w:rsidRPr="00CF0720" w:rsidRDefault="00C86A63" w:rsidP="00264464">
          <w:pPr>
            <w:rPr>
              <w:rStyle w:val="ECCParagraph"/>
            </w:rPr>
          </w:pPr>
          <w:r w:rsidRPr="00CF0720">
            <w:rPr>
              <w:rStyle w:val="ECCParagraph"/>
              <w:b/>
              <w:szCs w:val="20"/>
            </w:rPr>
            <w:fldChar w:fldCharType="end"/>
          </w:r>
        </w:p>
      </w:sdtContent>
    </w:sdt>
    <w:p w:rsidR="00E47400" w:rsidRPr="00CF0720" w:rsidRDefault="00E47400">
      <w:pPr>
        <w:rPr>
          <w:b/>
          <w:bCs/>
        </w:rPr>
      </w:pPr>
      <w:r w:rsidRPr="00CF0720">
        <w:rPr>
          <w:b/>
          <w:bCs/>
        </w:rPr>
        <w:br w:type="page"/>
      </w:r>
    </w:p>
    <w:p w:rsidR="00DB48BF" w:rsidRPr="00CF0720" w:rsidRDefault="00DB48BF" w:rsidP="00DB48BF">
      <w:pPr>
        <w:pStyle w:val="coverpageTableofContent"/>
        <w:rPr>
          <w:noProof w:val="0"/>
          <w:lang w:val="en-GB"/>
        </w:rPr>
      </w:pPr>
    </w:p>
    <w:p w:rsidR="00DB48BF" w:rsidRPr="00CF0720" w:rsidRDefault="00DB48BF" w:rsidP="00DB48BF">
      <w:pPr>
        <w:pStyle w:val="coverpageTableofContent"/>
        <w:rPr>
          <w:noProof w:val="0"/>
          <w:lang w:val="en-GB"/>
        </w:rPr>
      </w:pPr>
      <w:r w:rsidRPr="00CF0720">
        <w:rPr>
          <w:lang w:val="da-DK" w:eastAsia="da-DK"/>
        </w:rPr>
        <mc:AlternateContent>
          <mc:Choice Requires="wps">
            <w:drawing>
              <wp:anchor distT="0" distB="0" distL="114300" distR="114300" simplePos="0" relativeHeight="251730944" behindDoc="1" locked="1" layoutInCell="1" allowOverlap="1" wp14:anchorId="07CDC159" wp14:editId="7B7F3604">
                <wp:simplePos x="0" y="0"/>
                <wp:positionH relativeFrom="page">
                  <wp:align>center</wp:align>
                </wp:positionH>
                <wp:positionV relativeFrom="page">
                  <wp:posOffset>900430</wp:posOffset>
                </wp:positionV>
                <wp:extent cx="7560000" cy="720000"/>
                <wp:effectExtent l="0" t="0" r="3175" b="4445"/>
                <wp:wrapNone/>
                <wp:docPr id="3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5855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" fillcolor="#b0a696" stroked="f">
                <w10:wrap anchorx="page" anchory="page"/>
                <w10:anchorlock/>
              </v:rect>
            </w:pict>
          </mc:Fallback>
        </mc:AlternateContent>
      </w:r>
      <w:r w:rsidRPr="00CF0720">
        <w:rPr>
          <w:noProof w:val="0"/>
          <w:lang w:val="en-GB"/>
        </w:rPr>
        <w:t>LIST OF ABBREVIATIONS</w:t>
      </w:r>
    </w:p>
    <w:p w:rsidR="00DB48BF" w:rsidRPr="00CF0720" w:rsidRDefault="00DB48BF"/>
    <w:tbl>
      <w:tblPr>
        <w:tblStyle w:val="ECCTable-clean"/>
        <w:tblW w:w="0" w:type="auto"/>
        <w:tblInd w:w="0" w:type="dxa"/>
        <w:tblLook w:val="01E0" w:firstRow="1" w:lastRow="1" w:firstColumn="1" w:lastColumn="1" w:noHBand="0" w:noVBand="0"/>
      </w:tblPr>
      <w:tblGrid>
        <w:gridCol w:w="2077"/>
        <w:gridCol w:w="7562"/>
      </w:tblGrid>
      <w:tr w:rsidR="00CE6FF5" w:rsidRPr="00CF0720" w:rsidTr="00941E87">
        <w:trPr>
          <w:cnfStyle w:val="100000000000" w:firstRow="1" w:lastRow="0" w:firstColumn="0" w:lastColumn="0" w:oddVBand="0" w:evenVBand="0" w:oddHBand="0" w:evenHBand="0" w:firstRowFirstColumn="0" w:firstRowLastColumn="0" w:lastRowFirstColumn="0" w:lastRowLastColumn="0"/>
          <w:trHeight w:val="76"/>
        </w:trPr>
        <w:tc>
          <w:tcPr>
            <w:tcW w:w="2077" w:type="dxa"/>
          </w:tcPr>
          <w:p w:rsidR="00413DFD" w:rsidRPr="00CF0720" w:rsidRDefault="00930439" w:rsidP="00854314">
            <w:pPr>
              <w:pStyle w:val="ECCTableHeaderredfont"/>
            </w:pPr>
            <w:r w:rsidRPr="00CF0720">
              <w:t>Abbreviation</w:t>
            </w:r>
          </w:p>
        </w:tc>
        <w:tc>
          <w:tcPr>
            <w:tcW w:w="7562" w:type="dxa"/>
          </w:tcPr>
          <w:p w:rsidR="00413DFD" w:rsidRPr="00CF0720" w:rsidRDefault="00930439">
            <w:pPr>
              <w:pStyle w:val="ECCTableHeaderredfont"/>
            </w:pPr>
            <w:r w:rsidRPr="00CF0720">
              <w:t>Explanation</w:t>
            </w:r>
          </w:p>
        </w:tc>
      </w:tr>
      <w:tr w:rsidR="00D876F2" w:rsidRPr="00CF0720" w:rsidTr="00941E87">
        <w:trPr>
          <w:trHeight w:val="317"/>
        </w:trPr>
        <w:tc>
          <w:tcPr>
            <w:tcW w:w="2077" w:type="dxa"/>
          </w:tcPr>
          <w:p w:rsidR="00D876F2" w:rsidRPr="00CF0720" w:rsidRDefault="00D876F2" w:rsidP="00BE4DD0">
            <w:pPr>
              <w:pStyle w:val="ECCTabletext"/>
              <w:rPr>
                <w:rStyle w:val="ECCHLbold"/>
              </w:rPr>
            </w:pPr>
            <w:r w:rsidRPr="00CF0720">
              <w:rPr>
                <w:rStyle w:val="ECCHLbold"/>
              </w:rPr>
              <w:t>3GPP</w:t>
            </w:r>
          </w:p>
        </w:tc>
        <w:tc>
          <w:tcPr>
            <w:tcW w:w="7562" w:type="dxa"/>
          </w:tcPr>
          <w:p w:rsidR="00D876F2" w:rsidRPr="00CF0720" w:rsidRDefault="00D876F2" w:rsidP="00BE4DD0">
            <w:pPr>
              <w:pStyle w:val="ECCTabletext"/>
            </w:pPr>
            <w:r w:rsidRPr="00CF0720">
              <w:t>3</w:t>
            </w:r>
            <w:r w:rsidRPr="00CF0720">
              <w:rPr>
                <w:vertAlign w:val="superscript"/>
              </w:rPr>
              <w:t>rd</w:t>
            </w:r>
            <w:r w:rsidRPr="00CF0720">
              <w:t xml:space="preserve"> Generation Partnership Project</w:t>
            </w:r>
          </w:p>
        </w:tc>
      </w:tr>
      <w:tr w:rsidR="00BE4DD0" w:rsidRPr="00CF0720" w:rsidTr="00941E87">
        <w:trPr>
          <w:trHeight w:val="317"/>
        </w:trPr>
        <w:tc>
          <w:tcPr>
            <w:tcW w:w="2077" w:type="dxa"/>
          </w:tcPr>
          <w:p w:rsidR="00BE4DD0" w:rsidRPr="00CF0720" w:rsidRDefault="00BE4DD0" w:rsidP="00BE4DD0">
            <w:pPr>
              <w:pStyle w:val="ECCTabletext"/>
              <w:rPr>
                <w:rStyle w:val="ECCHLbold"/>
              </w:rPr>
            </w:pPr>
            <w:r w:rsidRPr="00CF0720">
              <w:rPr>
                <w:rStyle w:val="ECCHLbold"/>
              </w:rPr>
              <w:t>AAS</w:t>
            </w:r>
          </w:p>
        </w:tc>
        <w:tc>
          <w:tcPr>
            <w:tcW w:w="7562" w:type="dxa"/>
          </w:tcPr>
          <w:p w:rsidR="00BE4DD0" w:rsidRPr="00CF0720" w:rsidRDefault="00BE4DD0" w:rsidP="00BE4DD0">
            <w:pPr>
              <w:pStyle w:val="ECCTabletext"/>
              <w:rPr>
                <w:rStyle w:val="ECCHLbold"/>
                <w:b w:val="0"/>
              </w:rPr>
            </w:pPr>
            <w:r w:rsidRPr="00CF0720">
              <w:t>Active Antenna System</w:t>
            </w:r>
          </w:p>
        </w:tc>
      </w:tr>
      <w:tr w:rsidR="00320553" w:rsidRPr="00CF0720" w:rsidTr="00941E87">
        <w:trPr>
          <w:trHeight w:val="317"/>
        </w:trPr>
        <w:tc>
          <w:tcPr>
            <w:tcW w:w="2077" w:type="dxa"/>
          </w:tcPr>
          <w:p w:rsidR="00320553" w:rsidRPr="00CF0720" w:rsidRDefault="00320553" w:rsidP="00BE4DD0">
            <w:pPr>
              <w:pStyle w:val="ECCTabletext"/>
              <w:rPr>
                <w:rStyle w:val="ECCHLbold"/>
              </w:rPr>
            </w:pPr>
            <w:r w:rsidRPr="00CF0720">
              <w:rPr>
                <w:rStyle w:val="ECCHLbold"/>
              </w:rPr>
              <w:t>ACIR</w:t>
            </w:r>
          </w:p>
        </w:tc>
        <w:tc>
          <w:tcPr>
            <w:tcW w:w="7562" w:type="dxa"/>
          </w:tcPr>
          <w:p w:rsidR="00320553" w:rsidRPr="00CF0720" w:rsidRDefault="00320553" w:rsidP="00BE4DD0">
            <w:pPr>
              <w:pStyle w:val="ECCTabletext"/>
            </w:pPr>
            <w:r w:rsidRPr="00CF0720">
              <w:t>Adjacent Channel Interference Ratio</w:t>
            </w:r>
          </w:p>
        </w:tc>
      </w:tr>
      <w:tr w:rsidR="00320553" w:rsidRPr="00CF0720" w:rsidTr="00941E87">
        <w:trPr>
          <w:trHeight w:val="317"/>
        </w:trPr>
        <w:tc>
          <w:tcPr>
            <w:tcW w:w="2077" w:type="dxa"/>
          </w:tcPr>
          <w:p w:rsidR="00320553" w:rsidRPr="00CF0720" w:rsidRDefault="00320553" w:rsidP="00BE4DD0">
            <w:pPr>
              <w:pStyle w:val="ECCTabletext"/>
              <w:rPr>
                <w:rStyle w:val="ECCHLbold"/>
              </w:rPr>
            </w:pPr>
            <w:r w:rsidRPr="00CF0720">
              <w:rPr>
                <w:rStyle w:val="ECCHLbold"/>
              </w:rPr>
              <w:t>ACLR</w:t>
            </w:r>
          </w:p>
        </w:tc>
        <w:tc>
          <w:tcPr>
            <w:tcW w:w="7562" w:type="dxa"/>
          </w:tcPr>
          <w:p w:rsidR="00320553" w:rsidRPr="00CF0720" w:rsidRDefault="00320553" w:rsidP="00320553">
            <w:pPr>
              <w:pStyle w:val="ECCTabletext"/>
            </w:pPr>
            <w:r w:rsidRPr="00CF0720">
              <w:t>Adjacent Channel Leakage Ratio</w:t>
            </w:r>
          </w:p>
        </w:tc>
      </w:tr>
      <w:tr w:rsidR="00320553" w:rsidRPr="00CF0720" w:rsidTr="00941E87">
        <w:trPr>
          <w:trHeight w:val="317"/>
        </w:trPr>
        <w:tc>
          <w:tcPr>
            <w:tcW w:w="2077" w:type="dxa"/>
          </w:tcPr>
          <w:p w:rsidR="00320553" w:rsidRPr="00CF0720" w:rsidRDefault="00320553" w:rsidP="00BE4DD0">
            <w:pPr>
              <w:pStyle w:val="ECCTabletext"/>
              <w:rPr>
                <w:rStyle w:val="ECCHLbold"/>
              </w:rPr>
            </w:pPr>
            <w:r w:rsidRPr="00CF0720">
              <w:rPr>
                <w:rStyle w:val="ECCHLbold"/>
              </w:rPr>
              <w:t>ACS</w:t>
            </w:r>
          </w:p>
        </w:tc>
        <w:tc>
          <w:tcPr>
            <w:tcW w:w="7562" w:type="dxa"/>
          </w:tcPr>
          <w:p w:rsidR="00320553" w:rsidRPr="00CF0720" w:rsidRDefault="00320553" w:rsidP="00320553">
            <w:pPr>
              <w:pStyle w:val="ECCTabletext"/>
            </w:pPr>
            <w:r w:rsidRPr="00CF0720">
              <w:t>Adjacent Channel Selectivity</w:t>
            </w:r>
          </w:p>
        </w:tc>
      </w:tr>
      <w:tr w:rsidR="00320553" w:rsidRPr="00CF0720" w:rsidTr="00941E87">
        <w:trPr>
          <w:trHeight w:val="317"/>
        </w:trPr>
        <w:tc>
          <w:tcPr>
            <w:tcW w:w="2077" w:type="dxa"/>
          </w:tcPr>
          <w:p w:rsidR="00320553" w:rsidRPr="00CF0720" w:rsidRDefault="00320553" w:rsidP="00AC6391">
            <w:pPr>
              <w:pStyle w:val="ECCTabletext"/>
            </w:pPr>
            <w:r w:rsidRPr="00CF0720">
              <w:rPr>
                <w:rStyle w:val="ECCHLbold"/>
              </w:rPr>
              <w:t>BEM</w:t>
            </w:r>
          </w:p>
        </w:tc>
        <w:tc>
          <w:tcPr>
            <w:tcW w:w="7562" w:type="dxa"/>
          </w:tcPr>
          <w:p w:rsidR="00320553" w:rsidRPr="00CF0720" w:rsidRDefault="00320553" w:rsidP="00AC6391">
            <w:pPr>
              <w:pStyle w:val="ECCTabletext"/>
              <w:rPr>
                <w:rStyle w:val="ECCParagraph"/>
              </w:rPr>
            </w:pPr>
            <w:r w:rsidRPr="00CF0720">
              <w:rPr>
                <w:rStyle w:val="ECCParagraph"/>
              </w:rPr>
              <w:t>Block Edge Mask</w:t>
            </w:r>
          </w:p>
        </w:tc>
      </w:tr>
      <w:tr w:rsidR="00320553" w:rsidRPr="00CF0720" w:rsidTr="00941E87">
        <w:trPr>
          <w:trHeight w:val="317"/>
        </w:trPr>
        <w:tc>
          <w:tcPr>
            <w:tcW w:w="2077" w:type="dxa"/>
          </w:tcPr>
          <w:p w:rsidR="00320553" w:rsidRPr="00CF0720" w:rsidRDefault="00320553" w:rsidP="00AC6391">
            <w:pPr>
              <w:pStyle w:val="ECCTabletext"/>
              <w:rPr>
                <w:rStyle w:val="ECCHLmagenta"/>
              </w:rPr>
            </w:pPr>
            <w:r w:rsidRPr="00CF0720">
              <w:rPr>
                <w:rStyle w:val="ECCHLbold"/>
              </w:rPr>
              <w:t>BS</w:t>
            </w:r>
          </w:p>
        </w:tc>
        <w:tc>
          <w:tcPr>
            <w:tcW w:w="7562" w:type="dxa"/>
          </w:tcPr>
          <w:p w:rsidR="00320553" w:rsidRPr="00CF0720" w:rsidRDefault="00320553" w:rsidP="00AC6391">
            <w:pPr>
              <w:pStyle w:val="ECCTabletext"/>
              <w:rPr>
                <w:rStyle w:val="ECCParagraph"/>
              </w:rPr>
            </w:pPr>
            <w:r w:rsidRPr="00CF0720">
              <w:rPr>
                <w:rStyle w:val="ECCParagraph"/>
              </w:rPr>
              <w:t>Base Station</w:t>
            </w:r>
          </w:p>
        </w:tc>
      </w:tr>
      <w:tr w:rsidR="00320553" w:rsidRPr="00CF0720" w:rsidTr="00941E87">
        <w:trPr>
          <w:trHeight w:val="317"/>
        </w:trPr>
        <w:tc>
          <w:tcPr>
            <w:tcW w:w="2077" w:type="dxa"/>
          </w:tcPr>
          <w:p w:rsidR="00320553" w:rsidRPr="00CF0720" w:rsidRDefault="00320553" w:rsidP="00AC6391">
            <w:pPr>
              <w:pStyle w:val="ECCTabletext"/>
              <w:rPr>
                <w:rStyle w:val="ECCHLbold"/>
              </w:rPr>
            </w:pPr>
            <w:r w:rsidRPr="00CF0720">
              <w:rPr>
                <w:rStyle w:val="ECCHLbold"/>
              </w:rPr>
              <w:t>BW</w:t>
            </w:r>
          </w:p>
        </w:tc>
        <w:tc>
          <w:tcPr>
            <w:tcW w:w="7562" w:type="dxa"/>
          </w:tcPr>
          <w:p w:rsidR="00320553" w:rsidRPr="00CF0720" w:rsidRDefault="00320553" w:rsidP="00AC6391">
            <w:pPr>
              <w:pStyle w:val="ECCTabletext"/>
              <w:rPr>
                <w:rStyle w:val="ECCParagraph"/>
              </w:rPr>
            </w:pPr>
            <w:r w:rsidRPr="00CF0720">
              <w:rPr>
                <w:rStyle w:val="ECCParagraph"/>
              </w:rPr>
              <w:t>Bandwidth</w:t>
            </w:r>
          </w:p>
        </w:tc>
      </w:tr>
      <w:tr w:rsidR="00320553" w:rsidRPr="00CF0720" w:rsidTr="00CA531C">
        <w:trPr>
          <w:trHeight w:val="317"/>
        </w:trPr>
        <w:tc>
          <w:tcPr>
            <w:tcW w:w="2077" w:type="dxa"/>
            <w:vAlign w:val="top"/>
          </w:tcPr>
          <w:p w:rsidR="00320553" w:rsidRPr="00CF0720" w:rsidRDefault="00320553" w:rsidP="00AC6391">
            <w:pPr>
              <w:pStyle w:val="ECCTabletext"/>
              <w:rPr>
                <w:rStyle w:val="ECCHLmagenta"/>
              </w:rPr>
            </w:pPr>
            <w:r w:rsidRPr="00CF0720">
              <w:rPr>
                <w:rStyle w:val="ECCHLbold"/>
              </w:rPr>
              <w:t>CEPT</w:t>
            </w:r>
          </w:p>
        </w:tc>
        <w:tc>
          <w:tcPr>
            <w:tcW w:w="7562" w:type="dxa"/>
            <w:vAlign w:val="top"/>
          </w:tcPr>
          <w:p w:rsidR="00320553" w:rsidRPr="00CF0720" w:rsidRDefault="00320553" w:rsidP="00AC6391">
            <w:pPr>
              <w:pStyle w:val="ECCTabletext"/>
              <w:rPr>
                <w:rStyle w:val="ECCParagraph"/>
              </w:rPr>
            </w:pPr>
            <w:r w:rsidRPr="00CF0720">
              <w:rPr>
                <w:rStyle w:val="ECCParagraph"/>
              </w:rPr>
              <w:t>European Conference of Postal and Telecommunications Administrations</w:t>
            </w:r>
          </w:p>
        </w:tc>
      </w:tr>
      <w:tr w:rsidR="00320553" w:rsidRPr="00CF0720" w:rsidTr="00CA531C">
        <w:trPr>
          <w:trHeight w:val="317"/>
        </w:trPr>
        <w:tc>
          <w:tcPr>
            <w:tcW w:w="2077" w:type="dxa"/>
            <w:vAlign w:val="top"/>
          </w:tcPr>
          <w:p w:rsidR="00320553" w:rsidRPr="00CF0720" w:rsidRDefault="00320553" w:rsidP="00AC6391">
            <w:pPr>
              <w:pStyle w:val="ECCTabletext"/>
              <w:rPr>
                <w:rStyle w:val="ECCHLbold"/>
              </w:rPr>
            </w:pPr>
            <w:r w:rsidRPr="00CF0720">
              <w:rPr>
                <w:rStyle w:val="ECCHLbold"/>
              </w:rPr>
              <w:t>CSI</w:t>
            </w:r>
          </w:p>
        </w:tc>
        <w:tc>
          <w:tcPr>
            <w:tcW w:w="7562" w:type="dxa"/>
            <w:vAlign w:val="top"/>
          </w:tcPr>
          <w:p w:rsidR="00320553" w:rsidRPr="00CF0720" w:rsidRDefault="00320553" w:rsidP="00AC6391">
            <w:pPr>
              <w:pStyle w:val="ECCTabletext"/>
              <w:rPr>
                <w:rStyle w:val="ECCParagraph"/>
              </w:rPr>
            </w:pPr>
            <w:r w:rsidRPr="00CF0720">
              <w:t>Channel State Information</w:t>
            </w:r>
          </w:p>
        </w:tc>
      </w:tr>
      <w:tr w:rsidR="00320553" w:rsidRPr="00CF0720" w:rsidTr="00FC162A">
        <w:trPr>
          <w:trHeight w:val="317"/>
        </w:trPr>
        <w:tc>
          <w:tcPr>
            <w:tcW w:w="2077" w:type="dxa"/>
            <w:vAlign w:val="top"/>
          </w:tcPr>
          <w:p w:rsidR="00320553" w:rsidRPr="00CF0720" w:rsidRDefault="00320553" w:rsidP="00AC6391">
            <w:pPr>
              <w:pStyle w:val="ECCTabletext"/>
              <w:rPr>
                <w:rStyle w:val="ECCHLmagenta"/>
              </w:rPr>
            </w:pPr>
            <w:r w:rsidRPr="00CF0720">
              <w:rPr>
                <w:rStyle w:val="ECCHLbold"/>
              </w:rPr>
              <w:t>DL</w:t>
            </w:r>
          </w:p>
        </w:tc>
        <w:tc>
          <w:tcPr>
            <w:tcW w:w="7562" w:type="dxa"/>
            <w:vAlign w:val="top"/>
          </w:tcPr>
          <w:p w:rsidR="00320553" w:rsidRPr="00CF0720" w:rsidRDefault="00320553" w:rsidP="00AC6391">
            <w:pPr>
              <w:pStyle w:val="ECCTabletext"/>
              <w:rPr>
                <w:rStyle w:val="ECCParagraph"/>
              </w:rPr>
            </w:pPr>
            <w:r w:rsidRPr="00CF0720">
              <w:rPr>
                <w:rStyle w:val="ECCParagraph"/>
              </w:rPr>
              <w:t>Downlink</w:t>
            </w:r>
          </w:p>
        </w:tc>
      </w:tr>
      <w:tr w:rsidR="00320553" w:rsidRPr="00CF0720" w:rsidTr="00FC162A">
        <w:trPr>
          <w:trHeight w:val="317"/>
        </w:trPr>
        <w:tc>
          <w:tcPr>
            <w:tcW w:w="2077" w:type="dxa"/>
            <w:vAlign w:val="top"/>
          </w:tcPr>
          <w:p w:rsidR="00320553" w:rsidRPr="00CF0720" w:rsidRDefault="0032791C" w:rsidP="00AC6391">
            <w:pPr>
              <w:pStyle w:val="ECCTabletext"/>
              <w:rPr>
                <w:rStyle w:val="ECCHLmagenta"/>
              </w:rPr>
            </w:pPr>
            <w:r>
              <w:rPr>
                <w:b/>
                <w:noProof/>
                <w:lang w:eastAsia="da-DK"/>
              </w:rPr>
              <w:pict>
                <v:shape id="_x0000_s1068" type="#_x0000_t136" style="position:absolute;left:0;text-align:left;margin-left:82.25pt;margin-top:349.3pt;width:485.35pt;height:194.1pt;rotation:315;z-index:-251547648;mso-position-horizontal-relative:margin;mso-position-vertical-relative:margin" o:allowincell="f" fillcolor="silver" stroked="f">
                  <v:fill opacity=".5"/>
                  <v:textpath style="font-family:&quot;Arial&quot;;font-size:1pt" string="DRAFT"/>
                  <w10:wrap anchorx="margin" anchory="margin"/>
                </v:shape>
              </w:pict>
            </w:r>
            <w:r w:rsidR="00320553" w:rsidRPr="00CF0720">
              <w:rPr>
                <w:rStyle w:val="ECCHLbold"/>
              </w:rPr>
              <w:t>EC</w:t>
            </w:r>
          </w:p>
        </w:tc>
        <w:tc>
          <w:tcPr>
            <w:tcW w:w="7562" w:type="dxa"/>
            <w:vAlign w:val="top"/>
          </w:tcPr>
          <w:p w:rsidR="00320553" w:rsidRPr="00CF0720" w:rsidRDefault="00320553" w:rsidP="00AC6391">
            <w:pPr>
              <w:pStyle w:val="ECCTabletext"/>
              <w:rPr>
                <w:rStyle w:val="ECCParagraph"/>
              </w:rPr>
            </w:pPr>
            <w:r w:rsidRPr="00CF0720">
              <w:rPr>
                <w:rStyle w:val="ECCParagraph"/>
              </w:rPr>
              <w:t>European Commission</w:t>
            </w:r>
          </w:p>
        </w:tc>
      </w:tr>
      <w:tr w:rsidR="00320553" w:rsidRPr="00CF0720" w:rsidTr="00FC162A">
        <w:trPr>
          <w:trHeight w:val="317"/>
        </w:trPr>
        <w:tc>
          <w:tcPr>
            <w:tcW w:w="2077" w:type="dxa"/>
            <w:vAlign w:val="top"/>
          </w:tcPr>
          <w:p w:rsidR="00320553" w:rsidRPr="00CF0720" w:rsidRDefault="00320553" w:rsidP="00AC6391">
            <w:pPr>
              <w:pStyle w:val="ECCTabletext"/>
              <w:rPr>
                <w:rStyle w:val="ECCHLmagenta"/>
              </w:rPr>
            </w:pPr>
            <w:r w:rsidRPr="00CF0720">
              <w:rPr>
                <w:rStyle w:val="ECCHLbold"/>
              </w:rPr>
              <w:t>ECA</w:t>
            </w:r>
          </w:p>
        </w:tc>
        <w:tc>
          <w:tcPr>
            <w:tcW w:w="7562" w:type="dxa"/>
            <w:vAlign w:val="top"/>
          </w:tcPr>
          <w:p w:rsidR="00320553" w:rsidRPr="00CF0720" w:rsidRDefault="00320553" w:rsidP="00AC6391">
            <w:pPr>
              <w:pStyle w:val="ECCTabletext"/>
              <w:rPr>
                <w:rStyle w:val="ECCParagraph"/>
              </w:rPr>
            </w:pPr>
            <w:r w:rsidRPr="00CF0720">
              <w:rPr>
                <w:rStyle w:val="ECCParagraph"/>
              </w:rPr>
              <w:t>European Common Allocation</w:t>
            </w:r>
          </w:p>
        </w:tc>
      </w:tr>
      <w:tr w:rsidR="00320553" w:rsidRPr="00CF0720" w:rsidTr="00CA531C">
        <w:trPr>
          <w:trHeight w:val="317"/>
        </w:trPr>
        <w:tc>
          <w:tcPr>
            <w:tcW w:w="2077" w:type="dxa"/>
          </w:tcPr>
          <w:p w:rsidR="00320553" w:rsidRPr="00CF0720" w:rsidRDefault="00320553" w:rsidP="00AC6391">
            <w:pPr>
              <w:pStyle w:val="ECCTabletext"/>
              <w:rPr>
                <w:rStyle w:val="ECCHLmagenta"/>
              </w:rPr>
            </w:pPr>
            <w:r w:rsidRPr="00CF0720">
              <w:rPr>
                <w:rStyle w:val="ECCHLbold"/>
              </w:rPr>
              <w:t>ECC</w:t>
            </w:r>
          </w:p>
        </w:tc>
        <w:tc>
          <w:tcPr>
            <w:tcW w:w="7562" w:type="dxa"/>
          </w:tcPr>
          <w:p w:rsidR="00320553" w:rsidRPr="00CF0720" w:rsidRDefault="00320553" w:rsidP="00AC6391">
            <w:pPr>
              <w:pStyle w:val="ECCTabletext"/>
              <w:rPr>
                <w:rStyle w:val="ECCParagraph"/>
              </w:rPr>
            </w:pPr>
            <w:r w:rsidRPr="00CF0720">
              <w:rPr>
                <w:rStyle w:val="ECCParagraph"/>
              </w:rPr>
              <w:t>Electronic Communications Committee</w:t>
            </w:r>
          </w:p>
        </w:tc>
      </w:tr>
      <w:tr w:rsidR="00320553" w:rsidRPr="00CF0720" w:rsidTr="00CA531C">
        <w:trPr>
          <w:trHeight w:val="317"/>
        </w:trPr>
        <w:tc>
          <w:tcPr>
            <w:tcW w:w="2077" w:type="dxa"/>
            <w:vAlign w:val="top"/>
          </w:tcPr>
          <w:p w:rsidR="00320553" w:rsidRPr="00CF0720" w:rsidRDefault="00320553" w:rsidP="00AC6391">
            <w:pPr>
              <w:pStyle w:val="ECCTabletext"/>
              <w:rPr>
                <w:rStyle w:val="ECCHLmagenta"/>
              </w:rPr>
            </w:pPr>
            <w:r w:rsidRPr="00CF0720">
              <w:rPr>
                <w:rStyle w:val="ECCHLbold"/>
              </w:rPr>
              <w:t>EFIS</w:t>
            </w:r>
          </w:p>
        </w:tc>
        <w:tc>
          <w:tcPr>
            <w:tcW w:w="7562" w:type="dxa"/>
            <w:vAlign w:val="top"/>
          </w:tcPr>
          <w:p w:rsidR="00320553" w:rsidRPr="00CF0720" w:rsidRDefault="00320553" w:rsidP="00AC6391">
            <w:pPr>
              <w:pStyle w:val="ECCTabletext"/>
              <w:rPr>
                <w:rStyle w:val="ECCParagraph"/>
              </w:rPr>
            </w:pPr>
            <w:r w:rsidRPr="00CF0720">
              <w:rPr>
                <w:rStyle w:val="ECCParagraph"/>
              </w:rPr>
              <w:t>European Frequency Information System</w:t>
            </w:r>
          </w:p>
        </w:tc>
      </w:tr>
      <w:tr w:rsidR="00320553" w:rsidRPr="00CF0720" w:rsidTr="00CA531C">
        <w:trPr>
          <w:trHeight w:val="317"/>
        </w:trPr>
        <w:tc>
          <w:tcPr>
            <w:tcW w:w="2077" w:type="dxa"/>
          </w:tcPr>
          <w:p w:rsidR="00320553" w:rsidRPr="00CF0720" w:rsidRDefault="00320553" w:rsidP="00AC6391">
            <w:pPr>
              <w:pStyle w:val="ECCTabletext"/>
              <w:rPr>
                <w:rStyle w:val="ECCHLmagenta"/>
              </w:rPr>
            </w:pPr>
            <w:r w:rsidRPr="00CF0720">
              <w:rPr>
                <w:rStyle w:val="ECCHLbold"/>
              </w:rPr>
              <w:t>e.i.r.p.</w:t>
            </w:r>
          </w:p>
        </w:tc>
        <w:tc>
          <w:tcPr>
            <w:tcW w:w="7562" w:type="dxa"/>
          </w:tcPr>
          <w:p w:rsidR="00320553" w:rsidRPr="00CF0720" w:rsidRDefault="00320553" w:rsidP="00AC6391">
            <w:pPr>
              <w:pStyle w:val="ECCTabletext"/>
              <w:rPr>
                <w:rStyle w:val="ECCParagraph"/>
              </w:rPr>
            </w:pPr>
            <w:r w:rsidRPr="00CF0720">
              <w:rPr>
                <w:rStyle w:val="ECCParagraph"/>
              </w:rPr>
              <w:t>Equivalent Isotropically Radiated Power</w:t>
            </w:r>
          </w:p>
        </w:tc>
      </w:tr>
      <w:tr w:rsidR="00320553" w:rsidRPr="00CF0720" w:rsidTr="00CA531C">
        <w:trPr>
          <w:trHeight w:val="317"/>
        </w:trPr>
        <w:tc>
          <w:tcPr>
            <w:tcW w:w="2077" w:type="dxa"/>
          </w:tcPr>
          <w:p w:rsidR="00320553" w:rsidRPr="00CF0720" w:rsidRDefault="00320553" w:rsidP="00AC6391">
            <w:pPr>
              <w:pStyle w:val="ECCTabletext"/>
              <w:rPr>
                <w:rStyle w:val="ECCHLbold"/>
              </w:rPr>
            </w:pPr>
            <w:r w:rsidRPr="00CF0720">
              <w:rPr>
                <w:rStyle w:val="ECCHLbold"/>
              </w:rPr>
              <w:t>E-UTRA</w:t>
            </w:r>
          </w:p>
        </w:tc>
        <w:tc>
          <w:tcPr>
            <w:tcW w:w="7562" w:type="dxa"/>
          </w:tcPr>
          <w:p w:rsidR="00320553" w:rsidRPr="00CF0720" w:rsidRDefault="00320553" w:rsidP="00AC6391">
            <w:pPr>
              <w:pStyle w:val="ECCTabletext"/>
              <w:rPr>
                <w:rStyle w:val="ECCParagraph"/>
              </w:rPr>
            </w:pPr>
            <w:r w:rsidRPr="00CF0720">
              <w:rPr>
                <w:rStyle w:val="ECCParagraph"/>
              </w:rPr>
              <w:t>Evolved Universal Terrestrial Radio Access</w:t>
            </w:r>
          </w:p>
        </w:tc>
      </w:tr>
      <w:tr w:rsidR="00320553" w:rsidRPr="00CF0720" w:rsidTr="00FC162A">
        <w:trPr>
          <w:trHeight w:val="317"/>
        </w:trPr>
        <w:tc>
          <w:tcPr>
            <w:tcW w:w="2077" w:type="dxa"/>
          </w:tcPr>
          <w:p w:rsidR="00320553" w:rsidRPr="00CF0720" w:rsidRDefault="00320553" w:rsidP="00AC6391">
            <w:pPr>
              <w:pStyle w:val="ECCTabletext"/>
              <w:rPr>
                <w:rStyle w:val="ECCHLmagenta"/>
              </w:rPr>
            </w:pPr>
            <w:r w:rsidRPr="00CF0720">
              <w:rPr>
                <w:rStyle w:val="ECCHLbold"/>
              </w:rPr>
              <w:t>FDD</w:t>
            </w:r>
          </w:p>
        </w:tc>
        <w:tc>
          <w:tcPr>
            <w:tcW w:w="7562" w:type="dxa"/>
          </w:tcPr>
          <w:p w:rsidR="00320553" w:rsidRPr="00CF0720" w:rsidRDefault="00320553" w:rsidP="00AC6391">
            <w:pPr>
              <w:pStyle w:val="ECCTabletext"/>
              <w:rPr>
                <w:rStyle w:val="ECCParagraph"/>
              </w:rPr>
            </w:pPr>
            <w:r w:rsidRPr="00CF0720">
              <w:rPr>
                <w:rStyle w:val="ECCParagraph"/>
              </w:rPr>
              <w:t>Frequency Division Duplex</w:t>
            </w:r>
          </w:p>
        </w:tc>
      </w:tr>
      <w:tr w:rsidR="00320553" w:rsidRPr="00CF0720" w:rsidTr="00FC162A">
        <w:trPr>
          <w:trHeight w:val="317"/>
        </w:trPr>
        <w:tc>
          <w:tcPr>
            <w:tcW w:w="2077" w:type="dxa"/>
          </w:tcPr>
          <w:p w:rsidR="00320553" w:rsidRPr="00CF0720" w:rsidRDefault="00320553" w:rsidP="00AC6391">
            <w:pPr>
              <w:pStyle w:val="ECCTabletext"/>
              <w:rPr>
                <w:rStyle w:val="ECCHLbold"/>
              </w:rPr>
            </w:pPr>
            <w:r w:rsidRPr="00CF0720">
              <w:rPr>
                <w:rStyle w:val="ECCHLbold"/>
              </w:rPr>
              <w:t>FSS</w:t>
            </w:r>
          </w:p>
        </w:tc>
        <w:tc>
          <w:tcPr>
            <w:tcW w:w="7562" w:type="dxa"/>
          </w:tcPr>
          <w:p w:rsidR="00320553" w:rsidRPr="00CF0720" w:rsidRDefault="00320553" w:rsidP="00AC6391">
            <w:pPr>
              <w:pStyle w:val="ECCTabletext"/>
              <w:rPr>
                <w:rStyle w:val="ECCParagraph"/>
              </w:rPr>
            </w:pPr>
            <w:r w:rsidRPr="00CF0720">
              <w:rPr>
                <w:rStyle w:val="ECCParagraph"/>
              </w:rPr>
              <w:t>Fixed Satellite Service</w:t>
            </w:r>
          </w:p>
        </w:tc>
      </w:tr>
      <w:tr w:rsidR="00320553" w:rsidRPr="00CF0720" w:rsidTr="00FC162A">
        <w:trPr>
          <w:trHeight w:val="317"/>
        </w:trPr>
        <w:tc>
          <w:tcPr>
            <w:tcW w:w="2077" w:type="dxa"/>
          </w:tcPr>
          <w:p w:rsidR="00320553" w:rsidRPr="00CF0720" w:rsidRDefault="00320553" w:rsidP="00AC6391">
            <w:pPr>
              <w:pStyle w:val="ECCTabletext"/>
              <w:rPr>
                <w:rStyle w:val="ECCHLbold"/>
              </w:rPr>
            </w:pPr>
            <w:r w:rsidRPr="00CF0720">
              <w:rPr>
                <w:rStyle w:val="ECCHLbold"/>
              </w:rPr>
              <w:t>FS</w:t>
            </w:r>
          </w:p>
        </w:tc>
        <w:tc>
          <w:tcPr>
            <w:tcW w:w="7562" w:type="dxa"/>
          </w:tcPr>
          <w:p w:rsidR="00320553" w:rsidRPr="00CF0720" w:rsidRDefault="00320553" w:rsidP="00AC6391">
            <w:pPr>
              <w:pStyle w:val="ECCTabletext"/>
              <w:rPr>
                <w:rStyle w:val="ECCParagraph"/>
              </w:rPr>
            </w:pPr>
            <w:r w:rsidRPr="00CF0720">
              <w:rPr>
                <w:rStyle w:val="ECCParagraph"/>
              </w:rPr>
              <w:t>Fixed Service</w:t>
            </w:r>
          </w:p>
        </w:tc>
      </w:tr>
      <w:tr w:rsidR="00320553" w:rsidRPr="00CF0720" w:rsidTr="00FC162A">
        <w:trPr>
          <w:trHeight w:val="317"/>
        </w:trPr>
        <w:tc>
          <w:tcPr>
            <w:tcW w:w="2077" w:type="dxa"/>
          </w:tcPr>
          <w:p w:rsidR="00320553" w:rsidRPr="00CF0720" w:rsidRDefault="00320553" w:rsidP="00AC6391">
            <w:pPr>
              <w:pStyle w:val="ECCTabletext"/>
              <w:rPr>
                <w:rStyle w:val="ECCHLmagenta"/>
              </w:rPr>
            </w:pPr>
            <w:r w:rsidRPr="00CF0720">
              <w:rPr>
                <w:rStyle w:val="ECCHLbold"/>
              </w:rPr>
              <w:t>IMT</w:t>
            </w:r>
          </w:p>
        </w:tc>
        <w:tc>
          <w:tcPr>
            <w:tcW w:w="7562" w:type="dxa"/>
          </w:tcPr>
          <w:p w:rsidR="00320553" w:rsidRPr="00CF0720" w:rsidRDefault="00320553" w:rsidP="00AC6391">
            <w:pPr>
              <w:pStyle w:val="ECCTabletext"/>
              <w:rPr>
                <w:rStyle w:val="ECCParagraph"/>
              </w:rPr>
            </w:pPr>
            <w:r w:rsidRPr="00CF0720">
              <w:rPr>
                <w:rStyle w:val="ECCParagraph"/>
              </w:rPr>
              <w:t>International Mobile Telecommunications</w:t>
            </w:r>
          </w:p>
        </w:tc>
      </w:tr>
      <w:tr w:rsidR="00320553" w:rsidRPr="00CF0720" w:rsidTr="00FC162A">
        <w:trPr>
          <w:trHeight w:val="317"/>
        </w:trPr>
        <w:tc>
          <w:tcPr>
            <w:tcW w:w="2077" w:type="dxa"/>
          </w:tcPr>
          <w:p w:rsidR="00320553" w:rsidRPr="00CF0720" w:rsidRDefault="00320553" w:rsidP="00AC6391">
            <w:pPr>
              <w:pStyle w:val="ECCTabletext"/>
              <w:rPr>
                <w:rStyle w:val="ECCHLbold"/>
              </w:rPr>
            </w:pPr>
            <w:r w:rsidRPr="00CF0720">
              <w:rPr>
                <w:rStyle w:val="ECCHLbold"/>
              </w:rPr>
              <w:t>ISD</w:t>
            </w:r>
          </w:p>
        </w:tc>
        <w:tc>
          <w:tcPr>
            <w:tcW w:w="7562" w:type="dxa"/>
          </w:tcPr>
          <w:p w:rsidR="00320553" w:rsidRPr="00CF0720" w:rsidRDefault="00320553" w:rsidP="00AC6391">
            <w:pPr>
              <w:pStyle w:val="ECCTabletext"/>
              <w:rPr>
                <w:rStyle w:val="ECCParagraph"/>
              </w:rPr>
            </w:pPr>
            <w:r w:rsidRPr="00CF0720">
              <w:rPr>
                <w:rStyle w:val="ECCParagraph"/>
              </w:rPr>
              <w:t>Inter-Site Distance</w:t>
            </w:r>
          </w:p>
        </w:tc>
      </w:tr>
      <w:tr w:rsidR="00320553" w:rsidRPr="00CF0720" w:rsidTr="00FC162A">
        <w:trPr>
          <w:trHeight w:val="317"/>
        </w:trPr>
        <w:tc>
          <w:tcPr>
            <w:tcW w:w="2077" w:type="dxa"/>
          </w:tcPr>
          <w:p w:rsidR="00320553" w:rsidRPr="00CF0720" w:rsidRDefault="00320553" w:rsidP="00AC6391">
            <w:pPr>
              <w:pStyle w:val="ECCTabletext"/>
              <w:rPr>
                <w:rStyle w:val="ECCHLmagenta"/>
              </w:rPr>
            </w:pPr>
            <w:r w:rsidRPr="00CF0720">
              <w:rPr>
                <w:rStyle w:val="ECCHLbold"/>
              </w:rPr>
              <w:t>LRTC</w:t>
            </w:r>
          </w:p>
        </w:tc>
        <w:tc>
          <w:tcPr>
            <w:tcW w:w="7562" w:type="dxa"/>
          </w:tcPr>
          <w:p w:rsidR="00320553" w:rsidRPr="00CF0720" w:rsidRDefault="00320553" w:rsidP="00AC6391">
            <w:pPr>
              <w:pStyle w:val="ECCTabletext"/>
              <w:rPr>
                <w:rStyle w:val="ECCParagraph"/>
              </w:rPr>
            </w:pPr>
            <w:r w:rsidRPr="00CF0720">
              <w:rPr>
                <w:rStyle w:val="ECCParagraph"/>
              </w:rPr>
              <w:t>Least Restrictive Technical Conditions</w:t>
            </w:r>
          </w:p>
        </w:tc>
      </w:tr>
      <w:tr w:rsidR="00320553" w:rsidRPr="00CF0720" w:rsidTr="00FC162A">
        <w:trPr>
          <w:trHeight w:val="317"/>
        </w:trPr>
        <w:tc>
          <w:tcPr>
            <w:tcW w:w="2077" w:type="dxa"/>
          </w:tcPr>
          <w:p w:rsidR="00320553" w:rsidRPr="00CF0720" w:rsidRDefault="00320553" w:rsidP="00AC6391">
            <w:pPr>
              <w:pStyle w:val="ECCTabletext"/>
              <w:rPr>
                <w:rStyle w:val="ECCHLbold"/>
              </w:rPr>
            </w:pPr>
            <w:r w:rsidRPr="00CF0720">
              <w:rPr>
                <w:rStyle w:val="ECCHLbold"/>
              </w:rPr>
              <w:t>LTE</w:t>
            </w:r>
          </w:p>
        </w:tc>
        <w:tc>
          <w:tcPr>
            <w:tcW w:w="7562" w:type="dxa"/>
          </w:tcPr>
          <w:p w:rsidR="00320553" w:rsidRPr="00CF0720" w:rsidRDefault="00320553" w:rsidP="00AC6391">
            <w:pPr>
              <w:pStyle w:val="ECCTabletext"/>
              <w:rPr>
                <w:rStyle w:val="ECCParagraph"/>
              </w:rPr>
            </w:pPr>
            <w:r w:rsidRPr="00CF0720">
              <w:rPr>
                <w:rStyle w:val="ECCParagraph"/>
              </w:rPr>
              <w:t>Long Term Evolution</w:t>
            </w:r>
          </w:p>
        </w:tc>
      </w:tr>
      <w:tr w:rsidR="00320553" w:rsidRPr="00CF0720" w:rsidTr="00FC162A">
        <w:trPr>
          <w:trHeight w:val="317"/>
        </w:trPr>
        <w:tc>
          <w:tcPr>
            <w:tcW w:w="2077" w:type="dxa"/>
          </w:tcPr>
          <w:p w:rsidR="00320553" w:rsidRPr="00CF0720" w:rsidRDefault="00320553" w:rsidP="00AC6391">
            <w:pPr>
              <w:pStyle w:val="ECCTabletext"/>
              <w:rPr>
                <w:rStyle w:val="ECCHLbold"/>
              </w:rPr>
            </w:pPr>
            <w:r w:rsidRPr="00CF0720">
              <w:rPr>
                <w:rStyle w:val="ECCHLbold"/>
              </w:rPr>
              <w:t>MIMO</w:t>
            </w:r>
          </w:p>
        </w:tc>
        <w:tc>
          <w:tcPr>
            <w:tcW w:w="7562" w:type="dxa"/>
          </w:tcPr>
          <w:p w:rsidR="00320553" w:rsidRPr="00CF0720" w:rsidRDefault="00320553" w:rsidP="00AC6391">
            <w:pPr>
              <w:pStyle w:val="ECCTabletext"/>
              <w:rPr>
                <w:rStyle w:val="ECCParagraph"/>
              </w:rPr>
            </w:pPr>
            <w:r w:rsidRPr="00CF0720">
              <w:rPr>
                <w:rStyle w:val="ECCParagraph"/>
              </w:rPr>
              <w:t>Multiple Input Multiple Output</w:t>
            </w:r>
          </w:p>
        </w:tc>
      </w:tr>
      <w:tr w:rsidR="00320553" w:rsidRPr="00CF0720" w:rsidTr="00FC162A">
        <w:trPr>
          <w:trHeight w:val="317"/>
        </w:trPr>
        <w:tc>
          <w:tcPr>
            <w:tcW w:w="2077" w:type="dxa"/>
          </w:tcPr>
          <w:p w:rsidR="00320553" w:rsidRPr="00CF0720" w:rsidRDefault="00320553" w:rsidP="00AC6391">
            <w:pPr>
              <w:pStyle w:val="ECCTabletext"/>
              <w:rPr>
                <w:rStyle w:val="ECCHLbold"/>
              </w:rPr>
            </w:pPr>
            <w:r w:rsidRPr="00CF0720">
              <w:rPr>
                <w:rStyle w:val="ECCHLbold"/>
              </w:rPr>
              <w:t>MSR</w:t>
            </w:r>
          </w:p>
        </w:tc>
        <w:tc>
          <w:tcPr>
            <w:tcW w:w="7562" w:type="dxa"/>
          </w:tcPr>
          <w:p w:rsidR="00320553" w:rsidRPr="00CF0720" w:rsidRDefault="00320553" w:rsidP="00AC6391">
            <w:pPr>
              <w:pStyle w:val="ECCTabletext"/>
              <w:rPr>
                <w:rStyle w:val="ECCParagraph"/>
              </w:rPr>
            </w:pPr>
            <w:r w:rsidRPr="00CF0720">
              <w:rPr>
                <w:rStyle w:val="ECCParagraph"/>
              </w:rPr>
              <w:t>Multi Standard Radio</w:t>
            </w:r>
          </w:p>
        </w:tc>
      </w:tr>
      <w:tr w:rsidR="00320553" w:rsidRPr="00CF0720" w:rsidTr="00FC162A">
        <w:trPr>
          <w:trHeight w:val="317"/>
        </w:trPr>
        <w:tc>
          <w:tcPr>
            <w:tcW w:w="2077" w:type="dxa"/>
          </w:tcPr>
          <w:p w:rsidR="00320553" w:rsidRPr="00CF0720" w:rsidRDefault="00320553" w:rsidP="00AC6391">
            <w:pPr>
              <w:pStyle w:val="ECCTabletext"/>
              <w:rPr>
                <w:rStyle w:val="ECCHLmagenta"/>
              </w:rPr>
            </w:pPr>
            <w:r w:rsidRPr="00CF0720">
              <w:rPr>
                <w:rStyle w:val="ECCHLbold"/>
              </w:rPr>
              <w:t>MFCN</w:t>
            </w:r>
          </w:p>
        </w:tc>
        <w:tc>
          <w:tcPr>
            <w:tcW w:w="7562" w:type="dxa"/>
          </w:tcPr>
          <w:p w:rsidR="00320553" w:rsidRPr="00CF0720" w:rsidRDefault="00320553" w:rsidP="00AC6391">
            <w:pPr>
              <w:pStyle w:val="ECCTabletext"/>
              <w:rPr>
                <w:rStyle w:val="ECCParagraph"/>
              </w:rPr>
            </w:pPr>
            <w:r w:rsidRPr="00CF0720">
              <w:rPr>
                <w:rStyle w:val="ECCParagraph"/>
              </w:rPr>
              <w:t>Mobile/Fixed Communications Network</w:t>
            </w:r>
          </w:p>
        </w:tc>
      </w:tr>
      <w:tr w:rsidR="00320553" w:rsidRPr="00CF0720" w:rsidTr="00FC162A">
        <w:trPr>
          <w:trHeight w:val="317"/>
        </w:trPr>
        <w:tc>
          <w:tcPr>
            <w:tcW w:w="2077" w:type="dxa"/>
          </w:tcPr>
          <w:p w:rsidR="00320553" w:rsidRPr="00CF0720" w:rsidRDefault="00320553" w:rsidP="00AC6391">
            <w:pPr>
              <w:pStyle w:val="ECCTabletext"/>
              <w:rPr>
                <w:rStyle w:val="ECCHLbold"/>
              </w:rPr>
            </w:pPr>
            <w:r w:rsidRPr="00CF0720">
              <w:rPr>
                <w:rStyle w:val="ECCHLbold"/>
              </w:rPr>
              <w:t>MSR</w:t>
            </w:r>
          </w:p>
        </w:tc>
        <w:tc>
          <w:tcPr>
            <w:tcW w:w="7562" w:type="dxa"/>
          </w:tcPr>
          <w:p w:rsidR="00320553" w:rsidRPr="00CF0720" w:rsidRDefault="00320553" w:rsidP="00AC6391">
            <w:pPr>
              <w:pStyle w:val="ECCTabletext"/>
              <w:rPr>
                <w:rStyle w:val="ECCParagraph"/>
              </w:rPr>
            </w:pPr>
            <w:r w:rsidRPr="00CF0720">
              <w:rPr>
                <w:rStyle w:val="ECCParagraph"/>
              </w:rPr>
              <w:t>Multi-Standard Radio</w:t>
            </w:r>
          </w:p>
        </w:tc>
      </w:tr>
      <w:tr w:rsidR="00320553" w:rsidRPr="00CF0720" w:rsidTr="00FC162A">
        <w:trPr>
          <w:trHeight w:val="317"/>
        </w:trPr>
        <w:tc>
          <w:tcPr>
            <w:tcW w:w="2077" w:type="dxa"/>
          </w:tcPr>
          <w:p w:rsidR="00320553" w:rsidRPr="00CF0720" w:rsidRDefault="00320553" w:rsidP="00AC6391">
            <w:pPr>
              <w:pStyle w:val="ECCTabletext"/>
              <w:rPr>
                <w:rStyle w:val="ECCHLbold"/>
              </w:rPr>
            </w:pPr>
            <w:r w:rsidRPr="00CF0720">
              <w:rPr>
                <w:rStyle w:val="ECCHLbold"/>
              </w:rPr>
              <w:t>NR</w:t>
            </w:r>
          </w:p>
        </w:tc>
        <w:tc>
          <w:tcPr>
            <w:tcW w:w="7562" w:type="dxa"/>
          </w:tcPr>
          <w:p w:rsidR="00320553" w:rsidRPr="00CF0720" w:rsidRDefault="00320553" w:rsidP="00AC6391">
            <w:pPr>
              <w:pStyle w:val="ECCTabletext"/>
              <w:rPr>
                <w:rStyle w:val="ECCParagraph"/>
              </w:rPr>
            </w:pPr>
            <w:r w:rsidRPr="00CF0720">
              <w:rPr>
                <w:rStyle w:val="ECCParagraph"/>
              </w:rPr>
              <w:t>New Radio</w:t>
            </w:r>
          </w:p>
        </w:tc>
      </w:tr>
      <w:tr w:rsidR="00320553" w:rsidRPr="00CF0720" w:rsidTr="00FC162A">
        <w:trPr>
          <w:trHeight w:val="317"/>
        </w:trPr>
        <w:tc>
          <w:tcPr>
            <w:tcW w:w="2077" w:type="dxa"/>
          </w:tcPr>
          <w:p w:rsidR="00320553" w:rsidRPr="00CF0720" w:rsidRDefault="00320553" w:rsidP="00AC6391">
            <w:pPr>
              <w:pStyle w:val="ECCTabletext"/>
              <w:rPr>
                <w:rStyle w:val="ECCHLmagenta"/>
              </w:rPr>
            </w:pPr>
            <w:r w:rsidRPr="00CF0720">
              <w:rPr>
                <w:rStyle w:val="ECCHLbold"/>
              </w:rPr>
              <w:t>OOB</w:t>
            </w:r>
          </w:p>
        </w:tc>
        <w:tc>
          <w:tcPr>
            <w:tcW w:w="7562" w:type="dxa"/>
          </w:tcPr>
          <w:p w:rsidR="00320553" w:rsidRPr="00CF0720" w:rsidRDefault="00320553" w:rsidP="00AC6391">
            <w:pPr>
              <w:pStyle w:val="ECCTabletext"/>
              <w:rPr>
                <w:rStyle w:val="ECCParagraph"/>
              </w:rPr>
            </w:pPr>
            <w:r w:rsidRPr="00CF0720">
              <w:rPr>
                <w:rStyle w:val="ECCParagraph"/>
              </w:rPr>
              <w:t>Out of Band</w:t>
            </w:r>
          </w:p>
        </w:tc>
      </w:tr>
      <w:tr w:rsidR="00320553" w:rsidRPr="00CF0720" w:rsidTr="00FC162A">
        <w:trPr>
          <w:trHeight w:val="317"/>
        </w:trPr>
        <w:tc>
          <w:tcPr>
            <w:tcW w:w="2077" w:type="dxa"/>
          </w:tcPr>
          <w:p w:rsidR="00320553" w:rsidRPr="00CF0720" w:rsidRDefault="00320553" w:rsidP="00AC6391">
            <w:pPr>
              <w:pStyle w:val="ECCTabletext"/>
              <w:rPr>
                <w:rStyle w:val="ECCHLbold"/>
              </w:rPr>
            </w:pPr>
            <w:r w:rsidRPr="00CF0720">
              <w:rPr>
                <w:rStyle w:val="ECCHLbold"/>
              </w:rPr>
              <w:t>OTA</w:t>
            </w:r>
          </w:p>
        </w:tc>
        <w:tc>
          <w:tcPr>
            <w:tcW w:w="7562" w:type="dxa"/>
          </w:tcPr>
          <w:p w:rsidR="00320553" w:rsidRPr="00CF0720" w:rsidRDefault="00320553" w:rsidP="00AC6391">
            <w:pPr>
              <w:pStyle w:val="ECCTabletext"/>
              <w:rPr>
                <w:rStyle w:val="ECCParagraph"/>
              </w:rPr>
            </w:pPr>
            <w:r w:rsidRPr="00CF0720">
              <w:rPr>
                <w:rStyle w:val="ECCParagraph"/>
              </w:rPr>
              <w:t>Over The Air</w:t>
            </w:r>
          </w:p>
        </w:tc>
      </w:tr>
      <w:tr w:rsidR="00320553" w:rsidRPr="00CF0720" w:rsidTr="00FC162A">
        <w:trPr>
          <w:trHeight w:val="317"/>
        </w:trPr>
        <w:tc>
          <w:tcPr>
            <w:tcW w:w="2077" w:type="dxa"/>
          </w:tcPr>
          <w:p w:rsidR="00320553" w:rsidRPr="00CF0720" w:rsidRDefault="00320553" w:rsidP="00AC6391">
            <w:pPr>
              <w:pStyle w:val="ECCTabletext"/>
              <w:rPr>
                <w:rStyle w:val="ECCHLbold"/>
              </w:rPr>
            </w:pPr>
            <w:r w:rsidRPr="00CF0720">
              <w:rPr>
                <w:rStyle w:val="ECCHLbold"/>
              </w:rPr>
              <w:t>RAN</w:t>
            </w:r>
          </w:p>
        </w:tc>
        <w:tc>
          <w:tcPr>
            <w:tcW w:w="7562" w:type="dxa"/>
          </w:tcPr>
          <w:p w:rsidR="00320553" w:rsidRPr="00CF0720" w:rsidRDefault="00320553" w:rsidP="00AC6391">
            <w:pPr>
              <w:pStyle w:val="ECCTabletext"/>
              <w:rPr>
                <w:rStyle w:val="ECCParagraph"/>
              </w:rPr>
            </w:pPr>
            <w:r w:rsidRPr="00CF0720">
              <w:rPr>
                <w:rStyle w:val="ECCParagraph"/>
              </w:rPr>
              <w:t>Radio Access Network</w:t>
            </w:r>
          </w:p>
        </w:tc>
      </w:tr>
      <w:tr w:rsidR="00984727" w:rsidRPr="00CF0720" w:rsidTr="00FC162A">
        <w:trPr>
          <w:trHeight w:val="317"/>
        </w:trPr>
        <w:tc>
          <w:tcPr>
            <w:tcW w:w="2077" w:type="dxa"/>
          </w:tcPr>
          <w:p w:rsidR="00984727" w:rsidRPr="00CF0720" w:rsidRDefault="00984727" w:rsidP="00AC6391">
            <w:pPr>
              <w:pStyle w:val="ECCTabletext"/>
              <w:rPr>
                <w:rStyle w:val="ECCHLbold"/>
              </w:rPr>
            </w:pPr>
            <w:r w:rsidRPr="00CF0720">
              <w:rPr>
                <w:rStyle w:val="ECCHLbold"/>
              </w:rPr>
              <w:lastRenderedPageBreak/>
              <w:t>RR</w:t>
            </w:r>
          </w:p>
        </w:tc>
        <w:tc>
          <w:tcPr>
            <w:tcW w:w="7562" w:type="dxa"/>
          </w:tcPr>
          <w:p w:rsidR="00984727" w:rsidRPr="00CF0720" w:rsidRDefault="00984727" w:rsidP="00AC6391">
            <w:pPr>
              <w:pStyle w:val="ECCTabletext"/>
              <w:rPr>
                <w:rStyle w:val="ECCParagraph"/>
              </w:rPr>
            </w:pPr>
            <w:r w:rsidRPr="00CF0720">
              <w:rPr>
                <w:rStyle w:val="ECCParagraph"/>
              </w:rPr>
              <w:t>Radio Regulations</w:t>
            </w:r>
          </w:p>
        </w:tc>
      </w:tr>
      <w:tr w:rsidR="00320553" w:rsidRPr="00CF0720" w:rsidTr="00FC162A">
        <w:trPr>
          <w:trHeight w:val="317"/>
        </w:trPr>
        <w:tc>
          <w:tcPr>
            <w:tcW w:w="2077" w:type="dxa"/>
          </w:tcPr>
          <w:p w:rsidR="00320553" w:rsidRPr="00CF0720" w:rsidRDefault="00320553" w:rsidP="00AC6391">
            <w:pPr>
              <w:pStyle w:val="ECCTabletext"/>
              <w:rPr>
                <w:rStyle w:val="ECCHLmagenta"/>
              </w:rPr>
            </w:pPr>
            <w:r w:rsidRPr="00CF0720">
              <w:rPr>
                <w:rStyle w:val="ECCHLbold"/>
              </w:rPr>
              <w:t>SDL</w:t>
            </w:r>
          </w:p>
        </w:tc>
        <w:tc>
          <w:tcPr>
            <w:tcW w:w="7562" w:type="dxa"/>
          </w:tcPr>
          <w:p w:rsidR="00320553" w:rsidRPr="00CF0720" w:rsidRDefault="00320553" w:rsidP="00AC6391">
            <w:pPr>
              <w:pStyle w:val="ECCTabletext"/>
              <w:rPr>
                <w:rStyle w:val="ECCParagraph"/>
              </w:rPr>
            </w:pPr>
            <w:r w:rsidRPr="00CF0720">
              <w:rPr>
                <w:rStyle w:val="ECCParagraph"/>
              </w:rPr>
              <w:t>Supplemental Downlink</w:t>
            </w:r>
          </w:p>
        </w:tc>
      </w:tr>
      <w:tr w:rsidR="00320553" w:rsidRPr="00CF0720" w:rsidTr="00FC162A">
        <w:trPr>
          <w:trHeight w:val="317"/>
        </w:trPr>
        <w:tc>
          <w:tcPr>
            <w:tcW w:w="2077" w:type="dxa"/>
            <w:vAlign w:val="top"/>
          </w:tcPr>
          <w:p w:rsidR="00320553" w:rsidRPr="00CF0720" w:rsidRDefault="00320553" w:rsidP="00AC6391">
            <w:pPr>
              <w:pStyle w:val="ECCTabletext"/>
              <w:rPr>
                <w:rStyle w:val="ECCHLbold"/>
              </w:rPr>
            </w:pPr>
            <w:r w:rsidRPr="00CF0720">
              <w:rPr>
                <w:rStyle w:val="ECCHLbold"/>
              </w:rPr>
              <w:t>SEM</w:t>
            </w:r>
          </w:p>
        </w:tc>
        <w:tc>
          <w:tcPr>
            <w:tcW w:w="7562" w:type="dxa"/>
            <w:vAlign w:val="top"/>
          </w:tcPr>
          <w:p w:rsidR="00320553" w:rsidRPr="00CF0720" w:rsidRDefault="00320553" w:rsidP="00AC6391">
            <w:pPr>
              <w:pStyle w:val="ECCTabletext"/>
              <w:rPr>
                <w:rStyle w:val="ECCParagraph"/>
              </w:rPr>
            </w:pPr>
            <w:r w:rsidRPr="00CF0720">
              <w:rPr>
                <w:rStyle w:val="ECCParagraph"/>
              </w:rPr>
              <w:t>Spectrum Emission Mask</w:t>
            </w:r>
          </w:p>
        </w:tc>
      </w:tr>
      <w:tr w:rsidR="00320553" w:rsidRPr="00CF0720" w:rsidTr="00FC162A">
        <w:trPr>
          <w:trHeight w:val="317"/>
        </w:trPr>
        <w:tc>
          <w:tcPr>
            <w:tcW w:w="2077" w:type="dxa"/>
            <w:vAlign w:val="top"/>
          </w:tcPr>
          <w:p w:rsidR="00320553" w:rsidRPr="00CF0720" w:rsidRDefault="00320553" w:rsidP="00AC6391">
            <w:pPr>
              <w:pStyle w:val="ECCTabletext"/>
              <w:rPr>
                <w:rStyle w:val="ECCHLbold"/>
              </w:rPr>
            </w:pPr>
            <w:r w:rsidRPr="00CF0720">
              <w:rPr>
                <w:rStyle w:val="ECCHLbold"/>
              </w:rPr>
              <w:t>TDD</w:t>
            </w:r>
          </w:p>
        </w:tc>
        <w:tc>
          <w:tcPr>
            <w:tcW w:w="7562" w:type="dxa"/>
            <w:vAlign w:val="top"/>
          </w:tcPr>
          <w:p w:rsidR="00320553" w:rsidRPr="00CF0720" w:rsidRDefault="00320553" w:rsidP="00AC6391">
            <w:pPr>
              <w:pStyle w:val="ECCTabletext"/>
              <w:rPr>
                <w:rStyle w:val="ECCParagraph"/>
              </w:rPr>
            </w:pPr>
            <w:r w:rsidRPr="00CF0720">
              <w:rPr>
                <w:rStyle w:val="ECCParagraph"/>
              </w:rPr>
              <w:t>Time Division Duplex</w:t>
            </w:r>
          </w:p>
        </w:tc>
      </w:tr>
      <w:tr w:rsidR="00320553" w:rsidRPr="00CF0720" w:rsidTr="00FC162A">
        <w:trPr>
          <w:trHeight w:val="317"/>
        </w:trPr>
        <w:tc>
          <w:tcPr>
            <w:tcW w:w="2077" w:type="dxa"/>
            <w:vAlign w:val="top"/>
          </w:tcPr>
          <w:p w:rsidR="00320553" w:rsidRPr="00CF0720" w:rsidRDefault="00320553" w:rsidP="00AC6391">
            <w:pPr>
              <w:pStyle w:val="ECCTabletext"/>
              <w:rPr>
                <w:rStyle w:val="ECCHLbold"/>
              </w:rPr>
            </w:pPr>
            <w:r w:rsidRPr="00CF0720">
              <w:rPr>
                <w:rStyle w:val="ECCHLbold"/>
              </w:rPr>
              <w:t>TRP</w:t>
            </w:r>
          </w:p>
        </w:tc>
        <w:tc>
          <w:tcPr>
            <w:tcW w:w="7562" w:type="dxa"/>
            <w:vAlign w:val="top"/>
          </w:tcPr>
          <w:p w:rsidR="00320553" w:rsidRPr="00CF0720" w:rsidRDefault="00320553" w:rsidP="00AC6391">
            <w:pPr>
              <w:pStyle w:val="ECCTabletext"/>
              <w:rPr>
                <w:rStyle w:val="ECCParagraph"/>
              </w:rPr>
            </w:pPr>
            <w:r w:rsidRPr="00CF0720">
              <w:rPr>
                <w:rStyle w:val="ECCParagraph"/>
              </w:rPr>
              <w:t>Total Radiated Power</w:t>
            </w:r>
          </w:p>
        </w:tc>
      </w:tr>
      <w:tr w:rsidR="00320553" w:rsidRPr="00CF0720" w:rsidTr="00FC162A">
        <w:trPr>
          <w:trHeight w:val="317"/>
        </w:trPr>
        <w:tc>
          <w:tcPr>
            <w:tcW w:w="2077" w:type="dxa"/>
            <w:vAlign w:val="top"/>
          </w:tcPr>
          <w:p w:rsidR="00320553" w:rsidRPr="00CF0720" w:rsidRDefault="00320553" w:rsidP="004E365A">
            <w:pPr>
              <w:pStyle w:val="ECCTabletext"/>
              <w:rPr>
                <w:rStyle w:val="ECCHLbold"/>
              </w:rPr>
            </w:pPr>
            <w:r w:rsidRPr="00CF0720">
              <w:rPr>
                <w:rStyle w:val="ECCHLbold"/>
              </w:rPr>
              <w:t>TSG</w:t>
            </w:r>
          </w:p>
        </w:tc>
        <w:tc>
          <w:tcPr>
            <w:tcW w:w="7562" w:type="dxa"/>
            <w:vAlign w:val="top"/>
          </w:tcPr>
          <w:p w:rsidR="00320553" w:rsidRPr="00CF0720" w:rsidRDefault="00320553" w:rsidP="00AC6391">
            <w:pPr>
              <w:pStyle w:val="ECCTabletext"/>
              <w:rPr>
                <w:rStyle w:val="ECCParagraph"/>
              </w:rPr>
            </w:pPr>
            <w:r w:rsidRPr="00CF0720">
              <w:rPr>
                <w:rStyle w:val="ECCParagraph"/>
              </w:rPr>
              <w:t>Technical Specification Group</w:t>
            </w:r>
          </w:p>
        </w:tc>
      </w:tr>
      <w:tr w:rsidR="00320553" w:rsidRPr="00CF0720" w:rsidTr="00CA531C">
        <w:trPr>
          <w:trHeight w:val="317"/>
        </w:trPr>
        <w:tc>
          <w:tcPr>
            <w:tcW w:w="2077" w:type="dxa"/>
          </w:tcPr>
          <w:p w:rsidR="00320553" w:rsidRPr="00CF0720" w:rsidRDefault="00320553" w:rsidP="00AC6391">
            <w:pPr>
              <w:pStyle w:val="ECCTabletext"/>
              <w:rPr>
                <w:rStyle w:val="ECCHLbold"/>
              </w:rPr>
            </w:pPr>
            <w:r w:rsidRPr="00CF0720">
              <w:rPr>
                <w:rStyle w:val="ECCHLbold"/>
              </w:rPr>
              <w:t>UE</w:t>
            </w:r>
          </w:p>
        </w:tc>
        <w:tc>
          <w:tcPr>
            <w:tcW w:w="7562" w:type="dxa"/>
          </w:tcPr>
          <w:p w:rsidR="00320553" w:rsidRPr="00CF0720" w:rsidRDefault="00320553" w:rsidP="00AC6391">
            <w:pPr>
              <w:pStyle w:val="ECCTabletext"/>
              <w:rPr>
                <w:rStyle w:val="ECCParagraph"/>
              </w:rPr>
            </w:pPr>
            <w:r w:rsidRPr="00CF0720">
              <w:rPr>
                <w:rStyle w:val="ECCParagraph"/>
              </w:rPr>
              <w:t>User Equipment</w:t>
            </w:r>
          </w:p>
        </w:tc>
      </w:tr>
      <w:tr w:rsidR="00320553" w:rsidRPr="00CF0720" w:rsidTr="00CA531C">
        <w:trPr>
          <w:trHeight w:val="317"/>
        </w:trPr>
        <w:tc>
          <w:tcPr>
            <w:tcW w:w="2077" w:type="dxa"/>
          </w:tcPr>
          <w:p w:rsidR="00320553" w:rsidRPr="00CF0720" w:rsidRDefault="00320553" w:rsidP="00AC6391">
            <w:pPr>
              <w:pStyle w:val="ECCTabletext"/>
              <w:rPr>
                <w:rStyle w:val="ECCHLbold"/>
              </w:rPr>
            </w:pPr>
            <w:r w:rsidRPr="00CF0720">
              <w:rPr>
                <w:rStyle w:val="ECCHLbold"/>
              </w:rPr>
              <w:t>UEM</w:t>
            </w:r>
          </w:p>
        </w:tc>
        <w:tc>
          <w:tcPr>
            <w:tcW w:w="7562" w:type="dxa"/>
          </w:tcPr>
          <w:p w:rsidR="00320553" w:rsidRPr="00CF0720" w:rsidRDefault="00320553" w:rsidP="00AC6391">
            <w:pPr>
              <w:pStyle w:val="ECCTabletext"/>
              <w:rPr>
                <w:rStyle w:val="ECCParagraph"/>
              </w:rPr>
            </w:pPr>
            <w:r w:rsidRPr="00CF0720">
              <w:rPr>
                <w:rStyle w:val="ECCParagraph"/>
              </w:rPr>
              <w:t>Unwanted Emission Mask</w:t>
            </w:r>
          </w:p>
        </w:tc>
      </w:tr>
      <w:tr w:rsidR="00320553" w:rsidRPr="00CF0720" w:rsidTr="00CA531C">
        <w:trPr>
          <w:trHeight w:val="317"/>
        </w:trPr>
        <w:tc>
          <w:tcPr>
            <w:tcW w:w="2077" w:type="dxa"/>
          </w:tcPr>
          <w:p w:rsidR="00320553" w:rsidRPr="00CF0720" w:rsidRDefault="00320553" w:rsidP="00AC6391">
            <w:pPr>
              <w:pStyle w:val="ECCTabletext"/>
              <w:rPr>
                <w:rStyle w:val="ECCHLbold"/>
              </w:rPr>
            </w:pPr>
            <w:r w:rsidRPr="00CF0720">
              <w:rPr>
                <w:rStyle w:val="ECCHLbold"/>
              </w:rPr>
              <w:t>UL</w:t>
            </w:r>
          </w:p>
        </w:tc>
        <w:tc>
          <w:tcPr>
            <w:tcW w:w="7562" w:type="dxa"/>
          </w:tcPr>
          <w:p w:rsidR="00320553" w:rsidRPr="00CF0720" w:rsidRDefault="00320553" w:rsidP="00AC6391">
            <w:pPr>
              <w:pStyle w:val="ECCTabletext"/>
              <w:rPr>
                <w:rStyle w:val="ECCParagraph"/>
              </w:rPr>
            </w:pPr>
            <w:r w:rsidRPr="00CF0720">
              <w:rPr>
                <w:rStyle w:val="ECCParagraph"/>
              </w:rPr>
              <w:t>Uplink</w:t>
            </w:r>
          </w:p>
        </w:tc>
      </w:tr>
      <w:tr w:rsidR="00320553" w:rsidRPr="00CF0720" w:rsidTr="00CA531C">
        <w:trPr>
          <w:trHeight w:val="317"/>
        </w:trPr>
        <w:tc>
          <w:tcPr>
            <w:tcW w:w="2077" w:type="dxa"/>
          </w:tcPr>
          <w:p w:rsidR="00320553" w:rsidRPr="00CF0720" w:rsidRDefault="0032791C" w:rsidP="00AC6391">
            <w:pPr>
              <w:pStyle w:val="ECCTabletext"/>
              <w:rPr>
                <w:rStyle w:val="ECCHLmagenta"/>
              </w:rPr>
            </w:pPr>
            <w:r>
              <w:rPr>
                <w:b/>
                <w:noProof/>
                <w:lang w:eastAsia="da-DK"/>
              </w:rPr>
              <w:pict>
                <v:shape id="_x0000_s1164" type="#_x0000_t136" style="position:absolute;left:0;text-align:left;margin-left:23.3pt;margin-top:277.05pt;width:485.35pt;height:194.1pt;rotation:315;z-index:-251460608;mso-position-horizontal-relative:margin;mso-position-vertical-relative:margin" o:allowincell="f" fillcolor="silver" stroked="f">
                  <v:fill opacity=".5"/>
                  <v:textpath style="font-family:&quot;Arial&quot;;font-size:1pt" string="DRAFT"/>
                  <w10:wrap anchorx="margin" anchory="margin"/>
                </v:shape>
              </w:pict>
            </w:r>
            <w:r w:rsidR="00320553" w:rsidRPr="00CF0720">
              <w:rPr>
                <w:rStyle w:val="ECCHLbold"/>
              </w:rPr>
              <w:t>WRC</w:t>
            </w:r>
          </w:p>
        </w:tc>
        <w:tc>
          <w:tcPr>
            <w:tcW w:w="7562" w:type="dxa"/>
          </w:tcPr>
          <w:p w:rsidR="00320553" w:rsidRPr="00CF0720" w:rsidRDefault="00320553" w:rsidP="00AC6391">
            <w:pPr>
              <w:pStyle w:val="ECCTabletext"/>
              <w:rPr>
                <w:rStyle w:val="ECCParagraph"/>
              </w:rPr>
            </w:pPr>
            <w:r w:rsidRPr="00CF0720">
              <w:rPr>
                <w:rStyle w:val="ECCParagraph"/>
              </w:rPr>
              <w:t>World Radiocommunication Conference</w:t>
            </w:r>
          </w:p>
        </w:tc>
      </w:tr>
    </w:tbl>
    <w:p w:rsidR="00797D4C" w:rsidRPr="00CF0720" w:rsidRDefault="00797D4C" w:rsidP="009465E0">
      <w:pPr>
        <w:pStyle w:val="Heading1"/>
        <w:rPr>
          <w:lang w:val="en-GB"/>
        </w:rPr>
      </w:pPr>
      <w:bookmarkStart w:id="17" w:name="_Toc380056497"/>
      <w:bookmarkStart w:id="18" w:name="_Toc380059748"/>
      <w:bookmarkStart w:id="19" w:name="_Toc380059785"/>
      <w:bookmarkStart w:id="20" w:name="_Toc396153636"/>
      <w:bookmarkStart w:id="21" w:name="_Toc396383863"/>
      <w:bookmarkStart w:id="22" w:name="_Toc396917296"/>
      <w:bookmarkStart w:id="23" w:name="_Toc396917345"/>
      <w:bookmarkStart w:id="24" w:name="_Toc396917407"/>
      <w:bookmarkStart w:id="25" w:name="_Toc396917460"/>
      <w:bookmarkStart w:id="26" w:name="_Toc396917627"/>
      <w:bookmarkStart w:id="27" w:name="_Toc396917642"/>
      <w:bookmarkStart w:id="28" w:name="_Toc396917747"/>
      <w:bookmarkStart w:id="29" w:name="_Toc507630520"/>
      <w:r w:rsidRPr="00CF0720">
        <w:rPr>
          <w:rStyle w:val="ECCParagraph"/>
        </w:rPr>
        <w:lastRenderedPageBreak/>
        <w:t>Introduction</w:t>
      </w:r>
      <w:bookmarkEnd w:id="17"/>
      <w:bookmarkEnd w:id="18"/>
      <w:bookmarkEnd w:id="19"/>
      <w:bookmarkEnd w:id="20"/>
      <w:bookmarkEnd w:id="21"/>
      <w:bookmarkEnd w:id="22"/>
      <w:bookmarkEnd w:id="23"/>
      <w:bookmarkEnd w:id="24"/>
      <w:bookmarkEnd w:id="25"/>
      <w:bookmarkEnd w:id="26"/>
      <w:bookmarkEnd w:id="27"/>
      <w:bookmarkEnd w:id="28"/>
      <w:bookmarkEnd w:id="29"/>
    </w:p>
    <w:p w:rsidR="00C120A5" w:rsidRPr="00CF0720" w:rsidRDefault="00844CA5" w:rsidP="00844CA5">
      <w:pPr>
        <w:rPr>
          <w:rStyle w:val="ECCParagraph"/>
        </w:rPr>
      </w:pPr>
      <w:r w:rsidRPr="00CF0720">
        <w:rPr>
          <w:rStyle w:val="ECCParagraph"/>
        </w:rPr>
        <w:t xml:space="preserve">The </w:t>
      </w:r>
      <w:r w:rsidR="00D8161F" w:rsidRPr="00CF0720">
        <w:rPr>
          <w:rStyle w:val="ECCParagraph"/>
        </w:rPr>
        <w:t xml:space="preserve">assessment and revision of existing </w:t>
      </w:r>
      <w:r w:rsidR="001C6F88" w:rsidRPr="00CF0720">
        <w:rPr>
          <w:rStyle w:val="ECCParagraph"/>
        </w:rPr>
        <w:t>least restrictive technical conditions (</w:t>
      </w:r>
      <w:r w:rsidR="00D8161F" w:rsidRPr="00CF0720">
        <w:rPr>
          <w:rStyle w:val="ECCParagraph"/>
        </w:rPr>
        <w:t>LRTC</w:t>
      </w:r>
      <w:r w:rsidR="001C6F88" w:rsidRPr="00CF0720">
        <w:rPr>
          <w:rStyle w:val="ECCParagraph"/>
        </w:rPr>
        <w:t>)</w:t>
      </w:r>
      <w:r w:rsidR="00D8161F" w:rsidRPr="00CF0720">
        <w:rPr>
          <w:rStyle w:val="ECCParagraph"/>
        </w:rPr>
        <w:t xml:space="preserve"> for the operation of MFCNs in the 3400-3800 MHz band addresses two main areas:</w:t>
      </w:r>
    </w:p>
    <w:p w:rsidR="00D8161F" w:rsidRPr="00CF0720" w:rsidRDefault="00D8161F" w:rsidP="00611FC0">
      <w:pPr>
        <w:pStyle w:val="ECCBulletsLv1"/>
        <w:rPr>
          <w:rStyle w:val="ECCParagraph"/>
        </w:rPr>
      </w:pPr>
      <w:r w:rsidRPr="00CF0720">
        <w:rPr>
          <w:rStyle w:val="ECCParagraph"/>
        </w:rPr>
        <w:t>Assessment and revision of the frequency arrangement</w:t>
      </w:r>
      <w:r w:rsidR="0058230F" w:rsidRPr="00CF0720">
        <w:rPr>
          <w:rStyle w:val="ECCParagraph"/>
        </w:rPr>
        <w:t>;</w:t>
      </w:r>
    </w:p>
    <w:p w:rsidR="00D8161F" w:rsidRPr="00CF0720" w:rsidRDefault="00D8161F" w:rsidP="00611FC0">
      <w:pPr>
        <w:pStyle w:val="ECCBulletsLv1"/>
        <w:rPr>
          <w:rStyle w:val="ECCParagraph"/>
        </w:rPr>
      </w:pPr>
      <w:r w:rsidRPr="00CF0720">
        <w:rPr>
          <w:rStyle w:val="ECCParagraph"/>
        </w:rPr>
        <w:t>Assessment and revision of the</w:t>
      </w:r>
      <w:r w:rsidR="00C120A5" w:rsidRPr="00CF0720">
        <w:rPr>
          <w:rStyle w:val="ECCParagraph"/>
        </w:rPr>
        <w:t xml:space="preserve"> </w:t>
      </w:r>
      <w:r w:rsidRPr="00CF0720">
        <w:rPr>
          <w:rStyle w:val="ECCParagraph"/>
        </w:rPr>
        <w:t>BEM</w:t>
      </w:r>
      <w:r w:rsidR="0058230F" w:rsidRPr="00CF0720">
        <w:rPr>
          <w:rStyle w:val="ECCParagraph"/>
        </w:rPr>
        <w:t>.</w:t>
      </w:r>
    </w:p>
    <w:p w:rsidR="00844CA5" w:rsidRPr="00CF0720" w:rsidRDefault="0058230F" w:rsidP="00844CA5">
      <w:pPr>
        <w:rPr>
          <w:rStyle w:val="ECCParagraph"/>
        </w:rPr>
      </w:pPr>
      <w:r w:rsidRPr="00CF0720">
        <w:rPr>
          <w:rStyle w:val="ECCParagraph"/>
        </w:rPr>
        <w:t>The development of this Report a</w:t>
      </w:r>
      <w:r w:rsidR="00C120A5" w:rsidRPr="00CF0720">
        <w:rPr>
          <w:rStyle w:val="ECCParagraph"/>
        </w:rPr>
        <w:t>ccount</w:t>
      </w:r>
      <w:r w:rsidRPr="00CF0720">
        <w:rPr>
          <w:rStyle w:val="ECCParagraph"/>
        </w:rPr>
        <w:t xml:space="preserve">ed </w:t>
      </w:r>
      <w:r w:rsidR="00C120A5" w:rsidRPr="00CF0720">
        <w:rPr>
          <w:rStyle w:val="ECCParagraph"/>
        </w:rPr>
        <w:t xml:space="preserve">for the </w:t>
      </w:r>
      <w:r w:rsidR="00844CA5" w:rsidRPr="00CF0720">
        <w:rPr>
          <w:rStyle w:val="ECCParagraph"/>
        </w:rPr>
        <w:t>development of new radio interfaces (5G NR) that support the new capabilities of IMT-2020 along with the enhancement of IMT-2000 and IMT-Advanced systems</w:t>
      </w:r>
      <w:r w:rsidRPr="00CF0720">
        <w:rPr>
          <w:rStyle w:val="ECCParagraph"/>
        </w:rPr>
        <w:t xml:space="preserve">. The work also accounted </w:t>
      </w:r>
      <w:r w:rsidR="00C120A5" w:rsidRPr="00CF0720">
        <w:rPr>
          <w:rStyle w:val="ECCParagraph"/>
        </w:rPr>
        <w:t xml:space="preserve">for the fact that the 3400-3800 MHz band is the primary </w:t>
      </w:r>
      <w:r w:rsidR="00C07A11" w:rsidRPr="00CF0720">
        <w:rPr>
          <w:rStyle w:val="ECCParagraph"/>
        </w:rPr>
        <w:t xml:space="preserve">spectrum band in the 1 to 6 GHz range </w:t>
      </w:r>
      <w:r w:rsidR="00C120A5" w:rsidRPr="00CF0720">
        <w:rPr>
          <w:rStyle w:val="ECCParagraph"/>
        </w:rPr>
        <w:t>for the introduction of 5G MFCN systems in Europe d</w:t>
      </w:r>
      <w:r w:rsidR="00844CA5" w:rsidRPr="00CF0720">
        <w:rPr>
          <w:rStyle w:val="ECCParagraph"/>
        </w:rPr>
        <w:t>ue to its favourable properties, such as radio wave propagation and available bandwidth</w:t>
      </w:r>
      <w:r w:rsidR="00190CFE" w:rsidRPr="00CF0720">
        <w:rPr>
          <w:rStyle w:val="ECCParagraph"/>
        </w:rPr>
        <w:t>.</w:t>
      </w:r>
    </w:p>
    <w:p w:rsidR="00C120A5" w:rsidRPr="00CF0720" w:rsidRDefault="00C120A5" w:rsidP="00844CA5">
      <w:pPr>
        <w:rPr>
          <w:rStyle w:val="ECCParagraph"/>
        </w:rPr>
      </w:pPr>
      <w:r w:rsidRPr="00CF0720">
        <w:rPr>
          <w:rStyle w:val="ECCParagraph"/>
        </w:rPr>
        <w:t>To facilitate the readers' understanding, here follows a description of the BEM elements which is at the basis of the technology neutral harm</w:t>
      </w:r>
      <w:r w:rsidR="00E47551" w:rsidRPr="00CF0720">
        <w:rPr>
          <w:rStyle w:val="ECCParagraph"/>
        </w:rPr>
        <w:t>onis</w:t>
      </w:r>
      <w:r w:rsidRPr="00CF0720">
        <w:rPr>
          <w:rStyle w:val="ECCParagraph"/>
        </w:rPr>
        <w:t xml:space="preserve">ation of this band. </w:t>
      </w:r>
    </w:p>
    <w:p w:rsidR="006100C7" w:rsidRPr="00CF0720" w:rsidRDefault="00844CA5" w:rsidP="00A66D0C">
      <w:r w:rsidRPr="00CF0720">
        <w:t>The BEM consists of several elements</w:t>
      </w:r>
      <w:r w:rsidR="006100C7" w:rsidRPr="00CF0720">
        <w:t xml:space="preserve">: </w:t>
      </w:r>
    </w:p>
    <w:p w:rsidR="006100C7" w:rsidRPr="00CF0720" w:rsidRDefault="006100C7" w:rsidP="00611FC0">
      <w:pPr>
        <w:pStyle w:val="ECCBulletsLv1"/>
      </w:pPr>
      <w:r w:rsidRPr="00CF0720">
        <w:t>T</w:t>
      </w:r>
      <w:r w:rsidR="0058230F" w:rsidRPr="00CF0720">
        <w:t>he in</w:t>
      </w:r>
      <w:r w:rsidR="00844CA5" w:rsidRPr="00CF0720">
        <w:t>-block power limit is applied to a block owned by an operator</w:t>
      </w:r>
      <w:r w:rsidRPr="00CF0720">
        <w:t>;</w:t>
      </w:r>
    </w:p>
    <w:p w:rsidR="006100C7" w:rsidRPr="00CF0720" w:rsidRDefault="0032791C" w:rsidP="00611FC0">
      <w:pPr>
        <w:pStyle w:val="ECCBulletsLv1"/>
      </w:pPr>
      <w:r>
        <w:rPr>
          <w:noProof/>
          <w:lang w:eastAsia="da-DK"/>
        </w:rPr>
        <w:pict>
          <v:shape id="_x0000_s1069" type="#_x0000_t136" style="position:absolute;left:0;text-align:left;margin-left:0;margin-top:0;width:485.35pt;height:194.1pt;rotation:315;z-index:-2515466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6100C7" w:rsidRPr="00CF0720">
        <w:t>T</w:t>
      </w:r>
      <w:r w:rsidR="00844CA5" w:rsidRPr="00CF0720">
        <w:t>he out-of-block elements consist of a baseline level, designed to protect the spectrum of other MFCN operators, and transitional levels enabling filter roll-off from in-block to baseline levels</w:t>
      </w:r>
      <w:r w:rsidR="00C07A11" w:rsidRPr="00CF0720">
        <w:t xml:space="preserve">. Such limits </w:t>
      </w:r>
      <w:r w:rsidR="00705C8D" w:rsidRPr="00CF0720">
        <w:t>may be relaxed whenever there are bilateral agreements between operators. For the spectrum 3400</w:t>
      </w:r>
      <w:r w:rsidR="001C6F88" w:rsidRPr="00CF0720">
        <w:t>­</w:t>
      </w:r>
      <w:r w:rsidR="00705C8D" w:rsidRPr="00CF0720">
        <w:t>3800</w:t>
      </w:r>
      <w:r w:rsidR="001C6F88" w:rsidRPr="00CF0720">
        <w:t> </w:t>
      </w:r>
      <w:r w:rsidR="00705C8D" w:rsidRPr="00CF0720">
        <w:t>MHz, the BEM has not been developed to protect other services or applications, and only applies in blocks that have been licensed to MFCN according to the new harm</w:t>
      </w:r>
      <w:r w:rsidR="00E47551" w:rsidRPr="00CF0720">
        <w:t>onis</w:t>
      </w:r>
      <w:r w:rsidR="00705C8D" w:rsidRPr="00CF0720">
        <w:t>ed frequency arrangement. In the figures below it is assumed for simplicity that all blocks have been licensed to MFCN</w:t>
      </w:r>
      <w:r w:rsidR="006100C7" w:rsidRPr="00CF0720">
        <w:t>;</w:t>
      </w:r>
    </w:p>
    <w:p w:rsidR="006100C7" w:rsidRPr="00CF0720" w:rsidRDefault="00705C8D" w:rsidP="00611FC0">
      <w:pPr>
        <w:pStyle w:val="ECCBulletsLv1"/>
      </w:pPr>
      <w:r w:rsidRPr="00CF0720">
        <w:t xml:space="preserve">The BEM </w:t>
      </w:r>
      <w:r w:rsidR="006100C7" w:rsidRPr="00CF0720">
        <w:t xml:space="preserve">also </w:t>
      </w:r>
      <w:r w:rsidRPr="00CF0720">
        <w:t xml:space="preserve">incorporates </w:t>
      </w:r>
      <w:r w:rsidR="007E290E" w:rsidRPr="00CF0720">
        <w:t xml:space="preserve">out of band requirements for the </w:t>
      </w:r>
      <w:r w:rsidRPr="00CF0720">
        <w:t xml:space="preserve">protection of </w:t>
      </w:r>
      <w:r w:rsidR="007E290E" w:rsidRPr="00CF0720">
        <w:t>other services</w:t>
      </w:r>
      <w:r w:rsidRPr="00CF0720">
        <w:t>.</w:t>
      </w:r>
    </w:p>
    <w:p w:rsidR="00705C8D" w:rsidRPr="00CF0720" w:rsidRDefault="00943E66" w:rsidP="00844CA5">
      <w:r w:rsidRPr="00CF0720">
        <w:fldChar w:fldCharType="begin"/>
      </w:r>
      <w:r w:rsidRPr="00CF0720">
        <w:instrText xml:space="preserve"> REF _Ref500790389 \h </w:instrText>
      </w:r>
      <w:r w:rsidRPr="00CF0720">
        <w:fldChar w:fldCharType="separate"/>
      </w:r>
      <w:r w:rsidR="00FB3280" w:rsidRPr="00CF0720">
        <w:t xml:space="preserve">Figure </w:t>
      </w:r>
      <w:r w:rsidR="00FB3280" w:rsidRPr="00CF0720">
        <w:rPr>
          <w:noProof/>
        </w:rPr>
        <w:t>1</w:t>
      </w:r>
      <w:r w:rsidRPr="00CF0720">
        <w:fldChar w:fldCharType="end"/>
      </w:r>
      <w:r w:rsidRPr="00CF0720">
        <w:t xml:space="preserve"> </w:t>
      </w:r>
      <w:r w:rsidR="009D07FE" w:rsidRPr="00CF0720">
        <w:t>shows the combination of the different BEM elements.</w:t>
      </w:r>
      <w:r w:rsidRPr="00CF0720">
        <w:rPr>
          <w:noProof/>
          <w:lang w:val="da-DK" w:eastAsia="da-DK"/>
        </w:rPr>
        <w:drawing>
          <wp:anchor distT="0" distB="0" distL="114300" distR="114300" simplePos="0" relativeHeight="251692032" behindDoc="0" locked="0" layoutInCell="1" allowOverlap="0" wp14:anchorId="5A482A9E" wp14:editId="1D97D048">
            <wp:simplePos x="0" y="0"/>
            <wp:positionH relativeFrom="margin">
              <wp:align>center</wp:align>
            </wp:positionH>
            <wp:positionV relativeFrom="paragraph">
              <wp:posOffset>309880</wp:posOffset>
            </wp:positionV>
            <wp:extent cx="3481200" cy="1728000"/>
            <wp:effectExtent l="0" t="0" r="5080" b="571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481200" cy="1728000"/>
                    </a:xfrm>
                    <a:prstGeom prst="rect">
                      <a:avLst/>
                    </a:prstGeom>
                  </pic:spPr>
                </pic:pic>
              </a:graphicData>
            </a:graphic>
            <wp14:sizeRelH relativeFrom="margin">
              <wp14:pctWidth>0</wp14:pctWidth>
            </wp14:sizeRelH>
            <wp14:sizeRelV relativeFrom="margin">
              <wp14:pctHeight>0</wp14:pctHeight>
            </wp14:sizeRelV>
          </wp:anchor>
        </w:drawing>
      </w:r>
    </w:p>
    <w:p w:rsidR="00844CA5" w:rsidRPr="00CF0720" w:rsidRDefault="00844CA5" w:rsidP="00844CA5">
      <w:pPr>
        <w:pStyle w:val="Caption"/>
        <w:rPr>
          <w:lang w:val="en-GB"/>
        </w:rPr>
      </w:pPr>
      <w:bookmarkStart w:id="30" w:name="_Ref500790389"/>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FB3280" w:rsidRPr="00CF0720">
        <w:rPr>
          <w:noProof/>
          <w:lang w:val="en-GB"/>
        </w:rPr>
        <w:t>1</w:t>
      </w:r>
      <w:r w:rsidRPr="00CF0720">
        <w:rPr>
          <w:lang w:val="en-GB"/>
        </w:rPr>
        <w:fldChar w:fldCharType="end"/>
      </w:r>
      <w:bookmarkEnd w:id="30"/>
      <w:r w:rsidRPr="00CF0720">
        <w:rPr>
          <w:lang w:val="en-GB"/>
        </w:rPr>
        <w:t>: Illustration of a general block-edge mask</w:t>
      </w:r>
    </w:p>
    <w:p w:rsidR="00844CA5" w:rsidRPr="00CF0720" w:rsidRDefault="009D07FE" w:rsidP="00844CA5">
      <w:r w:rsidRPr="00CF0720">
        <w:fldChar w:fldCharType="begin"/>
      </w:r>
      <w:r w:rsidRPr="00CF0720">
        <w:instrText xml:space="preserve"> REF _Ref500790533 \h </w:instrText>
      </w:r>
      <w:r w:rsidRPr="00CF0720">
        <w:fldChar w:fldCharType="separate"/>
      </w:r>
      <w:r w:rsidR="00FB3280" w:rsidRPr="00CF0720">
        <w:t xml:space="preserve">Table </w:t>
      </w:r>
      <w:r w:rsidR="00FB3280" w:rsidRPr="00CF0720">
        <w:rPr>
          <w:noProof/>
        </w:rPr>
        <w:t>1</w:t>
      </w:r>
      <w:r w:rsidRPr="00CF0720">
        <w:fldChar w:fldCharType="end"/>
      </w:r>
      <w:r w:rsidRPr="00CF0720">
        <w:t xml:space="preserve"> below contains </w:t>
      </w:r>
      <w:r w:rsidR="006100C7" w:rsidRPr="00CF0720">
        <w:t xml:space="preserve">a brief description for </w:t>
      </w:r>
      <w:r w:rsidRPr="00CF0720">
        <w:t>the different elements of the BEM for the 3400-3</w:t>
      </w:r>
      <w:r w:rsidR="006100C7" w:rsidRPr="00CF0720">
        <w:t>8</w:t>
      </w:r>
      <w:r w:rsidRPr="00CF0720">
        <w:t>00 MHz band.</w:t>
      </w:r>
    </w:p>
    <w:p w:rsidR="00844CA5" w:rsidRPr="00CF0720" w:rsidRDefault="00844CA5" w:rsidP="00DF0244">
      <w:pPr>
        <w:pStyle w:val="Caption"/>
        <w:keepNext/>
        <w:rPr>
          <w:lang w:val="en-GB"/>
        </w:rPr>
      </w:pPr>
      <w:bookmarkStart w:id="31" w:name="_Ref500790533"/>
      <w:r w:rsidRPr="00CF0720">
        <w:rPr>
          <w:lang w:val="en-GB"/>
        </w:rPr>
        <w:lastRenderedPageBreak/>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FB3280" w:rsidRPr="00CF0720">
        <w:rPr>
          <w:noProof/>
          <w:lang w:val="en-GB"/>
        </w:rPr>
        <w:t>1</w:t>
      </w:r>
      <w:r w:rsidRPr="00CF0720">
        <w:rPr>
          <w:lang w:val="en-GB"/>
        </w:rPr>
        <w:fldChar w:fldCharType="end"/>
      </w:r>
      <w:bookmarkEnd w:id="31"/>
      <w:r w:rsidRPr="00CF0720">
        <w:rPr>
          <w:lang w:val="en-GB"/>
        </w:rPr>
        <w:t>: BEM elements</w:t>
      </w:r>
    </w:p>
    <w:tbl>
      <w:tblPr>
        <w:tblStyle w:val="ECCTable-redheader"/>
        <w:tblW w:w="9389" w:type="dxa"/>
        <w:tblInd w:w="0" w:type="dxa"/>
        <w:tblLook w:val="04A0" w:firstRow="1" w:lastRow="0" w:firstColumn="1" w:lastColumn="0" w:noHBand="0" w:noVBand="1"/>
      </w:tblPr>
      <w:tblGrid>
        <w:gridCol w:w="2143"/>
        <w:gridCol w:w="7246"/>
      </w:tblGrid>
      <w:tr w:rsidR="00EC0F4F" w:rsidRPr="00CF0720" w:rsidTr="00EC0F4F">
        <w:trPr>
          <w:cnfStyle w:val="100000000000" w:firstRow="1" w:lastRow="0" w:firstColumn="0" w:lastColumn="0" w:oddVBand="0" w:evenVBand="0" w:oddHBand="0" w:evenHBand="0" w:firstRowFirstColumn="0" w:firstRowLastColumn="0" w:lastRowFirstColumn="0" w:lastRowLastColumn="0"/>
          <w:trHeight w:val="241"/>
        </w:trPr>
        <w:tc>
          <w:tcPr>
            <w:tcW w:w="2143" w:type="dxa"/>
          </w:tcPr>
          <w:p w:rsidR="00EC0F4F" w:rsidRPr="00CF0720" w:rsidRDefault="00EC0F4F" w:rsidP="00CF0720">
            <w:pPr>
              <w:pStyle w:val="ECCTableHeaderwhitefont"/>
              <w:keepNext/>
              <w:keepLines/>
              <w:rPr>
                <w:b w:val="0"/>
              </w:rPr>
            </w:pPr>
            <w:r w:rsidRPr="00CF0720">
              <w:t xml:space="preserve">BEM </w:t>
            </w:r>
            <w:r w:rsidR="00CF0720" w:rsidRPr="00CF0720">
              <w:t>element</w:t>
            </w:r>
          </w:p>
        </w:tc>
        <w:tc>
          <w:tcPr>
            <w:tcW w:w="7246" w:type="dxa"/>
          </w:tcPr>
          <w:p w:rsidR="00EC0F4F" w:rsidRPr="00CF0720" w:rsidRDefault="00EC0F4F" w:rsidP="00DF0244">
            <w:pPr>
              <w:pStyle w:val="ECCTableHeaderwhitefont"/>
              <w:keepNext/>
              <w:keepLines/>
            </w:pPr>
            <w:r w:rsidRPr="00CF0720">
              <w:t>Definition</w:t>
            </w:r>
          </w:p>
        </w:tc>
      </w:tr>
      <w:tr w:rsidR="00844CA5" w:rsidRPr="00CF0720" w:rsidTr="00FD79F4">
        <w:trPr>
          <w:trHeight w:val="162"/>
        </w:trPr>
        <w:tc>
          <w:tcPr>
            <w:tcW w:w="2143" w:type="dxa"/>
            <w:hideMark/>
          </w:tcPr>
          <w:p w:rsidR="00844CA5" w:rsidRPr="00CF0720" w:rsidRDefault="00844CA5" w:rsidP="00DF0244">
            <w:pPr>
              <w:pStyle w:val="ECCTabletext"/>
              <w:keepNext/>
              <w:keepLines/>
            </w:pPr>
            <w:r w:rsidRPr="00CF0720">
              <w:t>In-block</w:t>
            </w:r>
          </w:p>
        </w:tc>
        <w:tc>
          <w:tcPr>
            <w:tcW w:w="7246" w:type="dxa"/>
            <w:hideMark/>
          </w:tcPr>
          <w:p w:rsidR="00844CA5" w:rsidRPr="00CF0720" w:rsidRDefault="00844CA5" w:rsidP="00DF0244">
            <w:pPr>
              <w:pStyle w:val="ECCTabletext"/>
              <w:keepNext/>
              <w:keepLines/>
            </w:pPr>
            <w:r w:rsidRPr="00CF0720">
              <w:t>Block for which the BEM is derived.</w:t>
            </w:r>
          </w:p>
        </w:tc>
      </w:tr>
      <w:tr w:rsidR="00844CA5" w:rsidRPr="00CF0720" w:rsidTr="00FD79F4">
        <w:trPr>
          <w:trHeight w:val="507"/>
        </w:trPr>
        <w:tc>
          <w:tcPr>
            <w:tcW w:w="2143" w:type="dxa"/>
            <w:hideMark/>
          </w:tcPr>
          <w:p w:rsidR="00844CA5" w:rsidRPr="00CF0720" w:rsidRDefault="00844CA5" w:rsidP="00DF0244">
            <w:pPr>
              <w:pStyle w:val="ECCTabletext"/>
              <w:keepNext/>
              <w:keepLines/>
            </w:pPr>
            <w:r w:rsidRPr="00CF0720">
              <w:t xml:space="preserve">Baseline </w:t>
            </w:r>
          </w:p>
        </w:tc>
        <w:tc>
          <w:tcPr>
            <w:tcW w:w="7246" w:type="dxa"/>
            <w:hideMark/>
          </w:tcPr>
          <w:p w:rsidR="00844CA5" w:rsidRPr="00CF0720" w:rsidRDefault="00844CA5" w:rsidP="00DF0244">
            <w:pPr>
              <w:pStyle w:val="ECCTabletext"/>
              <w:keepNext/>
              <w:keepLines/>
            </w:pPr>
            <w:r w:rsidRPr="00CF0720">
              <w:t>Spectrum used for MFCN, except from the operator block in question and corresponding transitional regions.</w:t>
            </w:r>
          </w:p>
        </w:tc>
      </w:tr>
      <w:tr w:rsidR="00844CA5" w:rsidRPr="00CF0720" w:rsidTr="00FD79F4">
        <w:trPr>
          <w:trHeight w:val="397"/>
        </w:trPr>
        <w:tc>
          <w:tcPr>
            <w:tcW w:w="2143" w:type="dxa"/>
            <w:hideMark/>
          </w:tcPr>
          <w:p w:rsidR="00844CA5" w:rsidRPr="00CF0720" w:rsidRDefault="00844CA5" w:rsidP="00DF0244">
            <w:pPr>
              <w:pStyle w:val="ECCTabletext"/>
              <w:keepNext/>
              <w:keepLines/>
            </w:pPr>
            <w:r w:rsidRPr="00CF0720">
              <w:t xml:space="preserve">Transitional regions </w:t>
            </w:r>
          </w:p>
        </w:tc>
        <w:tc>
          <w:tcPr>
            <w:tcW w:w="7246" w:type="dxa"/>
            <w:hideMark/>
          </w:tcPr>
          <w:p w:rsidR="00844CA5" w:rsidRPr="00CF0720" w:rsidRDefault="00844CA5" w:rsidP="00DF0244">
            <w:pPr>
              <w:pStyle w:val="ECCTabletext"/>
              <w:keepNext/>
              <w:keepLines/>
            </w:pPr>
            <w:r w:rsidRPr="00CF0720">
              <w:t xml:space="preserve">The transitional region applies 0 to 10 MHz below and above the block assigned to the operator. </w:t>
            </w:r>
          </w:p>
          <w:p w:rsidR="00844CA5" w:rsidRPr="00CF0720" w:rsidRDefault="00844CA5" w:rsidP="00DF0244">
            <w:pPr>
              <w:pStyle w:val="ECCTabletext"/>
              <w:keepNext/>
              <w:keepLines/>
            </w:pPr>
            <w:r w:rsidRPr="00CF0720">
              <w:t>Transitional regions do not apply to TDD blocks allocated to other operators, unless networks are synchronised.</w:t>
            </w:r>
          </w:p>
          <w:p w:rsidR="00844CA5" w:rsidRPr="00CF0720" w:rsidRDefault="00844CA5" w:rsidP="00DF0244">
            <w:pPr>
              <w:pStyle w:val="ECCTabletext"/>
              <w:keepNext/>
              <w:keepLines/>
            </w:pPr>
            <w:r w:rsidRPr="00CF0720">
              <w:t>The transitional regions do not apply below 3400 MHz or above 3800 MHz.</w:t>
            </w:r>
          </w:p>
        </w:tc>
      </w:tr>
      <w:tr w:rsidR="00844CA5" w:rsidRPr="00CF0720" w:rsidTr="00FD79F4">
        <w:trPr>
          <w:trHeight w:val="397"/>
        </w:trPr>
        <w:tc>
          <w:tcPr>
            <w:tcW w:w="2143" w:type="dxa"/>
          </w:tcPr>
          <w:p w:rsidR="00844CA5" w:rsidRPr="00CF0720" w:rsidRDefault="00844CA5" w:rsidP="00DF0244">
            <w:pPr>
              <w:pStyle w:val="ECCTabletext"/>
              <w:keepNext/>
              <w:keepLines/>
            </w:pPr>
            <w:r w:rsidRPr="00CF0720">
              <w:t>Additional baseline</w:t>
            </w:r>
          </w:p>
        </w:tc>
        <w:tc>
          <w:tcPr>
            <w:tcW w:w="7246" w:type="dxa"/>
          </w:tcPr>
          <w:p w:rsidR="00844CA5" w:rsidRPr="00CF0720" w:rsidRDefault="00844CA5" w:rsidP="00DF0244">
            <w:pPr>
              <w:pStyle w:val="ECCTabletext"/>
              <w:keepNext/>
              <w:keepLines/>
            </w:pPr>
            <w:r w:rsidRPr="00CF0720">
              <w:t>Below 3400 MHz</w:t>
            </w:r>
            <w:r w:rsidR="00C07A11" w:rsidRPr="00CF0720">
              <w:t xml:space="preserve"> and above 3800 MHz</w:t>
            </w:r>
          </w:p>
        </w:tc>
      </w:tr>
    </w:tbl>
    <w:p w:rsidR="00844CA5" w:rsidRPr="00CF0720" w:rsidRDefault="00844CA5" w:rsidP="00844CA5">
      <w:r w:rsidRPr="00CF0720">
        <w:t xml:space="preserve">To obtain a BEM for a specific block, the BEM elements that are defined in </w:t>
      </w:r>
      <w:r w:rsidR="00CF0720" w:rsidRPr="00CF0720">
        <w:fldChar w:fldCharType="begin"/>
      </w:r>
      <w:r w:rsidR="00CF0720" w:rsidRPr="00CF0720">
        <w:instrText xml:space="preserve"> REF _Ref500790533 \h </w:instrText>
      </w:r>
      <w:r w:rsidR="00CF0720" w:rsidRPr="00CF0720">
        <w:fldChar w:fldCharType="separate"/>
      </w:r>
      <w:r w:rsidR="00CF0720" w:rsidRPr="00CF0720">
        <w:t xml:space="preserve">Table </w:t>
      </w:r>
      <w:r w:rsidR="00CF0720" w:rsidRPr="00CF0720">
        <w:rPr>
          <w:noProof/>
        </w:rPr>
        <w:t>1</w:t>
      </w:r>
      <w:r w:rsidR="00CF0720" w:rsidRPr="00CF0720">
        <w:fldChar w:fldCharType="end"/>
      </w:r>
      <w:r w:rsidR="00CF0720" w:rsidRPr="00CF0720">
        <w:t xml:space="preserve"> </w:t>
      </w:r>
      <w:r w:rsidRPr="00CF0720">
        <w:t>are used as follows:</w:t>
      </w:r>
    </w:p>
    <w:p w:rsidR="00844CA5" w:rsidRPr="00CF0720" w:rsidRDefault="00844CA5" w:rsidP="00844CA5">
      <w:pPr>
        <w:pStyle w:val="ECCBulletsLv1"/>
      </w:pPr>
      <w:r w:rsidRPr="00CF0720">
        <w:t>In-block power limit is used for the block assigned to the operator;</w:t>
      </w:r>
    </w:p>
    <w:p w:rsidR="00844CA5" w:rsidRPr="00CF0720" w:rsidRDefault="00844CA5" w:rsidP="00844CA5">
      <w:pPr>
        <w:pStyle w:val="ECCBulletsLv1"/>
      </w:pPr>
      <w:r w:rsidRPr="00CF0720">
        <w:t>Transitional regions are determined, and corresponding power limits are used;</w:t>
      </w:r>
    </w:p>
    <w:p w:rsidR="00844CA5" w:rsidRPr="00CF0720" w:rsidRDefault="00844CA5" w:rsidP="00844CA5">
      <w:pPr>
        <w:pStyle w:val="ECCBulletsLv1"/>
      </w:pPr>
      <w:r w:rsidRPr="00CF0720">
        <w:t>For remaining spectrum assigned to MFCN, baseline power limits are used;</w:t>
      </w:r>
    </w:p>
    <w:p w:rsidR="00844CA5" w:rsidRPr="00CF0720" w:rsidRDefault="00844CA5" w:rsidP="00844CA5">
      <w:pPr>
        <w:pStyle w:val="ECCBulletsLv1"/>
      </w:pPr>
      <w:r w:rsidRPr="00CF0720">
        <w:t>For spectrum below 3400 MHz</w:t>
      </w:r>
      <w:r w:rsidR="00C07A11" w:rsidRPr="00CF0720">
        <w:t xml:space="preserve"> and above 3800 MHz</w:t>
      </w:r>
      <w:r w:rsidRPr="00CF0720">
        <w:t xml:space="preserve">, “additional baseline” power limits </w:t>
      </w:r>
      <w:r w:rsidR="00C07A11" w:rsidRPr="00CF0720">
        <w:t>are</w:t>
      </w:r>
      <w:r w:rsidRPr="00CF0720">
        <w:t xml:space="preserve"> used.</w:t>
      </w:r>
    </w:p>
    <w:p w:rsidR="00844CA5" w:rsidRPr="00CF0720" w:rsidRDefault="0032791C" w:rsidP="00844CA5">
      <w:r>
        <w:rPr>
          <w:noProof/>
          <w:lang w:eastAsia="da-DK"/>
        </w:rPr>
        <w:pict>
          <v:shape id="_x0000_s1157" type="#_x0000_t136" style="position:absolute;left:0;text-align:left;margin-left:12.25pt;margin-top:321.3pt;width:485.35pt;height:194.1pt;rotation:315;z-index:-251464704;mso-position-horizontal-relative:margin;mso-position-vertical-relative:margin" o:allowincell="f" fillcolor="silver" stroked="f">
            <v:fill opacity=".5"/>
            <v:textpath style="font-family:&quot;Arial&quot;;font-size:1pt" string="DRAFT"/>
            <w10:wrap anchorx="margin" anchory="margin"/>
          </v:shape>
        </w:pict>
      </w:r>
      <w:r w:rsidR="00844CA5" w:rsidRPr="00CF0720">
        <w:t>Co-existence with other services</w:t>
      </w:r>
      <w:r w:rsidR="006100C7" w:rsidRPr="00CF0720">
        <w:t xml:space="preserve"> and applications</w:t>
      </w:r>
      <w:r w:rsidR="00844CA5" w:rsidRPr="00CF0720">
        <w:t>, co-channel or adjacent channel</w:t>
      </w:r>
      <w:r w:rsidR="006100C7" w:rsidRPr="00CF0720">
        <w:t>,</w:t>
      </w:r>
      <w:r w:rsidR="00844CA5" w:rsidRPr="00CF0720">
        <w:t xml:space="preserve"> is not necessarily guaranteed by the BEM for MFCN, as other methods may be more efficient depending on co-existence scenario, such as frequency or distance separation, or specific site engineering.</w:t>
      </w:r>
      <w:r w:rsidR="00465398" w:rsidRPr="00CF0720">
        <w:t xml:space="preserve"> It is noted that in the Radio Regulations</w:t>
      </w:r>
      <w:r w:rsidR="00FB3280" w:rsidRPr="00CF0720">
        <w:t xml:space="preserve"> </w:t>
      </w:r>
      <w:r w:rsidR="00FB3280" w:rsidRPr="00CF0720">
        <w:fldChar w:fldCharType="begin"/>
      </w:r>
      <w:r w:rsidR="00FB3280" w:rsidRPr="00CF0720">
        <w:instrText xml:space="preserve"> REF _Ref505350746 \r \h </w:instrText>
      </w:r>
      <w:r w:rsidR="00FB3280" w:rsidRPr="00CF0720">
        <w:fldChar w:fldCharType="separate"/>
      </w:r>
      <w:r w:rsidR="00FB3280" w:rsidRPr="00CF0720">
        <w:t>[4]</w:t>
      </w:r>
      <w:r w:rsidR="00FB3280" w:rsidRPr="00CF0720">
        <w:fldChar w:fldCharType="end"/>
      </w:r>
      <w:r w:rsidR="00465398" w:rsidRPr="00CF0720">
        <w:t xml:space="preserve">, the mobile service has a secondary allocation in the frequency </w:t>
      </w:r>
      <w:r w:rsidR="008613B7" w:rsidRPr="00CF0720">
        <w:t>range</w:t>
      </w:r>
      <w:r w:rsidR="00465398" w:rsidRPr="00CF0720">
        <w:t xml:space="preserve"> 3600-3800 MHz, while in the ECA Table (ERC Report 25)</w:t>
      </w:r>
      <w:r w:rsidR="00FB3280" w:rsidRPr="00CF0720">
        <w:t xml:space="preserve"> </w:t>
      </w:r>
      <w:r w:rsidR="00FB3280" w:rsidRPr="00CF0720">
        <w:fldChar w:fldCharType="begin"/>
      </w:r>
      <w:r w:rsidR="00FB3280" w:rsidRPr="00CF0720">
        <w:instrText xml:space="preserve"> REF _Ref507759070 \r \h </w:instrText>
      </w:r>
      <w:r w:rsidR="00FB3280" w:rsidRPr="00CF0720">
        <w:fldChar w:fldCharType="separate"/>
      </w:r>
      <w:r w:rsidR="00FB3280" w:rsidRPr="00CF0720">
        <w:t>[5]</w:t>
      </w:r>
      <w:r w:rsidR="00FB3280" w:rsidRPr="00CF0720">
        <w:fldChar w:fldCharType="end"/>
      </w:r>
      <w:r w:rsidR="00465398" w:rsidRPr="00CF0720">
        <w:t xml:space="preserve"> the mobile serv</w:t>
      </w:r>
      <w:r w:rsidR="009E4020" w:rsidRPr="00CF0720">
        <w:t>ic</w:t>
      </w:r>
      <w:r w:rsidR="00465398" w:rsidRPr="00CF0720">
        <w:t xml:space="preserve">e has a primary allocation </w:t>
      </w:r>
      <w:r w:rsidR="008613B7" w:rsidRPr="00CF0720">
        <w:t>in</w:t>
      </w:r>
      <w:r w:rsidR="00465398" w:rsidRPr="00CF0720">
        <w:t xml:space="preserve"> th</w:t>
      </w:r>
      <w:r w:rsidR="008613B7" w:rsidRPr="00CF0720">
        <w:t>is</w:t>
      </w:r>
      <w:r w:rsidR="00465398" w:rsidRPr="00CF0720">
        <w:t xml:space="preserve"> </w:t>
      </w:r>
      <w:r w:rsidR="009E4020" w:rsidRPr="00CF0720">
        <w:t>frequency range</w:t>
      </w:r>
      <w:r w:rsidR="00465398" w:rsidRPr="00CF0720">
        <w:t>.</w:t>
      </w:r>
    </w:p>
    <w:p w:rsidR="00844CA5" w:rsidRPr="00CF0720" w:rsidRDefault="00844CA5" w:rsidP="00844CA5">
      <w:r w:rsidRPr="00CF0720">
        <w:t>The BEM is a ‘regulatory mask’, and should not be confused with Spectrum Emission Masks (SEM) for base stations and user equipment employed by SDOs. The BEM concept does not in itself define the means by which the equipment in an operator’s network meets the BEM.</w:t>
      </w:r>
    </w:p>
    <w:p w:rsidR="00844CA5" w:rsidRPr="00CF0720" w:rsidRDefault="00844CA5" w:rsidP="00844CA5">
      <w:r w:rsidRPr="00CF0720">
        <w:t>For user equipment, the BEM proposed by this ECC Report is restricted to in-block power, which is in line with previous decisions of the European Commission on UE BEMs. UE aspects are taken into consideration however when deriving the BS BEM and in the analysis of interference to and from other services.</w:t>
      </w:r>
    </w:p>
    <w:p w:rsidR="00DA5946" w:rsidRPr="00CF0720" w:rsidRDefault="00DA5946" w:rsidP="00DA5946">
      <w:pPr>
        <w:pStyle w:val="Heading1"/>
        <w:rPr>
          <w:lang w:val="en-GB"/>
        </w:rPr>
      </w:pPr>
      <w:bookmarkStart w:id="32" w:name="_Toc489012239"/>
      <w:bookmarkStart w:id="33" w:name="_Toc507630521"/>
      <w:r w:rsidRPr="00CF0720">
        <w:rPr>
          <w:lang w:val="en-GB"/>
        </w:rPr>
        <w:lastRenderedPageBreak/>
        <w:t>Scope of this report</w:t>
      </w:r>
      <w:bookmarkEnd w:id="32"/>
      <w:bookmarkEnd w:id="33"/>
      <w:r w:rsidRPr="00CF0720">
        <w:rPr>
          <w:lang w:val="en-GB"/>
        </w:rPr>
        <w:t xml:space="preserve"> </w:t>
      </w:r>
    </w:p>
    <w:p w:rsidR="006C0308" w:rsidRPr="00CF0720" w:rsidRDefault="006C0308" w:rsidP="006C0308">
      <w:pPr>
        <w:rPr>
          <w:rStyle w:val="ECCParagraph"/>
        </w:rPr>
      </w:pPr>
      <w:r w:rsidRPr="00CF0720">
        <w:rPr>
          <w:rStyle w:val="ECCParagraph"/>
        </w:rPr>
        <w:t xml:space="preserve">The purpose of this </w:t>
      </w:r>
      <w:r w:rsidR="00C120A5" w:rsidRPr="00CF0720">
        <w:rPr>
          <w:rStyle w:val="ECCParagraph"/>
        </w:rPr>
        <w:t>R</w:t>
      </w:r>
      <w:r w:rsidRPr="00CF0720">
        <w:rPr>
          <w:rStyle w:val="ECCParagraph"/>
        </w:rPr>
        <w:t>eport is to assess the suitability for 5G of the existing harm</w:t>
      </w:r>
      <w:r w:rsidR="00E47551" w:rsidRPr="00CF0720">
        <w:rPr>
          <w:rStyle w:val="ECCParagraph"/>
        </w:rPr>
        <w:t>onis</w:t>
      </w:r>
      <w:r w:rsidRPr="00CF0720">
        <w:rPr>
          <w:rStyle w:val="ECCParagraph"/>
        </w:rPr>
        <w:t>ed technical conditions as defined in ECC Report 203</w:t>
      </w:r>
      <w:r w:rsidR="00C120A5" w:rsidRPr="00CF0720">
        <w:rPr>
          <w:rStyle w:val="ECCParagraph"/>
        </w:rPr>
        <w:t xml:space="preserve"> </w:t>
      </w:r>
      <w:r w:rsidR="00C120A5" w:rsidRPr="00CF0720">
        <w:rPr>
          <w:rStyle w:val="ECCParagraph"/>
        </w:rPr>
        <w:fldChar w:fldCharType="begin"/>
      </w:r>
      <w:r w:rsidR="00C120A5" w:rsidRPr="00CF0720">
        <w:rPr>
          <w:rStyle w:val="ECCParagraph"/>
        </w:rPr>
        <w:instrText xml:space="preserve"> REF _Ref500924968 \r \h </w:instrText>
      </w:r>
      <w:r w:rsidR="00C120A5" w:rsidRPr="00CF0720">
        <w:rPr>
          <w:rStyle w:val="ECCParagraph"/>
        </w:rPr>
      </w:r>
      <w:r w:rsidR="00C120A5" w:rsidRPr="00CF0720">
        <w:rPr>
          <w:rStyle w:val="ECCParagraph"/>
        </w:rPr>
        <w:fldChar w:fldCharType="separate"/>
      </w:r>
      <w:r w:rsidR="00FB3280" w:rsidRPr="00CF0720">
        <w:rPr>
          <w:rStyle w:val="ECCParagraph"/>
        </w:rPr>
        <w:t>[2]</w:t>
      </w:r>
      <w:r w:rsidR="00C120A5" w:rsidRPr="00CF0720">
        <w:rPr>
          <w:rStyle w:val="ECCParagraph"/>
        </w:rPr>
        <w:fldChar w:fldCharType="end"/>
      </w:r>
      <w:r w:rsidRPr="00CF0720">
        <w:rPr>
          <w:rStyle w:val="ECCParagraph"/>
        </w:rPr>
        <w:t xml:space="preserve"> for the operation of MFCN in the 3400-3800 MHz band.</w:t>
      </w:r>
      <w:r w:rsidR="00876569" w:rsidRPr="00CF0720">
        <w:rPr>
          <w:rStyle w:val="ECCParagraph"/>
        </w:rPr>
        <w:t xml:space="preserve"> </w:t>
      </w:r>
      <w:r w:rsidRPr="00CF0720">
        <w:rPr>
          <w:rStyle w:val="ECCParagraph"/>
        </w:rPr>
        <w:t>The assessment accounts for the following:</w:t>
      </w:r>
    </w:p>
    <w:p w:rsidR="00540B53" w:rsidRPr="00CF0720" w:rsidRDefault="00540B53" w:rsidP="00540B53">
      <w:pPr>
        <w:pStyle w:val="ECCBulletsLv1"/>
      </w:pPr>
      <w:r w:rsidRPr="00CF0720">
        <w:t xml:space="preserve">The need for technology neutral regulations addressing, among others, 4G and 5G systems as well as </w:t>
      </w:r>
      <w:r w:rsidR="00C120A5" w:rsidRPr="00CF0720">
        <w:t>non</w:t>
      </w:r>
      <w:r w:rsidR="00CF0720" w:rsidRPr="00CF0720">
        <w:t>-</w:t>
      </w:r>
      <w:r w:rsidRPr="00CF0720">
        <w:t>AAS and AAS base stations</w:t>
      </w:r>
      <w:r w:rsidR="003939CA" w:rsidRPr="00CF0720">
        <w:t>;</w:t>
      </w:r>
    </w:p>
    <w:p w:rsidR="00876569" w:rsidRPr="00CF0720" w:rsidRDefault="006C0308" w:rsidP="00CA531C">
      <w:pPr>
        <w:pStyle w:val="ECCBulletsLv1"/>
        <w:rPr>
          <w:rStyle w:val="ECCParagraph"/>
        </w:rPr>
      </w:pPr>
      <w:r w:rsidRPr="00CF0720">
        <w:rPr>
          <w:rStyle w:val="ECCParagraph"/>
        </w:rPr>
        <w:t>5G will adopt AAS</w:t>
      </w:r>
      <w:r w:rsidR="006100C7" w:rsidRPr="00CF0720">
        <w:rPr>
          <w:rStyle w:val="ECCParagraph"/>
        </w:rPr>
        <w:t xml:space="preserve"> base stations</w:t>
      </w:r>
      <w:r w:rsidR="007E290E" w:rsidRPr="00CF0720">
        <w:rPr>
          <w:rStyle w:val="ECCParagraph"/>
        </w:rPr>
        <w:t xml:space="preserve">, </w:t>
      </w:r>
      <w:r w:rsidRPr="00CF0720">
        <w:rPr>
          <w:rStyle w:val="ECCParagraph"/>
        </w:rPr>
        <w:t>larger channel bandwidths</w:t>
      </w:r>
      <w:r w:rsidR="007E290E" w:rsidRPr="00CF0720">
        <w:rPr>
          <w:rStyle w:val="ECCParagraph"/>
        </w:rPr>
        <w:t xml:space="preserve"> and new frame structures</w:t>
      </w:r>
      <w:r w:rsidRPr="00CF0720">
        <w:rPr>
          <w:rStyle w:val="ECCParagraph"/>
        </w:rPr>
        <w:t>. Noting that AAS could also apply to non-5G MFCNs</w:t>
      </w:r>
      <w:r w:rsidR="003939CA" w:rsidRPr="00CF0720">
        <w:rPr>
          <w:rStyle w:val="ECCParagraph"/>
        </w:rPr>
        <w:t>;</w:t>
      </w:r>
    </w:p>
    <w:p w:rsidR="001261D2" w:rsidRPr="00CF0720" w:rsidRDefault="001261D2" w:rsidP="001261D2">
      <w:pPr>
        <w:pStyle w:val="ECCBulletsLv1"/>
        <w:rPr>
          <w:rStyle w:val="ECCParagraph"/>
        </w:rPr>
      </w:pPr>
      <w:r w:rsidRPr="00CF0720">
        <w:rPr>
          <w:rStyle w:val="ECCParagraph"/>
        </w:rPr>
        <w:t>System parameters of AAS MFCNs are different from non-AAS MFCNs, the AAS MFCN deployment scenarios and parameters in this Report are based on those in ECC Report 203;</w:t>
      </w:r>
    </w:p>
    <w:p w:rsidR="003939CA" w:rsidRPr="00CF0720" w:rsidRDefault="003939CA" w:rsidP="00B547F2">
      <w:pPr>
        <w:pStyle w:val="ECCBulletsLv1"/>
        <w:rPr>
          <w:rStyle w:val="ECCParagraph"/>
        </w:rPr>
      </w:pPr>
      <w:r w:rsidRPr="00CF0720">
        <w:rPr>
          <w:rStyle w:val="ECCParagraph"/>
        </w:rPr>
        <w:t xml:space="preserve">Continued operation of existing MFCN equipment compliant to </w:t>
      </w:r>
      <w:r w:rsidR="007E290E" w:rsidRPr="00CF0720">
        <w:rPr>
          <w:rStyle w:val="ECCParagraph"/>
        </w:rPr>
        <w:t xml:space="preserve">the current framework </w:t>
      </w:r>
      <w:r w:rsidR="008271B0" w:rsidRPr="00CF0720">
        <w:rPr>
          <w:rStyle w:val="ECCParagraph"/>
        </w:rPr>
        <w:t xml:space="preserve">is </w:t>
      </w:r>
      <w:r w:rsidRPr="00CF0720">
        <w:rPr>
          <w:rStyle w:val="ECCParagraph"/>
        </w:rPr>
        <w:t>to be ensured, without impacts;</w:t>
      </w:r>
    </w:p>
    <w:p w:rsidR="006C0308" w:rsidRPr="00CF0720" w:rsidRDefault="00876569" w:rsidP="00CA531C">
      <w:pPr>
        <w:pStyle w:val="ECCBulletsLv1"/>
        <w:rPr>
          <w:rStyle w:val="ECCParagraph"/>
        </w:rPr>
      </w:pPr>
      <w:r w:rsidRPr="00CF0720">
        <w:rPr>
          <w:rStyle w:val="ECCParagraph"/>
        </w:rPr>
        <w:t xml:space="preserve">Coexistence </w:t>
      </w:r>
      <w:r w:rsidR="00C07B4F" w:rsidRPr="00CF0720">
        <w:rPr>
          <w:rStyle w:val="ECCParagraph"/>
        </w:rPr>
        <w:t xml:space="preserve">issues </w:t>
      </w:r>
      <w:r w:rsidRPr="00CF0720">
        <w:rPr>
          <w:rStyle w:val="ECCParagraph"/>
        </w:rPr>
        <w:t>with other incumbent services in the band and in adjacent bands</w:t>
      </w:r>
      <w:r w:rsidR="003939CA" w:rsidRPr="00CF0720">
        <w:rPr>
          <w:rStyle w:val="ECCParagraph"/>
        </w:rPr>
        <w:t>.</w:t>
      </w:r>
    </w:p>
    <w:p w:rsidR="006C0308" w:rsidRPr="00CF0720" w:rsidRDefault="0032791C">
      <w:pPr>
        <w:rPr>
          <w:rStyle w:val="ECCParagraph"/>
        </w:rPr>
      </w:pPr>
      <w:r>
        <w:rPr>
          <w:noProof/>
          <w:lang w:eastAsia="da-DK"/>
        </w:rPr>
        <w:pict>
          <v:shape id="PowerPlusWaterMarkObject125634173" o:spid="_x0000_s1072" type="#_x0000_t136" style="position:absolute;left:0;text-align:left;margin-left:34.25pt;margin-top:301.3pt;width:485.35pt;height:194.1pt;rotation:315;z-index:-251543552;mso-position-horizontal-relative:margin;mso-position-vertical-relative:margin" o:allowincell="f" fillcolor="silver" stroked="f">
            <v:fill opacity=".5"/>
            <v:textpath style="font-family:&quot;Arial&quot;;font-size:1pt" string="DRAFT"/>
            <w10:wrap anchorx="margin" anchory="margin"/>
          </v:shape>
        </w:pict>
      </w:r>
      <w:r w:rsidR="006C0308" w:rsidRPr="00CF0720">
        <w:rPr>
          <w:rStyle w:val="ECCParagraph"/>
        </w:rPr>
        <w:t xml:space="preserve">Based on the assessment, the report identifies </w:t>
      </w:r>
      <w:r w:rsidR="008271B0" w:rsidRPr="00CF0720">
        <w:rPr>
          <w:rStyle w:val="ECCParagraph"/>
        </w:rPr>
        <w:t>amendment</w:t>
      </w:r>
      <w:r w:rsidR="006C0308" w:rsidRPr="00CF0720">
        <w:rPr>
          <w:rStyle w:val="ECCParagraph"/>
        </w:rPr>
        <w:t xml:space="preserve">s to the existing least restrictive technical conditions in terms of frequency arrangement and </w:t>
      </w:r>
      <w:r w:rsidR="00C07B4F" w:rsidRPr="00CF0720">
        <w:rPr>
          <w:rStyle w:val="ECCParagraph"/>
        </w:rPr>
        <w:t>BEM</w:t>
      </w:r>
      <w:r w:rsidR="006C0308" w:rsidRPr="00CF0720">
        <w:rPr>
          <w:rStyle w:val="ECCParagraph"/>
        </w:rPr>
        <w:t>.</w:t>
      </w:r>
    </w:p>
    <w:p w:rsidR="00DA5946" w:rsidRPr="00CF0720" w:rsidRDefault="00DA5946" w:rsidP="00DA5946">
      <w:pPr>
        <w:pStyle w:val="Heading1"/>
        <w:rPr>
          <w:lang w:val="en-GB"/>
        </w:rPr>
      </w:pPr>
      <w:bookmarkStart w:id="34" w:name="_Toc438035280"/>
      <w:bookmarkStart w:id="35" w:name="_Toc489012240"/>
      <w:bookmarkStart w:id="36" w:name="_Toc507630522"/>
      <w:r w:rsidRPr="00CF0720">
        <w:rPr>
          <w:lang w:val="en-GB"/>
        </w:rPr>
        <w:lastRenderedPageBreak/>
        <w:t>Background</w:t>
      </w:r>
      <w:bookmarkEnd w:id="34"/>
      <w:r w:rsidRPr="00CF0720">
        <w:rPr>
          <w:lang w:val="en-GB"/>
        </w:rPr>
        <w:t xml:space="preserve"> and Context</w:t>
      </w:r>
      <w:bookmarkEnd w:id="35"/>
      <w:bookmarkEnd w:id="36"/>
    </w:p>
    <w:p w:rsidR="008271B0" w:rsidRPr="00CF0720" w:rsidRDefault="008271B0" w:rsidP="008271B0">
      <w:pPr>
        <w:rPr>
          <w:rStyle w:val="ECCParagraph"/>
        </w:rPr>
      </w:pPr>
      <w:r w:rsidRPr="00CF0720">
        <w:rPr>
          <w:rStyle w:val="ECCParagraph"/>
        </w:rPr>
        <w:t>The development of this Report accounted for the development of new radio interfaces (5G NR) that support the new capabilities of IMT-2020 along with the enhancement of IMT-2000 and IMT-Advanced systems. The work also accounted for the fact that the 3400-3800 MHz band is the primary spectrum band in the 1 to 6 GHz range for the introduction of 5G MFCN systems in Europe due to its favourable properties, such as radio wave propagation and available bandwidth.</w:t>
      </w:r>
    </w:p>
    <w:p w:rsidR="00190CFE" w:rsidRPr="00CF0720" w:rsidRDefault="00844CA5" w:rsidP="00844CA5">
      <w:r w:rsidRPr="00CF0720">
        <w:t>A BEM for the bands 3400-3600 MHz and 3600-3800 MHz was introduced for the first time during 2006-2008 period through ECC Recommendation ECC/REC/(04)05</w:t>
      </w:r>
      <w:r w:rsidR="00190CFE" w:rsidRPr="00CF0720">
        <w:t xml:space="preserve"> </w:t>
      </w:r>
      <w:r w:rsidR="00190CFE" w:rsidRPr="00CF0720">
        <w:fldChar w:fldCharType="begin"/>
      </w:r>
      <w:r w:rsidR="00190CFE" w:rsidRPr="00CF0720">
        <w:instrText xml:space="preserve"> REF _Ref500929825 \r \h </w:instrText>
      </w:r>
      <w:r w:rsidR="00190CFE" w:rsidRPr="00CF0720">
        <w:fldChar w:fldCharType="separate"/>
      </w:r>
      <w:r w:rsidR="00FB3280" w:rsidRPr="00CF0720">
        <w:t>[7]</w:t>
      </w:r>
      <w:r w:rsidR="00190CFE" w:rsidRPr="00CF0720">
        <w:fldChar w:fldCharType="end"/>
      </w:r>
      <w:r w:rsidRPr="00CF0720">
        <w:rPr>
          <w:rStyle w:val="ECCParagraph"/>
        </w:rPr>
        <w:t xml:space="preserve">, </w:t>
      </w:r>
      <w:r w:rsidRPr="00CF0720">
        <w:t xml:space="preserve">ECC Decision ECC/DEC/(07)02 </w:t>
      </w:r>
      <w:r w:rsidRPr="00CF0720">
        <w:fldChar w:fldCharType="begin"/>
      </w:r>
      <w:r w:rsidRPr="00CF0720">
        <w:instrText xml:space="preserve"> REF _Ref499791075 \r \h </w:instrText>
      </w:r>
      <w:r w:rsidRPr="00CF0720">
        <w:fldChar w:fldCharType="separate"/>
      </w:r>
      <w:r w:rsidR="00FB3280" w:rsidRPr="00CF0720">
        <w:t>[8]</w:t>
      </w:r>
      <w:r w:rsidRPr="00CF0720">
        <w:fldChar w:fldCharType="end"/>
      </w:r>
      <w:r w:rsidRPr="00CF0720">
        <w:t xml:space="preserve">, EC Decision 2008/411/EC </w:t>
      </w:r>
      <w:r w:rsidRPr="00CF0720">
        <w:fldChar w:fldCharType="begin"/>
      </w:r>
      <w:r w:rsidRPr="00CF0720">
        <w:instrText xml:space="preserve"> REF _Ref499791118 \r \h </w:instrText>
      </w:r>
      <w:r w:rsidRPr="00CF0720">
        <w:fldChar w:fldCharType="separate"/>
      </w:r>
      <w:r w:rsidR="00FB3280" w:rsidRPr="00CF0720">
        <w:t>[9]</w:t>
      </w:r>
      <w:r w:rsidRPr="00CF0720">
        <w:fldChar w:fldCharType="end"/>
      </w:r>
      <w:r w:rsidRPr="00CF0720">
        <w:t xml:space="preserve">. Such BEM was derived primarily to ensure co-existence between systems intended for fixed services (e.g. Fixed Wireless Systems) and did not establish a harmonised frequency arrangement. </w:t>
      </w:r>
      <w:r w:rsidR="00190CFE" w:rsidRPr="00CF0720">
        <w:t>In November 2017 the ECC decided to withdraw ECC Decision (07)02.</w:t>
      </w:r>
    </w:p>
    <w:p w:rsidR="00844CA5" w:rsidRPr="00CF0720" w:rsidRDefault="00844CA5" w:rsidP="00844CA5">
      <w:pPr>
        <w:rPr>
          <w:rStyle w:val="ECCParagraph"/>
        </w:rPr>
      </w:pPr>
      <w:r w:rsidRPr="00CF0720">
        <w:rPr>
          <w:rStyle w:val="ECCParagraph"/>
        </w:rPr>
        <w:t>In 2011 the ECC Decision (11)06</w:t>
      </w:r>
      <w:r w:rsidR="00190CFE" w:rsidRPr="00CF0720">
        <w:rPr>
          <w:rStyle w:val="ECCParagraph"/>
        </w:rPr>
        <w:t xml:space="preserve"> </w:t>
      </w:r>
      <w:r w:rsidR="00BD31B7" w:rsidRPr="00CF0720">
        <w:rPr>
          <w:rStyle w:val="ECCParagraph"/>
        </w:rPr>
        <w:fldChar w:fldCharType="begin"/>
      </w:r>
      <w:r w:rsidR="00BD31B7" w:rsidRPr="00CF0720">
        <w:rPr>
          <w:rStyle w:val="ECCParagraph"/>
        </w:rPr>
        <w:instrText xml:space="preserve"> REF _Ref500924972 \r \h </w:instrText>
      </w:r>
      <w:r w:rsidR="00BD31B7" w:rsidRPr="00CF0720">
        <w:rPr>
          <w:rStyle w:val="ECCParagraph"/>
        </w:rPr>
      </w:r>
      <w:r w:rsidR="00BD31B7" w:rsidRPr="00CF0720">
        <w:rPr>
          <w:rStyle w:val="ECCParagraph"/>
        </w:rPr>
        <w:fldChar w:fldCharType="separate"/>
      </w:r>
      <w:r w:rsidR="00FB3280" w:rsidRPr="00CF0720">
        <w:rPr>
          <w:rStyle w:val="ECCParagraph"/>
        </w:rPr>
        <w:t>[3]</w:t>
      </w:r>
      <w:r w:rsidR="00BD31B7" w:rsidRPr="00CF0720">
        <w:rPr>
          <w:rStyle w:val="ECCParagraph"/>
        </w:rPr>
        <w:fldChar w:fldCharType="end"/>
      </w:r>
      <w:r w:rsidR="00190CFE" w:rsidRPr="00CF0720">
        <w:rPr>
          <w:rStyle w:val="ECCParagraph"/>
        </w:rPr>
        <w:t xml:space="preserve"> </w:t>
      </w:r>
      <w:r w:rsidRPr="00CF0720">
        <w:rPr>
          <w:rStyle w:val="ECCParagraph"/>
        </w:rPr>
        <w:t>supplemented the existing FWA/BWA framework by introducing new least restrictive technical conditions (LRTC) for MFCNs, including BEM and harmonised frequency arrangements; such harmonised frequency arrangements for the 3400-3800 MHz facilitated high data rate MFCN including International Mobile Telecommunications (IMT</w:t>
      </w:r>
      <w:r w:rsidRPr="00CF0720">
        <w:rPr>
          <w:rStyle w:val="FootnoteReference"/>
        </w:rPr>
        <w:footnoteReference w:id="2"/>
      </w:r>
      <w:r w:rsidRPr="00CF0720">
        <w:rPr>
          <w:rStyle w:val="ECCParagraph"/>
        </w:rPr>
        <w:t xml:space="preserve">) services supported by larger channel bandwidths as an evolution to the existing framework without the consequential requirement for a replacement of systems based on the existing regulatory framework. </w:t>
      </w:r>
    </w:p>
    <w:p w:rsidR="00844CA5" w:rsidRPr="00CF0720" w:rsidRDefault="00844CA5" w:rsidP="00844CA5">
      <w:pPr>
        <w:rPr>
          <w:rStyle w:val="ECCParagraph"/>
        </w:rPr>
      </w:pPr>
      <w:r w:rsidRPr="00CF0720">
        <w:rPr>
          <w:rStyle w:val="ECCParagraph"/>
        </w:rPr>
        <w:t xml:space="preserve">In 2014 ECC Report 203 </w:t>
      </w:r>
      <w:r w:rsidR="00190CFE" w:rsidRPr="00CF0720">
        <w:rPr>
          <w:rStyle w:val="ECCParagraph"/>
        </w:rPr>
        <w:fldChar w:fldCharType="begin"/>
      </w:r>
      <w:r w:rsidR="00190CFE" w:rsidRPr="00CF0720">
        <w:rPr>
          <w:rStyle w:val="ECCParagraph"/>
        </w:rPr>
        <w:instrText xml:space="preserve"> REF _Ref500924968 \r \h </w:instrText>
      </w:r>
      <w:r w:rsidR="00190CFE" w:rsidRPr="00CF0720">
        <w:rPr>
          <w:rStyle w:val="ECCParagraph"/>
        </w:rPr>
      </w:r>
      <w:r w:rsidR="00190CFE" w:rsidRPr="00CF0720">
        <w:rPr>
          <w:rStyle w:val="ECCParagraph"/>
        </w:rPr>
        <w:fldChar w:fldCharType="separate"/>
      </w:r>
      <w:r w:rsidR="00FB3280" w:rsidRPr="00CF0720">
        <w:rPr>
          <w:rStyle w:val="ECCParagraph"/>
        </w:rPr>
        <w:t>[2]</w:t>
      </w:r>
      <w:r w:rsidR="00190CFE" w:rsidRPr="00CF0720">
        <w:rPr>
          <w:rStyle w:val="ECCParagraph"/>
        </w:rPr>
        <w:fldChar w:fldCharType="end"/>
      </w:r>
      <w:r w:rsidRPr="00CF0720">
        <w:rPr>
          <w:rStyle w:val="ECCParagraph"/>
        </w:rPr>
        <w:t xml:space="preserve"> concluded on the need to develop new BEM to support the high data rate MFCN services, including IMT, supported by larger channel bandwidths. This ECC Report served as the basis for drafting the relevant parts of CEPT Report 049</w:t>
      </w:r>
      <w:r w:rsidR="00190CFE" w:rsidRPr="00CF0720">
        <w:rPr>
          <w:rStyle w:val="ECCParagraph"/>
        </w:rPr>
        <w:t xml:space="preserve"> </w:t>
      </w:r>
      <w:r w:rsidR="00190CFE" w:rsidRPr="00CF0720">
        <w:rPr>
          <w:rStyle w:val="ECCParagraph"/>
        </w:rPr>
        <w:fldChar w:fldCharType="begin"/>
      </w:r>
      <w:r w:rsidR="00190CFE" w:rsidRPr="00CF0720">
        <w:rPr>
          <w:rStyle w:val="ECCParagraph"/>
        </w:rPr>
        <w:instrText xml:space="preserve"> REF _Ref499799709 \r \h </w:instrText>
      </w:r>
      <w:r w:rsidR="00190CFE" w:rsidRPr="00CF0720">
        <w:rPr>
          <w:rStyle w:val="ECCParagraph"/>
        </w:rPr>
      </w:r>
      <w:r w:rsidR="00190CFE" w:rsidRPr="00CF0720">
        <w:rPr>
          <w:rStyle w:val="ECCParagraph"/>
        </w:rPr>
        <w:fldChar w:fldCharType="separate"/>
      </w:r>
      <w:r w:rsidR="00FB3280" w:rsidRPr="00CF0720">
        <w:rPr>
          <w:rStyle w:val="ECCParagraph"/>
        </w:rPr>
        <w:t>[10]</w:t>
      </w:r>
      <w:r w:rsidR="00190CFE" w:rsidRPr="00CF0720">
        <w:rPr>
          <w:rStyle w:val="ECCParagraph"/>
        </w:rPr>
        <w:fldChar w:fldCharType="end"/>
      </w:r>
      <w:r w:rsidR="00190CFE" w:rsidRPr="00CF0720">
        <w:rPr>
          <w:rStyle w:val="ECCParagraph"/>
        </w:rPr>
        <w:t>.</w:t>
      </w:r>
      <w:r w:rsidRPr="00CF0720">
        <w:rPr>
          <w:rStyle w:val="ECCParagraph"/>
        </w:rPr>
        <w:t xml:space="preserve"> CEPT took into account existing CEPT results on coexistence with other services and the potential impact on these services, such as FSS usage, in these bands. Consequently </w:t>
      </w:r>
      <w:r w:rsidR="0011534C" w:rsidRPr="00CF0720">
        <w:rPr>
          <w:rStyle w:val="ECCParagraph"/>
        </w:rPr>
        <w:t xml:space="preserve">the previously mentioned </w:t>
      </w:r>
      <w:r w:rsidR="00601904" w:rsidRPr="00CF0720">
        <w:rPr>
          <w:rStyle w:val="ECCParagraph"/>
        </w:rPr>
        <w:t>ECC/DEC/(11)06 (rev. 2014)</w:t>
      </w:r>
      <w:r w:rsidRPr="00CF0720">
        <w:rPr>
          <w:rStyle w:val="ECCParagraph"/>
        </w:rPr>
        <w:t xml:space="preserve"> was introduced.</w:t>
      </w:r>
    </w:p>
    <w:p w:rsidR="00844CA5" w:rsidRPr="00CF0720" w:rsidRDefault="00844CA5" w:rsidP="00844CA5">
      <w:r w:rsidRPr="00CF0720">
        <w:rPr>
          <w:rStyle w:val="ECCParagraph"/>
        </w:rPr>
        <w:t>For the purposes of this report the term MFCN</w:t>
      </w:r>
      <w:r w:rsidRPr="00CF0720">
        <w:t xml:space="preserve"> includes IMT and other communications networks in the mobile and fixed services and refers to radio communication systems which should comply with the BEM defined in this Report. IMT covers IMT-2000, IMT-Advanced and IMT-2020, as defined in Resolution ITU-R 6556 (</w:t>
      </w:r>
      <w:r w:rsidR="000241F4" w:rsidRPr="00CF0720">
        <w:t>n</w:t>
      </w:r>
      <w:r w:rsidRPr="00CF0720">
        <w:t>aming for International Mobile Telecommunications)</w:t>
      </w:r>
      <w:r w:rsidR="00BD31B7" w:rsidRPr="00CF0720">
        <w:t xml:space="preserve"> </w:t>
      </w:r>
      <w:r w:rsidR="00BD31B7" w:rsidRPr="00CF0720">
        <w:fldChar w:fldCharType="begin"/>
      </w:r>
      <w:r w:rsidR="00BD31B7" w:rsidRPr="00CF0720">
        <w:instrText xml:space="preserve"> REF _Ref505088940 \r \h </w:instrText>
      </w:r>
      <w:r w:rsidR="00BD31B7" w:rsidRPr="00CF0720">
        <w:fldChar w:fldCharType="separate"/>
      </w:r>
      <w:r w:rsidR="00FB3280" w:rsidRPr="00CF0720">
        <w:t>[11]</w:t>
      </w:r>
      <w:r w:rsidR="00BD31B7" w:rsidRPr="00CF0720">
        <w:fldChar w:fldCharType="end"/>
      </w:r>
      <w:r w:rsidRPr="00CF0720">
        <w:t xml:space="preserve">; the development of new radio interfaces (5G) that support the new capabilities of IMT-2020 is expected along with the enhancement of IMT-2000 and IMT-Advanced systems. The IMT-2020 process is on-going in ITU-R, in cooperation with standardisation organisations. IMT-2020 will interwork with and complement existing IMT and its enhancements. Recommendation ITU-R M.2083 </w:t>
      </w:r>
      <w:r w:rsidR="00D876F2" w:rsidRPr="00CF0720">
        <w:fldChar w:fldCharType="begin"/>
      </w:r>
      <w:r w:rsidR="00D876F2" w:rsidRPr="00CF0720">
        <w:instrText xml:space="preserve"> REF _Ref505088979 \r \h </w:instrText>
      </w:r>
      <w:r w:rsidR="00D876F2" w:rsidRPr="00CF0720">
        <w:fldChar w:fldCharType="separate"/>
      </w:r>
      <w:r w:rsidR="00FB3280" w:rsidRPr="00CF0720">
        <w:t>[12]</w:t>
      </w:r>
      <w:r w:rsidR="00D876F2" w:rsidRPr="00CF0720">
        <w:fldChar w:fldCharType="end"/>
      </w:r>
      <w:r w:rsidR="00D876F2" w:rsidRPr="00CF0720">
        <w:t xml:space="preserve"> </w:t>
      </w:r>
      <w:r w:rsidRPr="00CF0720">
        <w:t>addresses the objectives of the future development of IMT for 2020 and beyond, which includes further enhancement of existing IMT and the development of IMT-2020.</w:t>
      </w:r>
    </w:p>
    <w:p w:rsidR="00844CA5" w:rsidRPr="00CF0720" w:rsidRDefault="0032791C" w:rsidP="00D65A7C">
      <w:pPr>
        <w:rPr>
          <w:rStyle w:val="ECCParagraph"/>
        </w:rPr>
      </w:pPr>
      <w:r>
        <w:rPr>
          <w:noProof/>
          <w:lang w:eastAsia="da-DK"/>
        </w:rPr>
        <w:pict>
          <v:shape id="_x0000_s1033" type="#_x0000_t136" style="position:absolute;left:0;text-align:left;margin-left:22.3pt;margin-top:289.3pt;width:485.35pt;height:194.1pt;rotation:315;z-index:-251581440;mso-position-horizontal-relative:margin;mso-position-vertical-relative:margin" o:allowincell="f" fillcolor="silver" stroked="f">
            <v:fill opacity=".5"/>
            <v:textpath style="font-family:&quot;Arial&quot;;font-size:1pt" string="DRAFT"/>
            <w10:wrap anchorx="margin" anchory="margin"/>
          </v:shape>
        </w:pict>
      </w:r>
      <w:r w:rsidR="00844CA5" w:rsidRPr="00CF0720">
        <w:rPr>
          <w:rStyle w:val="ECCParagraph"/>
        </w:rPr>
        <w:t xml:space="preserve">In the context IMT-2020, </w:t>
      </w:r>
      <w:r w:rsidR="002F4411" w:rsidRPr="00CF0720">
        <w:rPr>
          <w:rStyle w:val="ECCParagraph"/>
        </w:rPr>
        <w:t xml:space="preserve">the </w:t>
      </w:r>
      <w:r w:rsidR="00844CA5" w:rsidRPr="00CF0720">
        <w:rPr>
          <w:rStyle w:val="ECCParagraph"/>
        </w:rPr>
        <w:t>5G new radio interface (5G NR) will optimally support wide</w:t>
      </w:r>
      <w:r w:rsidR="00BB63E1" w:rsidRPr="00CF0720">
        <w:rPr>
          <w:rStyle w:val="ECCParagraph"/>
        </w:rPr>
        <w:t xml:space="preserve"> channel bandwidth </w:t>
      </w:r>
      <w:r w:rsidR="00844CA5" w:rsidRPr="00CF0720">
        <w:rPr>
          <w:rStyle w:val="ECCParagraph"/>
        </w:rPr>
        <w:t xml:space="preserve">operation, allowing operators to take full advantage of larger allocations of contiguous spectrum to increase peak rates and user experience, with </w:t>
      </w:r>
      <w:r w:rsidR="00BB63E1" w:rsidRPr="00CF0720">
        <w:rPr>
          <w:rStyle w:val="ECCParagraph"/>
        </w:rPr>
        <w:t>optimi</w:t>
      </w:r>
      <w:r w:rsidR="00D876F2" w:rsidRPr="00CF0720">
        <w:rPr>
          <w:rStyle w:val="ECCParagraph"/>
        </w:rPr>
        <w:t>s</w:t>
      </w:r>
      <w:r w:rsidR="00BB63E1" w:rsidRPr="00CF0720">
        <w:rPr>
          <w:rStyle w:val="ECCParagraph"/>
        </w:rPr>
        <w:t xml:space="preserve">ed </w:t>
      </w:r>
      <w:r w:rsidR="00844CA5" w:rsidRPr="00CF0720">
        <w:rPr>
          <w:rStyle w:val="ECCParagraph"/>
        </w:rPr>
        <w:t>terminal complexity and power consumption. Ongoing standardi</w:t>
      </w:r>
      <w:r w:rsidR="00D65A7C" w:rsidRPr="00CF0720">
        <w:rPr>
          <w:rStyle w:val="ECCParagraph"/>
        </w:rPr>
        <w:t>s</w:t>
      </w:r>
      <w:r w:rsidR="00844CA5" w:rsidRPr="00CF0720">
        <w:rPr>
          <w:rStyle w:val="ECCParagraph"/>
        </w:rPr>
        <w:t>ation is considering bandwidth up to 100 MHz contiguous.</w:t>
      </w:r>
    </w:p>
    <w:p w:rsidR="00844CA5" w:rsidRPr="00CF0720" w:rsidRDefault="00844CA5" w:rsidP="00611FC0">
      <w:r w:rsidRPr="00CF0720">
        <w:t xml:space="preserve">The detailed specifications of IMT radio interfaces are described in Recommendation ITU-R M.1457 </w:t>
      </w:r>
      <w:r w:rsidR="00D876F2" w:rsidRPr="00CF0720">
        <w:fldChar w:fldCharType="begin"/>
      </w:r>
      <w:r w:rsidR="00D876F2" w:rsidRPr="00CF0720">
        <w:instrText xml:space="preserve"> REF _Ref505089191 \r \h </w:instrText>
      </w:r>
      <w:r w:rsidR="00D876F2" w:rsidRPr="00CF0720">
        <w:fldChar w:fldCharType="separate"/>
      </w:r>
      <w:r w:rsidR="00FB3280" w:rsidRPr="00CF0720">
        <w:t>[13]</w:t>
      </w:r>
      <w:r w:rsidR="00D876F2" w:rsidRPr="00CF0720">
        <w:fldChar w:fldCharType="end"/>
      </w:r>
      <w:r w:rsidR="00D876F2" w:rsidRPr="00CF0720">
        <w:t xml:space="preserve"> </w:t>
      </w:r>
      <w:r w:rsidRPr="00CF0720">
        <w:t>for IMT</w:t>
      </w:r>
      <w:r w:rsidR="00D876F2" w:rsidRPr="00CF0720">
        <w:t>­</w:t>
      </w:r>
      <w:r w:rsidRPr="00CF0720">
        <w:t xml:space="preserve">2000 and Recommendation ITU-R M. 2012 </w:t>
      </w:r>
      <w:r w:rsidR="00D876F2" w:rsidRPr="00CF0720">
        <w:fldChar w:fldCharType="begin"/>
      </w:r>
      <w:r w:rsidR="00D876F2" w:rsidRPr="00CF0720">
        <w:instrText xml:space="preserve"> REF _Ref505089267 \r \h </w:instrText>
      </w:r>
      <w:r w:rsidR="00D876F2" w:rsidRPr="00CF0720">
        <w:fldChar w:fldCharType="separate"/>
      </w:r>
      <w:r w:rsidR="00FB3280" w:rsidRPr="00CF0720">
        <w:t>[14]</w:t>
      </w:r>
      <w:r w:rsidR="00D876F2" w:rsidRPr="00CF0720">
        <w:fldChar w:fldCharType="end"/>
      </w:r>
      <w:r w:rsidR="00D876F2" w:rsidRPr="00CF0720">
        <w:t xml:space="preserve"> </w:t>
      </w:r>
      <w:r w:rsidRPr="00CF0720">
        <w:t xml:space="preserve">for IMT-Advanced. Recommendation ITU-R M.2083-0 now defines the framework and overall objectives of the future development of IMT for 2020 and beyond. IMT-2020 systems, </w:t>
      </w:r>
      <w:r w:rsidRPr="00CF0720">
        <w:rPr>
          <w:i/>
        </w:rPr>
        <w:t>system components, and related aspects that support to provide far more enhanced capabilities than those described</w:t>
      </w:r>
      <w:r w:rsidRPr="00CF0720">
        <w:t xml:space="preserve"> in Recommendation ITU-R M.1645</w:t>
      </w:r>
      <w:r w:rsidR="00D876F2" w:rsidRPr="00CF0720">
        <w:t xml:space="preserve"> </w:t>
      </w:r>
      <w:r w:rsidR="00D876F2" w:rsidRPr="00CF0720">
        <w:fldChar w:fldCharType="begin"/>
      </w:r>
      <w:r w:rsidR="00D876F2" w:rsidRPr="00CF0720">
        <w:instrText xml:space="preserve"> REF _Ref505089362 \r \h </w:instrText>
      </w:r>
      <w:r w:rsidR="00D876F2" w:rsidRPr="00CF0720">
        <w:fldChar w:fldCharType="separate"/>
      </w:r>
      <w:r w:rsidR="00FB3280" w:rsidRPr="00CF0720">
        <w:t>[15]</w:t>
      </w:r>
      <w:r w:rsidR="00D876F2" w:rsidRPr="00CF0720">
        <w:fldChar w:fldCharType="end"/>
      </w:r>
      <w:r w:rsidRPr="00CF0720">
        <w:t>.</w:t>
      </w:r>
    </w:p>
    <w:p w:rsidR="00AD5F4F" w:rsidRPr="00CF0720" w:rsidRDefault="00AD5F4F" w:rsidP="00AD5F4F">
      <w:pPr>
        <w:pStyle w:val="Heading1"/>
        <w:rPr>
          <w:lang w:val="en-GB"/>
        </w:rPr>
      </w:pPr>
      <w:bookmarkStart w:id="37" w:name="_Ref500926201"/>
      <w:bookmarkStart w:id="38" w:name="_Ref500926303"/>
      <w:bookmarkStart w:id="39" w:name="_Ref500926318"/>
      <w:bookmarkStart w:id="40" w:name="_Toc507630523"/>
      <w:r w:rsidRPr="00CF0720">
        <w:rPr>
          <w:lang w:val="en-GB"/>
        </w:rPr>
        <w:lastRenderedPageBreak/>
        <w:t>Frequency arrangement</w:t>
      </w:r>
      <w:bookmarkEnd w:id="37"/>
      <w:bookmarkEnd w:id="38"/>
      <w:bookmarkEnd w:id="39"/>
      <w:bookmarkEnd w:id="40"/>
    </w:p>
    <w:p w:rsidR="0090734C" w:rsidRPr="00CF0720" w:rsidRDefault="002F4411" w:rsidP="006D3105">
      <w:r w:rsidRPr="00CF0720">
        <w:t>This chapter analyses</w:t>
      </w:r>
      <w:r w:rsidR="0090734C" w:rsidRPr="00CF0720">
        <w:t xml:space="preserve"> the existing frequency arrangements against the latest 5G technology and market developments and derives the suitable frequency arrangement to support the introduction o</w:t>
      </w:r>
      <w:r w:rsidR="00D94255" w:rsidRPr="00CF0720">
        <w:t>f</w:t>
      </w:r>
      <w:r w:rsidR="0090734C" w:rsidRPr="00CF0720">
        <w:t xml:space="preserve"> 5G across CEPT countries.</w:t>
      </w:r>
    </w:p>
    <w:p w:rsidR="00AD5F4F" w:rsidRPr="00CF0720" w:rsidRDefault="00AD5F4F">
      <w:pPr>
        <w:pStyle w:val="Heading2"/>
        <w:rPr>
          <w:lang w:val="en-GB"/>
        </w:rPr>
      </w:pPr>
      <w:bookmarkStart w:id="41" w:name="_Toc500930638"/>
      <w:bookmarkStart w:id="42" w:name="_Toc500930692"/>
      <w:bookmarkStart w:id="43" w:name="_Toc500930746"/>
      <w:bookmarkStart w:id="44" w:name="_Toc500933146"/>
      <w:bookmarkStart w:id="45" w:name="_Toc500946683"/>
      <w:bookmarkStart w:id="46" w:name="_Toc501002955"/>
      <w:bookmarkStart w:id="47" w:name="_Toc501026827"/>
      <w:bookmarkStart w:id="48" w:name="_Toc501027620"/>
      <w:bookmarkStart w:id="49" w:name="_Toc501038519"/>
      <w:bookmarkStart w:id="50" w:name="_Toc501038580"/>
      <w:bookmarkStart w:id="51" w:name="_Toc500895833"/>
      <w:bookmarkStart w:id="52" w:name="_Toc500903765"/>
      <w:bookmarkStart w:id="53" w:name="_Toc507630524"/>
      <w:bookmarkEnd w:id="41"/>
      <w:bookmarkEnd w:id="42"/>
      <w:bookmarkEnd w:id="43"/>
      <w:bookmarkEnd w:id="44"/>
      <w:bookmarkEnd w:id="45"/>
      <w:bookmarkEnd w:id="46"/>
      <w:bookmarkEnd w:id="47"/>
      <w:bookmarkEnd w:id="48"/>
      <w:bookmarkEnd w:id="49"/>
      <w:bookmarkEnd w:id="50"/>
      <w:bookmarkEnd w:id="51"/>
      <w:bookmarkEnd w:id="52"/>
      <w:r w:rsidRPr="00CF0720">
        <w:rPr>
          <w:lang w:val="en-GB"/>
        </w:rPr>
        <w:t>Frequency arrangement in current framework</w:t>
      </w:r>
      <w:bookmarkEnd w:id="53"/>
    </w:p>
    <w:p w:rsidR="00991E86" w:rsidRPr="00CF0720" w:rsidRDefault="0032791C">
      <w:r>
        <w:rPr>
          <w:noProof/>
          <w:lang w:eastAsia="da-DK"/>
        </w:rPr>
        <w:pict>
          <v:shape id="_x0000_s1073" type="#_x0000_t136" style="position:absolute;left:0;text-align:left;margin-left:46.25pt;margin-top:313.3pt;width:485.35pt;height:194.1pt;rotation:315;z-index:-251542528;mso-position-horizontal-relative:margin;mso-position-vertical-relative:margin" o:allowincell="f" fillcolor="silver" stroked="f">
            <v:fill opacity=".5"/>
            <v:textpath style="font-family:&quot;Arial&quot;;font-size:1pt" string="DRAFT"/>
            <w10:wrap anchorx="margin" anchory="margin"/>
          </v:shape>
        </w:pict>
      </w:r>
      <w:r w:rsidR="00601904" w:rsidRPr="00CF0720">
        <w:t>ECC/DEC/(11)06 (rev. 2014)</w:t>
      </w:r>
      <w:r w:rsidR="00D876F2" w:rsidRPr="00CF0720">
        <w:t xml:space="preserve"> </w:t>
      </w:r>
      <w:r w:rsidR="00D876F2" w:rsidRPr="00CF0720">
        <w:fldChar w:fldCharType="begin"/>
      </w:r>
      <w:r w:rsidR="00D876F2" w:rsidRPr="00CF0720">
        <w:instrText xml:space="preserve"> REF _Ref500924972 \r \h </w:instrText>
      </w:r>
      <w:r w:rsidR="00D876F2" w:rsidRPr="00CF0720">
        <w:fldChar w:fldCharType="separate"/>
      </w:r>
      <w:r w:rsidR="00FB3280" w:rsidRPr="00CF0720">
        <w:t>[3]</w:t>
      </w:r>
      <w:r w:rsidR="00D876F2" w:rsidRPr="00CF0720">
        <w:fldChar w:fldCharType="end"/>
      </w:r>
      <w:r w:rsidR="00DF77C9" w:rsidRPr="00CF0720">
        <w:t xml:space="preserve"> </w:t>
      </w:r>
      <w:r w:rsidR="00991E86" w:rsidRPr="00CF0720">
        <w:t xml:space="preserve">includes two frequency arrangements for the 3400-3600 MHz block, one preferred and a second alternative. It also includes </w:t>
      </w:r>
      <w:r w:rsidR="0090734C" w:rsidRPr="00CF0720">
        <w:t>one harm</w:t>
      </w:r>
      <w:r w:rsidR="00E47551" w:rsidRPr="00CF0720">
        <w:t>onis</w:t>
      </w:r>
      <w:r w:rsidR="0090734C" w:rsidRPr="00CF0720">
        <w:t xml:space="preserve">ed </w:t>
      </w:r>
      <w:r w:rsidR="00991E86" w:rsidRPr="00CF0720">
        <w:t>frequency</w:t>
      </w:r>
      <w:r w:rsidR="00CF0720" w:rsidRPr="00CF0720">
        <w:t xml:space="preserve"> arrangement for 3600-3800 MHz.</w:t>
      </w:r>
    </w:p>
    <w:p w:rsidR="00991E86" w:rsidRPr="00CF0720" w:rsidRDefault="00991E86" w:rsidP="006D3105">
      <w:pPr>
        <w:pStyle w:val="Heading3"/>
        <w:rPr>
          <w:lang w:val="en-GB"/>
        </w:rPr>
      </w:pPr>
      <w:bookmarkStart w:id="54" w:name="_Toc507630525"/>
      <w:r w:rsidRPr="00CF0720">
        <w:rPr>
          <w:lang w:val="en-GB"/>
        </w:rPr>
        <w:t>Alternative frequency arrangements for the 3400-3600 MHz band</w:t>
      </w:r>
      <w:bookmarkEnd w:id="54"/>
    </w:p>
    <w:p w:rsidR="00991E86" w:rsidRPr="00CF0720" w:rsidRDefault="00991E86">
      <w:r w:rsidRPr="00CF0720">
        <w:t>The preferred frequency arrangement is based on TDD, with 5MHz block size starting</w:t>
      </w:r>
      <w:r w:rsidR="00CF0720" w:rsidRPr="00CF0720">
        <w:t xml:space="preserve"> at the lower edge of 3400 MHz.</w:t>
      </w:r>
    </w:p>
    <w:p w:rsidR="00991E86" w:rsidRPr="00CF0720" w:rsidRDefault="00991E86" w:rsidP="00EC0F4F">
      <w:pPr>
        <w:jc w:val="center"/>
      </w:pPr>
      <w:r w:rsidRPr="00CF0720">
        <w:rPr>
          <w:noProof/>
          <w:lang w:val="da-DK" w:eastAsia="da-DK"/>
        </w:rPr>
        <w:drawing>
          <wp:inline distT="0" distB="0" distL="0" distR="0" wp14:anchorId="641E2EAC" wp14:editId="74F1787D">
            <wp:extent cx="4813200" cy="489600"/>
            <wp:effectExtent l="0" t="0" r="6985" b="5715"/>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3200" cy="489600"/>
                    </a:xfrm>
                    <a:prstGeom prst="rect">
                      <a:avLst/>
                    </a:prstGeom>
                    <a:noFill/>
                  </pic:spPr>
                </pic:pic>
              </a:graphicData>
            </a:graphic>
          </wp:inline>
        </w:drawing>
      </w:r>
    </w:p>
    <w:p w:rsidR="00991E86" w:rsidRPr="00CF0720" w:rsidRDefault="00991E86" w:rsidP="00EC0F4F">
      <w:pPr>
        <w:pStyle w:val="Caption"/>
        <w:rPr>
          <w:lang w:val="en-GB"/>
        </w:rPr>
      </w:pPr>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FB3280" w:rsidRPr="00CF0720">
        <w:rPr>
          <w:noProof/>
          <w:lang w:val="en-GB"/>
        </w:rPr>
        <w:t>2</w:t>
      </w:r>
      <w:r w:rsidR="003D2847" w:rsidRPr="00CF0720">
        <w:rPr>
          <w:noProof/>
          <w:lang w:val="en-GB"/>
        </w:rPr>
        <w:fldChar w:fldCharType="end"/>
      </w:r>
      <w:r w:rsidR="00EC0F4F" w:rsidRPr="00CF0720">
        <w:rPr>
          <w:lang w:val="en-GB"/>
        </w:rPr>
        <w:t>: ECC/DEC/</w:t>
      </w:r>
      <w:r w:rsidRPr="00CF0720">
        <w:rPr>
          <w:lang w:val="en-GB"/>
        </w:rPr>
        <w:t xml:space="preserve">(11)06 </w:t>
      </w:r>
      <w:r w:rsidR="00D876F2" w:rsidRPr="00CF0720">
        <w:rPr>
          <w:lang w:val="en-GB"/>
        </w:rPr>
        <w:t xml:space="preserve">preferred frequency arrangement </w:t>
      </w:r>
      <w:r w:rsidRPr="00CF0720">
        <w:rPr>
          <w:lang w:val="en-GB"/>
        </w:rPr>
        <w:t>for 3400-3600 MHz based on TDD</w:t>
      </w:r>
    </w:p>
    <w:p w:rsidR="00991E86" w:rsidRPr="00CF0720" w:rsidRDefault="00991E86" w:rsidP="00915DF8">
      <w:r w:rsidRPr="00CF0720">
        <w:t>Multiple adjacent blocks of 5 MHz can be combined to obtain wider channel</w:t>
      </w:r>
      <w:r w:rsidR="00D94255" w:rsidRPr="00CF0720">
        <w:t>s</w:t>
      </w:r>
      <w:r w:rsidRPr="00CF0720">
        <w:t>.</w:t>
      </w:r>
    </w:p>
    <w:p w:rsidR="00991E86" w:rsidRPr="00CF0720" w:rsidRDefault="00991E86">
      <w:r w:rsidRPr="00CF0720">
        <w:t>The alternative frequency arrangement is based on FDD, with 5MHz block size starting at the lower edge of 3410 MHz. The sub-band 3410-3490 MHz is used for the uplink, the sub-band 3510-3590 MHz is used for the downlink. The resulting duplex gap is 20 MHz (3490-3510 MHz).</w:t>
      </w:r>
    </w:p>
    <w:p w:rsidR="00991E86" w:rsidRPr="00CF0720" w:rsidRDefault="00991E86" w:rsidP="00EC0F4F">
      <w:pPr>
        <w:jc w:val="center"/>
      </w:pPr>
      <w:r w:rsidRPr="00CF0720">
        <w:rPr>
          <w:noProof/>
          <w:lang w:val="da-DK" w:eastAsia="da-DK"/>
        </w:rPr>
        <w:drawing>
          <wp:inline distT="0" distB="0" distL="0" distR="0" wp14:anchorId="6EA844D9" wp14:editId="4866392F">
            <wp:extent cx="4719600" cy="658800"/>
            <wp:effectExtent l="0" t="0" r="508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9600" cy="658800"/>
                    </a:xfrm>
                    <a:prstGeom prst="rect">
                      <a:avLst/>
                    </a:prstGeom>
                    <a:noFill/>
                  </pic:spPr>
                </pic:pic>
              </a:graphicData>
            </a:graphic>
          </wp:inline>
        </w:drawing>
      </w:r>
    </w:p>
    <w:p w:rsidR="00991E86" w:rsidRPr="00CF0720" w:rsidRDefault="00991E86" w:rsidP="00EC0F4F">
      <w:pPr>
        <w:pStyle w:val="Caption"/>
        <w:rPr>
          <w:lang w:val="en-GB"/>
        </w:rPr>
      </w:pPr>
      <w:bookmarkStart w:id="55" w:name="_Ref500847479"/>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FB3280" w:rsidRPr="00CF0720">
        <w:rPr>
          <w:noProof/>
          <w:lang w:val="en-GB"/>
        </w:rPr>
        <w:t>3</w:t>
      </w:r>
      <w:r w:rsidR="003D2847" w:rsidRPr="00CF0720">
        <w:rPr>
          <w:noProof/>
          <w:lang w:val="en-GB"/>
        </w:rPr>
        <w:fldChar w:fldCharType="end"/>
      </w:r>
      <w:bookmarkEnd w:id="55"/>
      <w:r w:rsidRPr="00CF0720">
        <w:rPr>
          <w:lang w:val="en-GB"/>
        </w:rPr>
        <w:t xml:space="preserve">: </w:t>
      </w:r>
      <w:r w:rsidR="00EC0F4F" w:rsidRPr="00CF0720">
        <w:rPr>
          <w:lang w:val="en-GB"/>
        </w:rPr>
        <w:t xml:space="preserve">ECC/DEC/(11)06 </w:t>
      </w:r>
      <w:r w:rsidRPr="00CF0720">
        <w:rPr>
          <w:lang w:val="en-GB"/>
        </w:rPr>
        <w:t>alternative frequency arrangement</w:t>
      </w:r>
      <w:r w:rsidR="00EC0F4F" w:rsidRPr="00CF0720">
        <w:rPr>
          <w:lang w:val="en-GB"/>
        </w:rPr>
        <w:t xml:space="preserve"> </w:t>
      </w:r>
      <w:r w:rsidRPr="00CF0720">
        <w:rPr>
          <w:lang w:val="en-GB"/>
        </w:rPr>
        <w:t>for 3400-3600 MHz based on FDD</w:t>
      </w:r>
    </w:p>
    <w:p w:rsidR="00991E86" w:rsidRPr="00CF0720" w:rsidRDefault="00991E86" w:rsidP="00915DF8">
      <w:r w:rsidRPr="00CF0720">
        <w:t>Multiple adjacent blocks of 5 MHz can be combined to obtain wider channel</w:t>
      </w:r>
      <w:r w:rsidR="00D94255" w:rsidRPr="00CF0720">
        <w:t>s</w:t>
      </w:r>
      <w:r w:rsidRPr="00CF0720">
        <w:t xml:space="preserve">. </w:t>
      </w:r>
    </w:p>
    <w:p w:rsidR="00991E86" w:rsidRPr="00CF0720" w:rsidRDefault="00991E86" w:rsidP="006D3105">
      <w:pPr>
        <w:pStyle w:val="Heading3"/>
        <w:rPr>
          <w:lang w:val="en-GB"/>
        </w:rPr>
      </w:pPr>
      <w:bookmarkStart w:id="56" w:name="_Toc507630526"/>
      <w:r w:rsidRPr="00CF0720">
        <w:rPr>
          <w:lang w:val="en-GB"/>
        </w:rPr>
        <w:t>Harmonised frequency arrangement for the 3600-3800 MHz band</w:t>
      </w:r>
      <w:bookmarkEnd w:id="56"/>
    </w:p>
    <w:p w:rsidR="00991E86" w:rsidRPr="00CF0720" w:rsidRDefault="00991E86">
      <w:r w:rsidRPr="00CF0720">
        <w:t>The frequency arrangement is a TDD arrangement, based on a block size of 5 MHz starting at the lower edge of 3600 MHz.</w:t>
      </w:r>
    </w:p>
    <w:p w:rsidR="00991E86" w:rsidRPr="00CF0720" w:rsidRDefault="00991E86" w:rsidP="00EC0F4F">
      <w:pPr>
        <w:jc w:val="center"/>
      </w:pPr>
      <w:r w:rsidRPr="00CF0720">
        <w:rPr>
          <w:noProof/>
          <w:lang w:val="da-DK" w:eastAsia="da-DK"/>
        </w:rPr>
        <w:drawing>
          <wp:inline distT="0" distB="0" distL="0" distR="0" wp14:anchorId="14AC9FC3" wp14:editId="3D79AD98">
            <wp:extent cx="4777200" cy="486000"/>
            <wp:effectExtent l="0" t="0" r="4445" b="952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7200" cy="486000"/>
                    </a:xfrm>
                    <a:prstGeom prst="rect">
                      <a:avLst/>
                    </a:prstGeom>
                    <a:noFill/>
                  </pic:spPr>
                </pic:pic>
              </a:graphicData>
            </a:graphic>
          </wp:inline>
        </w:drawing>
      </w:r>
    </w:p>
    <w:p w:rsidR="00991E86" w:rsidRPr="00CF0720" w:rsidRDefault="00991E86" w:rsidP="00EC0F4F">
      <w:pPr>
        <w:pStyle w:val="Caption"/>
        <w:rPr>
          <w:lang w:val="en-GB"/>
        </w:rPr>
      </w:pPr>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FB3280" w:rsidRPr="00CF0720">
        <w:rPr>
          <w:noProof/>
          <w:lang w:val="en-GB"/>
        </w:rPr>
        <w:t>4</w:t>
      </w:r>
      <w:r w:rsidR="003D2847" w:rsidRPr="00CF0720">
        <w:rPr>
          <w:noProof/>
          <w:lang w:val="en-GB"/>
        </w:rPr>
        <w:fldChar w:fldCharType="end"/>
      </w:r>
      <w:r w:rsidRPr="00CF0720">
        <w:rPr>
          <w:lang w:val="en-GB"/>
        </w:rPr>
        <w:t xml:space="preserve">: </w:t>
      </w:r>
      <w:r w:rsidR="00EC0F4F" w:rsidRPr="00CF0720">
        <w:rPr>
          <w:lang w:val="en-GB"/>
        </w:rPr>
        <w:t>ECC/DEC/(11)06</w:t>
      </w:r>
      <w:r w:rsidRPr="00CF0720">
        <w:rPr>
          <w:lang w:val="en-GB"/>
        </w:rPr>
        <w:t>: harm</w:t>
      </w:r>
      <w:r w:rsidR="00E47551" w:rsidRPr="00CF0720">
        <w:rPr>
          <w:lang w:val="en-GB"/>
        </w:rPr>
        <w:t>onis</w:t>
      </w:r>
      <w:r w:rsidRPr="00CF0720">
        <w:rPr>
          <w:lang w:val="en-GB"/>
        </w:rPr>
        <w:t>ed frequency arrangement</w:t>
      </w:r>
      <w:r w:rsidR="00EC0F4F" w:rsidRPr="00CF0720">
        <w:rPr>
          <w:lang w:val="en-GB"/>
        </w:rPr>
        <w:t xml:space="preserve"> </w:t>
      </w:r>
      <w:r w:rsidRPr="00CF0720">
        <w:rPr>
          <w:lang w:val="en-GB"/>
        </w:rPr>
        <w:t>for 3600-3800 MHz based on TDD</w:t>
      </w:r>
    </w:p>
    <w:p w:rsidR="00991E86" w:rsidRPr="00CF0720" w:rsidRDefault="00991E86" w:rsidP="00915DF8">
      <w:r w:rsidRPr="00CF0720">
        <w:t>Multiple adjacent blocks of 5 MHz can be combined to obtain wider channel.</w:t>
      </w:r>
    </w:p>
    <w:p w:rsidR="00AD5F4F" w:rsidRPr="00CF0720" w:rsidRDefault="00AD5F4F" w:rsidP="00AD5F4F">
      <w:pPr>
        <w:pStyle w:val="Heading2"/>
        <w:rPr>
          <w:lang w:val="en-GB"/>
        </w:rPr>
      </w:pPr>
      <w:bookmarkStart w:id="57" w:name="_Toc500933150"/>
      <w:bookmarkStart w:id="58" w:name="_Toc500946687"/>
      <w:bookmarkStart w:id="59" w:name="_Toc501002959"/>
      <w:bookmarkStart w:id="60" w:name="_Toc501026831"/>
      <w:bookmarkStart w:id="61" w:name="_Toc501027624"/>
      <w:bookmarkStart w:id="62" w:name="_Toc501038523"/>
      <w:bookmarkStart w:id="63" w:name="_Toc501038584"/>
      <w:bookmarkStart w:id="64" w:name="_Toc500799598"/>
      <w:bookmarkStart w:id="65" w:name="_Toc500825988"/>
      <w:bookmarkStart w:id="66" w:name="_Toc500850605"/>
      <w:bookmarkStart w:id="67" w:name="_Toc500850727"/>
      <w:bookmarkStart w:id="68" w:name="_Toc500851025"/>
      <w:bookmarkStart w:id="69" w:name="_Toc500886340"/>
      <w:bookmarkStart w:id="70" w:name="_Toc500886751"/>
      <w:bookmarkStart w:id="71" w:name="_Toc500889114"/>
      <w:bookmarkStart w:id="72" w:name="_Toc500889835"/>
      <w:bookmarkStart w:id="73" w:name="_Toc500895837"/>
      <w:bookmarkStart w:id="74" w:name="_Toc500903769"/>
      <w:bookmarkStart w:id="75" w:name="_Toc500799599"/>
      <w:bookmarkStart w:id="76" w:name="_Toc500825989"/>
      <w:bookmarkStart w:id="77" w:name="_Toc500850606"/>
      <w:bookmarkStart w:id="78" w:name="_Toc500850728"/>
      <w:bookmarkStart w:id="79" w:name="_Toc500851026"/>
      <w:bookmarkStart w:id="80" w:name="_Toc500886341"/>
      <w:bookmarkStart w:id="81" w:name="_Toc500886752"/>
      <w:bookmarkStart w:id="82" w:name="_Toc500889115"/>
      <w:bookmarkStart w:id="83" w:name="_Toc500889836"/>
      <w:bookmarkStart w:id="84" w:name="_Toc500895838"/>
      <w:bookmarkStart w:id="85" w:name="_Toc500903770"/>
      <w:bookmarkStart w:id="86" w:name="_Toc507630527"/>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CF0720">
        <w:rPr>
          <w:lang w:val="en-GB"/>
        </w:rPr>
        <w:lastRenderedPageBreak/>
        <w:t>P</w:t>
      </w:r>
      <w:r w:rsidR="00D02359" w:rsidRPr="00CF0720">
        <w:rPr>
          <w:lang w:val="en-GB"/>
        </w:rPr>
        <w:t>roposed</w:t>
      </w:r>
      <w:r w:rsidRPr="00CF0720">
        <w:rPr>
          <w:lang w:val="en-GB"/>
        </w:rPr>
        <w:t xml:space="preserve"> frequency arrangement</w:t>
      </w:r>
      <w:bookmarkEnd w:id="86"/>
    </w:p>
    <w:p w:rsidR="002E46EF" w:rsidRPr="00CF0720" w:rsidRDefault="002E46EF">
      <w:r w:rsidRPr="00CF0720">
        <w:t>The unpaired arrangement is selected as the only option for the 3400-3800 MHz range for the following reasons:</w:t>
      </w:r>
    </w:p>
    <w:p w:rsidR="009A033E" w:rsidRPr="00CF0720" w:rsidRDefault="009A033E" w:rsidP="00611FC0">
      <w:pPr>
        <w:pStyle w:val="ECCBulletsLv1"/>
      </w:pPr>
      <w:r w:rsidRPr="00CF0720">
        <w:t>The TDD mode exploits downlink/uplink flexibility to support</w:t>
      </w:r>
      <w:r w:rsidR="00C07A11" w:rsidRPr="00CF0720">
        <w:t xml:space="preserve"> </w:t>
      </w:r>
      <w:r w:rsidRPr="00CF0720">
        <w:t>traffic asymmetry</w:t>
      </w:r>
      <w:r w:rsidR="005E78DA" w:rsidRPr="00CF0720">
        <w:t xml:space="preserve">: </w:t>
      </w:r>
      <w:r w:rsidR="00D94255" w:rsidRPr="00CF0720">
        <w:t>t</w:t>
      </w:r>
      <w:r w:rsidR="005E78DA" w:rsidRPr="00CF0720">
        <w:t>oday, with the rapid development of smartphones and their increasing usage, mobile applications are increasingly download-centric</w:t>
      </w:r>
      <w:r w:rsidR="00D94255" w:rsidRPr="00CF0720">
        <w:t>;</w:t>
      </w:r>
    </w:p>
    <w:p w:rsidR="009A033E" w:rsidRPr="00CF0720" w:rsidRDefault="009A033E" w:rsidP="00611FC0">
      <w:pPr>
        <w:pStyle w:val="ECCBulletsLv1"/>
      </w:pPr>
      <w:r w:rsidRPr="00CF0720">
        <w:t>The TDD mode exploits channel reciprocity for effective AAS implementation: relying on uplink and downlink channel reciprocity (when the same portion of spectrum is used in both link directions this is frequently the case), the base stations can in some cases quickly and accurately obtain the downlink Channel State Information (CSI) based on the uplink channel estimation. This can be advantageous for AAS implem</w:t>
      </w:r>
      <w:r w:rsidR="00D94255" w:rsidRPr="00CF0720">
        <w:t>e</w:t>
      </w:r>
      <w:r w:rsidRPr="00CF0720">
        <w:t>ntation to enhance the downlink transmission capacity while minimi</w:t>
      </w:r>
      <w:r w:rsidR="00CF0720" w:rsidRPr="00CF0720">
        <w:t>s</w:t>
      </w:r>
      <w:r w:rsidRPr="00CF0720">
        <w:t>ing interference</w:t>
      </w:r>
      <w:r w:rsidR="00D94255" w:rsidRPr="00CF0720">
        <w:t>;</w:t>
      </w:r>
    </w:p>
    <w:p w:rsidR="009A033E" w:rsidRPr="00CF0720" w:rsidRDefault="0032791C" w:rsidP="00611FC0">
      <w:pPr>
        <w:pStyle w:val="ECCBulletsLv1"/>
      </w:pPr>
      <w:r>
        <w:rPr>
          <w:noProof/>
          <w:lang w:eastAsia="da-DK"/>
        </w:rPr>
        <w:pict>
          <v:shape id="_x0000_s1125" type="#_x0000_t136" style="position:absolute;left:0;text-align:left;margin-left:31.75pt;margin-top:191.95pt;width:485.35pt;height:194.1pt;rotation:315;z-index:-251495424;mso-position-horizontal-relative:margin;mso-position-vertical-relative:margin" o:allowincell="f" fillcolor="silver" stroked="f">
            <v:fill opacity=".5"/>
            <v:textpath style="font-family:&quot;Arial&quot;;font-size:1pt" string="DRAFT"/>
            <w10:wrap anchorx="margin" anchory="margin"/>
          </v:shape>
        </w:pict>
      </w:r>
      <w:r w:rsidR="009A033E" w:rsidRPr="00CF0720">
        <w:t>The TDD mode adapts better to possible incumbent users: given the current fragmented utili</w:t>
      </w:r>
      <w:r w:rsidR="00CF0720" w:rsidRPr="00CF0720">
        <w:t>s</w:t>
      </w:r>
      <w:r w:rsidR="009A033E" w:rsidRPr="00CF0720">
        <w:t xml:space="preserve">ation of the 3400-3800 MHz portions of 3400-3800 MHz may be used </w:t>
      </w:r>
      <w:r w:rsidR="005E78DA" w:rsidRPr="00CF0720">
        <w:t xml:space="preserve">by </w:t>
      </w:r>
      <w:r w:rsidR="009A033E" w:rsidRPr="00CF0720">
        <w:t>incumbent systems. Unpaired spectrum arrangement</w:t>
      </w:r>
      <w:r w:rsidR="005E78DA" w:rsidRPr="00CF0720">
        <w:t xml:space="preserve"> </w:t>
      </w:r>
      <w:r w:rsidR="009A033E" w:rsidRPr="00CF0720">
        <w:t>clearly has the advantage over a process that</w:t>
      </w:r>
      <w:r w:rsidR="005E78DA" w:rsidRPr="00CF0720">
        <w:t xml:space="preserve"> w</w:t>
      </w:r>
      <w:r w:rsidR="009A033E" w:rsidRPr="00CF0720">
        <w:t>ould include re-farming and pairing of new</w:t>
      </w:r>
      <w:r w:rsidR="005E78DA" w:rsidRPr="00CF0720">
        <w:t xml:space="preserve"> spectrum</w:t>
      </w:r>
      <w:r w:rsidR="00D94255" w:rsidRPr="00CF0720">
        <w:t>;</w:t>
      </w:r>
    </w:p>
    <w:p w:rsidR="005F53DA" w:rsidRPr="00CF0720" w:rsidRDefault="005F53DA" w:rsidP="00611FC0">
      <w:pPr>
        <w:pStyle w:val="ECCBulletsLv1"/>
      </w:pPr>
      <w:r w:rsidRPr="00CF0720">
        <w:t>Furthermore, we note that 3GPP has agreed on a TDD-only band plans in thi</w:t>
      </w:r>
      <w:r w:rsidR="0068587F" w:rsidRPr="00CF0720">
        <w:t xml:space="preserve">s band for its NR specification, 3GPP has defined the following channel bandwidths for 5G NR applicable to the 3400-3800 MHz </w:t>
      </w:r>
      <w:r w:rsidR="00EC0F4F" w:rsidRPr="00CF0720">
        <w:t xml:space="preserve">range: 10, 15, 20, 40, 50, 60, </w:t>
      </w:r>
      <w:r w:rsidR="0068587F" w:rsidRPr="00CF0720">
        <w:t>80, 100 MHz.</w:t>
      </w:r>
    </w:p>
    <w:p w:rsidR="005F53DA" w:rsidRPr="00CF0720" w:rsidRDefault="00601904">
      <w:r w:rsidRPr="00CF0720">
        <w:t>ECC/DEC/(11)06 (rev. 2014)</w:t>
      </w:r>
      <w:r w:rsidR="00DF77C9" w:rsidRPr="00CF0720">
        <w:t xml:space="preserve"> </w:t>
      </w:r>
      <w:r w:rsidR="00D876F2" w:rsidRPr="00CF0720">
        <w:fldChar w:fldCharType="begin"/>
      </w:r>
      <w:r w:rsidR="00D876F2" w:rsidRPr="00CF0720">
        <w:instrText xml:space="preserve"> REF _Ref500924972 \r \h </w:instrText>
      </w:r>
      <w:r w:rsidR="00D876F2" w:rsidRPr="00CF0720">
        <w:fldChar w:fldCharType="separate"/>
      </w:r>
      <w:r w:rsidR="00FB3280" w:rsidRPr="00CF0720">
        <w:t>[3]</w:t>
      </w:r>
      <w:r w:rsidR="00D876F2" w:rsidRPr="00CF0720">
        <w:fldChar w:fldCharType="end"/>
      </w:r>
      <w:r w:rsidR="00D876F2" w:rsidRPr="00CF0720">
        <w:t xml:space="preserve"> </w:t>
      </w:r>
      <w:r w:rsidR="005F53DA" w:rsidRPr="00CF0720">
        <w:t xml:space="preserve">considers 3400-3600 MHz and 3600-3800 MHz as separate bands and defines its preferred frequency arrangements accordingly. However, </w:t>
      </w:r>
      <w:r w:rsidR="000E5A06" w:rsidRPr="00CF0720">
        <w:t>in case of 5G NR,</w:t>
      </w:r>
      <w:r w:rsidR="005F53DA" w:rsidRPr="00CF0720">
        <w:t xml:space="preserve"> 3GPP will define the whole 3400-3800 MHz as part of one single band (in both its specifications</w:t>
      </w:r>
      <w:r w:rsidR="00D94255" w:rsidRPr="00CF0720">
        <w:t xml:space="preserve"> for the NR bands B77 and B78</w:t>
      </w:r>
      <w:r w:rsidR="005F53DA" w:rsidRPr="00CF0720">
        <w:t>). This suggests that</w:t>
      </w:r>
      <w:r w:rsidR="000E5A06" w:rsidRPr="00CF0720">
        <w:t xml:space="preserve">, in case of 5G, </w:t>
      </w:r>
      <w:r w:rsidR="005F53DA" w:rsidRPr="00CF0720">
        <w:t>there is</w:t>
      </w:r>
      <w:r w:rsidR="005E78DA" w:rsidRPr="00CF0720">
        <w:t xml:space="preserve"> no need to consider separate frequency arrangements for 3400-3600 MHz and 3600-3800 MHz from a regulatory perspective</w:t>
      </w:r>
      <w:r w:rsidR="005F53DA" w:rsidRPr="00CF0720">
        <w:t xml:space="preserve">.  </w:t>
      </w:r>
    </w:p>
    <w:p w:rsidR="00E54AC2" w:rsidRPr="00CF0720" w:rsidRDefault="005F53DA" w:rsidP="00811975">
      <w:r w:rsidRPr="00CF0720">
        <w:t>Furthermore, if the 3400-3600 MHz and the 3600-3800 MHz are defined as separate bands, there could be complications at the time of licensing if assignments straddle over the 3600 MHz boundary. This is likely given that it is expected that assignments in the band will be large</w:t>
      </w:r>
      <w:r w:rsidR="00255BCB" w:rsidRPr="00CF0720">
        <w:t>.</w:t>
      </w:r>
    </w:p>
    <w:p w:rsidR="005E78DA" w:rsidRPr="00CF0720" w:rsidRDefault="005E78DA">
      <w:r w:rsidRPr="00CF0720">
        <w:t>The 5</w:t>
      </w:r>
      <w:r w:rsidR="00D876F2" w:rsidRPr="00CF0720">
        <w:t xml:space="preserve"> </w:t>
      </w:r>
      <w:r w:rsidRPr="00CF0720">
        <w:t xml:space="preserve">MHz block size is chosen, despite expected 5G larger channel bandwidths. The 5 MHz granularity will facilitate dealing with the existing assignments, and will make it easier for the market to decide on the required bandwidth per operator during the assignment procedures. </w:t>
      </w:r>
    </w:p>
    <w:p w:rsidR="000B748F" w:rsidRPr="00CF0720" w:rsidRDefault="000B748F">
      <w:r w:rsidRPr="00CF0720">
        <w:t xml:space="preserve">The </w:t>
      </w:r>
      <w:r w:rsidR="00E47400" w:rsidRPr="00CF0720">
        <w:t>considerations above lead to the following frequency arrangement</w:t>
      </w:r>
      <w:r w:rsidRPr="00CF0720">
        <w:t>:</w:t>
      </w:r>
    </w:p>
    <w:p w:rsidR="000B748F" w:rsidRPr="00CF0720" w:rsidRDefault="000B748F" w:rsidP="00EC0F4F">
      <w:pPr>
        <w:jc w:val="center"/>
      </w:pPr>
    </w:p>
    <w:p w:rsidR="000B748F" w:rsidRPr="00CF0720" w:rsidRDefault="000B748F" w:rsidP="00EC0F4F">
      <w:pPr>
        <w:pStyle w:val="Caption"/>
        <w:rPr>
          <w:lang w:val="en-GB"/>
        </w:rPr>
      </w:pPr>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FB3280" w:rsidRPr="00CF0720">
        <w:rPr>
          <w:noProof/>
          <w:lang w:val="en-GB"/>
        </w:rPr>
        <w:t>5</w:t>
      </w:r>
      <w:r w:rsidR="003D2847" w:rsidRPr="00CF0720">
        <w:rPr>
          <w:noProof/>
          <w:lang w:val="en-GB"/>
        </w:rPr>
        <w:fldChar w:fldCharType="end"/>
      </w:r>
      <w:r w:rsidRPr="00CF0720">
        <w:rPr>
          <w:lang w:val="en-GB"/>
        </w:rPr>
        <w:t>: Proposed harm</w:t>
      </w:r>
      <w:r w:rsidR="00E47551" w:rsidRPr="00CF0720">
        <w:rPr>
          <w:lang w:val="en-GB"/>
        </w:rPr>
        <w:t>onis</w:t>
      </w:r>
      <w:r w:rsidRPr="00CF0720">
        <w:rPr>
          <w:lang w:val="en-GB"/>
        </w:rPr>
        <w:t>ed frequency arrangement</w:t>
      </w:r>
      <w:r w:rsidR="00EC0F4F" w:rsidRPr="00CF0720">
        <w:rPr>
          <w:lang w:val="en-GB"/>
        </w:rPr>
        <w:t xml:space="preserve"> </w:t>
      </w:r>
      <w:r w:rsidRPr="00CF0720">
        <w:rPr>
          <w:lang w:val="en-GB"/>
        </w:rPr>
        <w:t>3400-3800 MHz band</w:t>
      </w:r>
    </w:p>
    <w:p w:rsidR="00363748" w:rsidRPr="00CF0720" w:rsidRDefault="00363748" w:rsidP="00601904">
      <w:pPr>
        <w:pStyle w:val="ECCTablenote"/>
      </w:pPr>
      <w:r w:rsidRPr="00CF0720">
        <w:rPr>
          <w:noProof/>
          <w:lang w:val="da-DK" w:eastAsia="da-DK"/>
        </w:rPr>
        <w:drawing>
          <wp:inline distT="0" distB="0" distL="0" distR="0" wp14:anchorId="00056B14" wp14:editId="6AE97CFC">
            <wp:extent cx="6120765" cy="9994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999490"/>
                    </a:xfrm>
                    <a:prstGeom prst="rect">
                      <a:avLst/>
                    </a:prstGeom>
                  </pic:spPr>
                </pic:pic>
              </a:graphicData>
            </a:graphic>
          </wp:inline>
        </w:drawing>
      </w:r>
    </w:p>
    <w:p w:rsidR="00363748" w:rsidRPr="00CF0720" w:rsidRDefault="00363748" w:rsidP="00601904">
      <w:pPr>
        <w:pStyle w:val="ECCTablenote"/>
      </w:pPr>
    </w:p>
    <w:p w:rsidR="00991DDD" w:rsidRPr="00CF0720" w:rsidRDefault="00D94255" w:rsidP="00601904">
      <w:pPr>
        <w:pStyle w:val="ECCTablenote"/>
      </w:pPr>
      <w:r w:rsidRPr="00CF0720">
        <w:t xml:space="preserve">NOTE (1): </w:t>
      </w:r>
      <w:r w:rsidR="00BD3B9B" w:rsidRPr="00CF0720">
        <w:t>The feasibility of implementation of AAS base stations in the lowest 5 MHz blocks, taking into account the unwanted emission limits to protect radars will depend on the evolution of filtering capabilities for AAS. However these lowest blocks would remain usable by non</w:t>
      </w:r>
      <w:r w:rsidR="00A35732" w:rsidRPr="00CF0720">
        <w:t xml:space="preserve"> A</w:t>
      </w:r>
      <w:r w:rsidR="00363748" w:rsidRPr="00CF0720">
        <w:t>A</w:t>
      </w:r>
      <w:r w:rsidR="00A35732" w:rsidRPr="00CF0720">
        <w:t>S base-stations</w:t>
      </w:r>
      <w:r w:rsidR="00686A06" w:rsidRPr="00CF0720">
        <w:t>. See also section 7.4.</w:t>
      </w:r>
    </w:p>
    <w:p w:rsidR="00B43AC4" w:rsidRPr="00CF0720" w:rsidRDefault="00AA3800">
      <w:r w:rsidRPr="00CF0720">
        <w:fldChar w:fldCharType="begin"/>
      </w:r>
      <w:r w:rsidRPr="00CF0720">
        <w:instrText xml:space="preserve"> REF _Ref500825167 \h </w:instrText>
      </w:r>
      <w:r w:rsidRPr="00CF0720">
        <w:fldChar w:fldCharType="separate"/>
      </w:r>
      <w:r w:rsidR="00FB3280" w:rsidRPr="00CF0720">
        <w:t xml:space="preserve">Table </w:t>
      </w:r>
      <w:r w:rsidR="00FB3280" w:rsidRPr="00CF0720">
        <w:rPr>
          <w:noProof/>
        </w:rPr>
        <w:t>12</w:t>
      </w:r>
      <w:r w:rsidRPr="00CF0720">
        <w:fldChar w:fldCharType="end"/>
      </w:r>
      <w:r w:rsidR="00915DF8" w:rsidRPr="00CF0720">
        <w:t xml:space="preserve"> provides the </w:t>
      </w:r>
      <w:r w:rsidR="00B43AC4" w:rsidRPr="00CF0720">
        <w:t xml:space="preserve">relationship between </w:t>
      </w:r>
      <w:r w:rsidR="003E6204" w:rsidRPr="00CF0720">
        <w:t xml:space="preserve">the </w:t>
      </w:r>
      <w:r w:rsidR="00B43AC4" w:rsidRPr="00CF0720">
        <w:t xml:space="preserve">"additional </w:t>
      </w:r>
      <w:r w:rsidR="003E6204" w:rsidRPr="00CF0720">
        <w:t xml:space="preserve">baseline </w:t>
      </w:r>
      <w:r w:rsidR="00B43AC4" w:rsidRPr="00CF0720">
        <w:t xml:space="preserve">power limit" </w:t>
      </w:r>
      <w:r w:rsidR="003E6204" w:rsidRPr="00CF0720">
        <w:t xml:space="preserve">introduced to ensure coexistence with radar systems </w:t>
      </w:r>
      <w:r w:rsidR="00255BCB" w:rsidRPr="00CF0720">
        <w:t xml:space="preserve">in CEPT countries wishing to protect radiolocation systems </w:t>
      </w:r>
      <w:r w:rsidR="003E6204" w:rsidRPr="00CF0720">
        <w:t xml:space="preserve">below 3400 MHz and the </w:t>
      </w:r>
      <w:r w:rsidR="00B43AC4" w:rsidRPr="00CF0720">
        <w:t>associated</w:t>
      </w:r>
      <w:r w:rsidR="003E6204" w:rsidRPr="00CF0720">
        <w:t xml:space="preserve"> </w:t>
      </w:r>
      <w:r w:rsidR="00A83C41" w:rsidRPr="00CF0720">
        <w:t xml:space="preserve">frequency separation </w:t>
      </w:r>
      <w:r w:rsidR="003E6204" w:rsidRPr="00CF0720">
        <w:t>required to ensure the filters roll off in the AAS systems</w:t>
      </w:r>
      <w:r w:rsidR="00D94255" w:rsidRPr="00CF0720">
        <w:t>.</w:t>
      </w:r>
    </w:p>
    <w:p w:rsidR="005F53DA" w:rsidRPr="00CF0720" w:rsidRDefault="00F65299" w:rsidP="00811975">
      <w:r w:rsidRPr="00CF0720">
        <w:t xml:space="preserve">The proposed frequency arrangement </w:t>
      </w:r>
      <w:r w:rsidR="000E5A06" w:rsidRPr="00CF0720">
        <w:t xml:space="preserve">will facilitate availability of larger contiguous frequency blocks to 5G operators. </w:t>
      </w:r>
    </w:p>
    <w:p w:rsidR="008E08B6" w:rsidRPr="00CF0720" w:rsidRDefault="008E08B6" w:rsidP="00CA531C">
      <w:pPr>
        <w:pStyle w:val="Heading1"/>
        <w:rPr>
          <w:rStyle w:val="ECCParagraph"/>
          <w:rFonts w:eastAsia="Calibri" w:cs="Times New Roman"/>
          <w:b w:val="0"/>
          <w:bCs w:val="0"/>
          <w:caps w:val="0"/>
          <w:color w:val="auto"/>
          <w:kern w:val="0"/>
          <w:szCs w:val="22"/>
        </w:rPr>
      </w:pPr>
      <w:bookmarkStart w:id="87" w:name="_Toc501026833"/>
      <w:bookmarkStart w:id="88" w:name="_Toc501027626"/>
      <w:bookmarkStart w:id="89" w:name="_Toc501038525"/>
      <w:bookmarkStart w:id="90" w:name="_Toc501038586"/>
      <w:bookmarkStart w:id="91" w:name="_Toc501026834"/>
      <w:bookmarkStart w:id="92" w:name="_Toc501027627"/>
      <w:bookmarkStart w:id="93" w:name="_Toc501038526"/>
      <w:bookmarkStart w:id="94" w:name="_Toc501038587"/>
      <w:bookmarkStart w:id="95" w:name="_Toc500903772"/>
      <w:bookmarkStart w:id="96" w:name="_Ref500794748"/>
      <w:bookmarkStart w:id="97" w:name="_Toc507630528"/>
      <w:bookmarkEnd w:id="87"/>
      <w:bookmarkEnd w:id="88"/>
      <w:bookmarkEnd w:id="89"/>
      <w:bookmarkEnd w:id="90"/>
      <w:bookmarkEnd w:id="91"/>
      <w:bookmarkEnd w:id="92"/>
      <w:bookmarkEnd w:id="93"/>
      <w:bookmarkEnd w:id="94"/>
      <w:bookmarkEnd w:id="95"/>
      <w:r w:rsidRPr="00CF0720">
        <w:rPr>
          <w:rStyle w:val="ECCParagraph"/>
        </w:rPr>
        <w:lastRenderedPageBreak/>
        <w:t xml:space="preserve">Existing </w:t>
      </w:r>
      <w:r w:rsidR="00C57E0C" w:rsidRPr="00CF0720">
        <w:rPr>
          <w:rStyle w:val="ECCParagraph"/>
        </w:rPr>
        <w:t>BEM Requirements</w:t>
      </w:r>
      <w:bookmarkEnd w:id="96"/>
      <w:bookmarkEnd w:id="97"/>
    </w:p>
    <w:p w:rsidR="00DA5946" w:rsidRPr="00CF0720" w:rsidRDefault="0032791C" w:rsidP="00DA5946">
      <w:bookmarkStart w:id="98" w:name="_Toc500027230"/>
      <w:bookmarkStart w:id="99" w:name="_Toc500027477"/>
      <w:bookmarkStart w:id="100" w:name="_Toc500077101"/>
      <w:bookmarkStart w:id="101" w:name="_Toc500078444"/>
      <w:bookmarkStart w:id="102" w:name="_Toc500078663"/>
      <w:bookmarkStart w:id="103" w:name="_Toc500079316"/>
      <w:bookmarkStart w:id="104" w:name="_Toc500027231"/>
      <w:bookmarkStart w:id="105" w:name="_Toc500027478"/>
      <w:bookmarkStart w:id="106" w:name="_Toc500077102"/>
      <w:bookmarkStart w:id="107" w:name="_Toc500078445"/>
      <w:bookmarkStart w:id="108" w:name="_Toc500078664"/>
      <w:bookmarkStart w:id="109" w:name="_Toc500079317"/>
      <w:bookmarkStart w:id="110" w:name="_Toc500027232"/>
      <w:bookmarkStart w:id="111" w:name="_Toc500027479"/>
      <w:bookmarkStart w:id="112" w:name="_Toc500077103"/>
      <w:bookmarkStart w:id="113" w:name="_Toc500078446"/>
      <w:bookmarkStart w:id="114" w:name="_Toc500078665"/>
      <w:bookmarkStart w:id="115" w:name="_Toc500079318"/>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Pr>
          <w:noProof/>
          <w:lang w:eastAsia="da-DK"/>
        </w:rPr>
        <w:pict>
          <v:shape id="_x0000_s1127" type="#_x0000_t136" style="position:absolute;left:0;text-align:left;margin-left:10.25pt;margin-top:277.3pt;width:485.35pt;height:194.1pt;rotation:315;z-index:-251494400;mso-position-horizontal-relative:margin;mso-position-vertical-relative:margin" o:allowincell="f" fillcolor="silver" stroked="f">
            <v:fill opacity=".5"/>
            <v:textpath style="font-family:&quot;Arial&quot;;font-size:1pt" string="DRAFT"/>
            <w10:wrap anchorx="margin" anchory="margin"/>
          </v:shape>
        </w:pict>
      </w:r>
      <w:r w:rsidR="00DA5946" w:rsidRPr="00CF0720">
        <w:t>The harm</w:t>
      </w:r>
      <w:r w:rsidR="00E47551" w:rsidRPr="00CF0720">
        <w:t>onis</w:t>
      </w:r>
      <w:r w:rsidR="00DA5946" w:rsidRPr="00CF0720">
        <w:t xml:space="preserve">ed technical conditions for MFCN base stations (BSs) in 3400-3800 MHz as described in </w:t>
      </w:r>
      <w:r w:rsidR="00601904" w:rsidRPr="00CF0720">
        <w:t>ECC/DEC/(11)06 (rev. 2014)</w:t>
      </w:r>
      <w:r w:rsidR="00DF77C9" w:rsidRPr="00CF0720">
        <w:t xml:space="preserve"> </w:t>
      </w:r>
      <w:r w:rsidR="004E70E1" w:rsidRPr="00CF0720">
        <w:fldChar w:fldCharType="begin"/>
      </w:r>
      <w:r w:rsidR="004E70E1" w:rsidRPr="00CF0720">
        <w:instrText xml:space="preserve"> REF _Ref500924972 \r \h </w:instrText>
      </w:r>
      <w:r w:rsidR="004E70E1" w:rsidRPr="00CF0720">
        <w:fldChar w:fldCharType="separate"/>
      </w:r>
      <w:r w:rsidR="00FB3280" w:rsidRPr="00CF0720">
        <w:t>[3]</w:t>
      </w:r>
      <w:r w:rsidR="004E70E1" w:rsidRPr="00CF0720">
        <w:fldChar w:fldCharType="end"/>
      </w:r>
      <w:r w:rsidR="004E70E1" w:rsidRPr="00CF0720">
        <w:t xml:space="preserve"> </w:t>
      </w:r>
      <w:r w:rsidR="00DA5946" w:rsidRPr="00CF0720">
        <w:t>consist of BEM requirements with both in-block power limits</w:t>
      </w:r>
      <w:r w:rsidR="001C4311" w:rsidRPr="00CF0720">
        <w:t xml:space="preserve">, </w:t>
      </w:r>
      <w:r w:rsidR="00DA5946" w:rsidRPr="00CF0720">
        <w:t>out-of-block emission limits which apply outside an operator’s block</w:t>
      </w:r>
      <w:r w:rsidR="001C4311" w:rsidRPr="00CF0720">
        <w:t xml:space="preserve"> as well as out-of-band emission limits (below 3400 MHz)</w:t>
      </w:r>
      <w:r w:rsidR="00DA5946" w:rsidRPr="00CF0720">
        <w:t>.</w:t>
      </w:r>
    </w:p>
    <w:p w:rsidR="00DA5946" w:rsidRPr="00CF0720" w:rsidRDefault="00DA5946" w:rsidP="00DA5946">
      <w:r w:rsidRPr="00CF0720">
        <w:t xml:space="preserve">For the purposes of this document, focus </w:t>
      </w:r>
      <w:r w:rsidR="00991DDD" w:rsidRPr="00CF0720">
        <w:t xml:space="preserve">is kept </w:t>
      </w:r>
      <w:r w:rsidRPr="00CF0720">
        <w:t>on the technical conditions for MFCNs which use time division duplex (TDD).</w:t>
      </w:r>
    </w:p>
    <w:p w:rsidR="001E4166" w:rsidRPr="00CF0720" w:rsidRDefault="001C4311" w:rsidP="001E4166">
      <w:r w:rsidRPr="00CF0720">
        <w:fldChar w:fldCharType="begin"/>
      </w:r>
      <w:r w:rsidRPr="00CF0720">
        <w:instrText xml:space="preserve"> REF _Ref500219321 \h </w:instrText>
      </w:r>
      <w:r w:rsidRPr="00CF0720">
        <w:fldChar w:fldCharType="separate"/>
      </w:r>
      <w:r w:rsidR="00FB3280" w:rsidRPr="00CF0720">
        <w:t xml:space="preserve">Figure </w:t>
      </w:r>
      <w:r w:rsidR="00FB3280" w:rsidRPr="00CF0720">
        <w:rPr>
          <w:noProof/>
        </w:rPr>
        <w:t>6</w:t>
      </w:r>
      <w:r w:rsidRPr="00CF0720">
        <w:fldChar w:fldCharType="end"/>
      </w:r>
      <w:r w:rsidR="001E4166" w:rsidRPr="00CF0720">
        <w:t xml:space="preserve"> below illustrates the combined BEM elements described earlier as TDD base stations as specified in </w:t>
      </w:r>
      <w:r w:rsidR="00601904" w:rsidRPr="00CF0720">
        <w:t>ECC/DEC/(11)06 (rev. 2014)</w:t>
      </w:r>
      <w:r w:rsidR="001E4166" w:rsidRPr="00CF0720">
        <w:t xml:space="preserve">. The values of these limits are described in </w:t>
      </w:r>
      <w:r w:rsidRPr="00CF0720">
        <w:t>the tables in the following sections.</w:t>
      </w:r>
    </w:p>
    <w:p w:rsidR="001E4166" w:rsidRPr="00CF0720" w:rsidRDefault="000241F4">
      <w:pPr>
        <w:pStyle w:val="Caption"/>
        <w:rPr>
          <w:lang w:val="en-GB"/>
        </w:rPr>
      </w:pPr>
      <w:r w:rsidRPr="00CF0720">
        <w:rPr>
          <w:b w:val="0"/>
          <w:bCs w:val="0"/>
          <w:noProof/>
          <w:lang w:eastAsia="da-DK"/>
        </w:rPr>
        <w:drawing>
          <wp:inline distT="0" distB="0" distL="0" distR="0" wp14:anchorId="1A6CBB86" wp14:editId="5862BB33">
            <wp:extent cx="5976000" cy="2469600"/>
            <wp:effectExtent l="0" t="0" r="571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6000" cy="2469600"/>
                    </a:xfrm>
                    <a:prstGeom prst="rect">
                      <a:avLst/>
                    </a:prstGeom>
                    <a:noFill/>
                  </pic:spPr>
                </pic:pic>
              </a:graphicData>
            </a:graphic>
          </wp:inline>
        </w:drawing>
      </w:r>
      <w:r w:rsidR="001E4166" w:rsidRPr="00CF0720">
        <w:rPr>
          <w:lang w:val="en-GB"/>
        </w:rPr>
        <w:t xml:space="preserve"> </w:t>
      </w:r>
      <w:bookmarkStart w:id="116" w:name="_Ref500219321"/>
      <w:r w:rsidR="001E4166"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FB3280" w:rsidRPr="00CF0720">
        <w:rPr>
          <w:noProof/>
          <w:lang w:val="en-GB"/>
        </w:rPr>
        <w:t>6</w:t>
      </w:r>
      <w:r w:rsidR="003D2847" w:rsidRPr="00CF0720">
        <w:rPr>
          <w:noProof/>
          <w:lang w:val="en-GB"/>
        </w:rPr>
        <w:fldChar w:fldCharType="end"/>
      </w:r>
      <w:bookmarkEnd w:id="116"/>
      <w:r w:rsidR="001E4166" w:rsidRPr="00CF0720">
        <w:rPr>
          <w:lang w:val="en-GB"/>
        </w:rPr>
        <w:t xml:space="preserve">: TDD base station power limits (e.i.r.p.) in </w:t>
      </w:r>
      <w:r w:rsidR="00601904" w:rsidRPr="00CF0720">
        <w:rPr>
          <w:lang w:val="en-GB"/>
        </w:rPr>
        <w:t>ECC/DEC/(11)06 (rev. 2014)</w:t>
      </w:r>
    </w:p>
    <w:p w:rsidR="00943FA8" w:rsidRPr="00CF0720" w:rsidRDefault="00BD3B9B" w:rsidP="00EC0F4F">
      <w:pPr>
        <w:pStyle w:val="ECCTablenote"/>
      </w:pPr>
      <w:r w:rsidRPr="00CF0720">
        <w:t>NOTE: the ECC DEC (11)06 - 2014 only refers to "baseline" power limits and to "additional baseline" power limits. In the context of this report two limits are defined</w:t>
      </w:r>
      <w:r w:rsidR="00906074" w:rsidRPr="00CF0720">
        <w:t>:</w:t>
      </w:r>
      <w:r w:rsidRPr="00CF0720">
        <w:t xml:space="preserve"> baseline limits for synchronised network coexistence and "restricted baseline" power limits for unsynchronised.</w:t>
      </w:r>
    </w:p>
    <w:p w:rsidR="00BD3B9B" w:rsidRPr="00CF0720" w:rsidRDefault="00BD3B9B" w:rsidP="00BD3B9B">
      <w:r w:rsidRPr="00CF0720">
        <w:t xml:space="preserve">The above emission limits are all specified as e.i.r.p., and consist of two so-called ”transitional region" limits, a baseline limit,  restricted baseline limit and two additional "baseline" limits: </w:t>
      </w:r>
    </w:p>
    <w:p w:rsidR="00BD3B9B" w:rsidRPr="00CF0720" w:rsidRDefault="00BD3B9B" w:rsidP="00BD3B9B">
      <w:pPr>
        <w:pStyle w:val="ECCBulletsLv1"/>
      </w:pPr>
      <w:r w:rsidRPr="00CF0720">
        <w:t>The two transitional limits, and the baseline"power limit are specified to address the matter of base station to terminal station interference between synchronised TDD MFCNs, and are derived from 3GPP unwanted emission masks for LTE;</w:t>
      </w:r>
    </w:p>
    <w:p w:rsidR="00BD3B9B" w:rsidRPr="00CF0720" w:rsidRDefault="00BD3B9B" w:rsidP="00BD3B9B">
      <w:pPr>
        <w:pStyle w:val="ECCBulletsLv1"/>
      </w:pPr>
      <w:r w:rsidRPr="00CF0720">
        <w:t>The "restricted baseline limit" addresses the matter of base station-to-base station interference between un</w:t>
      </w:r>
      <w:r w:rsidR="00CF0720" w:rsidRPr="00CF0720">
        <w:t>synchronis</w:t>
      </w:r>
      <w:r w:rsidRPr="00CF0720">
        <w:t>ed TDD MFCNs (i.e. implying that UL / DL transmissions are not time aligned). This limit is more stringent than the 3GPP unwanted emission masks for LTE;</w:t>
      </w:r>
    </w:p>
    <w:p w:rsidR="00BD3B9B" w:rsidRPr="00CF0720" w:rsidRDefault="00BD3B9B" w:rsidP="00BD3B9B">
      <w:pPr>
        <w:pStyle w:val="ECCBulletsLv1"/>
      </w:pPr>
      <w:r w:rsidRPr="00CF0720">
        <w:t>The two additional baseline limits address the matter of interference from MFCN base stations to military radar systems below 3400 MHz. This limit is considerably more stringent than the 3GPP unwanted emission masks for LTE.</w:t>
      </w:r>
    </w:p>
    <w:p w:rsidR="00DF4B01" w:rsidRPr="00CF0720" w:rsidRDefault="00BD3B9B" w:rsidP="00BD3B9B">
      <w:r w:rsidRPr="00CF0720">
        <w:t>The following sections describe the key aspects associated with the in-block and out-of-block (OOB) power limits as currently defined by ECC DEC (11)06 - 2014, based on e.i.r.p. metric.</w:t>
      </w:r>
    </w:p>
    <w:p w:rsidR="00273EB5" w:rsidRPr="00CF0720" w:rsidRDefault="00273EB5" w:rsidP="00CA531C">
      <w:pPr>
        <w:pStyle w:val="Heading2"/>
        <w:rPr>
          <w:rStyle w:val="ECCHLbold"/>
          <w:lang w:val="en-GB"/>
        </w:rPr>
      </w:pPr>
      <w:bookmarkStart w:id="117" w:name="_Toc500155289"/>
      <w:bookmarkStart w:id="118" w:name="_Toc500155679"/>
      <w:bookmarkStart w:id="119" w:name="_Toc500156065"/>
      <w:bookmarkStart w:id="120" w:name="_Toc500156451"/>
      <w:bookmarkStart w:id="121" w:name="_Toc500156837"/>
      <w:bookmarkStart w:id="122" w:name="_Toc500157221"/>
      <w:bookmarkStart w:id="123" w:name="_Toc500158027"/>
      <w:bookmarkStart w:id="124" w:name="_Toc500158413"/>
      <w:bookmarkStart w:id="125" w:name="_Toc500158798"/>
      <w:bookmarkStart w:id="126" w:name="_Toc500155290"/>
      <w:bookmarkStart w:id="127" w:name="_Toc500155680"/>
      <w:bookmarkStart w:id="128" w:name="_Toc500156066"/>
      <w:bookmarkStart w:id="129" w:name="_Toc500156452"/>
      <w:bookmarkStart w:id="130" w:name="_Toc500156838"/>
      <w:bookmarkStart w:id="131" w:name="_Toc500157222"/>
      <w:bookmarkStart w:id="132" w:name="_Toc500158028"/>
      <w:bookmarkStart w:id="133" w:name="_Toc500158414"/>
      <w:bookmarkStart w:id="134" w:name="_Toc500158799"/>
      <w:bookmarkStart w:id="135" w:name="_Ref500028896"/>
      <w:bookmarkStart w:id="136" w:name="_Ref500028930"/>
      <w:bookmarkStart w:id="137" w:name="_Ref500075758"/>
      <w:bookmarkStart w:id="138" w:name="_Toc507630529"/>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CF0720">
        <w:rPr>
          <w:rStyle w:val="ECCHLbold"/>
          <w:b/>
          <w:lang w:val="en-GB"/>
        </w:rPr>
        <w:lastRenderedPageBreak/>
        <w:t>Out-of-block power limits: Interference between synchronised MFCNs</w:t>
      </w:r>
      <w:bookmarkEnd w:id="135"/>
      <w:bookmarkEnd w:id="136"/>
      <w:bookmarkEnd w:id="137"/>
      <w:bookmarkEnd w:id="138"/>
    </w:p>
    <w:p w:rsidR="001E4166" w:rsidRPr="00CF0720" w:rsidRDefault="00BD3B9B" w:rsidP="004C795E">
      <w:r w:rsidRPr="00CF0720">
        <w:t>ECC Decision (11)06 - 2014 proposes two different BEMs for coexistence of MFCN networks in adjacent blocks. One BEM applies for synchronised</w:t>
      </w:r>
      <w:r w:rsidRPr="00CF0720">
        <w:rPr>
          <w:rStyle w:val="FootnoteReference"/>
        </w:rPr>
        <w:footnoteReference w:id="3"/>
      </w:r>
      <w:r w:rsidRPr="00CF0720">
        <w:t xml:space="preserve"> network coexistence (two transitional limits and one baseline limit</w:t>
      </w:r>
      <w:r w:rsidR="00906074" w:rsidRPr="00CF0720">
        <w:t>)</w:t>
      </w:r>
      <w:r w:rsidRPr="00CF0720">
        <w:t xml:space="preserve">, while the "restricted baseline" limit is defined for unsynchronised network coexistence. </w:t>
      </w:r>
      <w:r w:rsidR="00BE7F77" w:rsidRPr="00CF0720">
        <w:t xml:space="preserve"> </w:t>
      </w:r>
    </w:p>
    <w:p w:rsidR="00BE7F77" w:rsidRPr="00CF0720" w:rsidRDefault="00BE7F77" w:rsidP="00BE7F77">
      <w:pPr>
        <w:pStyle w:val="Caption"/>
        <w:rPr>
          <w:rFonts w:eastAsia="Batang"/>
          <w:lang w:val="en-GB"/>
        </w:rPr>
      </w:pPr>
      <w:bookmarkStart w:id="139" w:name="_Ref500842880"/>
      <w:bookmarkStart w:id="140" w:name="_Ref500798974"/>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FB3280" w:rsidRPr="00CF0720">
        <w:rPr>
          <w:noProof/>
          <w:lang w:val="en-GB"/>
        </w:rPr>
        <w:t>2</w:t>
      </w:r>
      <w:r w:rsidR="003D2847" w:rsidRPr="00CF0720">
        <w:rPr>
          <w:noProof/>
          <w:lang w:val="en-GB"/>
        </w:rPr>
        <w:fldChar w:fldCharType="end"/>
      </w:r>
      <w:bookmarkEnd w:id="139"/>
      <w:r w:rsidRPr="00CF0720">
        <w:rPr>
          <w:lang w:val="en-GB"/>
        </w:rPr>
        <w:t xml:space="preserve">: </w:t>
      </w:r>
      <w:bookmarkEnd w:id="140"/>
      <w:r w:rsidR="00BD3B9B" w:rsidRPr="00CF0720">
        <w:rPr>
          <w:lang w:val="en-GB"/>
        </w:rPr>
        <w:t>Baseline power limits</w:t>
      </w:r>
      <w:r w:rsidR="00BD3B9B" w:rsidRPr="00CF0720">
        <w:rPr>
          <w:rFonts w:eastAsia="Batang"/>
          <w:lang w:val="en-GB"/>
        </w:rPr>
        <w:t xml:space="preserve"> for Non AAS in case of </w:t>
      </w:r>
      <w:r w:rsidR="00CF0720" w:rsidRPr="00CF0720">
        <w:rPr>
          <w:rFonts w:eastAsia="Batang"/>
          <w:lang w:val="en-GB"/>
        </w:rPr>
        <w:t>synchronis</w:t>
      </w:r>
      <w:r w:rsidR="00BD3B9B" w:rsidRPr="00CF0720">
        <w:rPr>
          <w:rFonts w:eastAsia="Batang"/>
          <w:lang w:val="en-GB"/>
        </w:rPr>
        <w:t>ed MFCNs</w:t>
      </w:r>
    </w:p>
    <w:tbl>
      <w:tblPr>
        <w:tblStyle w:val="ECCTable-redheader"/>
        <w:tblW w:w="9923" w:type="dxa"/>
        <w:tblInd w:w="0" w:type="dxa"/>
        <w:tblLook w:val="01E0" w:firstRow="1" w:lastRow="1" w:firstColumn="1" w:lastColumn="1" w:noHBand="0" w:noVBand="0"/>
      </w:tblPr>
      <w:tblGrid>
        <w:gridCol w:w="1517"/>
        <w:gridCol w:w="4750"/>
        <w:gridCol w:w="3656"/>
      </w:tblGrid>
      <w:tr w:rsidR="00BE7F77" w:rsidRPr="00CF0720" w:rsidTr="00CA531C">
        <w:trPr>
          <w:cnfStyle w:val="100000000000" w:firstRow="1" w:lastRow="0" w:firstColumn="0" w:lastColumn="0" w:oddVBand="0" w:evenVBand="0" w:oddHBand="0" w:evenHBand="0" w:firstRowFirstColumn="0" w:firstRowLastColumn="0" w:lastRowFirstColumn="0" w:lastRowLastColumn="0"/>
          <w:trHeight w:val="123"/>
        </w:trPr>
        <w:tc>
          <w:tcPr>
            <w:tcW w:w="1517" w:type="dxa"/>
          </w:tcPr>
          <w:p w:rsidR="00BE7F77" w:rsidRPr="00CF0720" w:rsidRDefault="00BE7F77" w:rsidP="00CC3DAA">
            <w:pPr>
              <w:pStyle w:val="ECCTableHeaderwhitefont"/>
            </w:pPr>
            <w:r w:rsidRPr="00CF0720">
              <w:t>BEM element</w:t>
            </w:r>
          </w:p>
        </w:tc>
        <w:tc>
          <w:tcPr>
            <w:tcW w:w="4750" w:type="dxa"/>
          </w:tcPr>
          <w:p w:rsidR="00BE7F77" w:rsidRPr="00CF0720" w:rsidRDefault="00BE7F77" w:rsidP="00CC3DAA">
            <w:pPr>
              <w:pStyle w:val="ECCTableHeaderwhitefont"/>
            </w:pPr>
            <w:r w:rsidRPr="00CF0720">
              <w:t>Frequency range</w:t>
            </w:r>
          </w:p>
        </w:tc>
        <w:tc>
          <w:tcPr>
            <w:tcW w:w="3656" w:type="dxa"/>
          </w:tcPr>
          <w:p w:rsidR="00F57FEC" w:rsidRPr="00CF0720" w:rsidRDefault="004E70E1" w:rsidP="004E70E1">
            <w:pPr>
              <w:pStyle w:val="ECCTableHeaderwhitefont"/>
            </w:pPr>
            <w:r w:rsidRPr="00CF0720">
              <w:t xml:space="preserve">Non AAS </w:t>
            </w:r>
            <w:r w:rsidR="00BE7F77" w:rsidRPr="00CF0720">
              <w:t>e.i.r.p. power limit</w:t>
            </w:r>
          </w:p>
          <w:p w:rsidR="00BE7F77" w:rsidRPr="00CF0720" w:rsidRDefault="00EC1CED" w:rsidP="004E70E1">
            <w:pPr>
              <w:pStyle w:val="ECCTableHeaderwhitefont"/>
            </w:pPr>
            <w:r w:rsidRPr="00CF0720">
              <w:t>dBm/(5 MHz)</w:t>
            </w:r>
            <w:r w:rsidR="004E70E1" w:rsidRPr="00CF0720">
              <w:t xml:space="preserve"> </w:t>
            </w:r>
            <w:r w:rsidR="00F57FEC" w:rsidRPr="00CF0720">
              <w:t>per antenna</w:t>
            </w:r>
          </w:p>
        </w:tc>
      </w:tr>
      <w:tr w:rsidR="00BE7F77" w:rsidRPr="00CF0720" w:rsidTr="00CA531C">
        <w:trPr>
          <w:trHeight w:val="927"/>
        </w:trPr>
        <w:tc>
          <w:tcPr>
            <w:tcW w:w="1517" w:type="dxa"/>
          </w:tcPr>
          <w:p w:rsidR="00BE7F77" w:rsidRPr="00CF0720" w:rsidRDefault="00E26536" w:rsidP="00CC3DAA">
            <w:pPr>
              <w:pStyle w:val="ECCTabletext"/>
            </w:pPr>
            <w:r w:rsidRPr="00CF0720">
              <w:t>B</w:t>
            </w:r>
            <w:r w:rsidR="00BD3B9B" w:rsidRPr="00CF0720">
              <w:t>aseline</w:t>
            </w:r>
          </w:p>
        </w:tc>
        <w:tc>
          <w:tcPr>
            <w:tcW w:w="4750" w:type="dxa"/>
          </w:tcPr>
          <w:p w:rsidR="00BE7F77" w:rsidRPr="00CF0720" w:rsidRDefault="00BE7F77" w:rsidP="00F0237F">
            <w:pPr>
              <w:pStyle w:val="ECCTabletext"/>
              <w:jc w:val="left"/>
            </w:pPr>
            <w:r w:rsidRPr="00CF0720">
              <w:t>FDD DL (3510-3590 MHz). S</w:t>
            </w:r>
            <w:r w:rsidR="00E47551" w:rsidRPr="00CF0720">
              <w:t>ynchronised</w:t>
            </w:r>
            <w:r w:rsidRPr="00CF0720">
              <w:t xml:space="preserve"> TDD blocks (3400-3800 or 3600-3800 MHz depending on the chose frequency arrangement, TDD only or FDD and TDD)</w:t>
            </w:r>
          </w:p>
        </w:tc>
        <w:tc>
          <w:tcPr>
            <w:tcW w:w="3656" w:type="dxa"/>
          </w:tcPr>
          <w:p w:rsidR="00BE7F77" w:rsidRPr="00CF0720" w:rsidRDefault="00BE7F77" w:rsidP="00CC3DAA">
            <w:pPr>
              <w:pStyle w:val="ECCTabletext"/>
            </w:pPr>
            <w:r w:rsidRPr="00CF0720">
              <w:t>Min(PMax</w:t>
            </w:r>
            <w:r w:rsidR="00F0237F" w:rsidRPr="00CF0720">
              <w:rPr>
                <w:rFonts w:cs="Arial"/>
              </w:rPr>
              <w:t>−</w:t>
            </w:r>
            <w:r w:rsidRPr="00CF0720">
              <w:t>43, 13)</w:t>
            </w:r>
          </w:p>
        </w:tc>
      </w:tr>
      <w:tr w:rsidR="00F0237F" w:rsidRPr="00CF0720" w:rsidTr="00F0237F">
        <w:tc>
          <w:tcPr>
            <w:tcW w:w="9923" w:type="dxa"/>
            <w:gridSpan w:val="3"/>
          </w:tcPr>
          <w:p w:rsidR="00F0237F" w:rsidRPr="00CF0720" w:rsidRDefault="00F0237F" w:rsidP="00F0237F">
            <w:pPr>
              <w:spacing w:after="120"/>
            </w:pPr>
            <w:r w:rsidRPr="00CF0720">
              <w:t>PMax is the maximum mean carrier power for the base station measured as e.i.r.p. per carrier per antenna</w:t>
            </w:r>
          </w:p>
        </w:tc>
      </w:tr>
    </w:tbl>
    <w:p w:rsidR="004C795E" w:rsidRPr="00CF0720" w:rsidRDefault="004C795E" w:rsidP="00CA531C">
      <w:r w:rsidRPr="00CF0720">
        <w:rPr>
          <w:rStyle w:val="ECCParagraph"/>
        </w:rPr>
        <w:t>The transitional region power limits are defined to enable the reduction of power from the in-block level to the baseline level. The requirements are defined for 0–5 MHz and 5–10 MHz offset from the upper and lower edges of an operator’s block (</w:t>
      </w:r>
      <w:r w:rsidR="009A235F" w:rsidRPr="00CF0720">
        <w:rPr>
          <w:rStyle w:val="ECCParagraph"/>
        </w:rPr>
        <w:t xml:space="preserve">see </w:t>
      </w:r>
      <w:r w:rsidRPr="00CF0720">
        <w:rPr>
          <w:rStyle w:val="ECCParagraph"/>
        </w:rPr>
        <w:t>below)</w:t>
      </w:r>
      <w:r w:rsidR="008E43E1" w:rsidRPr="00CF0720">
        <w:rPr>
          <w:rStyle w:val="ECCParagraph"/>
        </w:rPr>
        <w:t>.</w:t>
      </w:r>
      <w:r w:rsidRPr="00CF0720">
        <w:rPr>
          <w:rStyle w:val="ECCParagraph"/>
        </w:rPr>
        <w:t xml:space="preserve"> </w:t>
      </w:r>
      <w:r w:rsidR="009A235F" w:rsidRPr="00CF0720">
        <w:rPr>
          <w:rStyle w:val="ECCParagraph"/>
        </w:rPr>
        <w:t xml:space="preserve">The transitional limits </w:t>
      </w:r>
      <w:r w:rsidRPr="00CF0720">
        <w:rPr>
          <w:rStyle w:val="ECCParagraph"/>
        </w:rPr>
        <w:t>are expressed as attenuation relative to the maximum carrier power.</w:t>
      </w:r>
    </w:p>
    <w:p w:rsidR="00BE7F77" w:rsidRPr="00CF0720" w:rsidRDefault="00BE7F77" w:rsidP="00BE7F77">
      <w:pPr>
        <w:pStyle w:val="Caption"/>
        <w:rPr>
          <w:rFonts w:eastAsia="Batang"/>
          <w:lang w:val="en-GB"/>
        </w:rPr>
      </w:pPr>
      <w:bookmarkStart w:id="141" w:name="_Ref500798988"/>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FB3280" w:rsidRPr="00CF0720">
        <w:rPr>
          <w:noProof/>
          <w:lang w:val="en-GB"/>
        </w:rPr>
        <w:t>3</w:t>
      </w:r>
      <w:r w:rsidR="003D2847" w:rsidRPr="00CF0720">
        <w:rPr>
          <w:noProof/>
          <w:lang w:val="en-GB"/>
        </w:rPr>
        <w:fldChar w:fldCharType="end"/>
      </w:r>
      <w:r w:rsidRPr="00CF0720">
        <w:rPr>
          <w:lang w:val="en-GB"/>
        </w:rPr>
        <w:t xml:space="preserve">: </w:t>
      </w:r>
      <w:bookmarkEnd w:id="141"/>
      <w:r w:rsidR="00BD3B9B" w:rsidRPr="00CF0720">
        <w:rPr>
          <w:lang w:val="en-GB"/>
        </w:rPr>
        <w:t xml:space="preserve">- </w:t>
      </w:r>
      <w:r w:rsidR="00BD3B9B" w:rsidRPr="00CF0720">
        <w:rPr>
          <w:rFonts w:eastAsia="Batang"/>
          <w:lang w:val="en-GB"/>
        </w:rPr>
        <w:t xml:space="preserve">Transitional region power limits for Non AAS in case of </w:t>
      </w:r>
      <w:r w:rsidR="00CF0720" w:rsidRPr="00CF0720">
        <w:rPr>
          <w:rFonts w:eastAsia="Batang"/>
          <w:lang w:val="en-GB"/>
        </w:rPr>
        <w:t>synchronis</w:t>
      </w:r>
      <w:r w:rsidR="00BD3B9B" w:rsidRPr="00CF0720">
        <w:rPr>
          <w:rFonts w:eastAsia="Batang"/>
          <w:lang w:val="en-GB"/>
        </w:rPr>
        <w:t>ed MFCNs</w:t>
      </w:r>
    </w:p>
    <w:tbl>
      <w:tblPr>
        <w:tblStyle w:val="ECCTable-redheader"/>
        <w:tblW w:w="10016" w:type="dxa"/>
        <w:tblInd w:w="0" w:type="dxa"/>
        <w:tblLook w:val="01E0" w:firstRow="1" w:lastRow="1" w:firstColumn="1" w:lastColumn="1" w:noHBand="0" w:noVBand="0"/>
      </w:tblPr>
      <w:tblGrid>
        <w:gridCol w:w="1576"/>
        <w:gridCol w:w="4759"/>
        <w:gridCol w:w="3681"/>
      </w:tblGrid>
      <w:tr w:rsidR="00BE7F77" w:rsidRPr="00CF0720" w:rsidTr="00CA531C">
        <w:trPr>
          <w:cnfStyle w:val="100000000000" w:firstRow="1" w:lastRow="0" w:firstColumn="0" w:lastColumn="0" w:oddVBand="0" w:evenVBand="0" w:oddHBand="0" w:evenHBand="0" w:firstRowFirstColumn="0" w:firstRowLastColumn="0" w:lastRowFirstColumn="0" w:lastRowLastColumn="0"/>
          <w:trHeight w:val="147"/>
        </w:trPr>
        <w:tc>
          <w:tcPr>
            <w:tcW w:w="1576" w:type="dxa"/>
          </w:tcPr>
          <w:p w:rsidR="00BE7F77" w:rsidRPr="00CF0720" w:rsidRDefault="00BE7F77" w:rsidP="00CC3DAA">
            <w:pPr>
              <w:pStyle w:val="ECCTableHeaderwhitefont"/>
            </w:pPr>
            <w:r w:rsidRPr="00CF0720">
              <w:t>BEM element</w:t>
            </w:r>
          </w:p>
        </w:tc>
        <w:tc>
          <w:tcPr>
            <w:tcW w:w="4759" w:type="dxa"/>
          </w:tcPr>
          <w:p w:rsidR="00BE7F77" w:rsidRPr="00CF0720" w:rsidRDefault="00BE7F77" w:rsidP="00CC3DAA">
            <w:pPr>
              <w:pStyle w:val="ECCTableHeaderwhitefont"/>
            </w:pPr>
            <w:r w:rsidRPr="00CF0720">
              <w:t>Frequency range</w:t>
            </w:r>
          </w:p>
        </w:tc>
        <w:tc>
          <w:tcPr>
            <w:tcW w:w="3681" w:type="dxa"/>
          </w:tcPr>
          <w:p w:rsidR="00F57FEC" w:rsidRPr="00CF0720" w:rsidRDefault="004E70E1" w:rsidP="004E70E1">
            <w:pPr>
              <w:pStyle w:val="ECCTableHeaderwhitefont"/>
            </w:pPr>
            <w:r w:rsidRPr="00CF0720">
              <w:t xml:space="preserve">Non AAS </w:t>
            </w:r>
            <w:r w:rsidR="00BE7F77" w:rsidRPr="00CF0720">
              <w:t>e.i.r.p. power limit</w:t>
            </w:r>
          </w:p>
          <w:p w:rsidR="00F57FEC" w:rsidRPr="00CF0720" w:rsidRDefault="00EC1CED" w:rsidP="004E70E1">
            <w:pPr>
              <w:pStyle w:val="ECCTableHeaderwhitefont"/>
            </w:pPr>
            <w:r w:rsidRPr="00CF0720">
              <w:t>dBm/(5 MHz)</w:t>
            </w:r>
            <w:r w:rsidR="004E70E1" w:rsidRPr="00CF0720">
              <w:t xml:space="preserve"> </w:t>
            </w:r>
            <w:r w:rsidR="00F57FEC" w:rsidRPr="00CF0720">
              <w:t>per antenna</w:t>
            </w:r>
          </w:p>
        </w:tc>
      </w:tr>
      <w:tr w:rsidR="00BE7F77" w:rsidRPr="00CF0720" w:rsidTr="00CA531C">
        <w:tc>
          <w:tcPr>
            <w:tcW w:w="1576" w:type="dxa"/>
          </w:tcPr>
          <w:p w:rsidR="00BE7F77" w:rsidRPr="00CF0720" w:rsidRDefault="00BE7F77" w:rsidP="00CC3DAA">
            <w:pPr>
              <w:pStyle w:val="ECCTabletext"/>
            </w:pPr>
            <w:r w:rsidRPr="00CF0720">
              <w:t>Transitional region</w:t>
            </w:r>
          </w:p>
        </w:tc>
        <w:tc>
          <w:tcPr>
            <w:tcW w:w="4759" w:type="dxa"/>
          </w:tcPr>
          <w:p w:rsidR="00BE7F77" w:rsidRPr="00CF0720" w:rsidRDefault="00BE7F77" w:rsidP="00F0237F">
            <w:pPr>
              <w:pStyle w:val="ECCTabletext"/>
              <w:jc w:val="left"/>
            </w:pPr>
            <w:r w:rsidRPr="00CF0720">
              <w:t xml:space="preserve">-5 to 0 MHz offset from lower block edge </w:t>
            </w:r>
            <w:r w:rsidRPr="00CF0720">
              <w:br/>
              <w:t>0 to 5 MHz offset from upper block edge</w:t>
            </w:r>
          </w:p>
        </w:tc>
        <w:tc>
          <w:tcPr>
            <w:tcW w:w="3681" w:type="dxa"/>
          </w:tcPr>
          <w:p w:rsidR="00BE7F77" w:rsidRPr="00CF0720" w:rsidRDefault="00BE7F77" w:rsidP="00CC3DAA">
            <w:pPr>
              <w:pStyle w:val="ECCTabletext"/>
            </w:pPr>
            <w:r w:rsidRPr="00CF0720">
              <w:t>Min(PMax</w:t>
            </w:r>
            <w:r w:rsidR="00F0237F" w:rsidRPr="00CF0720">
              <w:rPr>
                <w:rFonts w:cs="Arial"/>
              </w:rPr>
              <w:t>−</w:t>
            </w:r>
            <w:r w:rsidRPr="00CF0720">
              <w:t>40, 21)</w:t>
            </w:r>
          </w:p>
        </w:tc>
      </w:tr>
      <w:tr w:rsidR="00BE7F77" w:rsidRPr="00CF0720" w:rsidTr="00CA531C">
        <w:tc>
          <w:tcPr>
            <w:tcW w:w="1576" w:type="dxa"/>
          </w:tcPr>
          <w:p w:rsidR="00BE7F77" w:rsidRPr="00CF0720" w:rsidRDefault="00BE7F77" w:rsidP="00CC3DAA">
            <w:pPr>
              <w:pStyle w:val="ECCTabletext"/>
            </w:pPr>
            <w:r w:rsidRPr="00CF0720">
              <w:t>Transitional region</w:t>
            </w:r>
          </w:p>
        </w:tc>
        <w:tc>
          <w:tcPr>
            <w:tcW w:w="4759" w:type="dxa"/>
          </w:tcPr>
          <w:p w:rsidR="00BE7F77" w:rsidRPr="00CF0720" w:rsidRDefault="00BE7F77" w:rsidP="00F0237F">
            <w:pPr>
              <w:pStyle w:val="ECCTabletext"/>
              <w:jc w:val="left"/>
            </w:pPr>
            <w:r w:rsidRPr="00CF0720">
              <w:t>-10 to -5 MHz offset from lower block edge</w:t>
            </w:r>
            <w:r w:rsidRPr="00CF0720">
              <w:br/>
              <w:t>5 to 10 MHz offset from upper block edge</w:t>
            </w:r>
          </w:p>
        </w:tc>
        <w:tc>
          <w:tcPr>
            <w:tcW w:w="3681" w:type="dxa"/>
          </w:tcPr>
          <w:p w:rsidR="00BE7F77" w:rsidRPr="00CF0720" w:rsidRDefault="00BE7F77">
            <w:pPr>
              <w:pStyle w:val="ECCTabletext"/>
            </w:pPr>
            <w:r w:rsidRPr="00CF0720">
              <w:t>Min(PMax</w:t>
            </w:r>
            <w:r w:rsidR="00F0237F" w:rsidRPr="00CF0720">
              <w:rPr>
                <w:rFonts w:cs="Arial"/>
              </w:rPr>
              <w:t>−</w:t>
            </w:r>
            <w:r w:rsidRPr="00CF0720">
              <w:t>43, 15)</w:t>
            </w:r>
          </w:p>
        </w:tc>
      </w:tr>
      <w:tr w:rsidR="00F0237F" w:rsidRPr="00CF0720" w:rsidTr="004452A1">
        <w:tc>
          <w:tcPr>
            <w:tcW w:w="10016" w:type="dxa"/>
            <w:gridSpan w:val="3"/>
          </w:tcPr>
          <w:p w:rsidR="00F0237F" w:rsidRPr="00CF0720" w:rsidRDefault="00F0237F" w:rsidP="00F0237F">
            <w:pPr>
              <w:pStyle w:val="ECCTabletext"/>
            </w:pPr>
            <w:r w:rsidRPr="00CF0720">
              <w:t>PMax is the maximum mean carrier power for the base station measured as e.i.r.p. per carrier per antenna</w:t>
            </w:r>
          </w:p>
          <w:p w:rsidR="00F0237F" w:rsidRPr="00CF0720" w:rsidRDefault="00F0237F" w:rsidP="00F0237F">
            <w:pPr>
              <w:pStyle w:val="ECCTablenote"/>
              <w:ind w:left="567" w:hanging="567"/>
            </w:pPr>
            <w:r w:rsidRPr="00CF0720">
              <w:rPr>
                <w:rStyle w:val="ECCParagraph"/>
              </w:rPr>
              <w:t>Note:</w:t>
            </w:r>
            <w:r w:rsidRPr="00CF0720">
              <w:rPr>
                <w:rStyle w:val="ECCParagraph"/>
              </w:rPr>
              <w:tab/>
              <w:t>for TDD blocks the transitional region applies in case of synchronised adjacent blocks, and in-between adjacent TDD blocks that are separated by 5 or 10 MHz. The transition region does not extend below 3400 MHz or above 3800 MHz.</w:t>
            </w:r>
          </w:p>
        </w:tc>
      </w:tr>
    </w:tbl>
    <w:p w:rsidR="00273EB5" w:rsidRPr="00CF0720" w:rsidRDefault="0032791C" w:rsidP="00273EB5">
      <w:r>
        <w:rPr>
          <w:noProof/>
          <w:lang w:eastAsia="da-DK"/>
        </w:rPr>
        <w:pict>
          <v:shape id="_x0000_s1035" type="#_x0000_t136" style="position:absolute;left:0;text-align:left;margin-left:46.3pt;margin-top:313.3pt;width:485.35pt;height:194.1pt;rotation:315;z-index:-251579392;mso-position-horizontal-relative:margin;mso-position-vertical-relative:margin" o:allowincell="f" fillcolor="silver" stroked="f">
            <v:fill opacity=".5"/>
            <v:textpath style="font-family:&quot;Arial&quot;;font-size:1pt" string="DRAFT"/>
            <w10:wrap anchorx="margin" anchory="margin"/>
          </v:shape>
        </w:pict>
      </w:r>
      <w:r w:rsidR="00F629DB" w:rsidRPr="00CF0720">
        <w:t>T</w:t>
      </w:r>
      <w:r w:rsidR="00273EB5" w:rsidRPr="00CF0720">
        <w:t xml:space="preserve">he </w:t>
      </w:r>
      <w:r w:rsidR="00F629DB" w:rsidRPr="00CF0720">
        <w:t xml:space="preserve">two transitional limits </w:t>
      </w:r>
      <w:r w:rsidR="00273EB5" w:rsidRPr="00CF0720">
        <w:t xml:space="preserve">are based on the unwanted emission mask specified in 3GPP TS 37.104 </w:t>
      </w:r>
      <w:r w:rsidR="003A04BD" w:rsidRPr="00CF0720">
        <w:fldChar w:fldCharType="begin"/>
      </w:r>
      <w:r w:rsidR="003A04BD" w:rsidRPr="00CF0720">
        <w:instrText xml:space="preserve"> REF _Ref500077670 \r \h </w:instrText>
      </w:r>
      <w:r w:rsidR="003A04BD" w:rsidRPr="00CF0720">
        <w:fldChar w:fldCharType="separate"/>
      </w:r>
      <w:r w:rsidR="00FB3280" w:rsidRPr="00CF0720">
        <w:t>[16]</w:t>
      </w:r>
      <w:r w:rsidR="003A04BD" w:rsidRPr="00CF0720">
        <w:fldChar w:fldCharType="end"/>
      </w:r>
      <w:r w:rsidR="003A04BD" w:rsidRPr="00CF0720">
        <w:t xml:space="preserve"> </w:t>
      </w:r>
      <w:r w:rsidR="00273EB5" w:rsidRPr="00CF0720">
        <w:t>for multi-standard radio (MSR) E-UTRA wide area base stations. More specifically:</w:t>
      </w:r>
    </w:p>
    <w:p w:rsidR="00273EB5" w:rsidRPr="00CF0720" w:rsidRDefault="00273EB5" w:rsidP="00273EB5">
      <w:pPr>
        <w:pStyle w:val="ECCBulletsLv1"/>
      </w:pPr>
      <w:r w:rsidRPr="00CF0720">
        <w:t xml:space="preserve">The three limits are specified relative to the maximum carrier </w:t>
      </w:r>
      <w:r w:rsidR="00F629DB" w:rsidRPr="00CF0720">
        <w:t>e.i.r.p.</w:t>
      </w:r>
      <w:r w:rsidRPr="00CF0720">
        <w:t xml:space="preserve"> of the base station (itself specified per cell/sector), and are specified per antenna element</w:t>
      </w:r>
      <w:r w:rsidR="004A4025" w:rsidRPr="00CF0720">
        <w:t>;</w:t>
      </w:r>
    </w:p>
    <w:p w:rsidR="00273EB5" w:rsidRPr="00CF0720" w:rsidRDefault="00273EB5" w:rsidP="00273EB5">
      <w:pPr>
        <w:pStyle w:val="ECCBulletsLv1"/>
      </w:pPr>
      <w:r w:rsidRPr="00CF0720">
        <w:t>The three limits are capped at values that are consistent with the absolute levels of the 3GPP MSR E-UTRA wide area base station unwanted emission mask (assuming a 21</w:t>
      </w:r>
      <w:r w:rsidR="004E70E1" w:rsidRPr="00CF0720">
        <w:t xml:space="preserve"> </w:t>
      </w:r>
      <w:r w:rsidRPr="00CF0720">
        <w:t>dBi antenna gain).</w:t>
      </w:r>
    </w:p>
    <w:p w:rsidR="00D553CA" w:rsidRPr="00CF0720" w:rsidRDefault="00601904" w:rsidP="00CA531C">
      <w:pPr>
        <w:rPr>
          <w:rStyle w:val="ECCParagraph"/>
        </w:rPr>
      </w:pPr>
      <w:r w:rsidRPr="00CF0720">
        <w:t>ECC/DEC/(11)06 (rev. 2014)</w:t>
      </w:r>
      <w:r w:rsidR="00DF77C9" w:rsidRPr="00CF0720">
        <w:t xml:space="preserve"> </w:t>
      </w:r>
      <w:r w:rsidR="00D553CA" w:rsidRPr="00CF0720">
        <w:rPr>
          <w:rStyle w:val="ECCParagraph"/>
        </w:rPr>
        <w:t>assumes, in line with 3GPP, the compliance with the BEM is sufficient to ensure coexistence of synchronised MFCN BSs, irrespective of the number of antennas or the power of the base station.</w:t>
      </w:r>
    </w:p>
    <w:p w:rsidR="00273EB5" w:rsidRPr="00CF0720" w:rsidRDefault="009A235F" w:rsidP="00CA531C">
      <w:pPr>
        <w:rPr>
          <w:rStyle w:val="ECCParagraph"/>
        </w:rPr>
      </w:pPr>
      <w:r w:rsidRPr="00CF0720">
        <w:rPr>
          <w:rStyle w:val="ECCParagraph"/>
        </w:rPr>
        <w:fldChar w:fldCharType="begin"/>
      </w:r>
      <w:r w:rsidRPr="00CF0720">
        <w:rPr>
          <w:rStyle w:val="ECCParagraph"/>
        </w:rPr>
        <w:instrText xml:space="preserve"> REF _Ref500219910 \h </w:instrText>
      </w:r>
      <w:r w:rsidRPr="00CF0720">
        <w:rPr>
          <w:rStyle w:val="ECCParagraph"/>
        </w:rPr>
      </w:r>
      <w:r w:rsidRPr="00CF0720">
        <w:rPr>
          <w:rStyle w:val="ECCParagraph"/>
        </w:rPr>
        <w:fldChar w:fldCharType="separate"/>
      </w:r>
      <w:r w:rsidR="00FB3280" w:rsidRPr="00CF0720">
        <w:t xml:space="preserve">Table </w:t>
      </w:r>
      <w:r w:rsidR="00FB3280" w:rsidRPr="00CF0720">
        <w:rPr>
          <w:noProof/>
        </w:rPr>
        <w:t>4</w:t>
      </w:r>
      <w:r w:rsidRPr="00CF0720">
        <w:rPr>
          <w:rStyle w:val="ECCParagraph"/>
        </w:rPr>
        <w:fldChar w:fldCharType="end"/>
      </w:r>
      <w:r w:rsidR="004C3393" w:rsidRPr="00CF0720">
        <w:rPr>
          <w:rStyle w:val="ECCParagraph"/>
        </w:rPr>
        <w:t xml:space="preserve"> describes the </w:t>
      </w:r>
      <w:r w:rsidR="00273EB5" w:rsidRPr="00CF0720">
        <w:rPr>
          <w:rStyle w:val="ECCParagraph"/>
        </w:rPr>
        <w:t xml:space="preserve">relationship between the </w:t>
      </w:r>
      <w:r w:rsidR="004C3393" w:rsidRPr="00CF0720">
        <w:rPr>
          <w:rStyle w:val="ECCParagraph"/>
        </w:rPr>
        <w:t xml:space="preserve">baseline and transitional power limits defined in </w:t>
      </w:r>
      <w:r w:rsidR="00601904" w:rsidRPr="00CF0720">
        <w:t>ECC/DEC/(11)06 (rev. 2014)</w:t>
      </w:r>
      <w:r w:rsidR="004C3393" w:rsidRPr="00CF0720">
        <w:rPr>
          <w:rStyle w:val="ECCParagraph"/>
        </w:rPr>
        <w:t xml:space="preserve"> and</w:t>
      </w:r>
      <w:r w:rsidR="00273EB5" w:rsidRPr="00CF0720">
        <w:rPr>
          <w:rStyle w:val="ECCParagraph"/>
        </w:rPr>
        <w:t xml:space="preserve"> the 3GPP unwanted emission mask</w:t>
      </w:r>
      <w:r w:rsidR="004C3393" w:rsidRPr="00CF0720">
        <w:rPr>
          <w:rStyle w:val="ECCParagraph"/>
        </w:rPr>
        <w:t>.</w:t>
      </w:r>
    </w:p>
    <w:p w:rsidR="001E4166" w:rsidRPr="00CF0720" w:rsidRDefault="001E4166" w:rsidP="0018764E">
      <w:pPr>
        <w:pStyle w:val="Caption"/>
        <w:keepNext/>
        <w:rPr>
          <w:lang w:val="en-GB"/>
        </w:rPr>
      </w:pPr>
      <w:bookmarkStart w:id="142" w:name="_Ref500219910"/>
      <w:r w:rsidRPr="00CF0720">
        <w:rPr>
          <w:lang w:val="en-GB"/>
        </w:rPr>
        <w:lastRenderedPageBreak/>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FB3280" w:rsidRPr="00CF0720">
        <w:rPr>
          <w:noProof/>
          <w:lang w:val="en-GB"/>
        </w:rPr>
        <w:t>4</w:t>
      </w:r>
      <w:r w:rsidR="003D2847" w:rsidRPr="00CF0720">
        <w:rPr>
          <w:noProof/>
          <w:lang w:val="en-GB"/>
        </w:rPr>
        <w:fldChar w:fldCharType="end"/>
      </w:r>
      <w:bookmarkEnd w:id="142"/>
      <w:r w:rsidRPr="00CF0720">
        <w:rPr>
          <w:lang w:val="en-GB"/>
        </w:rPr>
        <w:t>: ECC limits and the 3GPP unwanted emission mask</w:t>
      </w:r>
    </w:p>
    <w:tbl>
      <w:tblPr>
        <w:tblStyle w:val="ECCTable-redheader"/>
        <w:tblW w:w="9575" w:type="dxa"/>
        <w:tblInd w:w="0" w:type="dxa"/>
        <w:tblLayout w:type="fixed"/>
        <w:tblLook w:val="0620" w:firstRow="1" w:lastRow="0" w:firstColumn="0" w:lastColumn="0" w:noHBand="1" w:noVBand="1"/>
      </w:tblPr>
      <w:tblGrid>
        <w:gridCol w:w="1244"/>
        <w:gridCol w:w="1559"/>
        <w:gridCol w:w="993"/>
        <w:gridCol w:w="1275"/>
        <w:gridCol w:w="889"/>
        <w:gridCol w:w="529"/>
        <w:gridCol w:w="1417"/>
        <w:gridCol w:w="1669"/>
      </w:tblGrid>
      <w:tr w:rsidR="00273EB5" w:rsidRPr="00CF0720" w:rsidTr="00EC1CED">
        <w:trPr>
          <w:cnfStyle w:val="100000000000" w:firstRow="1" w:lastRow="0" w:firstColumn="0" w:lastColumn="0" w:oddVBand="0" w:evenVBand="0" w:oddHBand="0" w:evenHBand="0" w:firstRowFirstColumn="0" w:firstRowLastColumn="0" w:lastRowFirstColumn="0" w:lastRowLastColumn="0"/>
          <w:trHeight w:val="413"/>
        </w:trPr>
        <w:tc>
          <w:tcPr>
            <w:tcW w:w="5071" w:type="dxa"/>
            <w:gridSpan w:val="4"/>
            <w:hideMark/>
          </w:tcPr>
          <w:p w:rsidR="00273EB5" w:rsidRPr="00CF0720" w:rsidRDefault="00273EB5" w:rsidP="00EC0F4F">
            <w:pPr>
              <w:pStyle w:val="ECCTableHeaderwhitefont"/>
            </w:pPr>
            <w:r w:rsidRPr="00CF0720">
              <w:t>From TS 37.104</w:t>
            </w:r>
            <w:r w:rsidR="001E4166" w:rsidRPr="00CF0720">
              <w:t xml:space="preserve"> </w:t>
            </w:r>
            <w:r w:rsidRPr="00CF0720">
              <w:t>Table 6.6.2.1-1</w:t>
            </w:r>
            <w:r w:rsidR="0018764E" w:rsidRPr="00CF0720">
              <w:t xml:space="preserve"> </w:t>
            </w:r>
            <w:r w:rsidR="0018764E" w:rsidRPr="00CF0720">
              <w:fldChar w:fldCharType="begin"/>
            </w:r>
            <w:r w:rsidR="0018764E" w:rsidRPr="00CF0720">
              <w:instrText xml:space="preserve"> REF _Ref505094252 \r \h </w:instrText>
            </w:r>
            <w:r w:rsidR="0018764E" w:rsidRPr="00CF0720">
              <w:fldChar w:fldCharType="separate"/>
            </w:r>
            <w:r w:rsidR="00FB3280" w:rsidRPr="00CF0720">
              <w:t>[16]</w:t>
            </w:r>
            <w:r w:rsidR="0018764E" w:rsidRPr="00CF0720">
              <w:fldChar w:fldCharType="end"/>
            </w:r>
            <w:r w:rsidRPr="00CF0720">
              <w:t xml:space="preserve">: </w:t>
            </w:r>
            <w:r w:rsidR="00EC0F4F" w:rsidRPr="00CF0720">
              <w:br/>
            </w:r>
            <w:r w:rsidRPr="00CF0720">
              <w:t xml:space="preserve">Wide Area operating band unwanted emission mask (UEM) for BC1 and BC3 </w:t>
            </w:r>
          </w:p>
        </w:tc>
        <w:tc>
          <w:tcPr>
            <w:tcW w:w="4504" w:type="dxa"/>
            <w:gridSpan w:val="4"/>
            <w:hideMark/>
          </w:tcPr>
          <w:p w:rsidR="00273EB5" w:rsidRPr="00CF0720" w:rsidRDefault="00273EB5" w:rsidP="00EC0F4F">
            <w:pPr>
              <w:pStyle w:val="ECCTableHeaderwhitefont"/>
            </w:pPr>
            <w:r w:rsidRPr="00CF0720">
              <w:t xml:space="preserve">Comparison between 3GPP </w:t>
            </w:r>
            <w:r w:rsidR="00EC0F4F" w:rsidRPr="00CF0720">
              <w:br/>
            </w:r>
            <w:r w:rsidRPr="00CF0720">
              <w:t xml:space="preserve">and ECC limits </w:t>
            </w:r>
          </w:p>
        </w:tc>
      </w:tr>
      <w:tr w:rsidR="00EC0F4F" w:rsidRPr="00CF0720" w:rsidTr="00EC1CED">
        <w:trPr>
          <w:trHeight w:val="113"/>
        </w:trPr>
        <w:tc>
          <w:tcPr>
            <w:tcW w:w="1244" w:type="dxa"/>
            <w:hideMark/>
          </w:tcPr>
          <w:p w:rsidR="00273EB5" w:rsidRPr="00CF0720" w:rsidRDefault="00273EB5" w:rsidP="00CA531C">
            <w:pPr>
              <w:pStyle w:val="ECCTabletext"/>
            </w:pPr>
            <w:r w:rsidRPr="00CF0720">
              <w:t xml:space="preserve">Frequency offset (MHz) </w:t>
            </w:r>
          </w:p>
        </w:tc>
        <w:tc>
          <w:tcPr>
            <w:tcW w:w="1559" w:type="dxa"/>
            <w:hideMark/>
          </w:tcPr>
          <w:p w:rsidR="00273EB5" w:rsidRPr="00CF0720" w:rsidRDefault="00273EB5" w:rsidP="00EC0F4F">
            <w:pPr>
              <w:pStyle w:val="ECCTabletext"/>
              <w:jc w:val="left"/>
            </w:pPr>
            <w:r w:rsidRPr="00CF0720">
              <w:t xml:space="preserve">3GPP unwanted emission mask </w:t>
            </w:r>
          </w:p>
        </w:tc>
        <w:tc>
          <w:tcPr>
            <w:tcW w:w="993" w:type="dxa"/>
            <w:hideMark/>
          </w:tcPr>
          <w:p w:rsidR="00273EB5" w:rsidRPr="00CF0720" w:rsidRDefault="00273EB5" w:rsidP="00EC0F4F">
            <w:pPr>
              <w:pStyle w:val="ECCTabletext"/>
            </w:pPr>
            <w:r w:rsidRPr="00CF0720">
              <w:t xml:space="preserve">Average Tx power </w:t>
            </w:r>
          </w:p>
        </w:tc>
        <w:tc>
          <w:tcPr>
            <w:tcW w:w="1275" w:type="dxa"/>
            <w:hideMark/>
          </w:tcPr>
          <w:p w:rsidR="00273EB5" w:rsidRPr="00CF0720" w:rsidRDefault="00273EB5" w:rsidP="00CA531C">
            <w:pPr>
              <w:pStyle w:val="ECCTabletext"/>
            </w:pPr>
            <w:r w:rsidRPr="00CF0720">
              <w:t xml:space="preserve">Units </w:t>
            </w:r>
          </w:p>
        </w:tc>
        <w:tc>
          <w:tcPr>
            <w:tcW w:w="1418" w:type="dxa"/>
            <w:gridSpan w:val="2"/>
            <w:hideMark/>
          </w:tcPr>
          <w:p w:rsidR="00273EB5" w:rsidRPr="00CF0720" w:rsidRDefault="00273EB5" w:rsidP="00EC0F4F">
            <w:pPr>
              <w:pStyle w:val="ECCTabletext"/>
              <w:jc w:val="left"/>
            </w:pPr>
            <w:r w:rsidRPr="00CF0720">
              <w:t xml:space="preserve">3GPP: </w:t>
            </w:r>
            <w:r w:rsidR="00EC0F4F" w:rsidRPr="00CF0720">
              <w:br/>
            </w:r>
            <w:r w:rsidRPr="00CF0720">
              <w:t xml:space="preserve">Tx Power </w:t>
            </w:r>
            <w:r w:rsidR="00EC0F4F" w:rsidRPr="00CF0720">
              <w:br/>
            </w:r>
            <w:r w:rsidRPr="00CF0720">
              <w:t>(</w:t>
            </w:r>
            <w:r w:rsidR="00EC1CED" w:rsidRPr="00CF0720">
              <w:t>dBm/(5 MHz)</w:t>
            </w:r>
            <w:r w:rsidRPr="00CF0720">
              <w:t xml:space="preserve">) </w:t>
            </w:r>
          </w:p>
        </w:tc>
        <w:tc>
          <w:tcPr>
            <w:tcW w:w="1417" w:type="dxa"/>
            <w:hideMark/>
          </w:tcPr>
          <w:p w:rsidR="00273EB5" w:rsidRPr="00CF0720" w:rsidRDefault="00273EB5" w:rsidP="00EC0F4F">
            <w:pPr>
              <w:pStyle w:val="ECCTabletext"/>
              <w:jc w:val="left"/>
            </w:pPr>
            <w:r w:rsidRPr="00CF0720">
              <w:t>3GPP:</w:t>
            </w:r>
            <w:r w:rsidR="00EC0F4F" w:rsidRPr="00CF0720">
              <w:br/>
            </w:r>
            <w:r w:rsidR="00F629DB" w:rsidRPr="00CF0720">
              <w:t>e.i.r.p.</w:t>
            </w:r>
            <w:r w:rsidR="004C3393" w:rsidRPr="00CF0720">
              <w:t xml:space="preserve"> (1)</w:t>
            </w:r>
            <w:r w:rsidR="00EC0F4F" w:rsidRPr="00CF0720">
              <w:br/>
            </w:r>
            <w:r w:rsidRPr="00CF0720">
              <w:t>(</w:t>
            </w:r>
            <w:r w:rsidR="00EC1CED" w:rsidRPr="00CF0720">
              <w:t>dBm/(5 MHz)</w:t>
            </w:r>
            <w:r w:rsidRPr="00CF0720">
              <w:t xml:space="preserve">) </w:t>
            </w:r>
          </w:p>
        </w:tc>
        <w:tc>
          <w:tcPr>
            <w:tcW w:w="1669" w:type="dxa"/>
            <w:hideMark/>
          </w:tcPr>
          <w:p w:rsidR="00273EB5" w:rsidRPr="00CF0720" w:rsidRDefault="00273EB5" w:rsidP="00EC0F4F">
            <w:pPr>
              <w:pStyle w:val="ECCTabletext"/>
              <w:jc w:val="left"/>
            </w:pPr>
            <w:r w:rsidRPr="00CF0720">
              <w:t>ECC</w:t>
            </w:r>
            <w:r w:rsidR="00EC0F4F" w:rsidRPr="00CF0720">
              <w:br/>
            </w:r>
            <w:r w:rsidR="00F629DB" w:rsidRPr="00CF0720">
              <w:t>e.i.r.p.</w:t>
            </w:r>
            <w:r w:rsidR="004C3393" w:rsidRPr="00CF0720">
              <w:t xml:space="preserve"> (2) </w:t>
            </w:r>
            <w:r w:rsidRPr="00CF0720">
              <w:t>limits</w:t>
            </w:r>
            <w:r w:rsidR="00EC0F4F" w:rsidRPr="00CF0720">
              <w:br/>
            </w:r>
            <w:r w:rsidRPr="00CF0720">
              <w:t>(</w:t>
            </w:r>
            <w:r w:rsidR="00EC1CED" w:rsidRPr="00CF0720">
              <w:t>dBm/(5 MHz)</w:t>
            </w:r>
            <w:r w:rsidRPr="00CF0720">
              <w:t xml:space="preserve">) </w:t>
            </w:r>
          </w:p>
        </w:tc>
      </w:tr>
      <w:tr w:rsidR="00EC0F4F" w:rsidRPr="00CF0720" w:rsidTr="00EC1CED">
        <w:trPr>
          <w:trHeight w:val="113"/>
        </w:trPr>
        <w:tc>
          <w:tcPr>
            <w:tcW w:w="1244" w:type="dxa"/>
            <w:hideMark/>
          </w:tcPr>
          <w:p w:rsidR="00273EB5" w:rsidRPr="00CF0720" w:rsidRDefault="00273EB5" w:rsidP="00CA531C">
            <w:pPr>
              <w:pStyle w:val="ECCTabletext"/>
            </w:pPr>
            <w:r w:rsidRPr="00CF0720">
              <w:t>0 to 0.2</w:t>
            </w:r>
          </w:p>
        </w:tc>
        <w:tc>
          <w:tcPr>
            <w:tcW w:w="1559" w:type="dxa"/>
            <w:hideMark/>
          </w:tcPr>
          <w:p w:rsidR="00273EB5" w:rsidRPr="00CF0720" w:rsidRDefault="00273EB5" w:rsidP="00CA531C">
            <w:pPr>
              <w:pStyle w:val="ECCTabletext"/>
            </w:pPr>
            <w:r w:rsidRPr="00CF0720">
              <w:t xml:space="preserve">-14 </w:t>
            </w:r>
          </w:p>
        </w:tc>
        <w:tc>
          <w:tcPr>
            <w:tcW w:w="993" w:type="dxa"/>
            <w:hideMark/>
          </w:tcPr>
          <w:p w:rsidR="00273EB5" w:rsidRPr="00CF0720" w:rsidRDefault="00273EB5" w:rsidP="00CA531C">
            <w:pPr>
              <w:pStyle w:val="ECCTabletext"/>
            </w:pPr>
            <w:r w:rsidRPr="00CF0720">
              <w:t>-14.0</w:t>
            </w:r>
          </w:p>
        </w:tc>
        <w:tc>
          <w:tcPr>
            <w:tcW w:w="1275" w:type="dxa"/>
            <w:hideMark/>
          </w:tcPr>
          <w:p w:rsidR="00273EB5" w:rsidRPr="00CF0720" w:rsidRDefault="00273EB5" w:rsidP="00CA531C">
            <w:pPr>
              <w:pStyle w:val="ECCTabletext"/>
            </w:pPr>
            <w:r w:rsidRPr="00CF0720">
              <w:t xml:space="preserve">dBm/30kHz </w:t>
            </w:r>
          </w:p>
        </w:tc>
        <w:tc>
          <w:tcPr>
            <w:tcW w:w="889" w:type="dxa"/>
            <w:hideMark/>
          </w:tcPr>
          <w:p w:rsidR="00273EB5" w:rsidRPr="00CF0720" w:rsidRDefault="00273EB5" w:rsidP="00CA531C">
            <w:pPr>
              <w:pStyle w:val="ECCTabletext"/>
            </w:pPr>
            <w:r w:rsidRPr="00CF0720">
              <w:t xml:space="preserve">8.2 </w:t>
            </w:r>
          </w:p>
        </w:tc>
        <w:tc>
          <w:tcPr>
            <w:tcW w:w="529" w:type="dxa"/>
            <w:vMerge w:val="restart"/>
            <w:hideMark/>
          </w:tcPr>
          <w:p w:rsidR="00273EB5" w:rsidRPr="00CF0720" w:rsidRDefault="00273EB5" w:rsidP="00CA531C">
            <w:pPr>
              <w:pStyle w:val="ECCTabletext"/>
            </w:pPr>
            <w:r w:rsidRPr="00CF0720">
              <w:t xml:space="preserve">0.1 </w:t>
            </w:r>
          </w:p>
        </w:tc>
        <w:tc>
          <w:tcPr>
            <w:tcW w:w="1417" w:type="dxa"/>
            <w:vMerge w:val="restart"/>
            <w:hideMark/>
          </w:tcPr>
          <w:p w:rsidR="00273EB5" w:rsidRPr="00CF0720" w:rsidRDefault="00273EB5" w:rsidP="00CA531C">
            <w:pPr>
              <w:pStyle w:val="ECCTabletext"/>
            </w:pPr>
            <w:r w:rsidRPr="00CF0720">
              <w:t xml:space="preserve">21.1 </w:t>
            </w:r>
          </w:p>
        </w:tc>
        <w:tc>
          <w:tcPr>
            <w:tcW w:w="1669" w:type="dxa"/>
            <w:vMerge w:val="restart"/>
            <w:hideMark/>
          </w:tcPr>
          <w:p w:rsidR="00273EB5" w:rsidRPr="00CF0720" w:rsidRDefault="00273EB5" w:rsidP="00CA531C">
            <w:pPr>
              <w:pStyle w:val="ECCTabletext"/>
            </w:pPr>
            <w:r w:rsidRPr="00CF0720">
              <w:t xml:space="preserve">21 </w:t>
            </w:r>
          </w:p>
        </w:tc>
      </w:tr>
      <w:tr w:rsidR="00EC0F4F" w:rsidRPr="00CF0720" w:rsidTr="00EC1CED">
        <w:trPr>
          <w:trHeight w:val="113"/>
        </w:trPr>
        <w:tc>
          <w:tcPr>
            <w:tcW w:w="1244" w:type="dxa"/>
            <w:hideMark/>
          </w:tcPr>
          <w:p w:rsidR="00273EB5" w:rsidRPr="00CF0720" w:rsidRDefault="00273EB5" w:rsidP="00CA531C">
            <w:pPr>
              <w:pStyle w:val="ECCTabletext"/>
            </w:pPr>
            <w:r w:rsidRPr="00CF0720">
              <w:t>0.2 to 1</w:t>
            </w:r>
          </w:p>
        </w:tc>
        <w:tc>
          <w:tcPr>
            <w:tcW w:w="1559" w:type="dxa"/>
            <w:hideMark/>
          </w:tcPr>
          <w:p w:rsidR="00273EB5" w:rsidRPr="00CF0720" w:rsidRDefault="00273EB5" w:rsidP="00CA531C">
            <w:pPr>
              <w:pStyle w:val="ECCTabletext"/>
            </w:pPr>
            <w:r w:rsidRPr="00CF0720">
              <w:t>-14 to -26</w:t>
            </w:r>
          </w:p>
        </w:tc>
        <w:tc>
          <w:tcPr>
            <w:tcW w:w="993" w:type="dxa"/>
            <w:hideMark/>
          </w:tcPr>
          <w:p w:rsidR="00273EB5" w:rsidRPr="00CF0720" w:rsidRDefault="00273EB5" w:rsidP="00CA531C">
            <w:pPr>
              <w:pStyle w:val="ECCTabletext"/>
            </w:pPr>
            <w:r w:rsidRPr="00CF0720">
              <w:t>-16.7</w:t>
            </w:r>
          </w:p>
        </w:tc>
        <w:tc>
          <w:tcPr>
            <w:tcW w:w="1275" w:type="dxa"/>
            <w:hideMark/>
          </w:tcPr>
          <w:p w:rsidR="00273EB5" w:rsidRPr="00CF0720" w:rsidRDefault="00273EB5" w:rsidP="00CA531C">
            <w:pPr>
              <w:pStyle w:val="ECCTabletext"/>
            </w:pPr>
            <w:r w:rsidRPr="00CF0720">
              <w:t xml:space="preserve">dBm/30kHz </w:t>
            </w:r>
          </w:p>
        </w:tc>
        <w:tc>
          <w:tcPr>
            <w:tcW w:w="889" w:type="dxa"/>
            <w:hideMark/>
          </w:tcPr>
          <w:p w:rsidR="00273EB5" w:rsidRPr="00CF0720" w:rsidRDefault="00273EB5" w:rsidP="00CA531C">
            <w:pPr>
              <w:pStyle w:val="ECCTabletext"/>
            </w:pPr>
            <w:r w:rsidRPr="00CF0720">
              <w:t xml:space="preserve">5.5 </w:t>
            </w:r>
          </w:p>
        </w:tc>
        <w:tc>
          <w:tcPr>
            <w:tcW w:w="529" w:type="dxa"/>
            <w:vMerge/>
            <w:hideMark/>
          </w:tcPr>
          <w:p w:rsidR="00273EB5" w:rsidRPr="00CF0720" w:rsidRDefault="00273EB5" w:rsidP="00CA531C">
            <w:pPr>
              <w:pStyle w:val="ECCTabletext"/>
            </w:pPr>
          </w:p>
        </w:tc>
        <w:tc>
          <w:tcPr>
            <w:tcW w:w="1417" w:type="dxa"/>
            <w:vMerge/>
            <w:hideMark/>
          </w:tcPr>
          <w:p w:rsidR="00273EB5" w:rsidRPr="00CF0720" w:rsidRDefault="00273EB5" w:rsidP="00CA531C">
            <w:pPr>
              <w:pStyle w:val="ECCTabletext"/>
            </w:pPr>
          </w:p>
        </w:tc>
        <w:tc>
          <w:tcPr>
            <w:tcW w:w="1669" w:type="dxa"/>
            <w:vMerge/>
            <w:hideMark/>
          </w:tcPr>
          <w:p w:rsidR="00273EB5" w:rsidRPr="00CF0720" w:rsidRDefault="00273EB5" w:rsidP="00CA531C">
            <w:pPr>
              <w:pStyle w:val="ECCTabletext"/>
            </w:pPr>
          </w:p>
        </w:tc>
      </w:tr>
      <w:tr w:rsidR="00EC0F4F" w:rsidRPr="00CF0720" w:rsidTr="00EC1CED">
        <w:trPr>
          <w:trHeight w:val="113"/>
        </w:trPr>
        <w:tc>
          <w:tcPr>
            <w:tcW w:w="1244" w:type="dxa"/>
            <w:hideMark/>
          </w:tcPr>
          <w:p w:rsidR="00273EB5" w:rsidRPr="00CF0720" w:rsidRDefault="00273EB5" w:rsidP="00CA531C">
            <w:pPr>
              <w:pStyle w:val="ECCTabletext"/>
            </w:pPr>
            <w:r w:rsidRPr="00CF0720">
              <w:t>1 to 5</w:t>
            </w:r>
          </w:p>
        </w:tc>
        <w:tc>
          <w:tcPr>
            <w:tcW w:w="1559" w:type="dxa"/>
            <w:hideMark/>
          </w:tcPr>
          <w:p w:rsidR="00273EB5" w:rsidRPr="00CF0720" w:rsidRDefault="00273EB5" w:rsidP="00CA531C">
            <w:pPr>
              <w:pStyle w:val="ECCTabletext"/>
            </w:pPr>
            <w:r w:rsidRPr="00CF0720">
              <w:t>-13</w:t>
            </w:r>
          </w:p>
        </w:tc>
        <w:tc>
          <w:tcPr>
            <w:tcW w:w="993" w:type="dxa"/>
            <w:hideMark/>
          </w:tcPr>
          <w:p w:rsidR="00273EB5" w:rsidRPr="00CF0720" w:rsidRDefault="00273EB5" w:rsidP="00CA531C">
            <w:pPr>
              <w:pStyle w:val="ECCTabletext"/>
            </w:pPr>
            <w:r w:rsidRPr="00CF0720">
              <w:t>-13.0</w:t>
            </w:r>
          </w:p>
        </w:tc>
        <w:tc>
          <w:tcPr>
            <w:tcW w:w="1275" w:type="dxa"/>
            <w:hideMark/>
          </w:tcPr>
          <w:p w:rsidR="00273EB5" w:rsidRPr="00CF0720" w:rsidRDefault="00273EB5" w:rsidP="00CA531C">
            <w:pPr>
              <w:pStyle w:val="ECCTabletext"/>
            </w:pPr>
            <w:r w:rsidRPr="00CF0720">
              <w:t xml:space="preserve">dBm/1MHz </w:t>
            </w:r>
          </w:p>
        </w:tc>
        <w:tc>
          <w:tcPr>
            <w:tcW w:w="889" w:type="dxa"/>
            <w:hideMark/>
          </w:tcPr>
          <w:p w:rsidR="00273EB5" w:rsidRPr="00CF0720" w:rsidRDefault="00273EB5" w:rsidP="00CA531C">
            <w:pPr>
              <w:pStyle w:val="ECCTabletext"/>
            </w:pPr>
            <w:r w:rsidRPr="00CF0720">
              <w:t xml:space="preserve">-6.0 </w:t>
            </w:r>
          </w:p>
        </w:tc>
        <w:tc>
          <w:tcPr>
            <w:tcW w:w="529" w:type="dxa"/>
            <w:vMerge/>
            <w:hideMark/>
          </w:tcPr>
          <w:p w:rsidR="00273EB5" w:rsidRPr="00CF0720" w:rsidRDefault="00273EB5" w:rsidP="00CA531C">
            <w:pPr>
              <w:pStyle w:val="ECCTabletext"/>
            </w:pPr>
          </w:p>
        </w:tc>
        <w:tc>
          <w:tcPr>
            <w:tcW w:w="1417" w:type="dxa"/>
            <w:vMerge/>
            <w:hideMark/>
          </w:tcPr>
          <w:p w:rsidR="00273EB5" w:rsidRPr="00CF0720" w:rsidRDefault="00273EB5" w:rsidP="00CA531C">
            <w:pPr>
              <w:pStyle w:val="ECCTabletext"/>
            </w:pPr>
          </w:p>
        </w:tc>
        <w:tc>
          <w:tcPr>
            <w:tcW w:w="1669" w:type="dxa"/>
            <w:vMerge/>
            <w:hideMark/>
          </w:tcPr>
          <w:p w:rsidR="00273EB5" w:rsidRPr="00CF0720" w:rsidRDefault="00273EB5" w:rsidP="00CA531C">
            <w:pPr>
              <w:pStyle w:val="ECCTabletext"/>
            </w:pPr>
          </w:p>
        </w:tc>
      </w:tr>
      <w:tr w:rsidR="00EC0F4F" w:rsidRPr="00CF0720" w:rsidTr="00EC1CED">
        <w:trPr>
          <w:trHeight w:val="113"/>
        </w:trPr>
        <w:tc>
          <w:tcPr>
            <w:tcW w:w="1244" w:type="dxa"/>
            <w:hideMark/>
          </w:tcPr>
          <w:p w:rsidR="00273EB5" w:rsidRPr="00CF0720" w:rsidRDefault="00273EB5" w:rsidP="00CA531C">
            <w:pPr>
              <w:pStyle w:val="ECCTabletext"/>
            </w:pPr>
            <w:r w:rsidRPr="00CF0720">
              <w:t>5 to 10</w:t>
            </w:r>
          </w:p>
        </w:tc>
        <w:tc>
          <w:tcPr>
            <w:tcW w:w="1559" w:type="dxa"/>
            <w:hideMark/>
          </w:tcPr>
          <w:p w:rsidR="00273EB5" w:rsidRPr="00CF0720" w:rsidRDefault="00273EB5" w:rsidP="00CA531C">
            <w:pPr>
              <w:pStyle w:val="ECCTabletext"/>
            </w:pPr>
            <w:r w:rsidRPr="00CF0720">
              <w:t>-13</w:t>
            </w:r>
          </w:p>
        </w:tc>
        <w:tc>
          <w:tcPr>
            <w:tcW w:w="993" w:type="dxa"/>
            <w:hideMark/>
          </w:tcPr>
          <w:p w:rsidR="00273EB5" w:rsidRPr="00CF0720" w:rsidRDefault="00273EB5" w:rsidP="00CA531C">
            <w:pPr>
              <w:pStyle w:val="ECCTabletext"/>
            </w:pPr>
            <w:r w:rsidRPr="00CF0720">
              <w:t>-13.0</w:t>
            </w:r>
          </w:p>
        </w:tc>
        <w:tc>
          <w:tcPr>
            <w:tcW w:w="1275" w:type="dxa"/>
            <w:hideMark/>
          </w:tcPr>
          <w:p w:rsidR="00273EB5" w:rsidRPr="00CF0720" w:rsidRDefault="00273EB5" w:rsidP="00CA531C">
            <w:pPr>
              <w:pStyle w:val="ECCTabletext"/>
            </w:pPr>
            <w:r w:rsidRPr="00CF0720">
              <w:t xml:space="preserve">dBm/1MHz </w:t>
            </w:r>
          </w:p>
        </w:tc>
        <w:tc>
          <w:tcPr>
            <w:tcW w:w="889" w:type="dxa"/>
            <w:hideMark/>
          </w:tcPr>
          <w:p w:rsidR="00273EB5" w:rsidRPr="00CF0720" w:rsidRDefault="00273EB5" w:rsidP="00CA531C">
            <w:pPr>
              <w:pStyle w:val="ECCTabletext"/>
            </w:pPr>
            <w:r w:rsidRPr="00CF0720">
              <w:t xml:space="preserve">-6.0 </w:t>
            </w:r>
          </w:p>
        </w:tc>
        <w:tc>
          <w:tcPr>
            <w:tcW w:w="529" w:type="dxa"/>
            <w:hideMark/>
          </w:tcPr>
          <w:p w:rsidR="00273EB5" w:rsidRPr="00CF0720" w:rsidRDefault="00273EB5" w:rsidP="00CA531C">
            <w:pPr>
              <w:pStyle w:val="ECCTabletext"/>
            </w:pPr>
            <w:r w:rsidRPr="00CF0720">
              <w:t xml:space="preserve">-6.0 </w:t>
            </w:r>
          </w:p>
        </w:tc>
        <w:tc>
          <w:tcPr>
            <w:tcW w:w="1417" w:type="dxa"/>
            <w:hideMark/>
          </w:tcPr>
          <w:p w:rsidR="00273EB5" w:rsidRPr="00CF0720" w:rsidRDefault="00273EB5" w:rsidP="00CA531C">
            <w:pPr>
              <w:pStyle w:val="ECCTabletext"/>
            </w:pPr>
            <w:r w:rsidRPr="00CF0720">
              <w:t xml:space="preserve">15.0 </w:t>
            </w:r>
          </w:p>
        </w:tc>
        <w:tc>
          <w:tcPr>
            <w:tcW w:w="1669" w:type="dxa"/>
            <w:hideMark/>
          </w:tcPr>
          <w:p w:rsidR="00273EB5" w:rsidRPr="00CF0720" w:rsidRDefault="00273EB5" w:rsidP="00CA531C">
            <w:pPr>
              <w:pStyle w:val="ECCTabletext"/>
            </w:pPr>
            <w:r w:rsidRPr="00CF0720">
              <w:t xml:space="preserve">15 </w:t>
            </w:r>
          </w:p>
        </w:tc>
      </w:tr>
      <w:tr w:rsidR="00EC0F4F" w:rsidRPr="00CF0720" w:rsidTr="00EC1CED">
        <w:trPr>
          <w:trHeight w:val="113"/>
        </w:trPr>
        <w:tc>
          <w:tcPr>
            <w:tcW w:w="1244" w:type="dxa"/>
            <w:hideMark/>
          </w:tcPr>
          <w:p w:rsidR="00273EB5" w:rsidRPr="00CF0720" w:rsidRDefault="00273EB5" w:rsidP="00CA531C">
            <w:pPr>
              <w:pStyle w:val="ECCTabletext"/>
            </w:pPr>
            <w:r w:rsidRPr="00CF0720">
              <w:t>10 to 15</w:t>
            </w:r>
          </w:p>
        </w:tc>
        <w:tc>
          <w:tcPr>
            <w:tcW w:w="1559" w:type="dxa"/>
            <w:hideMark/>
          </w:tcPr>
          <w:p w:rsidR="00273EB5" w:rsidRPr="00CF0720" w:rsidRDefault="00273EB5" w:rsidP="00CA531C">
            <w:pPr>
              <w:pStyle w:val="ECCTabletext"/>
            </w:pPr>
            <w:r w:rsidRPr="00CF0720">
              <w:t>-15</w:t>
            </w:r>
          </w:p>
        </w:tc>
        <w:tc>
          <w:tcPr>
            <w:tcW w:w="993" w:type="dxa"/>
            <w:hideMark/>
          </w:tcPr>
          <w:p w:rsidR="00273EB5" w:rsidRPr="00CF0720" w:rsidRDefault="00273EB5" w:rsidP="00CA531C">
            <w:pPr>
              <w:pStyle w:val="ECCTabletext"/>
            </w:pPr>
            <w:r w:rsidRPr="00CF0720">
              <w:t>-15.0</w:t>
            </w:r>
          </w:p>
        </w:tc>
        <w:tc>
          <w:tcPr>
            <w:tcW w:w="1275" w:type="dxa"/>
            <w:hideMark/>
          </w:tcPr>
          <w:p w:rsidR="00273EB5" w:rsidRPr="00CF0720" w:rsidRDefault="00273EB5" w:rsidP="00CA531C">
            <w:pPr>
              <w:pStyle w:val="ECCTabletext"/>
            </w:pPr>
            <w:r w:rsidRPr="00CF0720">
              <w:t xml:space="preserve">dBm/1MHz </w:t>
            </w:r>
          </w:p>
        </w:tc>
        <w:tc>
          <w:tcPr>
            <w:tcW w:w="889" w:type="dxa"/>
            <w:hideMark/>
          </w:tcPr>
          <w:p w:rsidR="00273EB5" w:rsidRPr="00CF0720" w:rsidRDefault="00273EB5" w:rsidP="00CA531C">
            <w:pPr>
              <w:pStyle w:val="ECCTabletext"/>
            </w:pPr>
            <w:r w:rsidRPr="00CF0720">
              <w:t xml:space="preserve">-8.0 </w:t>
            </w:r>
          </w:p>
        </w:tc>
        <w:tc>
          <w:tcPr>
            <w:tcW w:w="529" w:type="dxa"/>
            <w:hideMark/>
          </w:tcPr>
          <w:p w:rsidR="00273EB5" w:rsidRPr="00CF0720" w:rsidRDefault="00273EB5" w:rsidP="00CA531C">
            <w:pPr>
              <w:pStyle w:val="ECCTabletext"/>
            </w:pPr>
            <w:r w:rsidRPr="00CF0720">
              <w:t xml:space="preserve">-8.0 </w:t>
            </w:r>
          </w:p>
        </w:tc>
        <w:tc>
          <w:tcPr>
            <w:tcW w:w="1417" w:type="dxa"/>
            <w:hideMark/>
          </w:tcPr>
          <w:p w:rsidR="00273EB5" w:rsidRPr="00CF0720" w:rsidRDefault="00273EB5" w:rsidP="00CA531C">
            <w:pPr>
              <w:pStyle w:val="ECCTabletext"/>
            </w:pPr>
            <w:r w:rsidRPr="00CF0720">
              <w:t xml:space="preserve">13.0 </w:t>
            </w:r>
          </w:p>
        </w:tc>
        <w:tc>
          <w:tcPr>
            <w:tcW w:w="1669" w:type="dxa"/>
            <w:hideMark/>
          </w:tcPr>
          <w:p w:rsidR="00273EB5" w:rsidRPr="00CF0720" w:rsidRDefault="00273EB5" w:rsidP="00CA531C">
            <w:pPr>
              <w:pStyle w:val="ECCTabletext"/>
            </w:pPr>
            <w:r w:rsidRPr="00CF0720">
              <w:t xml:space="preserve">13 </w:t>
            </w:r>
          </w:p>
        </w:tc>
      </w:tr>
    </w:tbl>
    <w:p w:rsidR="004C3393" w:rsidRPr="00CF0720" w:rsidRDefault="004C3393" w:rsidP="0018764E">
      <w:pPr>
        <w:pStyle w:val="ECCTablenote"/>
        <w:rPr>
          <w:rStyle w:val="ECCParagraph"/>
          <w:sz w:val="16"/>
        </w:rPr>
      </w:pPr>
      <w:r w:rsidRPr="00CF0720">
        <w:rPr>
          <w:rStyle w:val="ECCParagraph"/>
          <w:sz w:val="16"/>
        </w:rPr>
        <w:t>(1)  Assuming a nominal antenna gain of 21 dBi.</w:t>
      </w:r>
    </w:p>
    <w:p w:rsidR="004C3393" w:rsidRPr="00CF0720" w:rsidRDefault="004C3393" w:rsidP="0018764E">
      <w:pPr>
        <w:pStyle w:val="ECCTablenote"/>
        <w:rPr>
          <w:rStyle w:val="ECCParagraph"/>
          <w:sz w:val="16"/>
        </w:rPr>
      </w:pPr>
      <w:r w:rsidRPr="00CF0720">
        <w:rPr>
          <w:rStyle w:val="ECCParagraph"/>
          <w:sz w:val="16"/>
        </w:rPr>
        <w:t xml:space="preserve">(2)  Assuming a carrier e.i.r.p. of 61 </w:t>
      </w:r>
      <w:r w:rsidR="00EC1CED" w:rsidRPr="00CF0720">
        <w:rPr>
          <w:rStyle w:val="ECCParagraph"/>
          <w:sz w:val="16"/>
        </w:rPr>
        <w:t>dBm/(5 MHz)</w:t>
      </w:r>
      <w:r w:rsidRPr="00CF0720">
        <w:rPr>
          <w:rStyle w:val="ECCParagraph"/>
          <w:sz w:val="16"/>
        </w:rPr>
        <w:t xml:space="preserve"> or more.</w:t>
      </w:r>
    </w:p>
    <w:p w:rsidR="00BE7F77" w:rsidRPr="00CF0720" w:rsidRDefault="0032791C">
      <w:pPr>
        <w:rPr>
          <w:rStyle w:val="ECCParagraph"/>
        </w:rPr>
      </w:pPr>
      <w:r>
        <w:rPr>
          <w:noProof/>
          <w:lang w:eastAsia="da-DK"/>
        </w:rPr>
        <w:pict>
          <v:shape id="_x0000_s1074" type="#_x0000_t136" style="position:absolute;left:0;text-align:left;margin-left:-.1pt;margin-top:274.4pt;width:485.35pt;height:194.1pt;rotation:315;z-index:-251541504;mso-position-horizontal-relative:margin;mso-position-vertical-relative:margin" o:allowincell="f" fillcolor="silver" stroked="f">
            <v:fill opacity=".5"/>
            <v:textpath style="font-family:&quot;Arial&quot;;font-size:1pt" string="DRAFT"/>
            <w10:wrap anchorx="margin" anchory="margin"/>
          </v:shape>
        </w:pict>
      </w:r>
      <w:r w:rsidR="009A235F" w:rsidRPr="00CF0720">
        <w:rPr>
          <w:rStyle w:val="ECCParagraph"/>
        </w:rPr>
        <w:fldChar w:fldCharType="begin"/>
      </w:r>
      <w:r w:rsidR="009A235F" w:rsidRPr="00CF0720">
        <w:rPr>
          <w:rStyle w:val="ECCParagraph"/>
        </w:rPr>
        <w:instrText xml:space="preserve"> REF _Ref500219974 \h </w:instrText>
      </w:r>
      <w:r w:rsidR="009A235F" w:rsidRPr="00CF0720">
        <w:rPr>
          <w:rStyle w:val="ECCParagraph"/>
        </w:rPr>
      </w:r>
      <w:r w:rsidR="009A235F" w:rsidRPr="00CF0720">
        <w:rPr>
          <w:rStyle w:val="ECCParagraph"/>
        </w:rPr>
        <w:fldChar w:fldCharType="separate"/>
      </w:r>
      <w:r w:rsidR="00FB3280" w:rsidRPr="00CF0720">
        <w:t xml:space="preserve">Figure </w:t>
      </w:r>
      <w:r w:rsidR="00FB3280" w:rsidRPr="00CF0720">
        <w:rPr>
          <w:bCs/>
          <w:noProof/>
        </w:rPr>
        <w:t>7</w:t>
      </w:r>
      <w:r w:rsidR="009A235F" w:rsidRPr="00CF0720">
        <w:rPr>
          <w:rStyle w:val="ECCParagraph"/>
        </w:rPr>
        <w:fldChar w:fldCharType="end"/>
      </w:r>
      <w:r w:rsidR="009A235F" w:rsidRPr="00CF0720">
        <w:rPr>
          <w:rStyle w:val="ECCParagraph"/>
        </w:rPr>
        <w:t xml:space="preserve"> </w:t>
      </w:r>
      <w:r w:rsidR="00BE7F77" w:rsidRPr="00CF0720">
        <w:rPr>
          <w:rStyle w:val="ECCParagraph"/>
        </w:rPr>
        <w:t xml:space="preserve">depicts the application of the power limits to two adjacent and synchronised TDD MFCNs. The </w:t>
      </w:r>
      <w:r w:rsidR="009A235F" w:rsidRPr="00CF0720">
        <w:rPr>
          <w:rStyle w:val="ECCParagraph"/>
        </w:rPr>
        <w:t>transitional limits an</w:t>
      </w:r>
      <w:r w:rsidR="00BE7F77" w:rsidRPr="00CF0720">
        <w:rPr>
          <w:rStyle w:val="ECCParagraph"/>
        </w:rPr>
        <w:t xml:space="preserve">d </w:t>
      </w:r>
      <w:r w:rsidR="009A235F" w:rsidRPr="00CF0720">
        <w:rPr>
          <w:rStyle w:val="ECCParagraph"/>
        </w:rPr>
        <w:t>the b</w:t>
      </w:r>
      <w:r w:rsidR="00BE7F77" w:rsidRPr="00CF0720">
        <w:rPr>
          <w:rStyle w:val="ECCParagraph"/>
        </w:rPr>
        <w:t>aseline limits relate to inter-MFCN BS-to-UE interference. Inter-MFCN interference is addressed by 3GPP specifications of unwanted emission masks.</w:t>
      </w:r>
    </w:p>
    <w:p w:rsidR="00BE7F77" w:rsidRPr="00CF0720" w:rsidRDefault="004A4025" w:rsidP="00BE7F77">
      <w:r w:rsidRPr="00CF0720">
        <w:t xml:space="preserve"> </w:t>
      </w:r>
      <w:r w:rsidRPr="00CF0720">
        <w:rPr>
          <w:noProof/>
          <w:lang w:val="da-DK" w:eastAsia="da-DK"/>
        </w:rPr>
        <w:drawing>
          <wp:inline distT="0" distB="0" distL="0" distR="0" wp14:anchorId="5EB48438" wp14:editId="4E413960">
            <wp:extent cx="6120765" cy="238061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2380615"/>
                    </a:xfrm>
                    <a:prstGeom prst="rect">
                      <a:avLst/>
                    </a:prstGeom>
                  </pic:spPr>
                </pic:pic>
              </a:graphicData>
            </a:graphic>
          </wp:inline>
        </w:drawing>
      </w:r>
    </w:p>
    <w:p w:rsidR="00DF4B01" w:rsidRPr="00CF0720" w:rsidRDefault="00BE7F77" w:rsidP="008E4834">
      <w:pPr>
        <w:pStyle w:val="Caption"/>
        <w:rPr>
          <w:lang w:val="en-GB"/>
        </w:rPr>
      </w:pPr>
      <w:bookmarkStart w:id="143" w:name="_Ref500219974"/>
      <w:r w:rsidRPr="00CF0720">
        <w:rPr>
          <w:lang w:val="en-GB"/>
        </w:rPr>
        <w:t xml:space="preserve">Figure </w:t>
      </w:r>
      <w:r w:rsidR="008E4834" w:rsidRPr="00CF0720">
        <w:rPr>
          <w:bCs w:val="0"/>
          <w:lang w:val="en-GB"/>
        </w:rPr>
        <w:fldChar w:fldCharType="begin"/>
      </w:r>
      <w:r w:rsidR="008E4834" w:rsidRPr="00CF0720">
        <w:rPr>
          <w:bCs w:val="0"/>
          <w:lang w:val="en-GB"/>
        </w:rPr>
        <w:instrText xml:space="preserve"> SEQ Figure \* ARABIC </w:instrText>
      </w:r>
      <w:r w:rsidR="008E4834" w:rsidRPr="00CF0720">
        <w:rPr>
          <w:bCs w:val="0"/>
          <w:lang w:val="en-GB"/>
        </w:rPr>
        <w:fldChar w:fldCharType="separate"/>
      </w:r>
      <w:r w:rsidR="00FB3280" w:rsidRPr="00CF0720">
        <w:rPr>
          <w:bCs w:val="0"/>
          <w:noProof/>
          <w:lang w:val="en-GB"/>
        </w:rPr>
        <w:t>7</w:t>
      </w:r>
      <w:r w:rsidR="008E4834" w:rsidRPr="00CF0720">
        <w:rPr>
          <w:rFonts w:eastAsia="Calibri"/>
          <w:bCs w:val="0"/>
          <w:noProof/>
          <w:color w:val="auto"/>
          <w:szCs w:val="22"/>
          <w:lang w:val="en-GB"/>
        </w:rPr>
        <w:fldChar w:fldCharType="end"/>
      </w:r>
      <w:bookmarkEnd w:id="143"/>
      <w:r w:rsidRPr="00CF0720">
        <w:rPr>
          <w:lang w:val="en-GB"/>
        </w:rPr>
        <w:t>: Out-of-block base station power limits for adjacent s</w:t>
      </w:r>
      <w:r w:rsidR="00E47551" w:rsidRPr="00CF0720">
        <w:rPr>
          <w:lang w:val="en-GB"/>
        </w:rPr>
        <w:t>ynchronised</w:t>
      </w:r>
      <w:r w:rsidRPr="00CF0720">
        <w:rPr>
          <w:lang w:val="en-GB"/>
        </w:rPr>
        <w:t xml:space="preserve"> MFCNs</w:t>
      </w:r>
    </w:p>
    <w:p w:rsidR="00BE7F77" w:rsidRPr="00CF0720" w:rsidRDefault="0032791C" w:rsidP="00CA531C">
      <w:pPr>
        <w:pStyle w:val="Heading2"/>
        <w:rPr>
          <w:rStyle w:val="ECCHLbold"/>
          <w:i/>
          <w:lang w:val="en-GB"/>
        </w:rPr>
      </w:pPr>
      <w:hyperlink w:anchor="_Toc488396321" w:history="1">
        <w:bookmarkStart w:id="144" w:name="_Toc507630530"/>
        <w:bookmarkStart w:id="145" w:name="_Ref500129613"/>
        <w:bookmarkStart w:id="146" w:name="_Ref500128575"/>
        <w:bookmarkStart w:id="147" w:name="_Ref500127499"/>
        <w:bookmarkStart w:id="148" w:name="_Ref500127470"/>
        <w:bookmarkStart w:id="149" w:name="_Ref500127460"/>
        <w:bookmarkStart w:id="150" w:name="_Ref500841662"/>
        <w:r w:rsidR="00BE7F77" w:rsidRPr="00CF0720">
          <w:rPr>
            <w:rStyle w:val="ECCHLbold"/>
            <w:b/>
            <w:lang w:val="en-GB"/>
          </w:rPr>
          <w:t xml:space="preserve">Out-of-block power limits: Interference between </w:t>
        </w:r>
        <w:r w:rsidR="006F1300" w:rsidRPr="00CF0720">
          <w:rPr>
            <w:rStyle w:val="ECCHLbold"/>
            <w:b/>
            <w:lang w:val="en-GB"/>
          </w:rPr>
          <w:t>uns</w:t>
        </w:r>
        <w:r w:rsidR="00E47551" w:rsidRPr="00CF0720">
          <w:rPr>
            <w:rStyle w:val="ECCHLbold"/>
            <w:b/>
            <w:lang w:val="en-GB"/>
          </w:rPr>
          <w:t>ynchronised</w:t>
        </w:r>
        <w:r w:rsidR="00BE7F77" w:rsidRPr="00CF0720">
          <w:rPr>
            <w:rStyle w:val="ECCHLbold"/>
            <w:b/>
            <w:lang w:val="en-GB"/>
          </w:rPr>
          <w:t xml:space="preserve"> MFCNs</w:t>
        </w:r>
        <w:bookmarkEnd w:id="144"/>
        <w:bookmarkEnd w:id="145"/>
        <w:bookmarkEnd w:id="146"/>
        <w:bookmarkEnd w:id="147"/>
        <w:bookmarkEnd w:id="148"/>
        <w:bookmarkEnd w:id="149"/>
        <w:bookmarkEnd w:id="150"/>
      </w:hyperlink>
    </w:p>
    <w:p w:rsidR="001E4166" w:rsidRPr="00CF0720" w:rsidRDefault="001E4166" w:rsidP="001E4166">
      <w:r w:rsidRPr="00CF0720">
        <w:t xml:space="preserve">One </w:t>
      </w:r>
      <w:r w:rsidR="004A4025" w:rsidRPr="00CF0720">
        <w:t xml:space="preserve">restricted </w:t>
      </w:r>
      <w:r w:rsidRPr="00CF0720">
        <w:t xml:space="preserve">baseline limit is defined to address the interference between two </w:t>
      </w:r>
      <w:r w:rsidR="00E007B8" w:rsidRPr="00CF0720">
        <w:t>uns</w:t>
      </w:r>
      <w:r w:rsidR="00E47551" w:rsidRPr="00CF0720">
        <w:t>ynchronised</w:t>
      </w:r>
      <w:r w:rsidRPr="00CF0720">
        <w:t xml:space="preserve"> MFCNs</w:t>
      </w:r>
    </w:p>
    <w:p w:rsidR="00BE7F77" w:rsidRPr="00CF0720" w:rsidRDefault="00BE7F77" w:rsidP="0018764E">
      <w:pPr>
        <w:pStyle w:val="Caption"/>
        <w:keepNext/>
        <w:rPr>
          <w:rFonts w:eastAsia="Batang"/>
          <w:lang w:val="en-GB"/>
        </w:rPr>
      </w:pPr>
      <w:bookmarkStart w:id="151" w:name="_Ref500798992"/>
      <w:r w:rsidRPr="00CF0720">
        <w:rPr>
          <w:lang w:val="en-GB"/>
        </w:rPr>
        <w:lastRenderedPageBreak/>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FB3280" w:rsidRPr="00CF0720">
        <w:rPr>
          <w:noProof/>
          <w:lang w:val="en-GB"/>
        </w:rPr>
        <w:t>5</w:t>
      </w:r>
      <w:r w:rsidR="003D2847" w:rsidRPr="00CF0720">
        <w:rPr>
          <w:noProof/>
          <w:lang w:val="en-GB"/>
        </w:rPr>
        <w:fldChar w:fldCharType="end"/>
      </w:r>
      <w:r w:rsidRPr="00CF0720">
        <w:rPr>
          <w:lang w:val="en-GB"/>
        </w:rPr>
        <w:t xml:space="preserve">: </w:t>
      </w:r>
      <w:r w:rsidR="00601904" w:rsidRPr="00CF0720">
        <w:rPr>
          <w:lang w:val="en-GB"/>
        </w:rPr>
        <w:t>ECC/DEC/(11)06 (rev. 2014)</w:t>
      </w:r>
      <w:r w:rsidR="00DF77C9" w:rsidRPr="00CF0720">
        <w:rPr>
          <w:lang w:val="en-GB"/>
        </w:rPr>
        <w:t xml:space="preserve"> </w:t>
      </w:r>
      <w:r w:rsidR="0018764E" w:rsidRPr="00CF0720">
        <w:rPr>
          <w:lang w:val="en-GB"/>
        </w:rPr>
        <w:fldChar w:fldCharType="begin"/>
      </w:r>
      <w:r w:rsidR="0018764E" w:rsidRPr="00CF0720">
        <w:rPr>
          <w:lang w:val="en-GB"/>
        </w:rPr>
        <w:instrText xml:space="preserve"> REF _Ref500924972 \r \h </w:instrText>
      </w:r>
      <w:r w:rsidR="0018764E" w:rsidRPr="00CF0720">
        <w:rPr>
          <w:lang w:val="en-GB"/>
        </w:rPr>
      </w:r>
      <w:r w:rsidR="0018764E" w:rsidRPr="00CF0720">
        <w:rPr>
          <w:lang w:val="en-GB"/>
        </w:rPr>
        <w:fldChar w:fldCharType="separate"/>
      </w:r>
      <w:r w:rsidR="00FB3280" w:rsidRPr="00CF0720">
        <w:rPr>
          <w:lang w:val="en-GB"/>
        </w:rPr>
        <w:t>[3]</w:t>
      </w:r>
      <w:r w:rsidR="0018764E" w:rsidRPr="00CF0720">
        <w:rPr>
          <w:lang w:val="en-GB"/>
        </w:rPr>
        <w:fldChar w:fldCharType="end"/>
      </w:r>
      <w:r w:rsidR="00B91240" w:rsidRPr="00CF0720">
        <w:rPr>
          <w:lang w:val="en-GB"/>
        </w:rPr>
        <w:t xml:space="preserve">restricted </w:t>
      </w:r>
      <w:r w:rsidRPr="00CF0720">
        <w:rPr>
          <w:lang w:val="en-GB"/>
        </w:rPr>
        <w:t>baseline power limits</w:t>
      </w:r>
      <w:r w:rsidRPr="00CF0720">
        <w:rPr>
          <w:rFonts w:eastAsia="Batang"/>
          <w:lang w:val="en-GB"/>
        </w:rPr>
        <w:t xml:space="preserve"> for </w:t>
      </w:r>
      <w:r w:rsidR="006F1300" w:rsidRPr="00CF0720">
        <w:rPr>
          <w:lang w:val="en-GB"/>
        </w:rPr>
        <w:t>uns</w:t>
      </w:r>
      <w:r w:rsidR="00E47551" w:rsidRPr="00CF0720">
        <w:rPr>
          <w:lang w:val="en-GB"/>
        </w:rPr>
        <w:t>ynchronised</w:t>
      </w:r>
      <w:r w:rsidR="00DA5946" w:rsidRPr="00CF0720">
        <w:rPr>
          <w:lang w:val="en-GB"/>
        </w:rPr>
        <w:t xml:space="preserve"> MFCNs</w:t>
      </w:r>
      <w:bookmarkEnd w:id="151"/>
    </w:p>
    <w:tbl>
      <w:tblPr>
        <w:tblStyle w:val="ECCTable-redheader"/>
        <w:tblW w:w="9923" w:type="dxa"/>
        <w:tblInd w:w="0" w:type="dxa"/>
        <w:tblLook w:val="01E0" w:firstRow="1" w:lastRow="1" w:firstColumn="1" w:lastColumn="1" w:noHBand="0" w:noVBand="0"/>
      </w:tblPr>
      <w:tblGrid>
        <w:gridCol w:w="1276"/>
        <w:gridCol w:w="5387"/>
        <w:gridCol w:w="3260"/>
      </w:tblGrid>
      <w:tr w:rsidR="00BE7F77" w:rsidRPr="00CF0720" w:rsidTr="00EC03DB">
        <w:trPr>
          <w:cnfStyle w:val="100000000000" w:firstRow="1" w:lastRow="0" w:firstColumn="0" w:lastColumn="0" w:oddVBand="0" w:evenVBand="0" w:oddHBand="0" w:evenHBand="0" w:firstRowFirstColumn="0" w:firstRowLastColumn="0" w:lastRowFirstColumn="0" w:lastRowLastColumn="0"/>
          <w:trHeight w:val="126"/>
        </w:trPr>
        <w:tc>
          <w:tcPr>
            <w:tcW w:w="1276" w:type="dxa"/>
          </w:tcPr>
          <w:p w:rsidR="00BE7F77" w:rsidRPr="00CF0720" w:rsidRDefault="00BE7F77" w:rsidP="0018764E">
            <w:pPr>
              <w:pStyle w:val="ECCTableHeaderwhitefont"/>
              <w:keepNext/>
              <w:keepLines/>
            </w:pPr>
            <w:r w:rsidRPr="00CF0720">
              <w:t>BEM element</w:t>
            </w:r>
          </w:p>
        </w:tc>
        <w:tc>
          <w:tcPr>
            <w:tcW w:w="5387" w:type="dxa"/>
          </w:tcPr>
          <w:p w:rsidR="00BE7F77" w:rsidRPr="00CF0720" w:rsidRDefault="00BE7F77" w:rsidP="0018764E">
            <w:pPr>
              <w:pStyle w:val="ECCTableHeaderwhitefont"/>
              <w:keepNext/>
              <w:keepLines/>
            </w:pPr>
            <w:r w:rsidRPr="00CF0720">
              <w:t>Frequency range</w:t>
            </w:r>
          </w:p>
        </w:tc>
        <w:tc>
          <w:tcPr>
            <w:tcW w:w="3260" w:type="dxa"/>
          </w:tcPr>
          <w:p w:rsidR="00F57FEC" w:rsidRPr="00CF0720" w:rsidRDefault="00F57FEC" w:rsidP="00EC03DB">
            <w:pPr>
              <w:pStyle w:val="ECCTableHeaderwhitefont"/>
              <w:keepNext/>
              <w:keepLines/>
            </w:pPr>
            <w:r w:rsidRPr="00CF0720">
              <w:t>Non AAS</w:t>
            </w:r>
            <w:r w:rsidR="00BE7F77" w:rsidRPr="00CF0720">
              <w:t>e.i.r.p. power limit</w:t>
            </w:r>
          </w:p>
          <w:p w:rsidR="00F57FEC" w:rsidRPr="00CF0720" w:rsidRDefault="00EC03DB" w:rsidP="00EC03DB">
            <w:pPr>
              <w:pStyle w:val="ECCTableHeaderwhitefont"/>
              <w:keepNext/>
              <w:keepLines/>
            </w:pPr>
            <w:r w:rsidRPr="00CF0720">
              <w:t>dBm/(</w:t>
            </w:r>
            <w:r w:rsidR="00BE7F77" w:rsidRPr="00CF0720">
              <w:t>5</w:t>
            </w:r>
            <w:r w:rsidRPr="00CF0720">
              <w:t xml:space="preserve"> </w:t>
            </w:r>
            <w:r w:rsidR="00BE7F77" w:rsidRPr="00CF0720">
              <w:t>MHz</w:t>
            </w:r>
            <w:r w:rsidRPr="00CF0720">
              <w:t>) per cell</w:t>
            </w:r>
            <w:r w:rsidR="00F0237F" w:rsidRPr="00CF0720">
              <w:rPr>
                <w:vertAlign w:val="superscript"/>
              </w:rPr>
              <w:t>(1)</w:t>
            </w:r>
          </w:p>
        </w:tc>
      </w:tr>
      <w:tr w:rsidR="00BE7F77" w:rsidRPr="00CF0720" w:rsidTr="00EC03DB">
        <w:tc>
          <w:tcPr>
            <w:tcW w:w="1276" w:type="dxa"/>
          </w:tcPr>
          <w:p w:rsidR="00BE7F77" w:rsidRPr="00CF0720" w:rsidRDefault="009A235F" w:rsidP="0018764E">
            <w:pPr>
              <w:pStyle w:val="ECCTabletext"/>
              <w:keepNext/>
              <w:keepLines/>
            </w:pPr>
            <w:r w:rsidRPr="00CF0720">
              <w:t xml:space="preserve">Restricted </w:t>
            </w:r>
            <w:r w:rsidR="00E007B8" w:rsidRPr="00CF0720">
              <w:t>b</w:t>
            </w:r>
            <w:r w:rsidR="00BE7F77" w:rsidRPr="00CF0720">
              <w:t>aseline</w:t>
            </w:r>
          </w:p>
        </w:tc>
        <w:tc>
          <w:tcPr>
            <w:tcW w:w="5387" w:type="dxa"/>
          </w:tcPr>
          <w:p w:rsidR="00BE7F77" w:rsidRPr="00CF0720" w:rsidRDefault="00BE7F77" w:rsidP="0018764E">
            <w:pPr>
              <w:pStyle w:val="ECCTabletext"/>
              <w:keepNext/>
              <w:keepLines/>
            </w:pPr>
            <w:r w:rsidRPr="00CF0720">
              <w:t>FDD UL (3410-3490 MHz). Unsynchronised TDD blocks (3400-3800 or 3600-3800 MHz depending on the chosen frequency arrangement, TDD only or FDD and TDD).</w:t>
            </w:r>
          </w:p>
        </w:tc>
        <w:tc>
          <w:tcPr>
            <w:tcW w:w="3260" w:type="dxa"/>
          </w:tcPr>
          <w:p w:rsidR="00BE7F77" w:rsidRPr="00CF0720" w:rsidRDefault="00BE7F77" w:rsidP="0018764E">
            <w:pPr>
              <w:pStyle w:val="ECCTabletext"/>
              <w:keepNext/>
              <w:keepLines/>
            </w:pPr>
            <w:r w:rsidRPr="00CF0720">
              <w:t>-34</w:t>
            </w:r>
          </w:p>
        </w:tc>
      </w:tr>
      <w:tr w:rsidR="00F0237F" w:rsidRPr="00CF0720" w:rsidTr="004452A1">
        <w:tc>
          <w:tcPr>
            <w:tcW w:w="9923" w:type="dxa"/>
            <w:gridSpan w:val="3"/>
          </w:tcPr>
          <w:p w:rsidR="00F0237F" w:rsidRPr="00CF0720" w:rsidRDefault="00F0237F" w:rsidP="00F0237F">
            <w:r w:rsidRPr="00CF0720">
              <w:rPr>
                <w:vertAlign w:val="superscript"/>
              </w:rPr>
              <w:t>(1)</w:t>
            </w:r>
            <w:r w:rsidRPr="00CF0720">
              <w:t xml:space="preserve"> In a multi-sector site, the value per ‘cell’ corresponds to the value for one of the sectors.</w:t>
            </w:r>
          </w:p>
        </w:tc>
      </w:tr>
    </w:tbl>
    <w:p w:rsidR="00BE7F77" w:rsidRPr="00CF0720" w:rsidRDefault="004C795E">
      <w:pPr>
        <w:rPr>
          <w:rStyle w:val="ECCParagraph"/>
        </w:rPr>
      </w:pPr>
      <w:r w:rsidRPr="00CF0720">
        <w:rPr>
          <w:rStyle w:val="ECCParagraph"/>
        </w:rPr>
        <w:t xml:space="preserve">An exception for this type of baseline can be negotiated between adjacent operators for femto base stations in the case when there is no risk for interference to macro base stations. In that case -25 </w:t>
      </w:r>
      <w:r w:rsidR="00EC1CED" w:rsidRPr="00CF0720">
        <w:rPr>
          <w:rStyle w:val="ECCParagraph"/>
        </w:rPr>
        <w:t>dBm/(5 MHz)</w:t>
      </w:r>
      <w:r w:rsidRPr="00CF0720">
        <w:rPr>
          <w:rStyle w:val="ECCParagraph"/>
        </w:rPr>
        <w:t xml:space="preserve"> e.i.r.p. per cell may be used.</w:t>
      </w:r>
    </w:p>
    <w:p w:rsidR="00406B8F" w:rsidRPr="00CF0720" w:rsidRDefault="00406B8F" w:rsidP="00CA531C">
      <w:pPr>
        <w:pStyle w:val="Heading2"/>
        <w:rPr>
          <w:lang w:val="en-GB"/>
        </w:rPr>
      </w:pPr>
      <w:bookmarkStart w:id="152" w:name="_Ref500245680"/>
      <w:bookmarkStart w:id="153" w:name="_Toc507630531"/>
      <w:r w:rsidRPr="00CF0720">
        <w:rPr>
          <w:lang w:val="en-GB"/>
        </w:rPr>
        <w:t>Out-of-band power limits: Interference towards radars below 3400 MHz</w:t>
      </w:r>
      <w:bookmarkEnd w:id="152"/>
      <w:bookmarkEnd w:id="153"/>
    </w:p>
    <w:p w:rsidR="007D61A5" w:rsidRPr="00CF0720" w:rsidRDefault="007D61A5" w:rsidP="007D61A5">
      <w:r w:rsidRPr="00CF0720">
        <w:t>T</w:t>
      </w:r>
      <w:r w:rsidR="008E43E1" w:rsidRPr="00CF0720">
        <w:t>w</w:t>
      </w:r>
      <w:r w:rsidR="009A235F" w:rsidRPr="00CF0720">
        <w:t xml:space="preserve">o </w:t>
      </w:r>
      <w:r w:rsidRPr="00CF0720">
        <w:t>additional baseline limits have been introduced to reflect the need for protection for military radiolocation in some countries.</w:t>
      </w:r>
    </w:p>
    <w:p w:rsidR="00DF4B01" w:rsidRPr="00CF0720" w:rsidRDefault="0032791C" w:rsidP="0018764E">
      <w:r>
        <w:rPr>
          <w:noProof/>
          <w:lang w:eastAsia="da-DK"/>
        </w:rPr>
        <w:pict>
          <v:shape id="_x0000_s1124" type="#_x0000_t136" style="position:absolute;left:0;text-align:left;margin-left:-3.8pt;margin-top:281.4pt;width:485.35pt;height:194.1pt;rotation:315;z-index:-251496448;mso-position-horizontal-relative:margin;mso-position-vertical-relative:margin" o:allowincell="f" fillcolor="silver" stroked="f">
            <v:fill opacity=".5"/>
            <v:textpath style="font-family:&quot;Arial&quot;;font-size:1pt" string="DRAFT"/>
            <w10:wrap anchorx="margin" anchory="margin"/>
          </v:shape>
        </w:pict>
      </w:r>
      <w:r w:rsidR="00601904" w:rsidRPr="00CF0720">
        <w:t>ECC/DEC/(11)06 (rev. 2014)</w:t>
      </w:r>
      <w:r w:rsidR="00DF77C9" w:rsidRPr="00CF0720">
        <w:t xml:space="preserve"> </w:t>
      </w:r>
      <w:r w:rsidR="0018764E" w:rsidRPr="00CF0720">
        <w:fldChar w:fldCharType="begin"/>
      </w:r>
      <w:r w:rsidR="0018764E" w:rsidRPr="00CF0720">
        <w:instrText xml:space="preserve"> REF _Ref500924972 \r \h </w:instrText>
      </w:r>
      <w:r w:rsidR="0018764E" w:rsidRPr="00CF0720">
        <w:fldChar w:fldCharType="separate"/>
      </w:r>
      <w:r w:rsidR="00FB3280" w:rsidRPr="00CF0720">
        <w:t>[3]</w:t>
      </w:r>
      <w:r w:rsidR="0018764E" w:rsidRPr="00CF0720">
        <w:fldChar w:fldCharType="end"/>
      </w:r>
      <w:r w:rsidR="0018764E" w:rsidRPr="00CF0720">
        <w:t xml:space="preserve"> </w:t>
      </w:r>
      <w:r w:rsidR="00AF5812" w:rsidRPr="00CF0720">
        <w:t xml:space="preserve">specifies maximum permitted out-of-block </w:t>
      </w:r>
      <w:r w:rsidR="00F629DB" w:rsidRPr="00CF0720">
        <w:t>e.i.r.p.</w:t>
      </w:r>
      <w:r w:rsidR="00AF5812" w:rsidRPr="00CF0720">
        <w:t xml:space="preserve"> levels of –59 and </w:t>
      </w:r>
      <w:r w:rsidR="0018764E" w:rsidRPr="00CF0720">
        <w:t>­</w:t>
      </w:r>
      <w:r w:rsidR="00AF5812" w:rsidRPr="00CF0720">
        <w:t>50</w:t>
      </w:r>
      <w:r w:rsidR="0018764E" w:rsidRPr="00CF0720">
        <w:t> </w:t>
      </w:r>
      <w:r w:rsidR="00AF5812" w:rsidRPr="00CF0720">
        <w:t>dBm/MHz below 3400 MHz for FDD and TDD MFCN base stations. Administrations may select one or the other (or no limit) depending on the required level of protection of radar in the region in question. These limits had originally been derived via minimum coupling loss analysis, although the derivation was not formally documented in any CEPT or ECC reports.</w:t>
      </w:r>
      <w:r w:rsidR="00AF5812" w:rsidRPr="00CF0720">
        <w:tab/>
      </w:r>
    </w:p>
    <w:p w:rsidR="00DF4B01" w:rsidRPr="00CF0720" w:rsidRDefault="00DF4B01" w:rsidP="0018764E">
      <w:pPr>
        <w:pStyle w:val="Caption"/>
        <w:rPr>
          <w:rFonts w:eastAsia="Batang"/>
          <w:lang w:val="en-GB"/>
        </w:rPr>
      </w:pPr>
      <w:bookmarkStart w:id="154" w:name="_Ref500220190"/>
      <w:bookmarkStart w:id="155" w:name="_Ref500799008"/>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FB3280" w:rsidRPr="00CF0720">
        <w:rPr>
          <w:noProof/>
          <w:lang w:val="en-GB"/>
        </w:rPr>
        <w:t>6</w:t>
      </w:r>
      <w:r w:rsidR="003D2847" w:rsidRPr="00CF0720">
        <w:rPr>
          <w:noProof/>
          <w:lang w:val="en-GB"/>
        </w:rPr>
        <w:fldChar w:fldCharType="end"/>
      </w:r>
      <w:bookmarkEnd w:id="154"/>
      <w:r w:rsidRPr="00CF0720">
        <w:rPr>
          <w:lang w:val="en-GB"/>
        </w:rPr>
        <w:t xml:space="preserve">: </w:t>
      </w:r>
      <w:r w:rsidR="00601904" w:rsidRPr="00CF0720">
        <w:rPr>
          <w:lang w:val="en-GB"/>
        </w:rPr>
        <w:t>ECC/DEC/(11)06 (rev. 2014)</w:t>
      </w:r>
      <w:r w:rsidR="0018764E" w:rsidRPr="00CF0720">
        <w:rPr>
          <w:lang w:val="en-GB"/>
        </w:rPr>
        <w:t xml:space="preserve"> </w:t>
      </w:r>
      <w:r w:rsidR="0018764E" w:rsidRPr="00CF0720">
        <w:rPr>
          <w:lang w:val="en-GB"/>
        </w:rPr>
        <w:fldChar w:fldCharType="begin"/>
      </w:r>
      <w:r w:rsidR="0018764E" w:rsidRPr="00CF0720">
        <w:rPr>
          <w:lang w:val="en-GB"/>
        </w:rPr>
        <w:instrText xml:space="preserve"> REF _Ref500924972 \r \h </w:instrText>
      </w:r>
      <w:r w:rsidR="0018764E" w:rsidRPr="00CF0720">
        <w:rPr>
          <w:lang w:val="en-GB"/>
        </w:rPr>
      </w:r>
      <w:r w:rsidR="0018764E" w:rsidRPr="00CF0720">
        <w:rPr>
          <w:lang w:val="en-GB"/>
        </w:rPr>
        <w:fldChar w:fldCharType="separate"/>
      </w:r>
      <w:r w:rsidR="00FB3280" w:rsidRPr="00CF0720">
        <w:rPr>
          <w:lang w:val="en-GB"/>
        </w:rPr>
        <w:t>[3]</w:t>
      </w:r>
      <w:r w:rsidR="0018764E" w:rsidRPr="00CF0720">
        <w:rPr>
          <w:lang w:val="en-GB"/>
        </w:rPr>
        <w:fldChar w:fldCharType="end"/>
      </w:r>
      <w:r w:rsidR="00DF77C9" w:rsidRPr="00CF0720">
        <w:rPr>
          <w:lang w:val="en-GB"/>
        </w:rPr>
        <w:t xml:space="preserve"> </w:t>
      </w:r>
      <w:r w:rsidRPr="00CF0720">
        <w:rPr>
          <w:rFonts w:eastAsia="Batang"/>
          <w:lang w:val="en-GB"/>
        </w:rPr>
        <w:t xml:space="preserve">base station </w:t>
      </w:r>
      <w:r w:rsidR="00C277FD" w:rsidRPr="00CF0720">
        <w:rPr>
          <w:rFonts w:eastAsia="Batang"/>
          <w:lang w:val="en-GB"/>
        </w:rPr>
        <w:t xml:space="preserve">additional </w:t>
      </w:r>
      <w:r w:rsidRPr="00CF0720">
        <w:rPr>
          <w:rFonts w:eastAsia="Batang"/>
          <w:lang w:val="en-GB"/>
        </w:rPr>
        <w:t xml:space="preserve">baseline power limits </w:t>
      </w:r>
      <w:r w:rsidR="0018764E" w:rsidRPr="00CF0720">
        <w:rPr>
          <w:rFonts w:eastAsia="Batang"/>
          <w:lang w:val="en-GB"/>
        </w:rPr>
        <w:br/>
      </w:r>
      <w:r w:rsidRPr="00CF0720">
        <w:rPr>
          <w:rFonts w:eastAsia="Batang"/>
          <w:lang w:val="en-GB"/>
        </w:rPr>
        <w:t>below 3400 MHz</w:t>
      </w:r>
      <w:bookmarkEnd w:id="155"/>
      <w:r w:rsidR="0018764E" w:rsidRPr="00CF0720">
        <w:rPr>
          <w:rFonts w:eastAsia="Batang"/>
          <w:lang w:val="en-GB"/>
        </w:rPr>
        <w:t xml:space="preserve"> </w:t>
      </w:r>
      <w:r w:rsidR="00FC162A" w:rsidRPr="00CF0720">
        <w:rPr>
          <w:rFonts w:eastAsia="Batang"/>
          <w:lang w:val="en-GB"/>
        </w:rPr>
        <w:t>for country-</w:t>
      </w:r>
      <w:r w:rsidRPr="00CF0720">
        <w:rPr>
          <w:rFonts w:eastAsia="Batang"/>
          <w:lang w:val="en-GB"/>
        </w:rPr>
        <w:t>specific cases</w:t>
      </w:r>
    </w:p>
    <w:tbl>
      <w:tblPr>
        <w:tblStyle w:val="ECCTable-redheader"/>
        <w:tblW w:w="10065" w:type="dxa"/>
        <w:tblInd w:w="0" w:type="dxa"/>
        <w:tblLook w:val="01E0" w:firstRow="1" w:lastRow="1" w:firstColumn="1" w:lastColumn="1" w:noHBand="0" w:noVBand="0"/>
      </w:tblPr>
      <w:tblGrid>
        <w:gridCol w:w="497"/>
        <w:gridCol w:w="2977"/>
        <w:gridCol w:w="1199"/>
        <w:gridCol w:w="2552"/>
        <w:gridCol w:w="2840"/>
      </w:tblGrid>
      <w:tr w:rsidR="00DF4B01" w:rsidRPr="00CF0720" w:rsidTr="00EC03DB">
        <w:trPr>
          <w:cnfStyle w:val="100000000000" w:firstRow="1" w:lastRow="0" w:firstColumn="0" w:lastColumn="0" w:oddVBand="0" w:evenVBand="0" w:oddHBand="0" w:evenHBand="0" w:firstRowFirstColumn="0" w:firstRowLastColumn="0" w:lastRowFirstColumn="0" w:lastRowLastColumn="0"/>
          <w:trHeight w:val="147"/>
        </w:trPr>
        <w:tc>
          <w:tcPr>
            <w:tcW w:w="3474" w:type="dxa"/>
            <w:gridSpan w:val="2"/>
          </w:tcPr>
          <w:p w:rsidR="00DF4B01" w:rsidRPr="00CF0720" w:rsidRDefault="00DF4B01" w:rsidP="00CA531C">
            <w:pPr>
              <w:pStyle w:val="ECCTableHeaderwhitefont"/>
            </w:pPr>
            <w:r w:rsidRPr="00CF0720">
              <w:t>Case</w:t>
            </w:r>
          </w:p>
        </w:tc>
        <w:tc>
          <w:tcPr>
            <w:tcW w:w="1199" w:type="dxa"/>
          </w:tcPr>
          <w:p w:rsidR="00DF4B01" w:rsidRPr="00CF0720" w:rsidRDefault="00DF4B01" w:rsidP="00CA531C">
            <w:pPr>
              <w:pStyle w:val="ECCTableHeaderwhitefont"/>
            </w:pPr>
            <w:r w:rsidRPr="00CF0720">
              <w:t>BEM element</w:t>
            </w:r>
          </w:p>
        </w:tc>
        <w:tc>
          <w:tcPr>
            <w:tcW w:w="2552" w:type="dxa"/>
          </w:tcPr>
          <w:p w:rsidR="00DF4B01" w:rsidRPr="00CF0720" w:rsidRDefault="00DF4B01" w:rsidP="00CA531C">
            <w:pPr>
              <w:pStyle w:val="ECCTableHeaderwhitefont"/>
            </w:pPr>
            <w:r w:rsidRPr="00CF0720">
              <w:t>Frequency range</w:t>
            </w:r>
          </w:p>
        </w:tc>
        <w:tc>
          <w:tcPr>
            <w:tcW w:w="2840" w:type="dxa"/>
          </w:tcPr>
          <w:p w:rsidR="002537FB" w:rsidRPr="00CF0720" w:rsidRDefault="00F57FEC" w:rsidP="00EC03DB">
            <w:pPr>
              <w:pStyle w:val="ECCTableHeaderwhitefont"/>
            </w:pPr>
            <w:r w:rsidRPr="00CF0720">
              <w:t>Non AAS</w:t>
            </w:r>
            <w:r w:rsidR="00EC03DB" w:rsidRPr="00CF0720">
              <w:t xml:space="preserve"> </w:t>
            </w:r>
            <w:r w:rsidR="00086CC6" w:rsidRPr="00CF0720">
              <w:t>e.i.r.p. power limit</w:t>
            </w:r>
          </w:p>
          <w:p w:rsidR="00F57FEC" w:rsidRPr="00CF0720" w:rsidRDefault="00EC03DB" w:rsidP="00EC03DB">
            <w:pPr>
              <w:pStyle w:val="ECCTableHeaderwhitefont"/>
            </w:pPr>
            <w:r w:rsidRPr="00CF0720">
              <w:t>dBm/</w:t>
            </w:r>
            <w:r w:rsidR="00086CC6" w:rsidRPr="00CF0720">
              <w:t>MHz</w:t>
            </w:r>
            <w:r w:rsidRPr="00CF0720">
              <w:t xml:space="preserve"> </w:t>
            </w:r>
            <w:r w:rsidR="00EC1CED" w:rsidRPr="00CF0720">
              <w:t>per cell/</w:t>
            </w:r>
            <w:r w:rsidR="00F57FEC" w:rsidRPr="00CF0720">
              <w:t>sector</w:t>
            </w:r>
          </w:p>
        </w:tc>
      </w:tr>
      <w:tr w:rsidR="00DF4B01" w:rsidRPr="00CF0720" w:rsidTr="00EC03DB">
        <w:tc>
          <w:tcPr>
            <w:tcW w:w="497" w:type="dxa"/>
          </w:tcPr>
          <w:p w:rsidR="00DF4B01" w:rsidRPr="00CF0720" w:rsidRDefault="00DF4B01" w:rsidP="00CA531C">
            <w:pPr>
              <w:pStyle w:val="ECCTabletext"/>
            </w:pPr>
            <w:r w:rsidRPr="00CF0720">
              <w:t>A</w:t>
            </w:r>
          </w:p>
        </w:tc>
        <w:tc>
          <w:tcPr>
            <w:tcW w:w="2977" w:type="dxa"/>
          </w:tcPr>
          <w:p w:rsidR="00DF4B01" w:rsidRPr="00CF0720" w:rsidRDefault="00DF4B01" w:rsidP="00CA531C">
            <w:pPr>
              <w:pStyle w:val="ECCTabletext"/>
            </w:pPr>
            <w:r w:rsidRPr="00CF0720">
              <w:t>CEPT countries with military radiolocation systems below 3400 MHz</w:t>
            </w:r>
          </w:p>
        </w:tc>
        <w:tc>
          <w:tcPr>
            <w:tcW w:w="1199" w:type="dxa"/>
          </w:tcPr>
          <w:p w:rsidR="00DF4B01" w:rsidRPr="00CF0720" w:rsidRDefault="00DF4B01" w:rsidP="00CA531C">
            <w:pPr>
              <w:pStyle w:val="ECCTabletext"/>
            </w:pPr>
            <w:r w:rsidRPr="00CF0720">
              <w:t xml:space="preserve">Additional </w:t>
            </w:r>
            <w:r w:rsidR="00E007B8" w:rsidRPr="00CF0720">
              <w:t>b</w:t>
            </w:r>
            <w:r w:rsidRPr="00CF0720">
              <w:t>aseline</w:t>
            </w:r>
          </w:p>
        </w:tc>
        <w:tc>
          <w:tcPr>
            <w:tcW w:w="2552" w:type="dxa"/>
          </w:tcPr>
          <w:p w:rsidR="00DF4B01" w:rsidRPr="00CF0720" w:rsidRDefault="00DF4B01" w:rsidP="00CA531C">
            <w:pPr>
              <w:pStyle w:val="ECCTabletext"/>
            </w:pPr>
            <w:r w:rsidRPr="00CF0720">
              <w:t>Below 3400 MHz for both TDD and FDD allocation</w:t>
            </w:r>
            <w:r w:rsidR="00086CC6" w:rsidRPr="00CF0720">
              <w:t xml:space="preserve"> </w:t>
            </w:r>
            <w:r w:rsidRPr="00CF0720">
              <w:t>(1)</w:t>
            </w:r>
          </w:p>
        </w:tc>
        <w:tc>
          <w:tcPr>
            <w:tcW w:w="2840" w:type="dxa"/>
          </w:tcPr>
          <w:p w:rsidR="00086CC6" w:rsidRPr="00CF0720" w:rsidRDefault="00DF4B01">
            <w:pPr>
              <w:pStyle w:val="ECCTabletext"/>
            </w:pPr>
            <w:r w:rsidRPr="00CF0720">
              <w:t xml:space="preserve">-59 </w:t>
            </w:r>
            <w:r w:rsidR="00086CC6" w:rsidRPr="00CF0720">
              <w:t xml:space="preserve">  (2)</w:t>
            </w:r>
          </w:p>
        </w:tc>
      </w:tr>
      <w:tr w:rsidR="00DF4B01" w:rsidRPr="00CF0720" w:rsidTr="00EC03DB">
        <w:tc>
          <w:tcPr>
            <w:tcW w:w="497" w:type="dxa"/>
          </w:tcPr>
          <w:p w:rsidR="00DF4B01" w:rsidRPr="00CF0720" w:rsidRDefault="00DF4B01" w:rsidP="00CA531C">
            <w:pPr>
              <w:pStyle w:val="ECCTabletext"/>
            </w:pPr>
            <w:r w:rsidRPr="00CF0720">
              <w:t>B</w:t>
            </w:r>
          </w:p>
        </w:tc>
        <w:tc>
          <w:tcPr>
            <w:tcW w:w="2977" w:type="dxa"/>
          </w:tcPr>
          <w:p w:rsidR="00DF4B01" w:rsidRPr="00CF0720" w:rsidRDefault="00DF4B01" w:rsidP="00CA531C">
            <w:pPr>
              <w:pStyle w:val="ECCTabletext"/>
            </w:pPr>
            <w:r w:rsidRPr="00CF0720">
              <w:t>CEPT countries with military radiolocation systems below 3400 MHz</w:t>
            </w:r>
          </w:p>
        </w:tc>
        <w:tc>
          <w:tcPr>
            <w:tcW w:w="1199" w:type="dxa"/>
          </w:tcPr>
          <w:p w:rsidR="00DF4B01" w:rsidRPr="00CF0720" w:rsidRDefault="00DF4B01" w:rsidP="00CA531C">
            <w:pPr>
              <w:pStyle w:val="ECCTabletext"/>
            </w:pPr>
            <w:r w:rsidRPr="00CF0720">
              <w:t xml:space="preserve">Additional </w:t>
            </w:r>
            <w:r w:rsidR="00E007B8" w:rsidRPr="00CF0720">
              <w:t>b</w:t>
            </w:r>
            <w:r w:rsidRPr="00CF0720">
              <w:t>aseline</w:t>
            </w:r>
          </w:p>
        </w:tc>
        <w:tc>
          <w:tcPr>
            <w:tcW w:w="2552" w:type="dxa"/>
          </w:tcPr>
          <w:p w:rsidR="00DF4B01" w:rsidRPr="00CF0720" w:rsidRDefault="00DF4B01" w:rsidP="00CA531C">
            <w:pPr>
              <w:pStyle w:val="ECCTabletext"/>
            </w:pPr>
            <w:r w:rsidRPr="00CF0720">
              <w:t>Below 3400 MHz for both TDD and FDD allocation</w:t>
            </w:r>
            <w:r w:rsidR="00086CC6" w:rsidRPr="00CF0720">
              <w:t xml:space="preserve"> </w:t>
            </w:r>
            <w:r w:rsidRPr="00CF0720">
              <w:t>(1)</w:t>
            </w:r>
          </w:p>
        </w:tc>
        <w:tc>
          <w:tcPr>
            <w:tcW w:w="2840" w:type="dxa"/>
          </w:tcPr>
          <w:p w:rsidR="00915706" w:rsidRPr="00CF0720" w:rsidRDefault="00086CC6" w:rsidP="00CA531C">
            <w:pPr>
              <w:pStyle w:val="ECCTabletext"/>
            </w:pPr>
            <w:r w:rsidRPr="00CF0720">
              <w:t>-50   (2)</w:t>
            </w:r>
          </w:p>
        </w:tc>
      </w:tr>
      <w:tr w:rsidR="00DF4B01" w:rsidRPr="00CF0720" w:rsidTr="00EC03DB">
        <w:tc>
          <w:tcPr>
            <w:tcW w:w="497" w:type="dxa"/>
          </w:tcPr>
          <w:p w:rsidR="00DF4B01" w:rsidRPr="00CF0720" w:rsidRDefault="00DF4B01" w:rsidP="00CA531C">
            <w:pPr>
              <w:pStyle w:val="ECCTabletext"/>
            </w:pPr>
            <w:r w:rsidRPr="00CF0720">
              <w:t>C</w:t>
            </w:r>
          </w:p>
        </w:tc>
        <w:tc>
          <w:tcPr>
            <w:tcW w:w="2977" w:type="dxa"/>
          </w:tcPr>
          <w:p w:rsidR="00DF4B01" w:rsidRPr="00CF0720" w:rsidRDefault="00DF4B01" w:rsidP="00CA531C">
            <w:pPr>
              <w:pStyle w:val="ECCTabletext"/>
            </w:pPr>
            <w:r w:rsidRPr="00CF0720">
              <w:t>CEPT countries without adjacent band usage or with usage that does not need extra protection</w:t>
            </w:r>
          </w:p>
        </w:tc>
        <w:tc>
          <w:tcPr>
            <w:tcW w:w="1199" w:type="dxa"/>
          </w:tcPr>
          <w:p w:rsidR="00DF4B01" w:rsidRPr="00CF0720" w:rsidRDefault="00DF4B01" w:rsidP="00CA531C">
            <w:pPr>
              <w:pStyle w:val="ECCTabletext"/>
            </w:pPr>
            <w:r w:rsidRPr="00CF0720">
              <w:t xml:space="preserve">Additional </w:t>
            </w:r>
            <w:r w:rsidR="00E007B8" w:rsidRPr="00CF0720">
              <w:t>b</w:t>
            </w:r>
            <w:r w:rsidRPr="00CF0720">
              <w:t>aseline</w:t>
            </w:r>
          </w:p>
        </w:tc>
        <w:tc>
          <w:tcPr>
            <w:tcW w:w="2552" w:type="dxa"/>
          </w:tcPr>
          <w:p w:rsidR="00DF4B01" w:rsidRPr="00CF0720" w:rsidRDefault="00DF4B01" w:rsidP="00CA531C">
            <w:pPr>
              <w:pStyle w:val="ECCTabletext"/>
            </w:pPr>
            <w:r w:rsidRPr="00CF0720">
              <w:t>Below 3400 MHz for both TDD and FDD allocation</w:t>
            </w:r>
          </w:p>
        </w:tc>
        <w:tc>
          <w:tcPr>
            <w:tcW w:w="2840" w:type="dxa"/>
          </w:tcPr>
          <w:p w:rsidR="00DF4B01" w:rsidRPr="00CF0720" w:rsidRDefault="00DF4B01" w:rsidP="00CA531C">
            <w:pPr>
              <w:pStyle w:val="ECCTabletext"/>
            </w:pPr>
            <w:r w:rsidRPr="00CF0720">
              <w:t>Not applicable</w:t>
            </w:r>
          </w:p>
        </w:tc>
      </w:tr>
      <w:tr w:rsidR="00F0237F" w:rsidRPr="00CF0720" w:rsidTr="004452A1">
        <w:tc>
          <w:tcPr>
            <w:tcW w:w="10065" w:type="dxa"/>
            <w:gridSpan w:val="5"/>
          </w:tcPr>
          <w:p w:rsidR="00F0237F" w:rsidRPr="00CF0720" w:rsidRDefault="00F0237F" w:rsidP="00F0237F">
            <w:pPr>
              <w:pStyle w:val="ECCTablenote"/>
            </w:pPr>
            <w:r w:rsidRPr="00CF0720">
              <w:t xml:space="preserve">(1) </w:t>
            </w:r>
            <w:r w:rsidRPr="00CF0720">
              <w:tab/>
              <w:t>Administrations may choose to have a guard band below 3400 MHz. In that case the power limit may apply below the guard band only.</w:t>
            </w:r>
          </w:p>
          <w:p w:rsidR="00F0237F" w:rsidRPr="00CF0720" w:rsidRDefault="00F0237F" w:rsidP="00F0237F">
            <w:pPr>
              <w:pStyle w:val="ECCTablenote"/>
            </w:pPr>
            <w:r w:rsidRPr="00CF0720">
              <w:t xml:space="preserve">(2) </w:t>
            </w:r>
            <w:r w:rsidRPr="00CF0720">
              <w:tab/>
              <w:t>Administrations may select the limit from case A or B depending on the level of protection required for the radar in the region in question.</w:t>
            </w:r>
          </w:p>
        </w:tc>
      </w:tr>
    </w:tbl>
    <w:p w:rsidR="004C795E" w:rsidRPr="00CF0720" w:rsidRDefault="00DF4B01" w:rsidP="00DF4B01">
      <w:r w:rsidRPr="00CF0720">
        <w:t xml:space="preserve">Cases A, B and C can be applied per region or country so that the adjacent band may have different levels of protection in different geographical areas or countries, depending on the deployment of the adjacent band systems. </w:t>
      </w:r>
    </w:p>
    <w:p w:rsidR="004C795E" w:rsidRPr="00CF0720" w:rsidRDefault="00DF4B01" w:rsidP="00DF4B01">
      <w:r w:rsidRPr="00CF0720">
        <w:t>In addit</w:t>
      </w:r>
      <w:r w:rsidR="004C795E" w:rsidRPr="00CF0720">
        <w:t xml:space="preserve">ion, the levels given in </w:t>
      </w:r>
      <w:r w:rsidR="009A235F" w:rsidRPr="00CF0720">
        <w:fldChar w:fldCharType="begin"/>
      </w:r>
      <w:r w:rsidR="009A235F" w:rsidRPr="00CF0720">
        <w:instrText xml:space="preserve"> REF _Ref500220190 \h </w:instrText>
      </w:r>
      <w:r w:rsidR="009A235F" w:rsidRPr="00CF0720">
        <w:fldChar w:fldCharType="separate"/>
      </w:r>
      <w:r w:rsidR="00FB3280" w:rsidRPr="00CF0720">
        <w:t xml:space="preserve">Table </w:t>
      </w:r>
      <w:r w:rsidR="00FB3280" w:rsidRPr="00CF0720">
        <w:rPr>
          <w:noProof/>
        </w:rPr>
        <w:t>6</w:t>
      </w:r>
      <w:r w:rsidR="009A235F" w:rsidRPr="00CF0720">
        <w:fldChar w:fldCharType="end"/>
      </w:r>
      <w:r w:rsidRPr="00CF0720">
        <w:t xml:space="preserve"> are applicable only to outdoor cells. In case of indoor deployments, the levels can be relaxed on a case by case basis. Other mitigation measures like geographical separation, coordination on a case by case basis or an additional guard band may be necessary for a TDD allocation. </w:t>
      </w:r>
    </w:p>
    <w:p w:rsidR="00DF4B01" w:rsidRPr="00CF0720" w:rsidRDefault="00DF4B01" w:rsidP="00DF4B01">
      <w:r w:rsidRPr="00CF0720">
        <w:t>For UEs other mitigation measures will be necessary such as e.g. geographical separation or an additional guard band for both FDD and TDD allocation.</w:t>
      </w:r>
    </w:p>
    <w:p w:rsidR="00AE2693" w:rsidRPr="00CF0720" w:rsidRDefault="009A235F" w:rsidP="00AE2693">
      <w:r w:rsidRPr="00CF0720">
        <w:lastRenderedPageBreak/>
        <w:fldChar w:fldCharType="begin"/>
      </w:r>
      <w:r w:rsidRPr="00CF0720">
        <w:instrText xml:space="preserve"> REF _Ref500220243 \h </w:instrText>
      </w:r>
      <w:r w:rsidRPr="00CF0720">
        <w:fldChar w:fldCharType="separate"/>
      </w:r>
      <w:r w:rsidR="00FB3280" w:rsidRPr="00CF0720">
        <w:t xml:space="preserve">Figure </w:t>
      </w:r>
      <w:r w:rsidR="00FB3280" w:rsidRPr="00CF0720">
        <w:rPr>
          <w:noProof/>
        </w:rPr>
        <w:t>8</w:t>
      </w:r>
      <w:r w:rsidRPr="00CF0720">
        <w:fldChar w:fldCharType="end"/>
      </w:r>
      <w:r w:rsidRPr="00CF0720">
        <w:t xml:space="preserve"> i</w:t>
      </w:r>
      <w:r w:rsidR="00AE2693" w:rsidRPr="00CF0720">
        <w:t xml:space="preserve">llustrates the regulatory e.i.r.p. limits defined in </w:t>
      </w:r>
      <w:r w:rsidR="00601904" w:rsidRPr="00CF0720">
        <w:t>ECC/DEC/(11)06 (rev. 2014)</w:t>
      </w:r>
      <w:r w:rsidR="00DF77C9" w:rsidRPr="00CF0720">
        <w:t xml:space="preserve"> </w:t>
      </w:r>
      <w:r w:rsidR="00AE2693" w:rsidRPr="00CF0720">
        <w:t>as a function of the number of antennas.</w:t>
      </w:r>
    </w:p>
    <w:p w:rsidR="00AE2693" w:rsidRPr="00CF0720" w:rsidRDefault="00AE2693" w:rsidP="00DF4B01">
      <w:r w:rsidRPr="00CF0720">
        <w:rPr>
          <w:noProof/>
          <w:lang w:val="da-DK" w:eastAsia="da-DK"/>
        </w:rPr>
        <w:drawing>
          <wp:inline distT="0" distB="0" distL="0" distR="0" wp14:anchorId="3742FA55" wp14:editId="1F8A5C48">
            <wp:extent cx="6120000" cy="2451600"/>
            <wp:effectExtent l="0" t="0" r="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120000" cy="2451600"/>
                    </a:xfrm>
                    <a:prstGeom prst="rect">
                      <a:avLst/>
                    </a:prstGeom>
                  </pic:spPr>
                </pic:pic>
              </a:graphicData>
            </a:graphic>
          </wp:inline>
        </w:drawing>
      </w:r>
    </w:p>
    <w:p w:rsidR="00915706" w:rsidRPr="00CF0720" w:rsidRDefault="00D553CA" w:rsidP="00915706">
      <w:pPr>
        <w:pStyle w:val="Caption"/>
        <w:rPr>
          <w:lang w:val="en-GB"/>
        </w:rPr>
      </w:pPr>
      <w:bookmarkStart w:id="156" w:name="_Ref500220243"/>
      <w:r w:rsidRPr="00CF0720">
        <w:rPr>
          <w:lang w:val="en-GB"/>
        </w:rPr>
        <w:t>F</w:t>
      </w:r>
      <w:r w:rsidR="00915706" w:rsidRPr="00CF0720">
        <w:rPr>
          <w:lang w:val="en-GB"/>
        </w:rPr>
        <w:t xml:space="preserve">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FB3280" w:rsidRPr="00CF0720">
        <w:rPr>
          <w:noProof/>
          <w:lang w:val="en-GB"/>
        </w:rPr>
        <w:t>8</w:t>
      </w:r>
      <w:r w:rsidR="003D2847" w:rsidRPr="00CF0720">
        <w:rPr>
          <w:noProof/>
          <w:lang w:val="en-GB"/>
        </w:rPr>
        <w:fldChar w:fldCharType="end"/>
      </w:r>
      <w:bookmarkEnd w:id="156"/>
      <w:r w:rsidR="007E7CFB" w:rsidRPr="00CF0720">
        <w:rPr>
          <w:lang w:val="en-GB"/>
        </w:rPr>
        <w:t xml:space="preserve">: </w:t>
      </w:r>
      <w:r w:rsidR="002F297C" w:rsidRPr="00CF0720">
        <w:rPr>
          <w:lang w:val="en-GB"/>
        </w:rPr>
        <w:t>TDD base station power in block and out of</w:t>
      </w:r>
      <w:r w:rsidRPr="00CF0720">
        <w:rPr>
          <w:lang w:val="en-GB"/>
        </w:rPr>
        <w:t xml:space="preserve"> block limits (e.i.r.p.) in ECC Decision (11)06 as a fun</w:t>
      </w:r>
      <w:r w:rsidR="00EC03DB" w:rsidRPr="00CF0720">
        <w:rPr>
          <w:lang w:val="en-GB"/>
        </w:rPr>
        <w:t>c</w:t>
      </w:r>
      <w:r w:rsidRPr="00CF0720">
        <w:rPr>
          <w:lang w:val="en-GB"/>
        </w:rPr>
        <w:t xml:space="preserve">tion of the number </w:t>
      </w:r>
      <w:r w:rsidR="00EC1CED" w:rsidRPr="00CF0720">
        <w:rPr>
          <w:lang w:val="en-GB"/>
        </w:rPr>
        <w:t>of the base station antennas</w:t>
      </w:r>
    </w:p>
    <w:p w:rsidR="00406B8F" w:rsidRPr="00CF0720" w:rsidRDefault="0032791C">
      <w:pPr>
        <w:pStyle w:val="Heading2"/>
        <w:rPr>
          <w:rStyle w:val="ECCHLbold"/>
          <w:b/>
          <w:lang w:val="en-GB"/>
        </w:rPr>
      </w:pPr>
      <w:bookmarkStart w:id="157" w:name="_Toc500027239"/>
      <w:bookmarkStart w:id="158" w:name="_Toc500027486"/>
      <w:bookmarkStart w:id="159" w:name="_Toc500077110"/>
      <w:bookmarkStart w:id="160" w:name="_Toc500078453"/>
      <w:bookmarkStart w:id="161" w:name="_Toc500078672"/>
      <w:bookmarkStart w:id="162" w:name="_Toc500079328"/>
      <w:bookmarkStart w:id="163" w:name="_Toc500079854"/>
      <w:bookmarkStart w:id="164" w:name="_Toc500081062"/>
      <w:bookmarkStart w:id="165" w:name="_Toc500081281"/>
      <w:bookmarkStart w:id="166" w:name="_Toc500081500"/>
      <w:bookmarkStart w:id="167" w:name="_Toc500081719"/>
      <w:bookmarkStart w:id="168" w:name="_Toc500081938"/>
      <w:bookmarkStart w:id="169" w:name="_Toc500082157"/>
      <w:bookmarkStart w:id="170" w:name="_Toc500082376"/>
      <w:bookmarkStart w:id="171" w:name="_Toc500082594"/>
      <w:bookmarkStart w:id="172" w:name="_Toc500082812"/>
      <w:bookmarkStart w:id="173" w:name="_Toc500083029"/>
      <w:bookmarkStart w:id="174" w:name="_Toc500083247"/>
      <w:bookmarkStart w:id="175" w:name="_Toc500083465"/>
      <w:bookmarkStart w:id="176" w:name="_Toc500083683"/>
      <w:bookmarkStart w:id="177" w:name="_Toc500083901"/>
      <w:bookmarkStart w:id="178" w:name="_Toc500084121"/>
      <w:bookmarkStart w:id="179" w:name="_Toc500084341"/>
      <w:bookmarkStart w:id="180" w:name="_Toc500084560"/>
      <w:bookmarkStart w:id="181" w:name="_Toc500084780"/>
      <w:bookmarkStart w:id="182" w:name="_Toc500085001"/>
      <w:bookmarkStart w:id="183" w:name="_Toc500134893"/>
      <w:bookmarkStart w:id="184" w:name="_Toc500135356"/>
      <w:bookmarkStart w:id="185" w:name="_Toc500144529"/>
      <w:bookmarkStart w:id="186" w:name="_Toc500145605"/>
      <w:bookmarkStart w:id="187" w:name="_Toc500154188"/>
      <w:bookmarkStart w:id="188" w:name="_Toc500154547"/>
      <w:bookmarkStart w:id="189" w:name="_Toc500154905"/>
      <w:bookmarkStart w:id="190" w:name="_Toc500155294"/>
      <w:bookmarkStart w:id="191" w:name="_Toc500155684"/>
      <w:bookmarkStart w:id="192" w:name="_Toc500156070"/>
      <w:bookmarkStart w:id="193" w:name="_Toc500156456"/>
      <w:bookmarkStart w:id="194" w:name="_Toc500156842"/>
      <w:bookmarkStart w:id="195" w:name="_Toc500157226"/>
      <w:bookmarkStart w:id="196" w:name="_Toc500158032"/>
      <w:bookmarkStart w:id="197" w:name="_Toc500158418"/>
      <w:bookmarkStart w:id="198" w:name="_Toc500158803"/>
      <w:bookmarkStart w:id="199" w:name="_Toc500027289"/>
      <w:bookmarkStart w:id="200" w:name="_Toc500027536"/>
      <w:bookmarkStart w:id="201" w:name="_Toc500077160"/>
      <w:bookmarkStart w:id="202" w:name="_Toc500078503"/>
      <w:bookmarkStart w:id="203" w:name="_Toc500078722"/>
      <w:bookmarkStart w:id="204" w:name="_Toc500079378"/>
      <w:bookmarkStart w:id="205" w:name="_Toc500079904"/>
      <w:bookmarkStart w:id="206" w:name="_Toc500081112"/>
      <w:bookmarkStart w:id="207" w:name="_Toc500081331"/>
      <w:bookmarkStart w:id="208" w:name="_Toc500081550"/>
      <w:bookmarkStart w:id="209" w:name="_Toc500081769"/>
      <w:bookmarkStart w:id="210" w:name="_Toc500081988"/>
      <w:bookmarkStart w:id="211" w:name="_Toc500082207"/>
      <w:bookmarkStart w:id="212" w:name="_Toc500082426"/>
      <w:bookmarkStart w:id="213" w:name="_Toc500082644"/>
      <w:bookmarkStart w:id="214" w:name="_Toc500082862"/>
      <w:bookmarkStart w:id="215" w:name="_Toc500083079"/>
      <w:bookmarkStart w:id="216" w:name="_Toc500083297"/>
      <w:bookmarkStart w:id="217" w:name="_Toc500083515"/>
      <w:bookmarkStart w:id="218" w:name="_Toc500083733"/>
      <w:bookmarkStart w:id="219" w:name="_Toc500083951"/>
      <w:bookmarkStart w:id="220" w:name="_Toc500084171"/>
      <w:bookmarkStart w:id="221" w:name="_Toc500084391"/>
      <w:bookmarkStart w:id="222" w:name="_Toc500084610"/>
      <w:bookmarkStart w:id="223" w:name="_Toc500084830"/>
      <w:bookmarkStart w:id="224" w:name="_Toc500085051"/>
      <w:bookmarkStart w:id="225" w:name="_Toc500134943"/>
      <w:bookmarkStart w:id="226" w:name="_Toc500135406"/>
      <w:bookmarkStart w:id="227" w:name="_Toc500144579"/>
      <w:bookmarkStart w:id="228" w:name="_Toc500145655"/>
      <w:bookmarkStart w:id="229" w:name="_Toc500154238"/>
      <w:bookmarkStart w:id="230" w:name="_Toc500154597"/>
      <w:bookmarkStart w:id="231" w:name="_Toc500154955"/>
      <w:bookmarkStart w:id="232" w:name="_Toc500155344"/>
      <w:bookmarkStart w:id="233" w:name="_Toc500155734"/>
      <w:bookmarkStart w:id="234" w:name="_Toc500156120"/>
      <w:bookmarkStart w:id="235" w:name="_Toc500156506"/>
      <w:bookmarkStart w:id="236" w:name="_Toc500156892"/>
      <w:bookmarkStart w:id="237" w:name="_Toc500157276"/>
      <w:bookmarkStart w:id="238" w:name="_Toc500158082"/>
      <w:bookmarkStart w:id="239" w:name="_Toc500158468"/>
      <w:bookmarkStart w:id="240" w:name="_Toc500158853"/>
      <w:bookmarkStart w:id="241" w:name="_Toc500027290"/>
      <w:bookmarkStart w:id="242" w:name="_Toc500027537"/>
      <w:bookmarkStart w:id="243" w:name="_Toc500077161"/>
      <w:bookmarkStart w:id="244" w:name="_Toc500078504"/>
      <w:bookmarkStart w:id="245" w:name="_Toc500078723"/>
      <w:bookmarkStart w:id="246" w:name="_Toc500079379"/>
      <w:bookmarkStart w:id="247" w:name="_Toc500079905"/>
      <w:bookmarkStart w:id="248" w:name="_Toc500081113"/>
      <w:bookmarkStart w:id="249" w:name="_Toc500081332"/>
      <w:bookmarkStart w:id="250" w:name="_Toc500081551"/>
      <w:bookmarkStart w:id="251" w:name="_Toc500081770"/>
      <w:bookmarkStart w:id="252" w:name="_Toc500081989"/>
      <w:bookmarkStart w:id="253" w:name="_Toc500082208"/>
      <w:bookmarkStart w:id="254" w:name="_Toc500082427"/>
      <w:bookmarkStart w:id="255" w:name="_Toc500082645"/>
      <w:bookmarkStart w:id="256" w:name="_Toc500082863"/>
      <w:bookmarkStart w:id="257" w:name="_Toc500083080"/>
      <w:bookmarkStart w:id="258" w:name="_Toc500083298"/>
      <w:bookmarkStart w:id="259" w:name="_Toc500083516"/>
      <w:bookmarkStart w:id="260" w:name="_Toc500083734"/>
      <w:bookmarkStart w:id="261" w:name="_Toc500083952"/>
      <w:bookmarkStart w:id="262" w:name="_Toc500084172"/>
      <w:bookmarkStart w:id="263" w:name="_Toc500084392"/>
      <w:bookmarkStart w:id="264" w:name="_Toc500084611"/>
      <w:bookmarkStart w:id="265" w:name="_Toc500084831"/>
      <w:bookmarkStart w:id="266" w:name="_Toc500085052"/>
      <w:bookmarkStart w:id="267" w:name="_Toc500134944"/>
      <w:bookmarkStart w:id="268" w:name="_Toc500135407"/>
      <w:bookmarkStart w:id="269" w:name="_Toc500144580"/>
      <w:bookmarkStart w:id="270" w:name="_Toc500145656"/>
      <w:bookmarkStart w:id="271" w:name="_Toc500154239"/>
      <w:bookmarkStart w:id="272" w:name="_Toc500154598"/>
      <w:bookmarkStart w:id="273" w:name="_Toc500154956"/>
      <w:bookmarkStart w:id="274" w:name="_Toc500155345"/>
      <w:bookmarkStart w:id="275" w:name="_Toc500155735"/>
      <w:bookmarkStart w:id="276" w:name="_Toc500156121"/>
      <w:bookmarkStart w:id="277" w:name="_Toc500156507"/>
      <w:bookmarkStart w:id="278" w:name="_Toc500156893"/>
      <w:bookmarkStart w:id="279" w:name="_Toc500157277"/>
      <w:bookmarkStart w:id="280" w:name="_Toc500158083"/>
      <w:bookmarkStart w:id="281" w:name="_Toc500158469"/>
      <w:bookmarkStart w:id="282" w:name="_Toc500158854"/>
      <w:bookmarkStart w:id="283" w:name="_Toc500027291"/>
      <w:bookmarkStart w:id="284" w:name="_Toc500027538"/>
      <w:bookmarkStart w:id="285" w:name="_Toc500077162"/>
      <w:bookmarkStart w:id="286" w:name="_Toc500078505"/>
      <w:bookmarkStart w:id="287" w:name="_Toc500078724"/>
      <w:bookmarkStart w:id="288" w:name="_Toc500079380"/>
      <w:bookmarkStart w:id="289" w:name="_Toc500079906"/>
      <w:bookmarkStart w:id="290" w:name="_Toc500081114"/>
      <w:bookmarkStart w:id="291" w:name="_Toc500081333"/>
      <w:bookmarkStart w:id="292" w:name="_Toc500081552"/>
      <w:bookmarkStart w:id="293" w:name="_Toc500081771"/>
      <w:bookmarkStart w:id="294" w:name="_Toc500081990"/>
      <w:bookmarkStart w:id="295" w:name="_Toc500082209"/>
      <w:bookmarkStart w:id="296" w:name="_Toc500082428"/>
      <w:bookmarkStart w:id="297" w:name="_Toc500082646"/>
      <w:bookmarkStart w:id="298" w:name="_Toc500082864"/>
      <w:bookmarkStart w:id="299" w:name="_Toc500083081"/>
      <w:bookmarkStart w:id="300" w:name="_Toc500083299"/>
      <w:bookmarkStart w:id="301" w:name="_Toc500083517"/>
      <w:bookmarkStart w:id="302" w:name="_Toc500083735"/>
      <w:bookmarkStart w:id="303" w:name="_Toc500083953"/>
      <w:bookmarkStart w:id="304" w:name="_Toc500084173"/>
      <w:bookmarkStart w:id="305" w:name="_Toc500084393"/>
      <w:bookmarkStart w:id="306" w:name="_Toc500084612"/>
      <w:bookmarkStart w:id="307" w:name="_Toc500084832"/>
      <w:bookmarkStart w:id="308" w:name="_Toc500085053"/>
      <w:bookmarkStart w:id="309" w:name="_Toc500134945"/>
      <w:bookmarkStart w:id="310" w:name="_Toc500135408"/>
      <w:bookmarkStart w:id="311" w:name="_Toc500144581"/>
      <w:bookmarkStart w:id="312" w:name="_Toc500145657"/>
      <w:bookmarkStart w:id="313" w:name="_Toc500154240"/>
      <w:bookmarkStart w:id="314" w:name="_Toc500154599"/>
      <w:bookmarkStart w:id="315" w:name="_Toc500154957"/>
      <w:bookmarkStart w:id="316" w:name="_Toc500155346"/>
      <w:bookmarkStart w:id="317" w:name="_Toc500155736"/>
      <w:bookmarkStart w:id="318" w:name="_Toc500156122"/>
      <w:bookmarkStart w:id="319" w:name="_Toc500156508"/>
      <w:bookmarkStart w:id="320" w:name="_Toc500156894"/>
      <w:bookmarkStart w:id="321" w:name="_Toc500157278"/>
      <w:bookmarkStart w:id="322" w:name="_Toc500158084"/>
      <w:bookmarkStart w:id="323" w:name="_Toc500158470"/>
      <w:bookmarkStart w:id="324" w:name="_Toc500158855"/>
      <w:bookmarkStart w:id="325" w:name="_Toc500027295"/>
      <w:bookmarkStart w:id="326" w:name="_Toc500027542"/>
      <w:bookmarkStart w:id="327" w:name="_Toc500077166"/>
      <w:bookmarkStart w:id="328" w:name="_Toc500078509"/>
      <w:bookmarkStart w:id="329" w:name="_Toc500078728"/>
      <w:bookmarkStart w:id="330" w:name="_Toc500079384"/>
      <w:bookmarkStart w:id="331" w:name="_Toc500079910"/>
      <w:bookmarkStart w:id="332" w:name="_Toc500081118"/>
      <w:bookmarkStart w:id="333" w:name="_Toc500081337"/>
      <w:bookmarkStart w:id="334" w:name="_Toc500081556"/>
      <w:bookmarkStart w:id="335" w:name="_Toc500081775"/>
      <w:bookmarkStart w:id="336" w:name="_Toc500081994"/>
      <w:bookmarkStart w:id="337" w:name="_Toc500082213"/>
      <w:bookmarkStart w:id="338" w:name="_Toc500082432"/>
      <w:bookmarkStart w:id="339" w:name="_Toc500082650"/>
      <w:bookmarkStart w:id="340" w:name="_Toc500082868"/>
      <w:bookmarkStart w:id="341" w:name="_Toc500083085"/>
      <w:bookmarkStart w:id="342" w:name="_Toc500083303"/>
      <w:bookmarkStart w:id="343" w:name="_Toc500083521"/>
      <w:bookmarkStart w:id="344" w:name="_Toc500083739"/>
      <w:bookmarkStart w:id="345" w:name="_Toc500083957"/>
      <w:bookmarkStart w:id="346" w:name="_Toc500084177"/>
      <w:bookmarkStart w:id="347" w:name="_Toc500084397"/>
      <w:bookmarkStart w:id="348" w:name="_Toc500084616"/>
      <w:bookmarkStart w:id="349" w:name="_Toc500084836"/>
      <w:bookmarkStart w:id="350" w:name="_Toc500085057"/>
      <w:bookmarkStart w:id="351" w:name="_Toc500134949"/>
      <w:bookmarkStart w:id="352" w:name="_Toc500135412"/>
      <w:bookmarkStart w:id="353" w:name="_Toc500144585"/>
      <w:bookmarkStart w:id="354" w:name="_Toc500145661"/>
      <w:bookmarkStart w:id="355" w:name="_Toc500154244"/>
      <w:bookmarkStart w:id="356" w:name="_Toc500154603"/>
      <w:bookmarkStart w:id="357" w:name="_Toc500154961"/>
      <w:bookmarkStart w:id="358" w:name="_Toc500155350"/>
      <w:bookmarkStart w:id="359" w:name="_Toc500155740"/>
      <w:bookmarkStart w:id="360" w:name="_Toc500156126"/>
      <w:bookmarkStart w:id="361" w:name="_Toc500156512"/>
      <w:bookmarkStart w:id="362" w:name="_Toc500156898"/>
      <w:bookmarkStart w:id="363" w:name="_Toc500157282"/>
      <w:bookmarkStart w:id="364" w:name="_Toc500158088"/>
      <w:bookmarkStart w:id="365" w:name="_Toc500158474"/>
      <w:bookmarkStart w:id="366" w:name="_Toc500158859"/>
      <w:bookmarkStart w:id="367" w:name="_Toc500027296"/>
      <w:bookmarkStart w:id="368" w:name="_Toc500027543"/>
      <w:bookmarkStart w:id="369" w:name="_Toc500077167"/>
      <w:bookmarkStart w:id="370" w:name="_Toc500078510"/>
      <w:bookmarkStart w:id="371" w:name="_Toc500078729"/>
      <w:bookmarkStart w:id="372" w:name="_Toc500079385"/>
      <w:bookmarkStart w:id="373" w:name="_Toc500079911"/>
      <w:bookmarkStart w:id="374" w:name="_Toc500081119"/>
      <w:bookmarkStart w:id="375" w:name="_Toc500081338"/>
      <w:bookmarkStart w:id="376" w:name="_Toc500081557"/>
      <w:bookmarkStart w:id="377" w:name="_Toc500081776"/>
      <w:bookmarkStart w:id="378" w:name="_Toc500081995"/>
      <w:bookmarkStart w:id="379" w:name="_Toc500082214"/>
      <w:bookmarkStart w:id="380" w:name="_Toc500082433"/>
      <w:bookmarkStart w:id="381" w:name="_Toc500082651"/>
      <w:bookmarkStart w:id="382" w:name="_Toc500082869"/>
      <w:bookmarkStart w:id="383" w:name="_Toc500083086"/>
      <w:bookmarkStart w:id="384" w:name="_Toc500083304"/>
      <w:bookmarkStart w:id="385" w:name="_Toc500083522"/>
      <w:bookmarkStart w:id="386" w:name="_Toc500083740"/>
      <w:bookmarkStart w:id="387" w:name="_Toc500083958"/>
      <w:bookmarkStart w:id="388" w:name="_Toc500084178"/>
      <w:bookmarkStart w:id="389" w:name="_Toc500084398"/>
      <w:bookmarkStart w:id="390" w:name="_Toc500084617"/>
      <w:bookmarkStart w:id="391" w:name="_Toc500084837"/>
      <w:bookmarkStart w:id="392" w:name="_Toc500085058"/>
      <w:bookmarkStart w:id="393" w:name="_Toc500134950"/>
      <w:bookmarkStart w:id="394" w:name="_Toc500135413"/>
      <w:bookmarkStart w:id="395" w:name="_Toc500144586"/>
      <w:bookmarkStart w:id="396" w:name="_Toc500145662"/>
      <w:bookmarkStart w:id="397" w:name="_Toc500154245"/>
      <w:bookmarkStart w:id="398" w:name="_Toc500154604"/>
      <w:bookmarkStart w:id="399" w:name="_Toc500154962"/>
      <w:bookmarkStart w:id="400" w:name="_Toc500155351"/>
      <w:bookmarkStart w:id="401" w:name="_Toc500155741"/>
      <w:bookmarkStart w:id="402" w:name="_Toc500156127"/>
      <w:bookmarkStart w:id="403" w:name="_Toc500156513"/>
      <w:bookmarkStart w:id="404" w:name="_Toc500156899"/>
      <w:bookmarkStart w:id="405" w:name="_Toc500157283"/>
      <w:bookmarkStart w:id="406" w:name="_Toc500158089"/>
      <w:bookmarkStart w:id="407" w:name="_Toc500158475"/>
      <w:bookmarkStart w:id="408" w:name="_Toc500158860"/>
      <w:bookmarkStart w:id="409" w:name="_Toc500027297"/>
      <w:bookmarkStart w:id="410" w:name="_Toc500027544"/>
      <w:bookmarkStart w:id="411" w:name="_Toc500077168"/>
      <w:bookmarkStart w:id="412" w:name="_Toc500078511"/>
      <w:bookmarkStart w:id="413" w:name="_Toc500078730"/>
      <w:bookmarkStart w:id="414" w:name="_Toc500079386"/>
      <w:bookmarkStart w:id="415" w:name="_Toc500079912"/>
      <w:bookmarkStart w:id="416" w:name="_Toc500081120"/>
      <w:bookmarkStart w:id="417" w:name="_Toc500081339"/>
      <w:bookmarkStart w:id="418" w:name="_Toc500081558"/>
      <w:bookmarkStart w:id="419" w:name="_Toc500081777"/>
      <w:bookmarkStart w:id="420" w:name="_Toc500081996"/>
      <w:bookmarkStart w:id="421" w:name="_Toc500082215"/>
      <w:bookmarkStart w:id="422" w:name="_Toc500082434"/>
      <w:bookmarkStart w:id="423" w:name="_Toc500082652"/>
      <w:bookmarkStart w:id="424" w:name="_Toc500082870"/>
      <w:bookmarkStart w:id="425" w:name="_Toc500083087"/>
      <w:bookmarkStart w:id="426" w:name="_Toc500083305"/>
      <w:bookmarkStart w:id="427" w:name="_Toc500083523"/>
      <w:bookmarkStart w:id="428" w:name="_Toc500083741"/>
      <w:bookmarkStart w:id="429" w:name="_Toc500083959"/>
      <w:bookmarkStart w:id="430" w:name="_Toc500084179"/>
      <w:bookmarkStart w:id="431" w:name="_Toc500084399"/>
      <w:bookmarkStart w:id="432" w:name="_Toc500084618"/>
      <w:bookmarkStart w:id="433" w:name="_Toc500084838"/>
      <w:bookmarkStart w:id="434" w:name="_Toc500085059"/>
      <w:bookmarkStart w:id="435" w:name="_Toc500134951"/>
      <w:bookmarkStart w:id="436" w:name="_Toc500135414"/>
      <w:bookmarkStart w:id="437" w:name="_Toc500144587"/>
      <w:bookmarkStart w:id="438" w:name="_Toc500145663"/>
      <w:bookmarkStart w:id="439" w:name="_Toc500154246"/>
      <w:bookmarkStart w:id="440" w:name="_Toc500154605"/>
      <w:bookmarkStart w:id="441" w:name="_Toc500154963"/>
      <w:bookmarkStart w:id="442" w:name="_Toc500155352"/>
      <w:bookmarkStart w:id="443" w:name="_Toc500155742"/>
      <w:bookmarkStart w:id="444" w:name="_Toc500156128"/>
      <w:bookmarkStart w:id="445" w:name="_Toc500156514"/>
      <w:bookmarkStart w:id="446" w:name="_Toc500156900"/>
      <w:bookmarkStart w:id="447" w:name="_Toc500157284"/>
      <w:bookmarkStart w:id="448" w:name="_Toc500158090"/>
      <w:bookmarkStart w:id="449" w:name="_Toc500158476"/>
      <w:bookmarkStart w:id="450" w:name="_Toc500158861"/>
      <w:bookmarkStart w:id="451" w:name="_Toc500027298"/>
      <w:bookmarkStart w:id="452" w:name="_Toc500027545"/>
      <w:bookmarkStart w:id="453" w:name="_Toc500077169"/>
      <w:bookmarkStart w:id="454" w:name="_Toc500078512"/>
      <w:bookmarkStart w:id="455" w:name="_Toc500078731"/>
      <w:bookmarkStart w:id="456" w:name="_Toc500079387"/>
      <w:bookmarkStart w:id="457" w:name="_Toc500079913"/>
      <w:bookmarkStart w:id="458" w:name="_Toc500081121"/>
      <w:bookmarkStart w:id="459" w:name="_Toc500081340"/>
      <w:bookmarkStart w:id="460" w:name="_Toc500081559"/>
      <w:bookmarkStart w:id="461" w:name="_Toc500081778"/>
      <w:bookmarkStart w:id="462" w:name="_Toc500081997"/>
      <w:bookmarkStart w:id="463" w:name="_Toc500082216"/>
      <w:bookmarkStart w:id="464" w:name="_Toc500082435"/>
      <w:bookmarkStart w:id="465" w:name="_Toc500082653"/>
      <w:bookmarkStart w:id="466" w:name="_Toc500082871"/>
      <w:bookmarkStart w:id="467" w:name="_Toc500083088"/>
      <w:bookmarkStart w:id="468" w:name="_Toc500083306"/>
      <w:bookmarkStart w:id="469" w:name="_Toc500083524"/>
      <w:bookmarkStart w:id="470" w:name="_Toc500083742"/>
      <w:bookmarkStart w:id="471" w:name="_Toc500083960"/>
      <w:bookmarkStart w:id="472" w:name="_Toc500084180"/>
      <w:bookmarkStart w:id="473" w:name="_Toc500084400"/>
      <w:bookmarkStart w:id="474" w:name="_Toc500084619"/>
      <w:bookmarkStart w:id="475" w:name="_Toc500084839"/>
      <w:bookmarkStart w:id="476" w:name="_Toc500085060"/>
      <w:bookmarkStart w:id="477" w:name="_Toc500134952"/>
      <w:bookmarkStart w:id="478" w:name="_Toc500135415"/>
      <w:bookmarkStart w:id="479" w:name="_Toc500144588"/>
      <w:bookmarkStart w:id="480" w:name="_Toc500145664"/>
      <w:bookmarkStart w:id="481" w:name="_Toc500154247"/>
      <w:bookmarkStart w:id="482" w:name="_Toc500154606"/>
      <w:bookmarkStart w:id="483" w:name="_Toc500154964"/>
      <w:bookmarkStart w:id="484" w:name="_Toc500155353"/>
      <w:bookmarkStart w:id="485" w:name="_Toc500155743"/>
      <w:bookmarkStart w:id="486" w:name="_Toc500156129"/>
      <w:bookmarkStart w:id="487" w:name="_Toc500156515"/>
      <w:bookmarkStart w:id="488" w:name="_Toc500156901"/>
      <w:bookmarkStart w:id="489" w:name="_Toc500157285"/>
      <w:bookmarkStart w:id="490" w:name="_Toc500158091"/>
      <w:bookmarkStart w:id="491" w:name="_Toc500158477"/>
      <w:bookmarkStart w:id="492" w:name="_Toc500158862"/>
      <w:bookmarkStart w:id="493" w:name="_Toc500027299"/>
      <w:bookmarkStart w:id="494" w:name="_Toc500027546"/>
      <w:bookmarkStart w:id="495" w:name="_Toc500077170"/>
      <w:bookmarkStart w:id="496" w:name="_Toc500078513"/>
      <w:bookmarkStart w:id="497" w:name="_Toc500078732"/>
      <w:bookmarkStart w:id="498" w:name="_Toc500079388"/>
      <w:bookmarkStart w:id="499" w:name="_Toc500079914"/>
      <w:bookmarkStart w:id="500" w:name="_Toc500081122"/>
      <w:bookmarkStart w:id="501" w:name="_Toc500081341"/>
      <w:bookmarkStart w:id="502" w:name="_Toc500081560"/>
      <w:bookmarkStart w:id="503" w:name="_Toc500081779"/>
      <w:bookmarkStart w:id="504" w:name="_Toc500081998"/>
      <w:bookmarkStart w:id="505" w:name="_Toc500082217"/>
      <w:bookmarkStart w:id="506" w:name="_Toc500082436"/>
      <w:bookmarkStart w:id="507" w:name="_Toc500082654"/>
      <w:bookmarkStart w:id="508" w:name="_Toc500082872"/>
      <w:bookmarkStart w:id="509" w:name="_Toc500083089"/>
      <w:bookmarkStart w:id="510" w:name="_Toc500083307"/>
      <w:bookmarkStart w:id="511" w:name="_Toc500083525"/>
      <w:bookmarkStart w:id="512" w:name="_Toc500083743"/>
      <w:bookmarkStart w:id="513" w:name="_Toc500083961"/>
      <w:bookmarkStart w:id="514" w:name="_Toc500084181"/>
      <w:bookmarkStart w:id="515" w:name="_Toc500084401"/>
      <w:bookmarkStart w:id="516" w:name="_Toc500084620"/>
      <w:bookmarkStart w:id="517" w:name="_Toc500084840"/>
      <w:bookmarkStart w:id="518" w:name="_Toc500085061"/>
      <w:bookmarkStart w:id="519" w:name="_Toc500134953"/>
      <w:bookmarkStart w:id="520" w:name="_Toc500135416"/>
      <w:bookmarkStart w:id="521" w:name="_Toc500144589"/>
      <w:bookmarkStart w:id="522" w:name="_Toc500145665"/>
      <w:bookmarkStart w:id="523" w:name="_Toc500154248"/>
      <w:bookmarkStart w:id="524" w:name="_Toc500154607"/>
      <w:bookmarkStart w:id="525" w:name="_Toc500154965"/>
      <w:bookmarkStart w:id="526" w:name="_Toc500155354"/>
      <w:bookmarkStart w:id="527" w:name="_Toc500155744"/>
      <w:bookmarkStart w:id="528" w:name="_Toc500156130"/>
      <w:bookmarkStart w:id="529" w:name="_Toc500156516"/>
      <w:bookmarkStart w:id="530" w:name="_Toc500156902"/>
      <w:bookmarkStart w:id="531" w:name="_Toc500157286"/>
      <w:bookmarkStart w:id="532" w:name="_Toc500158092"/>
      <w:bookmarkStart w:id="533" w:name="_Toc500158478"/>
      <w:bookmarkStart w:id="534" w:name="_Toc500158863"/>
      <w:bookmarkStart w:id="535" w:name="_Toc500027300"/>
      <w:bookmarkStart w:id="536" w:name="_Toc500027547"/>
      <w:bookmarkStart w:id="537" w:name="_Toc500077171"/>
      <w:bookmarkStart w:id="538" w:name="_Toc500078514"/>
      <w:bookmarkStart w:id="539" w:name="_Toc500078733"/>
      <w:bookmarkStart w:id="540" w:name="_Toc500079389"/>
      <w:bookmarkStart w:id="541" w:name="_Toc500079915"/>
      <w:bookmarkStart w:id="542" w:name="_Toc500081123"/>
      <w:bookmarkStart w:id="543" w:name="_Toc500081342"/>
      <w:bookmarkStart w:id="544" w:name="_Toc500081561"/>
      <w:bookmarkStart w:id="545" w:name="_Toc500081780"/>
      <w:bookmarkStart w:id="546" w:name="_Toc500081999"/>
      <w:bookmarkStart w:id="547" w:name="_Toc500082218"/>
      <w:bookmarkStart w:id="548" w:name="_Toc500082437"/>
      <w:bookmarkStart w:id="549" w:name="_Toc500082655"/>
      <w:bookmarkStart w:id="550" w:name="_Toc500082873"/>
      <w:bookmarkStart w:id="551" w:name="_Toc500083090"/>
      <w:bookmarkStart w:id="552" w:name="_Toc500083308"/>
      <w:bookmarkStart w:id="553" w:name="_Toc500083526"/>
      <w:bookmarkStart w:id="554" w:name="_Toc500083744"/>
      <w:bookmarkStart w:id="555" w:name="_Toc500083962"/>
      <w:bookmarkStart w:id="556" w:name="_Toc500084182"/>
      <w:bookmarkStart w:id="557" w:name="_Toc500084402"/>
      <w:bookmarkStart w:id="558" w:name="_Toc500084621"/>
      <w:bookmarkStart w:id="559" w:name="_Toc500084841"/>
      <w:bookmarkStart w:id="560" w:name="_Toc500085062"/>
      <w:bookmarkStart w:id="561" w:name="_Toc500134954"/>
      <w:bookmarkStart w:id="562" w:name="_Toc500135417"/>
      <w:bookmarkStart w:id="563" w:name="_Toc500144590"/>
      <w:bookmarkStart w:id="564" w:name="_Toc500145666"/>
      <w:bookmarkStart w:id="565" w:name="_Toc500154249"/>
      <w:bookmarkStart w:id="566" w:name="_Toc500154608"/>
      <w:bookmarkStart w:id="567" w:name="_Toc500154966"/>
      <w:bookmarkStart w:id="568" w:name="_Toc500155355"/>
      <w:bookmarkStart w:id="569" w:name="_Toc500155745"/>
      <w:bookmarkStart w:id="570" w:name="_Toc500156131"/>
      <w:bookmarkStart w:id="571" w:name="_Toc500156517"/>
      <w:bookmarkStart w:id="572" w:name="_Toc500156903"/>
      <w:bookmarkStart w:id="573" w:name="_Toc500157287"/>
      <w:bookmarkStart w:id="574" w:name="_Toc500158093"/>
      <w:bookmarkStart w:id="575" w:name="_Toc500158479"/>
      <w:bookmarkStart w:id="576" w:name="_Toc500158864"/>
      <w:bookmarkStart w:id="577" w:name="_Toc500027301"/>
      <w:bookmarkStart w:id="578" w:name="_Toc500027548"/>
      <w:bookmarkStart w:id="579" w:name="_Toc500077172"/>
      <w:bookmarkStart w:id="580" w:name="_Toc500078515"/>
      <w:bookmarkStart w:id="581" w:name="_Toc500078734"/>
      <w:bookmarkStart w:id="582" w:name="_Toc500079390"/>
      <w:bookmarkStart w:id="583" w:name="_Toc500079916"/>
      <w:bookmarkStart w:id="584" w:name="_Toc500081124"/>
      <w:bookmarkStart w:id="585" w:name="_Toc500081343"/>
      <w:bookmarkStart w:id="586" w:name="_Toc500081562"/>
      <w:bookmarkStart w:id="587" w:name="_Toc500081781"/>
      <w:bookmarkStart w:id="588" w:name="_Toc500082000"/>
      <w:bookmarkStart w:id="589" w:name="_Toc500082219"/>
      <w:bookmarkStart w:id="590" w:name="_Toc500082438"/>
      <w:bookmarkStart w:id="591" w:name="_Toc500082656"/>
      <w:bookmarkStart w:id="592" w:name="_Toc500082874"/>
      <w:bookmarkStart w:id="593" w:name="_Toc500083091"/>
      <w:bookmarkStart w:id="594" w:name="_Toc500083309"/>
      <w:bookmarkStart w:id="595" w:name="_Toc500083527"/>
      <w:bookmarkStart w:id="596" w:name="_Toc500083745"/>
      <w:bookmarkStart w:id="597" w:name="_Toc500083963"/>
      <w:bookmarkStart w:id="598" w:name="_Toc500084183"/>
      <w:bookmarkStart w:id="599" w:name="_Toc500084403"/>
      <w:bookmarkStart w:id="600" w:name="_Toc500084622"/>
      <w:bookmarkStart w:id="601" w:name="_Toc500084842"/>
      <w:bookmarkStart w:id="602" w:name="_Toc500085063"/>
      <w:bookmarkStart w:id="603" w:name="_Toc500134955"/>
      <w:bookmarkStart w:id="604" w:name="_Toc500135418"/>
      <w:bookmarkStart w:id="605" w:name="_Toc500144591"/>
      <w:bookmarkStart w:id="606" w:name="_Toc500145667"/>
      <w:bookmarkStart w:id="607" w:name="_Toc500154250"/>
      <w:bookmarkStart w:id="608" w:name="_Toc500154609"/>
      <w:bookmarkStart w:id="609" w:name="_Toc500154967"/>
      <w:bookmarkStart w:id="610" w:name="_Toc500155356"/>
      <w:bookmarkStart w:id="611" w:name="_Toc500155746"/>
      <w:bookmarkStart w:id="612" w:name="_Toc500156132"/>
      <w:bookmarkStart w:id="613" w:name="_Toc500156518"/>
      <w:bookmarkStart w:id="614" w:name="_Toc500156904"/>
      <w:bookmarkStart w:id="615" w:name="_Toc500157288"/>
      <w:bookmarkStart w:id="616" w:name="_Toc500158094"/>
      <w:bookmarkStart w:id="617" w:name="_Toc500158480"/>
      <w:bookmarkStart w:id="618" w:name="_Toc500158865"/>
      <w:bookmarkStart w:id="619" w:name="_Toc500027302"/>
      <w:bookmarkStart w:id="620" w:name="_Toc500027549"/>
      <w:bookmarkStart w:id="621" w:name="_Toc500077173"/>
      <w:bookmarkStart w:id="622" w:name="_Toc500078516"/>
      <w:bookmarkStart w:id="623" w:name="_Toc500078735"/>
      <w:bookmarkStart w:id="624" w:name="_Toc500079391"/>
      <w:bookmarkStart w:id="625" w:name="_Toc500079917"/>
      <w:bookmarkStart w:id="626" w:name="_Toc500081125"/>
      <w:bookmarkStart w:id="627" w:name="_Toc500081344"/>
      <w:bookmarkStart w:id="628" w:name="_Toc500081563"/>
      <w:bookmarkStart w:id="629" w:name="_Toc500081782"/>
      <w:bookmarkStart w:id="630" w:name="_Toc500082001"/>
      <w:bookmarkStart w:id="631" w:name="_Toc500082220"/>
      <w:bookmarkStart w:id="632" w:name="_Toc500082439"/>
      <w:bookmarkStart w:id="633" w:name="_Toc500082657"/>
      <w:bookmarkStart w:id="634" w:name="_Toc500082875"/>
      <w:bookmarkStart w:id="635" w:name="_Toc500083092"/>
      <w:bookmarkStart w:id="636" w:name="_Toc500083310"/>
      <w:bookmarkStart w:id="637" w:name="_Toc500083528"/>
      <w:bookmarkStart w:id="638" w:name="_Toc500083746"/>
      <w:bookmarkStart w:id="639" w:name="_Toc500083964"/>
      <w:bookmarkStart w:id="640" w:name="_Toc500084184"/>
      <w:bookmarkStart w:id="641" w:name="_Toc500084404"/>
      <w:bookmarkStart w:id="642" w:name="_Toc500084623"/>
      <w:bookmarkStart w:id="643" w:name="_Toc500084843"/>
      <w:bookmarkStart w:id="644" w:name="_Toc500085064"/>
      <w:bookmarkStart w:id="645" w:name="_Toc500134956"/>
      <w:bookmarkStart w:id="646" w:name="_Toc500135419"/>
      <w:bookmarkStart w:id="647" w:name="_Toc500144592"/>
      <w:bookmarkStart w:id="648" w:name="_Toc500145668"/>
      <w:bookmarkStart w:id="649" w:name="_Toc500154251"/>
      <w:bookmarkStart w:id="650" w:name="_Toc500154610"/>
      <w:bookmarkStart w:id="651" w:name="_Toc500154968"/>
      <w:bookmarkStart w:id="652" w:name="_Toc500155357"/>
      <w:bookmarkStart w:id="653" w:name="_Toc500155747"/>
      <w:bookmarkStart w:id="654" w:name="_Toc500156133"/>
      <w:bookmarkStart w:id="655" w:name="_Toc500156519"/>
      <w:bookmarkStart w:id="656" w:name="_Toc500156905"/>
      <w:bookmarkStart w:id="657" w:name="_Toc500157289"/>
      <w:bookmarkStart w:id="658" w:name="_Toc500158095"/>
      <w:bookmarkStart w:id="659" w:name="_Toc500158481"/>
      <w:bookmarkStart w:id="660" w:name="_Toc500158866"/>
      <w:bookmarkStart w:id="661" w:name="_Toc500027303"/>
      <w:bookmarkStart w:id="662" w:name="_Toc500027550"/>
      <w:bookmarkStart w:id="663" w:name="_Toc500077174"/>
      <w:bookmarkStart w:id="664" w:name="_Toc500078517"/>
      <w:bookmarkStart w:id="665" w:name="_Toc500078736"/>
      <w:bookmarkStart w:id="666" w:name="_Toc500079392"/>
      <w:bookmarkStart w:id="667" w:name="_Toc500079918"/>
      <w:bookmarkStart w:id="668" w:name="_Toc500081126"/>
      <w:bookmarkStart w:id="669" w:name="_Toc500081345"/>
      <w:bookmarkStart w:id="670" w:name="_Toc500081564"/>
      <w:bookmarkStart w:id="671" w:name="_Toc500081783"/>
      <w:bookmarkStart w:id="672" w:name="_Toc500082002"/>
      <w:bookmarkStart w:id="673" w:name="_Toc500082221"/>
      <w:bookmarkStart w:id="674" w:name="_Toc500082440"/>
      <w:bookmarkStart w:id="675" w:name="_Toc500082658"/>
      <w:bookmarkStart w:id="676" w:name="_Toc500082876"/>
      <w:bookmarkStart w:id="677" w:name="_Toc500083093"/>
      <w:bookmarkStart w:id="678" w:name="_Toc500083311"/>
      <w:bookmarkStart w:id="679" w:name="_Toc500083529"/>
      <w:bookmarkStart w:id="680" w:name="_Toc500083747"/>
      <w:bookmarkStart w:id="681" w:name="_Toc500083965"/>
      <w:bookmarkStart w:id="682" w:name="_Toc500084185"/>
      <w:bookmarkStart w:id="683" w:name="_Toc500084405"/>
      <w:bookmarkStart w:id="684" w:name="_Toc500084624"/>
      <w:bookmarkStart w:id="685" w:name="_Toc500084844"/>
      <w:bookmarkStart w:id="686" w:name="_Toc500085065"/>
      <w:bookmarkStart w:id="687" w:name="_Toc500134957"/>
      <w:bookmarkStart w:id="688" w:name="_Toc500135420"/>
      <w:bookmarkStart w:id="689" w:name="_Toc500144593"/>
      <w:bookmarkStart w:id="690" w:name="_Toc500145669"/>
      <w:bookmarkStart w:id="691" w:name="_Toc500154252"/>
      <w:bookmarkStart w:id="692" w:name="_Toc500154611"/>
      <w:bookmarkStart w:id="693" w:name="_Toc500154969"/>
      <w:bookmarkStart w:id="694" w:name="_Toc500155358"/>
      <w:bookmarkStart w:id="695" w:name="_Toc500155748"/>
      <w:bookmarkStart w:id="696" w:name="_Toc500156134"/>
      <w:bookmarkStart w:id="697" w:name="_Toc500156520"/>
      <w:bookmarkStart w:id="698" w:name="_Toc500156906"/>
      <w:bookmarkStart w:id="699" w:name="_Toc500157290"/>
      <w:bookmarkStart w:id="700" w:name="_Toc500158096"/>
      <w:bookmarkStart w:id="701" w:name="_Toc500158482"/>
      <w:bookmarkStart w:id="702" w:name="_Toc500158867"/>
      <w:bookmarkStart w:id="703" w:name="_Toc500027304"/>
      <w:bookmarkStart w:id="704" w:name="_Toc500027551"/>
      <w:bookmarkStart w:id="705" w:name="_Toc500077175"/>
      <w:bookmarkStart w:id="706" w:name="_Toc500078518"/>
      <w:bookmarkStart w:id="707" w:name="_Toc500078737"/>
      <w:bookmarkStart w:id="708" w:name="_Toc500079393"/>
      <w:bookmarkStart w:id="709" w:name="_Toc500079919"/>
      <w:bookmarkStart w:id="710" w:name="_Toc500081127"/>
      <w:bookmarkStart w:id="711" w:name="_Toc500081346"/>
      <w:bookmarkStart w:id="712" w:name="_Toc500081565"/>
      <w:bookmarkStart w:id="713" w:name="_Toc500081784"/>
      <w:bookmarkStart w:id="714" w:name="_Toc500082003"/>
      <w:bookmarkStart w:id="715" w:name="_Toc500082222"/>
      <w:bookmarkStart w:id="716" w:name="_Toc500082441"/>
      <w:bookmarkStart w:id="717" w:name="_Toc500082659"/>
      <w:bookmarkStart w:id="718" w:name="_Toc500082877"/>
      <w:bookmarkStart w:id="719" w:name="_Toc500083094"/>
      <w:bookmarkStart w:id="720" w:name="_Toc500083312"/>
      <w:bookmarkStart w:id="721" w:name="_Toc500083530"/>
      <w:bookmarkStart w:id="722" w:name="_Toc500083748"/>
      <w:bookmarkStart w:id="723" w:name="_Toc500083966"/>
      <w:bookmarkStart w:id="724" w:name="_Toc500084186"/>
      <w:bookmarkStart w:id="725" w:name="_Toc500084406"/>
      <w:bookmarkStart w:id="726" w:name="_Toc500084625"/>
      <w:bookmarkStart w:id="727" w:name="_Toc500084845"/>
      <w:bookmarkStart w:id="728" w:name="_Toc500085066"/>
      <w:bookmarkStart w:id="729" w:name="_Toc500134958"/>
      <w:bookmarkStart w:id="730" w:name="_Toc500135421"/>
      <w:bookmarkStart w:id="731" w:name="_Toc500144594"/>
      <w:bookmarkStart w:id="732" w:name="_Toc500145670"/>
      <w:bookmarkStart w:id="733" w:name="_Toc500154253"/>
      <w:bookmarkStart w:id="734" w:name="_Toc500154612"/>
      <w:bookmarkStart w:id="735" w:name="_Toc500154970"/>
      <w:bookmarkStart w:id="736" w:name="_Toc500155359"/>
      <w:bookmarkStart w:id="737" w:name="_Toc500155749"/>
      <w:bookmarkStart w:id="738" w:name="_Toc500156135"/>
      <w:bookmarkStart w:id="739" w:name="_Toc500156521"/>
      <w:bookmarkStart w:id="740" w:name="_Toc500156907"/>
      <w:bookmarkStart w:id="741" w:name="_Toc500157291"/>
      <w:bookmarkStart w:id="742" w:name="_Toc500158097"/>
      <w:bookmarkStart w:id="743" w:name="_Toc500158483"/>
      <w:bookmarkStart w:id="744" w:name="_Toc500158868"/>
      <w:bookmarkStart w:id="745" w:name="_Toc500027305"/>
      <w:bookmarkStart w:id="746" w:name="_Toc500027552"/>
      <w:bookmarkStart w:id="747" w:name="_Toc500077176"/>
      <w:bookmarkStart w:id="748" w:name="_Toc500078519"/>
      <w:bookmarkStart w:id="749" w:name="_Toc500078738"/>
      <w:bookmarkStart w:id="750" w:name="_Toc500079394"/>
      <w:bookmarkStart w:id="751" w:name="_Toc500079920"/>
      <w:bookmarkStart w:id="752" w:name="_Toc500081128"/>
      <w:bookmarkStart w:id="753" w:name="_Toc500081347"/>
      <w:bookmarkStart w:id="754" w:name="_Toc500081566"/>
      <w:bookmarkStart w:id="755" w:name="_Toc500081785"/>
      <w:bookmarkStart w:id="756" w:name="_Toc500082004"/>
      <w:bookmarkStart w:id="757" w:name="_Toc500082223"/>
      <w:bookmarkStart w:id="758" w:name="_Toc500082442"/>
      <w:bookmarkStart w:id="759" w:name="_Toc500082660"/>
      <w:bookmarkStart w:id="760" w:name="_Toc500082878"/>
      <w:bookmarkStart w:id="761" w:name="_Toc500083095"/>
      <w:bookmarkStart w:id="762" w:name="_Toc500083313"/>
      <w:bookmarkStart w:id="763" w:name="_Toc500083531"/>
      <w:bookmarkStart w:id="764" w:name="_Toc500083749"/>
      <w:bookmarkStart w:id="765" w:name="_Toc500083967"/>
      <w:bookmarkStart w:id="766" w:name="_Toc500084187"/>
      <w:bookmarkStart w:id="767" w:name="_Toc500084407"/>
      <w:bookmarkStart w:id="768" w:name="_Toc500084626"/>
      <w:bookmarkStart w:id="769" w:name="_Toc500084846"/>
      <w:bookmarkStart w:id="770" w:name="_Toc500085067"/>
      <w:bookmarkStart w:id="771" w:name="_Toc500134959"/>
      <w:bookmarkStart w:id="772" w:name="_Toc500135422"/>
      <w:bookmarkStart w:id="773" w:name="_Toc500144595"/>
      <w:bookmarkStart w:id="774" w:name="_Toc500145671"/>
      <w:bookmarkStart w:id="775" w:name="_Toc500154254"/>
      <w:bookmarkStart w:id="776" w:name="_Toc500154613"/>
      <w:bookmarkStart w:id="777" w:name="_Toc500154971"/>
      <w:bookmarkStart w:id="778" w:name="_Toc500155360"/>
      <w:bookmarkStart w:id="779" w:name="_Toc500155750"/>
      <w:bookmarkStart w:id="780" w:name="_Toc500156136"/>
      <w:bookmarkStart w:id="781" w:name="_Toc500156522"/>
      <w:bookmarkStart w:id="782" w:name="_Toc500156908"/>
      <w:bookmarkStart w:id="783" w:name="_Toc500157292"/>
      <w:bookmarkStart w:id="784" w:name="_Toc500158098"/>
      <w:bookmarkStart w:id="785" w:name="_Toc500158484"/>
      <w:bookmarkStart w:id="786" w:name="_Toc500158869"/>
      <w:bookmarkStart w:id="787" w:name="_Toc500027306"/>
      <w:bookmarkStart w:id="788" w:name="_Toc500027553"/>
      <w:bookmarkStart w:id="789" w:name="_Toc500077177"/>
      <w:bookmarkStart w:id="790" w:name="_Toc500078520"/>
      <w:bookmarkStart w:id="791" w:name="_Toc500078739"/>
      <w:bookmarkStart w:id="792" w:name="_Toc500079395"/>
      <w:bookmarkStart w:id="793" w:name="_Toc500079921"/>
      <w:bookmarkStart w:id="794" w:name="_Toc500081129"/>
      <w:bookmarkStart w:id="795" w:name="_Toc500081348"/>
      <w:bookmarkStart w:id="796" w:name="_Toc500081567"/>
      <w:bookmarkStart w:id="797" w:name="_Toc500081786"/>
      <w:bookmarkStart w:id="798" w:name="_Toc500082005"/>
      <w:bookmarkStart w:id="799" w:name="_Toc500082224"/>
      <w:bookmarkStart w:id="800" w:name="_Toc500082443"/>
      <w:bookmarkStart w:id="801" w:name="_Toc500082661"/>
      <w:bookmarkStart w:id="802" w:name="_Toc500082879"/>
      <w:bookmarkStart w:id="803" w:name="_Toc500083096"/>
      <w:bookmarkStart w:id="804" w:name="_Toc500083314"/>
      <w:bookmarkStart w:id="805" w:name="_Toc500083532"/>
      <w:bookmarkStart w:id="806" w:name="_Toc500083750"/>
      <w:bookmarkStart w:id="807" w:name="_Toc500083968"/>
      <w:bookmarkStart w:id="808" w:name="_Toc500084188"/>
      <w:bookmarkStart w:id="809" w:name="_Toc500084408"/>
      <w:bookmarkStart w:id="810" w:name="_Toc500084627"/>
      <w:bookmarkStart w:id="811" w:name="_Toc500084847"/>
      <w:bookmarkStart w:id="812" w:name="_Toc500085068"/>
      <w:bookmarkStart w:id="813" w:name="_Toc500134960"/>
      <w:bookmarkStart w:id="814" w:name="_Toc500135423"/>
      <w:bookmarkStart w:id="815" w:name="_Toc500144596"/>
      <w:bookmarkStart w:id="816" w:name="_Toc500145672"/>
      <w:bookmarkStart w:id="817" w:name="_Toc500154255"/>
      <w:bookmarkStart w:id="818" w:name="_Toc500154614"/>
      <w:bookmarkStart w:id="819" w:name="_Toc500154972"/>
      <w:bookmarkStart w:id="820" w:name="_Toc500155361"/>
      <w:bookmarkStart w:id="821" w:name="_Toc500155751"/>
      <w:bookmarkStart w:id="822" w:name="_Toc500156137"/>
      <w:bookmarkStart w:id="823" w:name="_Toc500156523"/>
      <w:bookmarkStart w:id="824" w:name="_Toc500156909"/>
      <w:bookmarkStart w:id="825" w:name="_Toc500157293"/>
      <w:bookmarkStart w:id="826" w:name="_Toc500158099"/>
      <w:bookmarkStart w:id="827" w:name="_Toc500158485"/>
      <w:bookmarkStart w:id="828" w:name="_Toc500158870"/>
      <w:bookmarkStart w:id="829" w:name="_Toc500027307"/>
      <w:bookmarkStart w:id="830" w:name="_Toc500027554"/>
      <w:bookmarkStart w:id="831" w:name="_Toc500077178"/>
      <w:bookmarkStart w:id="832" w:name="_Toc500078521"/>
      <w:bookmarkStart w:id="833" w:name="_Toc500078740"/>
      <w:bookmarkStart w:id="834" w:name="_Toc500079396"/>
      <w:bookmarkStart w:id="835" w:name="_Toc500079922"/>
      <w:bookmarkStart w:id="836" w:name="_Toc500081130"/>
      <w:bookmarkStart w:id="837" w:name="_Toc500081349"/>
      <w:bookmarkStart w:id="838" w:name="_Toc500081568"/>
      <w:bookmarkStart w:id="839" w:name="_Toc500081787"/>
      <w:bookmarkStart w:id="840" w:name="_Toc500082006"/>
      <w:bookmarkStart w:id="841" w:name="_Toc500082225"/>
      <w:bookmarkStart w:id="842" w:name="_Toc500082444"/>
      <w:bookmarkStart w:id="843" w:name="_Toc500082662"/>
      <w:bookmarkStart w:id="844" w:name="_Toc500082880"/>
      <w:bookmarkStart w:id="845" w:name="_Toc500083097"/>
      <w:bookmarkStart w:id="846" w:name="_Toc500083315"/>
      <w:bookmarkStart w:id="847" w:name="_Toc500083533"/>
      <w:bookmarkStart w:id="848" w:name="_Toc500083751"/>
      <w:bookmarkStart w:id="849" w:name="_Toc500083969"/>
      <w:bookmarkStart w:id="850" w:name="_Toc500084189"/>
      <w:bookmarkStart w:id="851" w:name="_Toc500084409"/>
      <w:bookmarkStart w:id="852" w:name="_Toc500084628"/>
      <w:bookmarkStart w:id="853" w:name="_Toc500084848"/>
      <w:bookmarkStart w:id="854" w:name="_Toc500085069"/>
      <w:bookmarkStart w:id="855" w:name="_Toc500134961"/>
      <w:bookmarkStart w:id="856" w:name="_Toc500135424"/>
      <w:bookmarkStart w:id="857" w:name="_Toc500144597"/>
      <w:bookmarkStart w:id="858" w:name="_Toc500145673"/>
      <w:bookmarkStart w:id="859" w:name="_Toc500154256"/>
      <w:bookmarkStart w:id="860" w:name="_Toc500154615"/>
      <w:bookmarkStart w:id="861" w:name="_Toc500154973"/>
      <w:bookmarkStart w:id="862" w:name="_Toc500155362"/>
      <w:bookmarkStart w:id="863" w:name="_Toc500155752"/>
      <w:bookmarkStart w:id="864" w:name="_Toc500156138"/>
      <w:bookmarkStart w:id="865" w:name="_Toc500156524"/>
      <w:bookmarkStart w:id="866" w:name="_Toc500156910"/>
      <w:bookmarkStart w:id="867" w:name="_Toc500157294"/>
      <w:bookmarkStart w:id="868" w:name="_Toc500158100"/>
      <w:bookmarkStart w:id="869" w:name="_Toc500158486"/>
      <w:bookmarkStart w:id="870" w:name="_Toc500158871"/>
      <w:bookmarkStart w:id="871" w:name="_Toc500027308"/>
      <w:bookmarkStart w:id="872" w:name="_Toc500027555"/>
      <w:bookmarkStart w:id="873" w:name="_Toc500077179"/>
      <w:bookmarkStart w:id="874" w:name="_Toc500078522"/>
      <w:bookmarkStart w:id="875" w:name="_Toc500078741"/>
      <w:bookmarkStart w:id="876" w:name="_Toc500079397"/>
      <w:bookmarkStart w:id="877" w:name="_Toc500079923"/>
      <w:bookmarkStart w:id="878" w:name="_Toc500081131"/>
      <w:bookmarkStart w:id="879" w:name="_Toc500081350"/>
      <w:bookmarkStart w:id="880" w:name="_Toc500081569"/>
      <w:bookmarkStart w:id="881" w:name="_Toc500081788"/>
      <w:bookmarkStart w:id="882" w:name="_Toc500082007"/>
      <w:bookmarkStart w:id="883" w:name="_Toc500082226"/>
      <w:bookmarkStart w:id="884" w:name="_Toc500082445"/>
      <w:bookmarkStart w:id="885" w:name="_Toc500082663"/>
      <w:bookmarkStart w:id="886" w:name="_Toc500082881"/>
      <w:bookmarkStart w:id="887" w:name="_Toc500083098"/>
      <w:bookmarkStart w:id="888" w:name="_Toc500083316"/>
      <w:bookmarkStart w:id="889" w:name="_Toc500083534"/>
      <w:bookmarkStart w:id="890" w:name="_Toc500083752"/>
      <w:bookmarkStart w:id="891" w:name="_Toc500083970"/>
      <w:bookmarkStart w:id="892" w:name="_Toc500084190"/>
      <w:bookmarkStart w:id="893" w:name="_Toc500084410"/>
      <w:bookmarkStart w:id="894" w:name="_Toc500084629"/>
      <w:bookmarkStart w:id="895" w:name="_Toc500084849"/>
      <w:bookmarkStart w:id="896" w:name="_Toc500085070"/>
      <w:bookmarkStart w:id="897" w:name="_Toc500134962"/>
      <w:bookmarkStart w:id="898" w:name="_Toc500135425"/>
      <w:bookmarkStart w:id="899" w:name="_Toc500144598"/>
      <w:bookmarkStart w:id="900" w:name="_Toc500145674"/>
      <w:bookmarkStart w:id="901" w:name="_Toc500154257"/>
      <w:bookmarkStart w:id="902" w:name="_Toc500154616"/>
      <w:bookmarkStart w:id="903" w:name="_Toc500154974"/>
      <w:bookmarkStart w:id="904" w:name="_Toc500155363"/>
      <w:bookmarkStart w:id="905" w:name="_Toc500155753"/>
      <w:bookmarkStart w:id="906" w:name="_Toc500156139"/>
      <w:bookmarkStart w:id="907" w:name="_Toc500156525"/>
      <w:bookmarkStart w:id="908" w:name="_Toc500156911"/>
      <w:bookmarkStart w:id="909" w:name="_Toc500157295"/>
      <w:bookmarkStart w:id="910" w:name="_Toc500158101"/>
      <w:bookmarkStart w:id="911" w:name="_Toc500158487"/>
      <w:bookmarkStart w:id="912" w:name="_Toc500158872"/>
      <w:bookmarkStart w:id="913" w:name="_Toc500027309"/>
      <w:bookmarkStart w:id="914" w:name="_Toc500027556"/>
      <w:bookmarkStart w:id="915" w:name="_Toc500077180"/>
      <w:bookmarkStart w:id="916" w:name="_Toc500078523"/>
      <w:bookmarkStart w:id="917" w:name="_Toc500078742"/>
      <w:bookmarkStart w:id="918" w:name="_Toc500079398"/>
      <w:bookmarkStart w:id="919" w:name="_Toc500079924"/>
      <w:bookmarkStart w:id="920" w:name="_Toc500081132"/>
      <w:bookmarkStart w:id="921" w:name="_Toc500081351"/>
      <w:bookmarkStart w:id="922" w:name="_Toc500081570"/>
      <w:bookmarkStart w:id="923" w:name="_Toc500081789"/>
      <w:bookmarkStart w:id="924" w:name="_Toc500082008"/>
      <w:bookmarkStart w:id="925" w:name="_Toc500082227"/>
      <w:bookmarkStart w:id="926" w:name="_Toc500082446"/>
      <w:bookmarkStart w:id="927" w:name="_Toc500082664"/>
      <w:bookmarkStart w:id="928" w:name="_Toc500082882"/>
      <w:bookmarkStart w:id="929" w:name="_Toc500083099"/>
      <w:bookmarkStart w:id="930" w:name="_Toc500083317"/>
      <w:bookmarkStart w:id="931" w:name="_Toc500083535"/>
      <w:bookmarkStart w:id="932" w:name="_Toc500083753"/>
      <w:bookmarkStart w:id="933" w:name="_Toc500083971"/>
      <w:bookmarkStart w:id="934" w:name="_Toc500084191"/>
      <w:bookmarkStart w:id="935" w:name="_Toc500084411"/>
      <w:bookmarkStart w:id="936" w:name="_Toc500084630"/>
      <w:bookmarkStart w:id="937" w:name="_Toc500084850"/>
      <w:bookmarkStart w:id="938" w:name="_Toc500085071"/>
      <w:bookmarkStart w:id="939" w:name="_Toc500134963"/>
      <w:bookmarkStart w:id="940" w:name="_Toc500135426"/>
      <w:bookmarkStart w:id="941" w:name="_Toc500144599"/>
      <w:bookmarkStart w:id="942" w:name="_Toc500145675"/>
      <w:bookmarkStart w:id="943" w:name="_Toc500154258"/>
      <w:bookmarkStart w:id="944" w:name="_Toc500154617"/>
      <w:bookmarkStart w:id="945" w:name="_Toc500154975"/>
      <w:bookmarkStart w:id="946" w:name="_Toc500155364"/>
      <w:bookmarkStart w:id="947" w:name="_Toc500155754"/>
      <w:bookmarkStart w:id="948" w:name="_Toc500156140"/>
      <w:bookmarkStart w:id="949" w:name="_Toc500156526"/>
      <w:bookmarkStart w:id="950" w:name="_Toc500156912"/>
      <w:bookmarkStart w:id="951" w:name="_Toc500157296"/>
      <w:bookmarkStart w:id="952" w:name="_Toc500158102"/>
      <w:bookmarkStart w:id="953" w:name="_Toc500158488"/>
      <w:bookmarkStart w:id="954" w:name="_Toc500158873"/>
      <w:bookmarkStart w:id="955" w:name="_Toc500027310"/>
      <w:bookmarkStart w:id="956" w:name="_Toc500027557"/>
      <w:bookmarkStart w:id="957" w:name="_Toc500077181"/>
      <w:bookmarkStart w:id="958" w:name="_Toc500078524"/>
      <w:bookmarkStart w:id="959" w:name="_Toc500078743"/>
      <w:bookmarkStart w:id="960" w:name="_Toc500079399"/>
      <w:bookmarkStart w:id="961" w:name="_Toc500079925"/>
      <w:bookmarkStart w:id="962" w:name="_Toc500081133"/>
      <w:bookmarkStart w:id="963" w:name="_Toc500081352"/>
      <w:bookmarkStart w:id="964" w:name="_Toc500081571"/>
      <w:bookmarkStart w:id="965" w:name="_Toc500081790"/>
      <w:bookmarkStart w:id="966" w:name="_Toc500082009"/>
      <w:bookmarkStart w:id="967" w:name="_Toc500082228"/>
      <w:bookmarkStart w:id="968" w:name="_Toc500082447"/>
      <w:bookmarkStart w:id="969" w:name="_Toc500082665"/>
      <w:bookmarkStart w:id="970" w:name="_Toc500082883"/>
      <w:bookmarkStart w:id="971" w:name="_Toc500083100"/>
      <w:bookmarkStart w:id="972" w:name="_Toc500083318"/>
      <w:bookmarkStart w:id="973" w:name="_Toc500083536"/>
      <w:bookmarkStart w:id="974" w:name="_Toc500083754"/>
      <w:bookmarkStart w:id="975" w:name="_Toc500083972"/>
      <w:bookmarkStart w:id="976" w:name="_Toc500084192"/>
      <w:bookmarkStart w:id="977" w:name="_Toc500084412"/>
      <w:bookmarkStart w:id="978" w:name="_Toc500084631"/>
      <w:bookmarkStart w:id="979" w:name="_Toc500084851"/>
      <w:bookmarkStart w:id="980" w:name="_Toc500085072"/>
      <w:bookmarkStart w:id="981" w:name="_Toc500134964"/>
      <w:bookmarkStart w:id="982" w:name="_Toc500135427"/>
      <w:bookmarkStart w:id="983" w:name="_Toc500144600"/>
      <w:bookmarkStart w:id="984" w:name="_Toc500145676"/>
      <w:bookmarkStart w:id="985" w:name="_Toc500154259"/>
      <w:bookmarkStart w:id="986" w:name="_Toc500154618"/>
      <w:bookmarkStart w:id="987" w:name="_Toc500154976"/>
      <w:bookmarkStart w:id="988" w:name="_Toc500155365"/>
      <w:bookmarkStart w:id="989" w:name="_Toc500155755"/>
      <w:bookmarkStart w:id="990" w:name="_Toc500156141"/>
      <w:bookmarkStart w:id="991" w:name="_Toc500156527"/>
      <w:bookmarkStart w:id="992" w:name="_Toc500156913"/>
      <w:bookmarkStart w:id="993" w:name="_Toc500157297"/>
      <w:bookmarkStart w:id="994" w:name="_Toc500158103"/>
      <w:bookmarkStart w:id="995" w:name="_Toc500158489"/>
      <w:bookmarkStart w:id="996" w:name="_Toc500158874"/>
      <w:bookmarkStart w:id="997" w:name="_Toc500027311"/>
      <w:bookmarkStart w:id="998" w:name="_Toc500027558"/>
      <w:bookmarkStart w:id="999" w:name="_Toc500077182"/>
      <w:bookmarkStart w:id="1000" w:name="_Toc500078525"/>
      <w:bookmarkStart w:id="1001" w:name="_Toc500078744"/>
      <w:bookmarkStart w:id="1002" w:name="_Toc500079400"/>
      <w:bookmarkStart w:id="1003" w:name="_Toc500079926"/>
      <w:bookmarkStart w:id="1004" w:name="_Toc500081134"/>
      <w:bookmarkStart w:id="1005" w:name="_Toc500081353"/>
      <w:bookmarkStart w:id="1006" w:name="_Toc500081572"/>
      <w:bookmarkStart w:id="1007" w:name="_Toc500081791"/>
      <w:bookmarkStart w:id="1008" w:name="_Toc500082010"/>
      <w:bookmarkStart w:id="1009" w:name="_Toc500082229"/>
      <w:bookmarkStart w:id="1010" w:name="_Toc500082448"/>
      <w:bookmarkStart w:id="1011" w:name="_Toc500082666"/>
      <w:bookmarkStart w:id="1012" w:name="_Toc500082884"/>
      <w:bookmarkStart w:id="1013" w:name="_Toc500083101"/>
      <w:bookmarkStart w:id="1014" w:name="_Toc500083319"/>
      <w:bookmarkStart w:id="1015" w:name="_Toc500083537"/>
      <w:bookmarkStart w:id="1016" w:name="_Toc500083755"/>
      <w:bookmarkStart w:id="1017" w:name="_Toc500083973"/>
      <w:bookmarkStart w:id="1018" w:name="_Toc500084193"/>
      <w:bookmarkStart w:id="1019" w:name="_Toc500084413"/>
      <w:bookmarkStart w:id="1020" w:name="_Toc500084632"/>
      <w:bookmarkStart w:id="1021" w:name="_Toc500084852"/>
      <w:bookmarkStart w:id="1022" w:name="_Toc500085073"/>
      <w:bookmarkStart w:id="1023" w:name="_Toc500134965"/>
      <w:bookmarkStart w:id="1024" w:name="_Toc500135428"/>
      <w:bookmarkStart w:id="1025" w:name="_Toc500144601"/>
      <w:bookmarkStart w:id="1026" w:name="_Toc500145677"/>
      <w:bookmarkStart w:id="1027" w:name="_Toc500154260"/>
      <w:bookmarkStart w:id="1028" w:name="_Toc500154619"/>
      <w:bookmarkStart w:id="1029" w:name="_Toc500154977"/>
      <w:bookmarkStart w:id="1030" w:name="_Toc500155366"/>
      <w:bookmarkStart w:id="1031" w:name="_Toc500155756"/>
      <w:bookmarkStart w:id="1032" w:name="_Toc500156142"/>
      <w:bookmarkStart w:id="1033" w:name="_Toc500156528"/>
      <w:bookmarkStart w:id="1034" w:name="_Toc500156914"/>
      <w:bookmarkStart w:id="1035" w:name="_Toc500157298"/>
      <w:bookmarkStart w:id="1036" w:name="_Toc500158104"/>
      <w:bookmarkStart w:id="1037" w:name="_Toc500158490"/>
      <w:bookmarkStart w:id="1038" w:name="_Toc500158875"/>
      <w:bookmarkStart w:id="1039" w:name="_Toc500027312"/>
      <w:bookmarkStart w:id="1040" w:name="_Toc500027559"/>
      <w:bookmarkStart w:id="1041" w:name="_Toc500077183"/>
      <w:bookmarkStart w:id="1042" w:name="_Toc500078526"/>
      <w:bookmarkStart w:id="1043" w:name="_Toc500078745"/>
      <w:bookmarkStart w:id="1044" w:name="_Toc500079401"/>
      <w:bookmarkStart w:id="1045" w:name="_Toc500079927"/>
      <w:bookmarkStart w:id="1046" w:name="_Toc500081135"/>
      <w:bookmarkStart w:id="1047" w:name="_Toc500081354"/>
      <w:bookmarkStart w:id="1048" w:name="_Toc500081573"/>
      <w:bookmarkStart w:id="1049" w:name="_Toc500081792"/>
      <w:bookmarkStart w:id="1050" w:name="_Toc500082011"/>
      <w:bookmarkStart w:id="1051" w:name="_Toc500082230"/>
      <w:bookmarkStart w:id="1052" w:name="_Toc500082449"/>
      <w:bookmarkStart w:id="1053" w:name="_Toc500082667"/>
      <w:bookmarkStart w:id="1054" w:name="_Toc500082885"/>
      <w:bookmarkStart w:id="1055" w:name="_Toc500083102"/>
      <w:bookmarkStart w:id="1056" w:name="_Toc500083320"/>
      <w:bookmarkStart w:id="1057" w:name="_Toc500083538"/>
      <w:bookmarkStart w:id="1058" w:name="_Toc500083756"/>
      <w:bookmarkStart w:id="1059" w:name="_Toc500083974"/>
      <w:bookmarkStart w:id="1060" w:name="_Toc500084194"/>
      <w:bookmarkStart w:id="1061" w:name="_Toc500084414"/>
      <w:bookmarkStart w:id="1062" w:name="_Toc500084633"/>
      <w:bookmarkStart w:id="1063" w:name="_Toc500084853"/>
      <w:bookmarkStart w:id="1064" w:name="_Toc500085074"/>
      <w:bookmarkStart w:id="1065" w:name="_Toc500134966"/>
      <w:bookmarkStart w:id="1066" w:name="_Toc500135429"/>
      <w:bookmarkStart w:id="1067" w:name="_Toc500144602"/>
      <w:bookmarkStart w:id="1068" w:name="_Toc500145678"/>
      <w:bookmarkStart w:id="1069" w:name="_Toc500154261"/>
      <w:bookmarkStart w:id="1070" w:name="_Toc500154620"/>
      <w:bookmarkStart w:id="1071" w:name="_Toc500154978"/>
      <w:bookmarkStart w:id="1072" w:name="_Toc500155367"/>
      <w:bookmarkStart w:id="1073" w:name="_Toc500155757"/>
      <w:bookmarkStart w:id="1074" w:name="_Toc500156143"/>
      <w:bookmarkStart w:id="1075" w:name="_Toc500156529"/>
      <w:bookmarkStart w:id="1076" w:name="_Toc500156915"/>
      <w:bookmarkStart w:id="1077" w:name="_Toc500157299"/>
      <w:bookmarkStart w:id="1078" w:name="_Toc500158105"/>
      <w:bookmarkStart w:id="1079" w:name="_Toc500158491"/>
      <w:bookmarkStart w:id="1080" w:name="_Toc500158876"/>
      <w:bookmarkStart w:id="1081" w:name="_Toc500027313"/>
      <w:bookmarkStart w:id="1082" w:name="_Toc500027560"/>
      <w:bookmarkStart w:id="1083" w:name="_Toc500077184"/>
      <w:bookmarkStart w:id="1084" w:name="_Toc500078527"/>
      <w:bookmarkStart w:id="1085" w:name="_Toc500078746"/>
      <w:bookmarkStart w:id="1086" w:name="_Toc500079402"/>
      <w:bookmarkStart w:id="1087" w:name="_Toc500079928"/>
      <w:bookmarkStart w:id="1088" w:name="_Toc500081136"/>
      <w:bookmarkStart w:id="1089" w:name="_Toc500081355"/>
      <w:bookmarkStart w:id="1090" w:name="_Toc500081574"/>
      <w:bookmarkStart w:id="1091" w:name="_Toc500081793"/>
      <w:bookmarkStart w:id="1092" w:name="_Toc500082012"/>
      <w:bookmarkStart w:id="1093" w:name="_Toc500082231"/>
      <w:bookmarkStart w:id="1094" w:name="_Toc500082450"/>
      <w:bookmarkStart w:id="1095" w:name="_Toc500082668"/>
      <w:bookmarkStart w:id="1096" w:name="_Toc500082886"/>
      <w:bookmarkStart w:id="1097" w:name="_Toc500083103"/>
      <w:bookmarkStart w:id="1098" w:name="_Toc500083321"/>
      <w:bookmarkStart w:id="1099" w:name="_Toc500083539"/>
      <w:bookmarkStart w:id="1100" w:name="_Toc500083757"/>
      <w:bookmarkStart w:id="1101" w:name="_Toc500083975"/>
      <w:bookmarkStart w:id="1102" w:name="_Toc500084195"/>
      <w:bookmarkStart w:id="1103" w:name="_Toc500084415"/>
      <w:bookmarkStart w:id="1104" w:name="_Toc500084634"/>
      <w:bookmarkStart w:id="1105" w:name="_Toc500084854"/>
      <w:bookmarkStart w:id="1106" w:name="_Toc500085075"/>
      <w:bookmarkStart w:id="1107" w:name="_Toc500134967"/>
      <w:bookmarkStart w:id="1108" w:name="_Toc500135430"/>
      <w:bookmarkStart w:id="1109" w:name="_Toc500144603"/>
      <w:bookmarkStart w:id="1110" w:name="_Toc500145679"/>
      <w:bookmarkStart w:id="1111" w:name="_Toc500154262"/>
      <w:bookmarkStart w:id="1112" w:name="_Toc500154621"/>
      <w:bookmarkStart w:id="1113" w:name="_Toc500154979"/>
      <w:bookmarkStart w:id="1114" w:name="_Toc500155368"/>
      <w:bookmarkStart w:id="1115" w:name="_Toc500155758"/>
      <w:bookmarkStart w:id="1116" w:name="_Toc500156144"/>
      <w:bookmarkStart w:id="1117" w:name="_Toc500156530"/>
      <w:bookmarkStart w:id="1118" w:name="_Toc500156916"/>
      <w:bookmarkStart w:id="1119" w:name="_Toc500157300"/>
      <w:bookmarkStart w:id="1120" w:name="_Toc500158106"/>
      <w:bookmarkStart w:id="1121" w:name="_Toc500158492"/>
      <w:bookmarkStart w:id="1122" w:name="_Toc500158877"/>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r>
        <w:rPr>
          <w:noProof/>
          <w:lang w:val="en-GB" w:eastAsia="da-DK"/>
        </w:rPr>
        <w:pict>
          <v:shape id="_x0000_s1075" type="#_x0000_t136" style="position:absolute;left:0;text-align:left;margin-left:21.85pt;margin-top:294.45pt;width:485.35pt;height:194.1pt;rotation:315;z-index:-251540480;mso-position-horizontal-relative:margin;mso-position-vertical-relative:margin" o:allowincell="f" fillcolor="silver" stroked="f">
            <v:fill opacity=".5"/>
            <v:textpath style="font-family:&quot;Arial&quot;;font-size:1pt" string="DRAFT"/>
            <w10:wrap anchorx="margin" anchory="margin"/>
          </v:shape>
        </w:pict>
      </w:r>
      <w:hyperlink w:anchor="_Toc488396323" w:history="1">
        <w:bookmarkStart w:id="1123" w:name="_Ref500841950"/>
        <w:bookmarkStart w:id="1124" w:name="_Toc507630532"/>
        <w:r w:rsidR="00406B8F" w:rsidRPr="00CF0720">
          <w:rPr>
            <w:rStyle w:val="ECCHLbold"/>
            <w:b/>
            <w:lang w:val="en-GB"/>
          </w:rPr>
          <w:t>In- block power limits</w:t>
        </w:r>
        <w:bookmarkEnd w:id="1123"/>
        <w:bookmarkEnd w:id="1124"/>
      </w:hyperlink>
    </w:p>
    <w:p w:rsidR="00406B8F" w:rsidRPr="00CF0720" w:rsidRDefault="00601904" w:rsidP="00406B8F">
      <w:pPr>
        <w:rPr>
          <w:rStyle w:val="ECCParagraph"/>
        </w:rPr>
      </w:pPr>
      <w:r w:rsidRPr="00CF0720">
        <w:t>ECC/DEC/(11)06 (rev. 2014)</w:t>
      </w:r>
      <w:r w:rsidR="00DF77C9" w:rsidRPr="00CF0720">
        <w:t xml:space="preserve"> </w:t>
      </w:r>
      <w:r w:rsidR="0018764E" w:rsidRPr="00CF0720">
        <w:fldChar w:fldCharType="begin"/>
      </w:r>
      <w:r w:rsidR="0018764E" w:rsidRPr="00CF0720">
        <w:instrText xml:space="preserve"> REF _Ref500924972 \r \h </w:instrText>
      </w:r>
      <w:r w:rsidR="0018764E" w:rsidRPr="00CF0720">
        <w:fldChar w:fldCharType="separate"/>
      </w:r>
      <w:r w:rsidR="00FB3280" w:rsidRPr="00CF0720">
        <w:t>[3]</w:t>
      </w:r>
      <w:r w:rsidR="0018764E" w:rsidRPr="00CF0720">
        <w:fldChar w:fldCharType="end"/>
      </w:r>
      <w:r w:rsidR="0018764E" w:rsidRPr="00CF0720">
        <w:t xml:space="preserve"> </w:t>
      </w:r>
      <w:r w:rsidR="00406B8F" w:rsidRPr="00CF0720">
        <w:rPr>
          <w:rStyle w:val="ECCParagraph"/>
        </w:rPr>
        <w:t>does not mandate a regulatory in-block limit for base stations. However, it does recommend that if such a limit “is desired by an administration, a value which does not exceed 68</w:t>
      </w:r>
      <w:r w:rsidR="0018764E" w:rsidRPr="00CF0720">
        <w:rPr>
          <w:rStyle w:val="ECCParagraph"/>
        </w:rPr>
        <w:t> </w:t>
      </w:r>
      <w:r w:rsidR="00406B8F" w:rsidRPr="00CF0720">
        <w:rPr>
          <w:rStyle w:val="ECCParagraph"/>
        </w:rPr>
        <w:t xml:space="preserve">dBm/5 MHz per antenna may be applied”.  </w:t>
      </w:r>
    </w:p>
    <w:p w:rsidR="00406B8F" w:rsidRPr="00CF0720" w:rsidRDefault="00406B8F" w:rsidP="00406B8F">
      <w:pPr>
        <w:pStyle w:val="Caption"/>
        <w:rPr>
          <w:rFonts w:eastAsia="Batang"/>
          <w:lang w:val="en-GB"/>
        </w:rPr>
      </w:pPr>
      <w:bookmarkStart w:id="1125" w:name="_Ref500220305"/>
      <w:bookmarkStart w:id="1126" w:name="_Ref500799000"/>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FB3280" w:rsidRPr="00CF0720">
        <w:rPr>
          <w:noProof/>
          <w:lang w:val="en-GB"/>
        </w:rPr>
        <w:t>7</w:t>
      </w:r>
      <w:r w:rsidR="003D2847" w:rsidRPr="00CF0720">
        <w:rPr>
          <w:noProof/>
          <w:lang w:val="en-GB"/>
        </w:rPr>
        <w:fldChar w:fldCharType="end"/>
      </w:r>
      <w:bookmarkEnd w:id="1125"/>
      <w:r w:rsidRPr="00CF0720">
        <w:rPr>
          <w:lang w:val="en-GB"/>
        </w:rPr>
        <w:t xml:space="preserve">: </w:t>
      </w:r>
      <w:r w:rsidR="00601904" w:rsidRPr="00CF0720">
        <w:rPr>
          <w:lang w:val="en-GB"/>
        </w:rPr>
        <w:t>ECC/DEC/(11)06 (rev. 2014)</w:t>
      </w:r>
      <w:r w:rsidR="00DF77C9" w:rsidRPr="00CF0720">
        <w:rPr>
          <w:lang w:val="en-GB"/>
        </w:rPr>
        <w:t xml:space="preserve"> </w:t>
      </w:r>
      <w:r w:rsidR="00EC03DB" w:rsidRPr="00CF0720">
        <w:rPr>
          <w:lang w:val="en-GB"/>
        </w:rPr>
        <w:fldChar w:fldCharType="begin"/>
      </w:r>
      <w:r w:rsidR="00EC03DB" w:rsidRPr="00CF0720">
        <w:rPr>
          <w:lang w:val="en-GB"/>
        </w:rPr>
        <w:instrText xml:space="preserve"> REF _Ref500924972 \r \h </w:instrText>
      </w:r>
      <w:r w:rsidR="00EC03DB" w:rsidRPr="00CF0720">
        <w:rPr>
          <w:lang w:val="en-GB"/>
        </w:rPr>
      </w:r>
      <w:r w:rsidR="00EC03DB" w:rsidRPr="00CF0720">
        <w:rPr>
          <w:lang w:val="en-GB"/>
        </w:rPr>
        <w:fldChar w:fldCharType="separate"/>
      </w:r>
      <w:r w:rsidR="00FB3280" w:rsidRPr="00CF0720">
        <w:rPr>
          <w:lang w:val="en-GB"/>
        </w:rPr>
        <w:t>[3]</w:t>
      </w:r>
      <w:r w:rsidR="00EC03DB" w:rsidRPr="00CF0720">
        <w:rPr>
          <w:lang w:val="en-GB"/>
        </w:rPr>
        <w:fldChar w:fldCharType="end"/>
      </w:r>
      <w:r w:rsidR="00EC03DB" w:rsidRPr="00CF0720">
        <w:rPr>
          <w:lang w:val="en-GB"/>
        </w:rPr>
        <w:t xml:space="preserve"> </w:t>
      </w:r>
      <w:r w:rsidRPr="00CF0720">
        <w:rPr>
          <w:rFonts w:eastAsia="Batang"/>
          <w:lang w:val="en-GB"/>
        </w:rPr>
        <w:t>in-block power limit</w:t>
      </w:r>
      <w:bookmarkEnd w:id="1126"/>
    </w:p>
    <w:tbl>
      <w:tblPr>
        <w:tblStyle w:val="ECCTable-redheader"/>
        <w:tblW w:w="10117" w:type="dxa"/>
        <w:tblInd w:w="0" w:type="dxa"/>
        <w:tblLook w:val="01E0" w:firstRow="1" w:lastRow="1" w:firstColumn="1" w:lastColumn="1" w:noHBand="0" w:noVBand="0"/>
      </w:tblPr>
      <w:tblGrid>
        <w:gridCol w:w="2127"/>
        <w:gridCol w:w="2099"/>
        <w:gridCol w:w="5891"/>
      </w:tblGrid>
      <w:tr w:rsidR="00406B8F" w:rsidRPr="00CF0720" w:rsidTr="00392EB9">
        <w:trPr>
          <w:cnfStyle w:val="100000000000" w:firstRow="1" w:lastRow="0" w:firstColumn="0" w:lastColumn="0" w:oddVBand="0" w:evenVBand="0" w:oddHBand="0" w:evenHBand="0" w:firstRowFirstColumn="0" w:firstRowLastColumn="0" w:lastRowFirstColumn="0" w:lastRowLastColumn="0"/>
          <w:trHeight w:val="157"/>
        </w:trPr>
        <w:tc>
          <w:tcPr>
            <w:tcW w:w="2127" w:type="dxa"/>
          </w:tcPr>
          <w:p w:rsidR="00406B8F" w:rsidRPr="00CF0720" w:rsidRDefault="00406B8F" w:rsidP="00406B8F">
            <w:pPr>
              <w:pStyle w:val="ECCTableHeaderwhitefont"/>
            </w:pPr>
            <w:r w:rsidRPr="00CF0720">
              <w:t>BEM element</w:t>
            </w:r>
          </w:p>
        </w:tc>
        <w:tc>
          <w:tcPr>
            <w:tcW w:w="2099" w:type="dxa"/>
          </w:tcPr>
          <w:p w:rsidR="00406B8F" w:rsidRPr="00CF0720" w:rsidRDefault="00406B8F" w:rsidP="00406B8F">
            <w:pPr>
              <w:pStyle w:val="ECCTableHeaderwhitefont"/>
            </w:pPr>
            <w:r w:rsidRPr="00CF0720">
              <w:t>Frequency range</w:t>
            </w:r>
          </w:p>
        </w:tc>
        <w:tc>
          <w:tcPr>
            <w:tcW w:w="5891" w:type="dxa"/>
          </w:tcPr>
          <w:p w:rsidR="00F57FEC" w:rsidRPr="00CF0720" w:rsidRDefault="0018764E" w:rsidP="0018764E">
            <w:pPr>
              <w:pStyle w:val="ECCTableHeaderwhitefont"/>
            </w:pPr>
            <w:r w:rsidRPr="00CF0720">
              <w:t>Non AAS</w:t>
            </w:r>
            <w:r w:rsidR="00EC03DB" w:rsidRPr="00CF0720">
              <w:t xml:space="preserve"> </w:t>
            </w:r>
            <w:r w:rsidR="00406B8F" w:rsidRPr="00CF0720">
              <w:t>e.i.r.p. power limit</w:t>
            </w:r>
          </w:p>
          <w:p w:rsidR="00F57FEC" w:rsidRPr="00CF0720" w:rsidRDefault="00EC03DB" w:rsidP="0018764E">
            <w:pPr>
              <w:pStyle w:val="ECCTableHeaderwhitefont"/>
            </w:pPr>
            <w:r w:rsidRPr="00CF0720">
              <w:t>dBm/(</w:t>
            </w:r>
            <w:r w:rsidR="00406B8F" w:rsidRPr="00CF0720">
              <w:t>5</w:t>
            </w:r>
            <w:r w:rsidRPr="00CF0720">
              <w:t xml:space="preserve"> </w:t>
            </w:r>
            <w:r w:rsidR="00406B8F" w:rsidRPr="00CF0720">
              <w:t>MHz</w:t>
            </w:r>
            <w:r w:rsidRPr="00CF0720">
              <w:t>)</w:t>
            </w:r>
            <w:r w:rsidR="00406B8F" w:rsidRPr="00CF0720">
              <w:t xml:space="preserve"> </w:t>
            </w:r>
            <w:r w:rsidR="00F57FEC" w:rsidRPr="00CF0720">
              <w:t>per antenna</w:t>
            </w:r>
          </w:p>
        </w:tc>
      </w:tr>
      <w:tr w:rsidR="00406B8F" w:rsidRPr="00CF0720" w:rsidTr="00392EB9">
        <w:tc>
          <w:tcPr>
            <w:tcW w:w="2127" w:type="dxa"/>
          </w:tcPr>
          <w:p w:rsidR="00406B8F" w:rsidRPr="00CF0720" w:rsidRDefault="00406B8F" w:rsidP="00406B8F">
            <w:pPr>
              <w:pStyle w:val="ECCTabletext"/>
            </w:pPr>
            <w:r w:rsidRPr="00CF0720">
              <w:t>In-block</w:t>
            </w:r>
          </w:p>
        </w:tc>
        <w:tc>
          <w:tcPr>
            <w:tcW w:w="2099" w:type="dxa"/>
          </w:tcPr>
          <w:p w:rsidR="00406B8F" w:rsidRPr="00CF0720" w:rsidRDefault="00406B8F" w:rsidP="00406B8F">
            <w:pPr>
              <w:pStyle w:val="ECCTabletext"/>
            </w:pPr>
            <w:r w:rsidRPr="00CF0720">
              <w:t>Block assigned to the operator</w:t>
            </w:r>
          </w:p>
        </w:tc>
        <w:tc>
          <w:tcPr>
            <w:tcW w:w="5891" w:type="dxa"/>
          </w:tcPr>
          <w:p w:rsidR="00F57FEC" w:rsidRPr="00CF0720" w:rsidRDefault="00406B8F" w:rsidP="00406B8F">
            <w:pPr>
              <w:pStyle w:val="ECCTabletext"/>
            </w:pPr>
            <w:r w:rsidRPr="00CF0720">
              <w:t>68</w:t>
            </w:r>
          </w:p>
          <w:p w:rsidR="00406B8F" w:rsidRPr="00CF0720" w:rsidRDefault="00F57FEC">
            <w:pPr>
              <w:pStyle w:val="ECCTabletext"/>
            </w:pPr>
            <w:r w:rsidRPr="00CF0720">
              <w:t>N</w:t>
            </w:r>
            <w:r w:rsidR="00EC1CED" w:rsidRPr="00CF0720">
              <w:t xml:space="preserve">ot obligatory </w:t>
            </w:r>
            <w:r w:rsidR="00406B8F" w:rsidRPr="00CF0720">
              <w:t xml:space="preserve">(1) </w:t>
            </w:r>
          </w:p>
        </w:tc>
      </w:tr>
      <w:tr w:rsidR="00F0237F" w:rsidRPr="00CF0720" w:rsidTr="004452A1">
        <w:tc>
          <w:tcPr>
            <w:tcW w:w="10117" w:type="dxa"/>
            <w:gridSpan w:val="3"/>
          </w:tcPr>
          <w:p w:rsidR="00F0237F" w:rsidRPr="00CF0720" w:rsidRDefault="00F0237F" w:rsidP="00F0237F">
            <w:pPr>
              <w:pStyle w:val="ECCTablenote"/>
            </w:pPr>
            <w:r w:rsidRPr="00CF0720">
              <w:t>(1) For femto base stations, the use of power control is mandatory in order to minimize interference to adjacent channels.</w:t>
            </w:r>
          </w:p>
        </w:tc>
      </w:tr>
    </w:tbl>
    <w:p w:rsidR="00406B8F" w:rsidRPr="00CF0720" w:rsidRDefault="00406B8F" w:rsidP="00406B8F">
      <w:r w:rsidRPr="00CF0720">
        <w:t>Different licen</w:t>
      </w:r>
      <w:r w:rsidR="00EC03DB" w:rsidRPr="00CF0720">
        <w:t>s</w:t>
      </w:r>
      <w:r w:rsidRPr="00CF0720">
        <w:t xml:space="preserve">ing methodologies might be chosen by administrations to license TDD spectrum. One example for a regulation methodology could be the definition of restricted blocks, where the in-block limit could be restricted and would be different than the one as defined in </w:t>
      </w:r>
      <w:r w:rsidR="0068480B" w:rsidRPr="00CF0720">
        <w:fldChar w:fldCharType="begin"/>
      </w:r>
      <w:r w:rsidR="0068480B" w:rsidRPr="00CF0720">
        <w:instrText xml:space="preserve"> REF _Ref500220305 \h </w:instrText>
      </w:r>
      <w:r w:rsidR="0068480B" w:rsidRPr="00CF0720">
        <w:fldChar w:fldCharType="separate"/>
      </w:r>
      <w:r w:rsidR="00FB3280" w:rsidRPr="00CF0720">
        <w:t xml:space="preserve">Table </w:t>
      </w:r>
      <w:r w:rsidR="00FB3280" w:rsidRPr="00CF0720">
        <w:rPr>
          <w:noProof/>
        </w:rPr>
        <w:t>7</w:t>
      </w:r>
      <w:r w:rsidR="0068480B" w:rsidRPr="00CF0720">
        <w:fldChar w:fldCharType="end"/>
      </w:r>
      <w:r w:rsidRPr="00CF0720">
        <w:t>.</w:t>
      </w:r>
    </w:p>
    <w:p w:rsidR="007D61A5" w:rsidRPr="00CF0720" w:rsidRDefault="007D61A5">
      <w:pPr>
        <w:rPr>
          <w:rStyle w:val="ECCHLunderlined"/>
        </w:rPr>
      </w:pPr>
      <w:bookmarkStart w:id="1127" w:name="_Toc500027383"/>
      <w:bookmarkStart w:id="1128" w:name="_Toc500027630"/>
      <w:bookmarkStart w:id="1129" w:name="_Toc500077254"/>
      <w:bookmarkStart w:id="1130" w:name="_Toc500078597"/>
      <w:bookmarkStart w:id="1131" w:name="_Toc500078816"/>
      <w:bookmarkStart w:id="1132" w:name="_Toc500079472"/>
      <w:bookmarkStart w:id="1133" w:name="_Toc500079998"/>
      <w:bookmarkStart w:id="1134" w:name="_Toc500081206"/>
      <w:bookmarkStart w:id="1135" w:name="_Toc500081425"/>
      <w:bookmarkStart w:id="1136" w:name="_Toc500081644"/>
      <w:bookmarkStart w:id="1137" w:name="_Toc500081863"/>
      <w:bookmarkStart w:id="1138" w:name="_Toc500082082"/>
      <w:bookmarkStart w:id="1139" w:name="_Toc500082301"/>
      <w:bookmarkStart w:id="1140" w:name="_Toc500082520"/>
      <w:bookmarkStart w:id="1141" w:name="_Toc500082738"/>
      <w:bookmarkStart w:id="1142" w:name="_Toc500082956"/>
      <w:bookmarkStart w:id="1143" w:name="_Toc500083173"/>
      <w:bookmarkStart w:id="1144" w:name="_Toc500083391"/>
      <w:bookmarkStart w:id="1145" w:name="_Toc500083609"/>
      <w:bookmarkStart w:id="1146" w:name="_Toc500083827"/>
      <w:bookmarkStart w:id="1147" w:name="_Toc500084045"/>
      <w:bookmarkStart w:id="1148" w:name="_Toc500084265"/>
      <w:bookmarkStart w:id="1149" w:name="_Toc500084485"/>
      <w:bookmarkStart w:id="1150" w:name="_Toc500084704"/>
      <w:bookmarkStart w:id="1151" w:name="_Toc500084924"/>
      <w:bookmarkStart w:id="1152" w:name="_Toc500085145"/>
      <w:bookmarkStart w:id="1153" w:name="_Toc500135037"/>
      <w:bookmarkStart w:id="1154" w:name="_Toc500135500"/>
      <w:bookmarkStart w:id="1155" w:name="_Toc500144673"/>
      <w:bookmarkStart w:id="1156" w:name="_Toc500145749"/>
      <w:bookmarkStart w:id="1157" w:name="_Toc500154332"/>
      <w:bookmarkStart w:id="1158" w:name="_Toc500154691"/>
      <w:bookmarkStart w:id="1159" w:name="_Toc500155049"/>
      <w:bookmarkStart w:id="1160" w:name="_Toc500155439"/>
      <w:bookmarkStart w:id="1161" w:name="_Toc500027384"/>
      <w:bookmarkStart w:id="1162" w:name="_Toc500027631"/>
      <w:bookmarkStart w:id="1163" w:name="_Toc500077255"/>
      <w:bookmarkStart w:id="1164" w:name="_Toc500078598"/>
      <w:bookmarkStart w:id="1165" w:name="_Toc500078817"/>
      <w:bookmarkStart w:id="1166" w:name="_Toc500079473"/>
      <w:bookmarkStart w:id="1167" w:name="_Toc500079999"/>
      <w:bookmarkStart w:id="1168" w:name="_Toc500081207"/>
      <w:bookmarkStart w:id="1169" w:name="_Toc500081426"/>
      <w:bookmarkStart w:id="1170" w:name="_Toc500081645"/>
      <w:bookmarkStart w:id="1171" w:name="_Toc500081864"/>
      <w:bookmarkStart w:id="1172" w:name="_Toc500082083"/>
      <w:bookmarkStart w:id="1173" w:name="_Toc500082302"/>
      <w:bookmarkStart w:id="1174" w:name="_Toc500082521"/>
      <w:bookmarkStart w:id="1175" w:name="_Toc500082739"/>
      <w:bookmarkStart w:id="1176" w:name="_Toc500082957"/>
      <w:bookmarkStart w:id="1177" w:name="_Toc500083174"/>
      <w:bookmarkStart w:id="1178" w:name="_Toc500083392"/>
      <w:bookmarkStart w:id="1179" w:name="_Toc500083610"/>
      <w:bookmarkStart w:id="1180" w:name="_Toc500083828"/>
      <w:bookmarkStart w:id="1181" w:name="_Toc500084046"/>
      <w:bookmarkStart w:id="1182" w:name="_Toc500084266"/>
      <w:bookmarkStart w:id="1183" w:name="_Toc500084486"/>
      <w:bookmarkStart w:id="1184" w:name="_Toc500084705"/>
      <w:bookmarkStart w:id="1185" w:name="_Toc500084925"/>
      <w:bookmarkStart w:id="1186" w:name="_Toc500085146"/>
      <w:bookmarkStart w:id="1187" w:name="_Toc500135038"/>
      <w:bookmarkStart w:id="1188" w:name="_Toc500135501"/>
      <w:bookmarkStart w:id="1189" w:name="_Toc500144674"/>
      <w:bookmarkStart w:id="1190" w:name="_Toc500145750"/>
      <w:bookmarkStart w:id="1191" w:name="_Toc500154333"/>
      <w:bookmarkStart w:id="1192" w:name="_Toc500154692"/>
      <w:bookmarkStart w:id="1193" w:name="_Toc500155050"/>
      <w:bookmarkStart w:id="1194" w:name="_Toc500155440"/>
      <w:bookmarkStart w:id="1195" w:name="_Toc500027385"/>
      <w:bookmarkStart w:id="1196" w:name="_Toc500027632"/>
      <w:bookmarkStart w:id="1197" w:name="_Toc500077256"/>
      <w:bookmarkStart w:id="1198" w:name="_Toc500078599"/>
      <w:bookmarkStart w:id="1199" w:name="_Toc500078818"/>
      <w:bookmarkStart w:id="1200" w:name="_Toc500079474"/>
      <w:bookmarkStart w:id="1201" w:name="_Toc500080000"/>
      <w:bookmarkStart w:id="1202" w:name="_Toc500081208"/>
      <w:bookmarkStart w:id="1203" w:name="_Toc500081427"/>
      <w:bookmarkStart w:id="1204" w:name="_Toc500081646"/>
      <w:bookmarkStart w:id="1205" w:name="_Toc500081865"/>
      <w:bookmarkStart w:id="1206" w:name="_Toc500082084"/>
      <w:bookmarkStart w:id="1207" w:name="_Toc500082303"/>
      <w:bookmarkStart w:id="1208" w:name="_Toc500082522"/>
      <w:bookmarkStart w:id="1209" w:name="_Toc500082740"/>
      <w:bookmarkStart w:id="1210" w:name="_Toc500082958"/>
      <w:bookmarkStart w:id="1211" w:name="_Toc500083175"/>
      <w:bookmarkStart w:id="1212" w:name="_Toc500083393"/>
      <w:bookmarkStart w:id="1213" w:name="_Toc500083611"/>
      <w:bookmarkStart w:id="1214" w:name="_Toc500083829"/>
      <w:bookmarkStart w:id="1215" w:name="_Toc500084047"/>
      <w:bookmarkStart w:id="1216" w:name="_Toc500084267"/>
      <w:bookmarkStart w:id="1217" w:name="_Toc500084487"/>
      <w:bookmarkStart w:id="1218" w:name="_Toc500084706"/>
      <w:bookmarkStart w:id="1219" w:name="_Toc500084926"/>
      <w:bookmarkStart w:id="1220" w:name="_Toc500085147"/>
      <w:bookmarkStart w:id="1221" w:name="_Toc500135039"/>
      <w:bookmarkStart w:id="1222" w:name="_Toc500135502"/>
      <w:bookmarkStart w:id="1223" w:name="_Toc500144675"/>
      <w:bookmarkStart w:id="1224" w:name="_Toc500145751"/>
      <w:bookmarkStart w:id="1225" w:name="_Toc500154334"/>
      <w:bookmarkStart w:id="1226" w:name="_Toc500154693"/>
      <w:bookmarkStart w:id="1227" w:name="_Toc500155051"/>
      <w:bookmarkStart w:id="1228" w:name="_Toc500155441"/>
      <w:bookmarkStart w:id="1229" w:name="_Toc500027386"/>
      <w:bookmarkStart w:id="1230" w:name="_Toc500027633"/>
      <w:bookmarkStart w:id="1231" w:name="_Toc500077257"/>
      <w:bookmarkStart w:id="1232" w:name="_Toc500078600"/>
      <w:bookmarkStart w:id="1233" w:name="_Toc500078819"/>
      <w:bookmarkStart w:id="1234" w:name="_Toc500079475"/>
      <w:bookmarkStart w:id="1235" w:name="_Toc500080001"/>
      <w:bookmarkStart w:id="1236" w:name="_Toc500081209"/>
      <w:bookmarkStart w:id="1237" w:name="_Toc500081428"/>
      <w:bookmarkStart w:id="1238" w:name="_Toc500081647"/>
      <w:bookmarkStart w:id="1239" w:name="_Toc500081866"/>
      <w:bookmarkStart w:id="1240" w:name="_Toc500082085"/>
      <w:bookmarkStart w:id="1241" w:name="_Toc500082304"/>
      <w:bookmarkStart w:id="1242" w:name="_Toc500082523"/>
      <w:bookmarkStart w:id="1243" w:name="_Toc500082741"/>
      <w:bookmarkStart w:id="1244" w:name="_Toc500082959"/>
      <w:bookmarkStart w:id="1245" w:name="_Toc500083176"/>
      <w:bookmarkStart w:id="1246" w:name="_Toc500083394"/>
      <w:bookmarkStart w:id="1247" w:name="_Toc500083612"/>
      <w:bookmarkStart w:id="1248" w:name="_Toc500083830"/>
      <w:bookmarkStart w:id="1249" w:name="_Toc500084048"/>
      <w:bookmarkStart w:id="1250" w:name="_Toc500084268"/>
      <w:bookmarkStart w:id="1251" w:name="_Toc500084488"/>
      <w:bookmarkStart w:id="1252" w:name="_Toc500084707"/>
      <w:bookmarkStart w:id="1253" w:name="_Toc500084927"/>
      <w:bookmarkStart w:id="1254" w:name="_Toc500085148"/>
      <w:bookmarkStart w:id="1255" w:name="_Toc500135040"/>
      <w:bookmarkStart w:id="1256" w:name="_Toc500135503"/>
      <w:bookmarkStart w:id="1257" w:name="_Toc500144676"/>
      <w:bookmarkStart w:id="1258" w:name="_Toc500145752"/>
      <w:bookmarkStart w:id="1259" w:name="_Toc500154335"/>
      <w:bookmarkStart w:id="1260" w:name="_Toc500154694"/>
      <w:bookmarkStart w:id="1261" w:name="_Toc500155052"/>
      <w:bookmarkStart w:id="1262" w:name="_Toc500155442"/>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r w:rsidRPr="00CF0720">
        <w:rPr>
          <w:rStyle w:val="ECCHLunderlined"/>
        </w:rPr>
        <w:t>UE In-block requirement</w:t>
      </w:r>
    </w:p>
    <w:p w:rsidR="007D61A5" w:rsidRPr="00CF0720" w:rsidRDefault="007D61A5" w:rsidP="00CA531C">
      <w:pPr>
        <w:rPr>
          <w:rStyle w:val="ECCParagraph"/>
        </w:rPr>
      </w:pPr>
      <w:r w:rsidRPr="00CF0720">
        <w:rPr>
          <w:rStyle w:val="ECCParagraph"/>
        </w:rPr>
        <w:t xml:space="preserve">The only ECC technical condition for user equipment (UEs) in </w:t>
      </w:r>
      <w:r w:rsidR="00601904" w:rsidRPr="00CF0720">
        <w:t>ECC/DEC/(11)06 (rev. 2014)</w:t>
      </w:r>
      <w:r w:rsidR="00DF77C9" w:rsidRPr="00CF0720">
        <w:t xml:space="preserve"> </w:t>
      </w:r>
      <w:r w:rsidRPr="00CF0720">
        <w:rPr>
          <w:rStyle w:val="ECCParagraph"/>
        </w:rPr>
        <w:t>is a recommendation that their in-block radiated power (e.i.r.p. for fixed UEs, and TRP for nomadic/mobile UEs) does not exceed 25 dBm.</w:t>
      </w:r>
    </w:p>
    <w:p w:rsidR="00DA5946" w:rsidRPr="00CF0720" w:rsidRDefault="00DA5946" w:rsidP="00DA5946">
      <w:pPr>
        <w:pStyle w:val="Heading1"/>
        <w:rPr>
          <w:lang w:val="en-GB"/>
        </w:rPr>
      </w:pPr>
      <w:bookmarkStart w:id="1263" w:name="_Toc489012244"/>
      <w:bookmarkStart w:id="1264" w:name="_Ref500841133"/>
      <w:bookmarkStart w:id="1265" w:name="_Ref500926443"/>
      <w:bookmarkStart w:id="1266" w:name="_Ref500926446"/>
      <w:bookmarkStart w:id="1267" w:name="_Toc507630533"/>
      <w:r w:rsidRPr="00CF0720">
        <w:rPr>
          <w:lang w:val="en-GB"/>
        </w:rPr>
        <w:lastRenderedPageBreak/>
        <w:t xml:space="preserve">Analysis of the suitability of the current </w:t>
      </w:r>
      <w:r w:rsidR="00C57E0C" w:rsidRPr="00CF0720">
        <w:rPr>
          <w:lang w:val="en-GB"/>
        </w:rPr>
        <w:t xml:space="preserve">BEM requirements </w:t>
      </w:r>
      <w:r w:rsidRPr="00CF0720">
        <w:rPr>
          <w:lang w:val="en-GB"/>
        </w:rPr>
        <w:t>for 5G</w:t>
      </w:r>
      <w:bookmarkEnd w:id="1263"/>
      <w:bookmarkEnd w:id="1264"/>
      <w:bookmarkEnd w:id="1265"/>
      <w:bookmarkEnd w:id="1266"/>
      <w:bookmarkEnd w:id="1267"/>
    </w:p>
    <w:p w:rsidR="00F10118" w:rsidRPr="00CF0720" w:rsidRDefault="00B2070A" w:rsidP="00B2070A">
      <w:r w:rsidRPr="00CF0720">
        <w:t xml:space="preserve">The </w:t>
      </w:r>
      <w:r w:rsidR="002B3D13" w:rsidRPr="00CF0720">
        <w:t xml:space="preserve">significant </w:t>
      </w:r>
      <w:r w:rsidRPr="00CF0720">
        <w:t xml:space="preserve">growth in the number of mobile devices and </w:t>
      </w:r>
      <w:r w:rsidR="002B3D13" w:rsidRPr="00CF0720">
        <w:t xml:space="preserve">exponential </w:t>
      </w:r>
      <w:r w:rsidRPr="00CF0720">
        <w:t xml:space="preserve">increase in consumption of wireless data is at the basis </w:t>
      </w:r>
      <w:r w:rsidR="009305B3" w:rsidRPr="00CF0720">
        <w:t>for t</w:t>
      </w:r>
      <w:r w:rsidRPr="00CF0720">
        <w:t xml:space="preserve">he adoption of AAS for MFCNs operating in the 3400-3800 MHz frequency range. AAS </w:t>
      </w:r>
      <w:r w:rsidR="004E1C70" w:rsidRPr="00CF0720">
        <w:t xml:space="preserve">can be applied to any IMT system </w:t>
      </w:r>
      <w:r w:rsidRPr="00CF0720">
        <w:t>provid</w:t>
      </w:r>
      <w:r w:rsidR="004E1C70" w:rsidRPr="00CF0720">
        <w:t>ing</w:t>
      </w:r>
      <w:r w:rsidRPr="00CF0720">
        <w:t xml:space="preserve"> significant increase </w:t>
      </w:r>
      <w:r w:rsidR="008E43E1" w:rsidRPr="00CF0720">
        <w:t xml:space="preserve">in </w:t>
      </w:r>
      <w:r w:rsidRPr="00CF0720">
        <w:t>the</w:t>
      </w:r>
      <w:r w:rsidR="009305B3" w:rsidRPr="00CF0720">
        <w:t xml:space="preserve"> </w:t>
      </w:r>
      <w:r w:rsidRPr="00CF0720">
        <w:t xml:space="preserve">peak and average cell throughput. </w:t>
      </w:r>
    </w:p>
    <w:p w:rsidR="006A6B8E" w:rsidRPr="00CF0720" w:rsidRDefault="00A876AF" w:rsidP="00B2070A">
      <w:pPr>
        <w:rPr>
          <w:rStyle w:val="ECCHLcyan"/>
          <w:shd w:val="clear" w:color="auto" w:fill="auto"/>
        </w:rPr>
      </w:pPr>
      <w:r w:rsidRPr="00CF0720">
        <w:t xml:space="preserve">In the context of </w:t>
      </w:r>
      <w:r w:rsidR="008E43E1" w:rsidRPr="00CF0720">
        <w:t>the</w:t>
      </w:r>
      <w:r w:rsidRPr="00CF0720">
        <w:t xml:space="preserve"> evolution of MFCN networks (5G</w:t>
      </w:r>
      <w:r w:rsidR="0068480B" w:rsidRPr="00CF0720">
        <w:t xml:space="preserve"> </w:t>
      </w:r>
      <w:r w:rsidRPr="00CF0720">
        <w:t>N</w:t>
      </w:r>
      <w:r w:rsidR="0068480B" w:rsidRPr="00CF0720">
        <w:t xml:space="preserve">R </w:t>
      </w:r>
      <w:r w:rsidRPr="00CF0720">
        <w:t xml:space="preserve">and </w:t>
      </w:r>
      <w:r w:rsidR="00A66D0C" w:rsidRPr="00CF0720">
        <w:t>LTE</w:t>
      </w:r>
      <w:r w:rsidR="0068480B" w:rsidRPr="00CF0720">
        <w:t xml:space="preserve"> evolution</w:t>
      </w:r>
      <w:r w:rsidRPr="00CF0720">
        <w:t xml:space="preserve">), by design, </w:t>
      </w:r>
      <w:r w:rsidR="0068480B" w:rsidRPr="00CF0720">
        <w:t xml:space="preserve">the </w:t>
      </w:r>
      <w:r w:rsidRPr="00CF0720">
        <w:t xml:space="preserve">5G NR will optimally support wideband operation, allowing operators to take full advantage of larger </w:t>
      </w:r>
      <w:r w:rsidR="008E43E1" w:rsidRPr="00CF0720">
        <w:t>assignment</w:t>
      </w:r>
      <w:r w:rsidRPr="00CF0720">
        <w:t xml:space="preserve">s of contiguous spectrum to increase peak rates and user experience, with manageable terminal complexity and minimal power consumption. Ongoing standardization is considering bandwidth up to 100 MHz contiguous. </w:t>
      </w:r>
    </w:p>
    <w:p w:rsidR="00DA5946" w:rsidRPr="00CF0720" w:rsidRDefault="00DA5946" w:rsidP="00DA5946">
      <w:r w:rsidRPr="00CF0720">
        <w:t xml:space="preserve">This section, provides the analysis on the suitability of existing BEM requirements of ECC Decision (11)06 </w:t>
      </w:r>
      <w:r w:rsidR="00E87AC1" w:rsidRPr="00CF0720">
        <w:fldChar w:fldCharType="begin"/>
      </w:r>
      <w:r w:rsidR="00E87AC1" w:rsidRPr="00CF0720">
        <w:instrText xml:space="preserve"> REF _Ref500924972 \r \h </w:instrText>
      </w:r>
      <w:r w:rsidR="00E87AC1" w:rsidRPr="00CF0720">
        <w:fldChar w:fldCharType="separate"/>
      </w:r>
      <w:r w:rsidR="00FB3280" w:rsidRPr="00CF0720">
        <w:t>[3]</w:t>
      </w:r>
      <w:r w:rsidR="00E87AC1" w:rsidRPr="00CF0720">
        <w:fldChar w:fldCharType="end"/>
      </w:r>
      <w:r w:rsidR="00E87AC1" w:rsidRPr="00CF0720">
        <w:t xml:space="preserve"> </w:t>
      </w:r>
      <w:r w:rsidRPr="00CF0720">
        <w:t xml:space="preserve">for 5G, and </w:t>
      </w:r>
      <w:r w:rsidR="0068480B" w:rsidRPr="00CF0720">
        <w:t xml:space="preserve">provides </w:t>
      </w:r>
      <w:r w:rsidRPr="00CF0720">
        <w:t>proposals for amendments where necessary</w:t>
      </w:r>
      <w:r w:rsidR="004975B2" w:rsidRPr="00CF0720">
        <w:t>.  MFCNs which use time division duplex (TDD) are considered.</w:t>
      </w:r>
    </w:p>
    <w:p w:rsidR="00A90D6E" w:rsidRPr="00CF0720" w:rsidRDefault="00A90D6E" w:rsidP="00CA531C">
      <w:pPr>
        <w:pStyle w:val="Heading2"/>
        <w:rPr>
          <w:rStyle w:val="ECCParagraph"/>
          <w:rFonts w:eastAsia="Calibri" w:cs="Times New Roman"/>
          <w:b w:val="0"/>
          <w:bCs w:val="0"/>
          <w:szCs w:val="22"/>
        </w:rPr>
      </w:pPr>
      <w:bookmarkStart w:id="1268" w:name="_Toc492558842"/>
      <w:bookmarkStart w:id="1269" w:name="_Toc492559792"/>
      <w:bookmarkStart w:id="1270" w:name="_Toc507630534"/>
      <w:bookmarkEnd w:id="1268"/>
      <w:bookmarkEnd w:id="1269"/>
      <w:r w:rsidRPr="00CF0720">
        <w:rPr>
          <w:rStyle w:val="ECCParagraph"/>
          <w:rFonts w:eastAsia="Calibri"/>
        </w:rPr>
        <w:t>Definitions</w:t>
      </w:r>
      <w:bookmarkEnd w:id="1270"/>
    </w:p>
    <w:p w:rsidR="00EB5278" w:rsidRPr="00CF0720" w:rsidRDefault="00E63807">
      <w:pPr>
        <w:pStyle w:val="Heading3"/>
        <w:rPr>
          <w:rStyle w:val="ECCParagraph"/>
          <w:rFonts w:eastAsia="Calibri"/>
        </w:rPr>
      </w:pPr>
      <w:bookmarkStart w:id="1271" w:name="_Toc507630535"/>
      <w:r w:rsidRPr="00CF0720">
        <w:rPr>
          <w:rStyle w:val="ECCParagraph"/>
          <w:rFonts w:eastAsia="Calibri"/>
        </w:rPr>
        <w:t>N</w:t>
      </w:r>
      <w:r w:rsidR="00EB5278" w:rsidRPr="00CF0720">
        <w:rPr>
          <w:rStyle w:val="ECCParagraph"/>
          <w:rFonts w:eastAsia="Calibri"/>
        </w:rPr>
        <w:t>on</w:t>
      </w:r>
      <w:r w:rsidR="00CC3DAA" w:rsidRPr="00CF0720">
        <w:rPr>
          <w:rStyle w:val="ECCParagraph"/>
        </w:rPr>
        <w:t>-AAS</w:t>
      </w:r>
      <w:r w:rsidR="00EB5278" w:rsidRPr="00CF0720">
        <w:rPr>
          <w:rStyle w:val="ECCParagraph"/>
          <w:rFonts w:eastAsia="Calibri"/>
        </w:rPr>
        <w:t xml:space="preserve"> MFCN base stations</w:t>
      </w:r>
      <w:bookmarkEnd w:id="1271"/>
    </w:p>
    <w:p w:rsidR="00810D9A" w:rsidRPr="00CF0720" w:rsidRDefault="0032791C" w:rsidP="00810D9A">
      <w:r>
        <w:rPr>
          <w:noProof/>
          <w:lang w:eastAsia="da-DK"/>
        </w:rPr>
        <w:pict>
          <v:shape id="_x0000_s1037" type="#_x0000_t136" style="position:absolute;left:0;text-align:left;margin-left:23.35pt;margin-top:276.25pt;width:485.35pt;height:194.1pt;rotation:315;z-index:-251577344;mso-position-horizontal-relative:margin;mso-position-vertical-relative:margin" o:allowincell="f" fillcolor="silver" stroked="f">
            <v:fill opacity=".5"/>
            <v:textpath style="font-family:&quot;Arial&quot;;font-size:1pt" string="DRAFT"/>
            <w10:wrap anchorx="margin" anchory="margin"/>
          </v:shape>
        </w:pict>
      </w:r>
      <w:r w:rsidR="00810D9A" w:rsidRPr="00CF0720">
        <w:t>For the purposes of this document, the term non-AAS (short fo</w:t>
      </w:r>
      <w:r w:rsidR="0009647D" w:rsidRPr="00CF0720">
        <w:t>r no</w:t>
      </w:r>
      <w:r w:rsidR="008E43E1" w:rsidRPr="00CF0720">
        <w:t>n</w:t>
      </w:r>
      <w:r w:rsidR="0009647D" w:rsidRPr="00CF0720">
        <w:t>-active antenna systems)</w:t>
      </w:r>
      <w:r w:rsidR="00810D9A" w:rsidRPr="00CF0720">
        <w:t xml:space="preserve"> refers to MFCN base station transmitters which are manufactured and supplied separately to antenna systems. Non-AAS base stations will provide one or more antenna connectors, which are connected to one or more separately supplied passive antenna elements or arrays to radiate radio waves.</w:t>
      </w:r>
    </w:p>
    <w:p w:rsidR="00810D9A" w:rsidRPr="00CF0720" w:rsidRDefault="00810D9A" w:rsidP="00810D9A">
      <w:r w:rsidRPr="00CF0720">
        <w:t>The existing ECC regulatory power limits (described in</w:t>
      </w:r>
      <w:r w:rsidR="008E43E1" w:rsidRPr="00CF0720">
        <w:t xml:space="preserve"> Chapter</w:t>
      </w:r>
      <w:r w:rsidRPr="00CF0720">
        <w:t xml:space="preserve"> </w:t>
      </w:r>
      <w:r w:rsidR="008E43E1" w:rsidRPr="00CF0720">
        <w:fldChar w:fldCharType="begin"/>
      </w:r>
      <w:r w:rsidR="008E43E1" w:rsidRPr="00CF0720">
        <w:instrText xml:space="preserve"> REF _Ref500794748 \r \h </w:instrText>
      </w:r>
      <w:r w:rsidR="008E43E1" w:rsidRPr="00CF0720">
        <w:fldChar w:fldCharType="separate"/>
      </w:r>
      <w:r w:rsidR="00FB3280" w:rsidRPr="00CF0720">
        <w:t>5</w:t>
      </w:r>
      <w:r w:rsidR="008E43E1" w:rsidRPr="00CF0720">
        <w:fldChar w:fldCharType="end"/>
      </w:r>
      <w:r w:rsidRPr="00CF0720">
        <w:t xml:space="preserve">) apply to non-AAS MFCN base stations, in the sense that they are derived from the analysis of the sum of the radiated powers across multiple antenna connectors, and in some cases accounting for the anticipated antenna directional pattern, and the contribution of these to harmful interference at a victim receiver. </w:t>
      </w:r>
    </w:p>
    <w:p w:rsidR="00CC3DAA" w:rsidRPr="00CF0720" w:rsidRDefault="00CC3DAA">
      <w:pPr>
        <w:pStyle w:val="Heading3"/>
        <w:rPr>
          <w:rStyle w:val="ECCParagraph"/>
          <w:rFonts w:eastAsia="Calibri" w:cs="Times New Roman"/>
          <w:b w:val="0"/>
          <w:bCs w:val="0"/>
          <w:szCs w:val="22"/>
        </w:rPr>
      </w:pPr>
      <w:bookmarkStart w:id="1272" w:name="_Toc507630536"/>
      <w:r w:rsidRPr="00CF0720">
        <w:rPr>
          <w:rStyle w:val="ECCParagraph"/>
        </w:rPr>
        <w:t>AAS</w:t>
      </w:r>
      <w:r w:rsidRPr="00CF0720">
        <w:rPr>
          <w:rStyle w:val="ECCParagraph"/>
          <w:rFonts w:eastAsia="Calibri"/>
        </w:rPr>
        <w:t xml:space="preserve"> MFCN base stations</w:t>
      </w:r>
      <w:bookmarkEnd w:id="1272"/>
    </w:p>
    <w:p w:rsidR="00810D9A" w:rsidRPr="00CF0720" w:rsidRDefault="00810D9A" w:rsidP="00810D9A">
      <w:r w:rsidRPr="00CF0720">
        <w:t>AAS (short for a</w:t>
      </w:r>
      <w:r w:rsidR="0009647D" w:rsidRPr="00CF0720">
        <w:t>ctive</w:t>
      </w:r>
      <w:r w:rsidRPr="00CF0720">
        <w:t xml:space="preserve"> antenna systems) is one of the key feature</w:t>
      </w:r>
      <w:r w:rsidR="00B82951" w:rsidRPr="00CF0720">
        <w:t>s</w:t>
      </w:r>
      <w:r w:rsidRPr="00CF0720">
        <w:t xml:space="preserve"> for </w:t>
      </w:r>
      <w:r w:rsidR="0011649F" w:rsidRPr="00CF0720">
        <w:t>5G NR</w:t>
      </w:r>
      <w:r w:rsidRPr="00CF0720">
        <w:t xml:space="preserve"> and </w:t>
      </w:r>
      <w:r w:rsidR="00A66D0C" w:rsidRPr="00CF0720">
        <w:t>LTE</w:t>
      </w:r>
      <w:r w:rsidRPr="00CF0720">
        <w:t xml:space="preserve"> evolution products.</w:t>
      </w:r>
    </w:p>
    <w:p w:rsidR="008F47E2" w:rsidRPr="00CF0720" w:rsidRDefault="008F47E2" w:rsidP="008F47E2">
      <w:r w:rsidRPr="00CF0720">
        <w:t xml:space="preserve">According to </w:t>
      </w:r>
      <w:r w:rsidR="00711E49" w:rsidRPr="00CF0720">
        <w:t xml:space="preserve">Recommendation </w:t>
      </w:r>
      <w:r w:rsidRPr="00CF0720">
        <w:t>ITU-R M.2101</w:t>
      </w:r>
      <w:r w:rsidR="00A66D0C" w:rsidRPr="00CF0720">
        <w:t xml:space="preserve"> </w:t>
      </w:r>
      <w:r w:rsidR="00A66D0C" w:rsidRPr="00CF0720">
        <w:fldChar w:fldCharType="begin"/>
      </w:r>
      <w:r w:rsidR="00A66D0C" w:rsidRPr="00CF0720">
        <w:instrText xml:space="preserve"> REF _Ref500795122 \r \h </w:instrText>
      </w:r>
      <w:r w:rsidR="00A66D0C" w:rsidRPr="00CF0720">
        <w:fldChar w:fldCharType="separate"/>
      </w:r>
      <w:r w:rsidR="00FB3280" w:rsidRPr="00CF0720">
        <w:t>[16]</w:t>
      </w:r>
      <w:r w:rsidR="00A66D0C" w:rsidRPr="00CF0720">
        <w:fldChar w:fldCharType="end"/>
      </w:r>
      <w:r w:rsidRPr="00CF0720">
        <w:t xml:space="preserve"> </w:t>
      </w:r>
      <w:r w:rsidR="00711E49" w:rsidRPr="00CF0720">
        <w:t>a</w:t>
      </w:r>
      <w:r w:rsidRPr="00CF0720">
        <w:t xml:space="preserve">n IMT system using an AAS will actively control all individual signals being fed to individual antenna elements in the antenna array in order to shape and direct the antenna emission diagram to a wanted shape, e.g. a narrow beam towards a user. </w:t>
      </w:r>
    </w:p>
    <w:p w:rsidR="00711E49" w:rsidRPr="00CF0720" w:rsidRDefault="00810D9A" w:rsidP="00810D9A">
      <w:r w:rsidRPr="00CF0720">
        <w:t xml:space="preserve">For the purposes of this document, the term AAS refers to </w:t>
      </w:r>
      <w:r w:rsidR="00CA0CD6" w:rsidRPr="00CF0720">
        <w:t xml:space="preserve">a base station and antenna system where the </w:t>
      </w:r>
      <w:r w:rsidR="00FE30AA" w:rsidRPr="00CF0720">
        <w:t xml:space="preserve">amplitude and / or </w:t>
      </w:r>
      <w:r w:rsidR="00CA0CD6" w:rsidRPr="00CF0720">
        <w:t>phas</w:t>
      </w:r>
      <w:r w:rsidR="00FE30AA" w:rsidRPr="00CF0720">
        <w:t>e</w:t>
      </w:r>
      <w:r w:rsidR="00CA0CD6" w:rsidRPr="00CF0720">
        <w:t xml:space="preserve"> between antenna elements is </w:t>
      </w:r>
      <w:r w:rsidR="00FE30AA" w:rsidRPr="00CF0720">
        <w:t>continu</w:t>
      </w:r>
      <w:r w:rsidR="008F47E2" w:rsidRPr="00CF0720">
        <w:t>ally</w:t>
      </w:r>
      <w:r w:rsidR="00FE30AA" w:rsidRPr="00CF0720">
        <w:t xml:space="preserve"> </w:t>
      </w:r>
      <w:r w:rsidR="00CA0CD6" w:rsidRPr="00CF0720">
        <w:t>adjusted resulting in an an</w:t>
      </w:r>
      <w:r w:rsidR="00FE30AA" w:rsidRPr="00CF0720">
        <w:t xml:space="preserve">tenna pattern that varies in response to short term changes in the radio </w:t>
      </w:r>
      <w:r w:rsidR="00E63807" w:rsidRPr="00CF0720">
        <w:t>environment. This</w:t>
      </w:r>
      <w:r w:rsidR="00711E49" w:rsidRPr="00CF0720">
        <w:t xml:space="preserve"> is intended to exclude long term beam shaping such as fixed electrical down tilt.</w:t>
      </w:r>
    </w:p>
    <w:p w:rsidR="00810D9A" w:rsidRPr="00CF0720" w:rsidRDefault="00FE30AA" w:rsidP="00810D9A">
      <w:r w:rsidRPr="00CF0720">
        <w:t xml:space="preserve">In </w:t>
      </w:r>
      <w:r w:rsidR="0096374A" w:rsidRPr="00CF0720">
        <w:t xml:space="preserve">AAS </w:t>
      </w:r>
      <w:r w:rsidR="00810D9A" w:rsidRPr="00CF0720">
        <w:t>base station</w:t>
      </w:r>
      <w:r w:rsidR="0096374A" w:rsidRPr="00CF0720">
        <w:t>s</w:t>
      </w:r>
      <w:r w:rsidR="00810D9A" w:rsidRPr="00CF0720">
        <w:t xml:space="preserve"> the antenna system is integrated as part of the base station system/product. Due to the </w:t>
      </w:r>
      <w:r w:rsidR="00F10118" w:rsidRPr="00CF0720">
        <w:t>h</w:t>
      </w:r>
      <w:r w:rsidR="00810D9A" w:rsidRPr="00CF0720">
        <w:t xml:space="preserve">igher frequencies of the 3400-3800 MHz band compared to those of existing bands harmonised for MFCN, and therefore smaller wavelengths and antenna dimensions/spacing, it is feasible to perform </w:t>
      </w:r>
      <w:r w:rsidR="00867636" w:rsidRPr="00CF0720">
        <w:t>beam forming</w:t>
      </w:r>
      <w:r w:rsidR="00810D9A" w:rsidRPr="00CF0720">
        <w:t xml:space="preserve"> with large numbers (tens) of antenna elements and to benefit from the resulting narrow beamwidths. Performing </w:t>
      </w:r>
      <w:r w:rsidR="00867636" w:rsidRPr="00CF0720">
        <w:t>beam forming</w:t>
      </w:r>
      <w:r w:rsidR="00810D9A" w:rsidRPr="00CF0720">
        <w:t xml:space="preserve"> with a large number of elements in general requires the antenna array to be supplied and integrated with the base station.</w:t>
      </w:r>
    </w:p>
    <w:p w:rsidR="00DA5946" w:rsidRPr="00CF0720" w:rsidRDefault="00DA5946" w:rsidP="00DA5946">
      <w:r w:rsidRPr="00CF0720">
        <w:t xml:space="preserve">For instance, this can be realized by mapping a set of antenna ports into a physical antenna, where each antenna port consists of a certain number of antenna elements. Consequently, signals from the different antenna ports are added coherently at the receiver side to form a beam pointing in the direction of the receiver. The antenna diagram and beam characteristics will be dependent on the chosen antenna </w:t>
      </w:r>
      <w:r w:rsidRPr="00CF0720">
        <w:lastRenderedPageBreak/>
        <w:t>implementation, number of anten</w:t>
      </w:r>
      <w:r w:rsidR="00DF0244" w:rsidRPr="00CF0720">
        <w:t>na ports, antenna elements, etc.</w:t>
      </w:r>
      <w:r w:rsidRPr="00CF0720">
        <w:t xml:space="preserve"> The transmitter will in turn be able to direct the energy to different directions (i.e. following the positions of the served receivers).</w:t>
      </w:r>
    </w:p>
    <w:p w:rsidR="00C57E0C" w:rsidRPr="00CF0720" w:rsidRDefault="00C57E0C" w:rsidP="00CA531C">
      <w:pPr>
        <w:pStyle w:val="Heading3"/>
        <w:rPr>
          <w:rStyle w:val="ECCHLbold"/>
          <w:lang w:val="en-GB"/>
        </w:rPr>
      </w:pPr>
      <w:bookmarkStart w:id="1273" w:name="_Toc507630537"/>
      <w:r w:rsidRPr="00CF0720">
        <w:rPr>
          <w:rStyle w:val="ECCHLbold"/>
          <w:b/>
          <w:lang w:val="en-GB"/>
        </w:rPr>
        <w:t>Total Radiated Power (TRP)</w:t>
      </w:r>
      <w:bookmarkEnd w:id="1273"/>
      <w:r w:rsidRPr="00CF0720">
        <w:rPr>
          <w:rStyle w:val="ECCHLbold"/>
          <w:b/>
          <w:lang w:val="en-GB"/>
        </w:rPr>
        <w:t xml:space="preserve"> </w:t>
      </w:r>
    </w:p>
    <w:p w:rsidR="00C57E0C" w:rsidRPr="00CF0720" w:rsidRDefault="00C57E0C" w:rsidP="00C57E0C">
      <w:r w:rsidRPr="00CF0720">
        <w:t>TRP is defined as the integral of the power transmitted in different directions over the entire radiation sphere as shown in the expression below.</w:t>
      </w:r>
    </w:p>
    <w:p w:rsidR="00E87AC1" w:rsidRPr="00CF0720" w:rsidRDefault="00E87AC1" w:rsidP="00E87AC1">
      <w:pPr>
        <w:jc w:val="right"/>
      </w:pPr>
      <m:oMath>
        <m:r>
          <w:rPr>
            <w:rFonts w:ascii="Cambria Math" w:hAnsi="Cambria Math"/>
          </w:rPr>
          <m:t>TRP≝</m:t>
        </m:r>
        <m:f>
          <m:fPr>
            <m:ctrlPr>
              <w:rPr>
                <w:rFonts w:ascii="Cambria Math" w:hAnsi="Cambria Math"/>
                <w:i/>
              </w:rPr>
            </m:ctrlPr>
          </m:fPr>
          <m:num>
            <m:r>
              <w:rPr>
                <w:rFonts w:ascii="Cambria Math" w:hAnsi="Cambria Math"/>
              </w:rPr>
              <m:t>1</m:t>
            </m:r>
          </m:num>
          <m:den>
            <m:r>
              <w:rPr>
                <w:rFonts w:ascii="Cambria Math" w:hAnsi="Cambria Math"/>
              </w:rPr>
              <m:t>4π</m:t>
            </m:r>
          </m:den>
        </m:f>
        <m:nary>
          <m:naryPr>
            <m:limLoc m:val="undOvr"/>
            <m:ctrlPr>
              <w:rPr>
                <w:rFonts w:ascii="Cambria Math" w:hAnsi="Cambria Math"/>
                <w:i/>
              </w:rPr>
            </m:ctrlPr>
          </m:naryPr>
          <m:sub>
            <m:r>
              <w:rPr>
                <w:rFonts w:ascii="Cambria Math" w:hAnsi="Cambria Math"/>
              </w:rPr>
              <m:t>0</m:t>
            </m:r>
          </m:sub>
          <m:sup>
            <m:r>
              <w:rPr>
                <w:rFonts w:ascii="Cambria Math" w:hAnsi="Cambria Math"/>
              </w:rPr>
              <m:t>2π</m:t>
            </m:r>
          </m:sup>
          <m:e>
            <m:nary>
              <m:naryPr>
                <m:limLoc m:val="undOvr"/>
                <m:ctrlPr>
                  <w:rPr>
                    <w:rFonts w:ascii="Cambria Math" w:hAnsi="Cambria Math"/>
                    <w:i/>
                  </w:rPr>
                </m:ctrlPr>
              </m:naryPr>
              <m:sub>
                <m:r>
                  <w:rPr>
                    <w:rFonts w:ascii="Cambria Math" w:hAnsi="Cambria Math"/>
                  </w:rPr>
                  <m:t>0</m:t>
                </m:r>
              </m:sub>
              <m:sup>
                <m:r>
                  <w:rPr>
                    <w:rFonts w:ascii="Cambria Math" w:hAnsi="Cambria Math"/>
                  </w:rPr>
                  <m:t>π</m:t>
                </m:r>
              </m:sup>
              <m:e>
                <m:r>
                  <w:rPr>
                    <w:rFonts w:ascii="Cambria Math" w:hAnsi="Cambria Math"/>
                  </w:rPr>
                  <m:t>P</m:t>
                </m:r>
                <m:d>
                  <m:dPr>
                    <m:ctrlPr>
                      <w:rPr>
                        <w:rFonts w:ascii="Cambria Math" w:hAnsi="Cambria Math"/>
                        <w:i/>
                      </w:rPr>
                    </m:ctrlPr>
                  </m:dPr>
                  <m:e>
                    <m:r>
                      <w:rPr>
                        <w:rFonts w:ascii="Cambria Math" w:hAnsi="Cambria Math"/>
                      </w:rPr>
                      <m:t>θ,φ</m:t>
                    </m:r>
                  </m:e>
                </m:d>
                <m:r>
                  <m:rPr>
                    <m:sty m:val="p"/>
                  </m:rPr>
                  <w:rPr>
                    <w:rFonts w:ascii="Cambria Math" w:hAnsi="Cambria Math"/>
                  </w:rPr>
                  <m:t>sin⁡</m:t>
                </m:r>
                <m:r>
                  <w:rPr>
                    <w:rFonts w:ascii="Cambria Math" w:hAnsi="Cambria Math"/>
                  </w:rPr>
                  <m:t>(θ)dθdφ</m:t>
                </m:r>
              </m:e>
            </m:nary>
          </m:e>
        </m:nary>
      </m:oMath>
      <w:r w:rsidRPr="00CF0720">
        <w:tab/>
      </w:r>
      <w:r w:rsidRPr="00CF0720">
        <w:tab/>
      </w:r>
      <w:r w:rsidRPr="00CF0720">
        <w:tab/>
      </w:r>
      <w:r w:rsidRPr="00CF0720">
        <w:tab/>
      </w:r>
      <w:r w:rsidRPr="00CF0720">
        <w:tab/>
        <w:t>(</w:t>
      </w:r>
      <w:r w:rsidR="00337F2D" w:rsidRPr="00CF0720">
        <w:fldChar w:fldCharType="begin"/>
      </w:r>
      <w:r w:rsidR="00337F2D" w:rsidRPr="00CF0720">
        <w:instrText xml:space="preserve"> SEQ Equation \* ARABIC </w:instrText>
      </w:r>
      <w:r w:rsidR="00337F2D" w:rsidRPr="00CF0720">
        <w:fldChar w:fldCharType="separate"/>
      </w:r>
      <w:r w:rsidR="00FB3280" w:rsidRPr="00CF0720">
        <w:rPr>
          <w:noProof/>
        </w:rPr>
        <w:t>1</w:t>
      </w:r>
      <w:r w:rsidR="00337F2D" w:rsidRPr="00CF0720">
        <w:fldChar w:fldCharType="end"/>
      </w:r>
      <w:r w:rsidRPr="00CF0720">
        <w:t>)</w:t>
      </w:r>
    </w:p>
    <w:p w:rsidR="00E87AC1" w:rsidRPr="00CF0720" w:rsidRDefault="00E87AC1" w:rsidP="00C57E0C">
      <w:r w:rsidRPr="00CF0720">
        <w:t>where</w:t>
      </w:r>
    </w:p>
    <w:p w:rsidR="00C57E0C" w:rsidRPr="00CF0720" w:rsidRDefault="00E87AC1" w:rsidP="00E87AC1">
      <w:pPr>
        <w:pStyle w:val="ECCBulletsLv1"/>
      </w:pPr>
      <m:oMath>
        <m:r>
          <w:rPr>
            <w:rFonts w:ascii="Cambria Math" w:hAnsi="Cambria Math"/>
          </w:rPr>
          <m:t>TRP</m:t>
        </m:r>
      </m:oMath>
      <w:r w:rsidRPr="00CF0720">
        <w:t xml:space="preserve"> </w:t>
      </w:r>
      <w:r w:rsidR="00C57E0C" w:rsidRPr="00CF0720">
        <w:t>is equal to the total conducted power input into the antenna array system less any losses in the antenna array system</w:t>
      </w:r>
      <w:r w:rsidR="00621E76" w:rsidRPr="00CF0720">
        <w:t>;</w:t>
      </w:r>
    </w:p>
    <w:p w:rsidR="0002786A" w:rsidRPr="00CF0720" w:rsidRDefault="00E87AC1" w:rsidP="00E87AC1">
      <w:pPr>
        <w:pStyle w:val="ECCBulletsLv1"/>
      </w:pPr>
      <m:oMath>
        <m:r>
          <w:rPr>
            <w:rFonts w:ascii="Cambria Math" w:hAnsi="Cambria Math"/>
          </w:rPr>
          <m:t>P</m:t>
        </m:r>
        <m:d>
          <m:dPr>
            <m:ctrlPr>
              <w:rPr>
                <w:rFonts w:ascii="Cambria Math" w:hAnsi="Cambria Math"/>
                <w:i/>
              </w:rPr>
            </m:ctrlPr>
          </m:dPr>
          <m:e>
            <m:r>
              <w:rPr>
                <w:rFonts w:ascii="Cambria Math" w:hAnsi="Cambria Math"/>
              </w:rPr>
              <m:t>θ,φ</m:t>
            </m:r>
          </m:e>
        </m:d>
      </m:oMath>
      <w:r w:rsidR="0002786A" w:rsidRPr="00CF0720">
        <w:t>:</w:t>
      </w:r>
      <w:r w:rsidRPr="00CF0720">
        <w:t xml:space="preserve"> </w:t>
      </w:r>
      <w:r w:rsidR="0002786A" w:rsidRPr="00CF0720">
        <w:t>power radiated by an antenna array system in direction</w:t>
      </w:r>
      <m:oMath>
        <m:r>
          <w:rPr>
            <w:rFonts w:ascii="Cambria Math" w:hAnsi="Cambria Math"/>
          </w:rPr>
          <m:t xml:space="preserve"> </m:t>
        </m:r>
        <m:d>
          <m:dPr>
            <m:ctrlPr>
              <w:rPr>
                <w:rFonts w:ascii="Cambria Math" w:hAnsi="Cambria Math"/>
                <w:i/>
              </w:rPr>
            </m:ctrlPr>
          </m:dPr>
          <m:e>
            <m:r>
              <w:rPr>
                <w:rFonts w:ascii="Cambria Math" w:hAnsi="Cambria Math"/>
              </w:rPr>
              <m:t>θ,φ</m:t>
            </m:r>
          </m:e>
        </m:d>
        <m:r>
          <w:rPr>
            <w:rFonts w:ascii="Cambria Math" w:hAnsi="Cambria Math"/>
          </w:rPr>
          <m:t>.</m:t>
        </m:r>
      </m:oMath>
    </w:p>
    <w:p w:rsidR="00E87AC1" w:rsidRPr="00CF0720" w:rsidRDefault="00E87AC1" w:rsidP="00E87AC1">
      <w:pPr>
        <w:jc w:val="right"/>
      </w:pPr>
      <m:oMath>
        <m:r>
          <w:rPr>
            <w:rFonts w:ascii="Cambria Math" w:hAnsi="Cambria Math"/>
          </w:rPr>
          <m:t>P</m:t>
        </m:r>
        <m:d>
          <m:dPr>
            <m:ctrlPr>
              <w:rPr>
                <w:rFonts w:ascii="Cambria Math" w:hAnsi="Cambria Math"/>
                <w:i/>
              </w:rPr>
            </m:ctrlPr>
          </m:dPr>
          <m:e>
            <m:r>
              <w:rPr>
                <w:rFonts w:ascii="Cambria Math" w:hAnsi="Cambria Math"/>
              </w:rPr>
              <m:t>θ,φ</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Tx</m:t>
            </m:r>
          </m:sub>
        </m:sSub>
        <m:r>
          <w:rPr>
            <w:rFonts w:ascii="Cambria Math" w:hAnsi="Cambria Math"/>
          </w:rPr>
          <m:t>g(θ,φ)</m:t>
        </m:r>
      </m:oMath>
      <w:r w:rsidRPr="00CF0720">
        <w:t xml:space="preserve"> </w:t>
      </w:r>
      <w:r w:rsidRPr="00CF0720">
        <w:tab/>
      </w:r>
      <w:r w:rsidRPr="00CF0720">
        <w:tab/>
      </w:r>
      <w:r w:rsidRPr="00CF0720">
        <w:tab/>
      </w:r>
      <w:r w:rsidRPr="00CF0720">
        <w:tab/>
      </w:r>
      <w:r w:rsidRPr="00CF0720">
        <w:tab/>
      </w:r>
      <w:r w:rsidRPr="00CF0720">
        <w:tab/>
      </w:r>
      <w:r w:rsidRPr="00CF0720">
        <w:tab/>
        <w:t>(</w:t>
      </w:r>
      <w:r w:rsidR="00337F2D" w:rsidRPr="00CF0720">
        <w:fldChar w:fldCharType="begin"/>
      </w:r>
      <w:r w:rsidR="00337F2D" w:rsidRPr="00CF0720">
        <w:instrText xml:space="preserve"> SEQ Equation \* ARABIC </w:instrText>
      </w:r>
      <w:r w:rsidR="00337F2D" w:rsidRPr="00CF0720">
        <w:fldChar w:fldCharType="separate"/>
      </w:r>
      <w:r w:rsidR="00FB3280" w:rsidRPr="00CF0720">
        <w:rPr>
          <w:noProof/>
        </w:rPr>
        <w:t>2</w:t>
      </w:r>
      <w:r w:rsidR="00337F2D" w:rsidRPr="00CF0720">
        <w:fldChar w:fldCharType="end"/>
      </w:r>
      <w:r w:rsidRPr="00CF0720">
        <w:t>)</w:t>
      </w:r>
    </w:p>
    <w:p w:rsidR="00E87AC1" w:rsidRPr="00CF0720" w:rsidRDefault="00E87AC1" w:rsidP="00E87AC1">
      <w:pPr>
        <w:jc w:val="left"/>
      </w:pPr>
      <w:r w:rsidRPr="00CF0720">
        <w:t>where</w:t>
      </w:r>
    </w:p>
    <w:p w:rsidR="0002786A" w:rsidRPr="00CF0720" w:rsidRDefault="0032791C" w:rsidP="00E87AC1">
      <w:pPr>
        <w:pStyle w:val="ECCBulletsLv1"/>
      </w:pP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00E87AC1" w:rsidRPr="00CF0720">
        <w:t xml:space="preserve">: </w:t>
      </w:r>
      <w:r w:rsidR="00E87AC1" w:rsidRPr="00CF0720">
        <w:tab/>
      </w:r>
      <w:r w:rsidR="0002786A" w:rsidRPr="00CF0720">
        <w:t>conducted power (Watts) input to the array system</w:t>
      </w:r>
      <w:r w:rsidR="00621E76" w:rsidRPr="00CF0720">
        <w:t>;</w:t>
      </w:r>
    </w:p>
    <w:p w:rsidR="0002786A" w:rsidRPr="00CF0720" w:rsidRDefault="00E87AC1" w:rsidP="00E87AC1">
      <w:pPr>
        <w:pStyle w:val="ECCBulletsLv1"/>
      </w:pPr>
      <m:oMath>
        <m:r>
          <w:rPr>
            <w:rFonts w:ascii="Cambria Math" w:hAnsi="Cambria Math"/>
          </w:rPr>
          <m:t>g(θ,φ)</m:t>
        </m:r>
      </m:oMath>
      <w:r w:rsidRPr="00CF0720">
        <w:t>:</w:t>
      </w:r>
      <w:r w:rsidRPr="00CF0720">
        <w:tab/>
      </w:r>
      <w:r w:rsidR="0002786A" w:rsidRPr="00CF0720">
        <w:t xml:space="preserve">array systems directional gain along </w:t>
      </w:r>
      <m:oMath>
        <m:d>
          <m:dPr>
            <m:ctrlPr>
              <w:rPr>
                <w:rFonts w:ascii="Cambria Math" w:hAnsi="Cambria Math"/>
                <w:i/>
              </w:rPr>
            </m:ctrlPr>
          </m:dPr>
          <m:e>
            <m:r>
              <w:rPr>
                <w:rFonts w:ascii="Cambria Math" w:hAnsi="Cambria Math"/>
              </w:rPr>
              <m:t>θ,φ</m:t>
            </m:r>
          </m:e>
        </m:d>
      </m:oMath>
      <w:r w:rsidR="0002786A" w:rsidRPr="00CF0720">
        <w:t xml:space="preserve"> direction</w:t>
      </w:r>
      <w:r w:rsidR="00621E76" w:rsidRPr="00CF0720">
        <w:t>.</w:t>
      </w:r>
    </w:p>
    <w:p w:rsidR="00E87AC1" w:rsidRPr="00CF0720" w:rsidRDefault="0032791C" w:rsidP="008B2559">
      <w:r>
        <w:rPr>
          <w:noProof/>
          <w:lang w:eastAsia="da-DK"/>
        </w:rPr>
        <w:pict>
          <v:shape id="_x0000_s1076" type="#_x0000_t136" style="position:absolute;left:0;text-align:left;margin-left:4.45pt;margin-top:265.3pt;width:485.35pt;height:194.1pt;rotation:315;z-index:-251539456;mso-position-horizontal-relative:margin;mso-position-vertical-relative:margin" o:allowincell="f" fillcolor="silver" stroked="f">
            <v:fill opacity=".5"/>
            <v:textpath style="font-family:&quot;Arial&quot;;font-size:1pt" string="DRAFT"/>
            <w10:wrap anchorx="margin" anchory="margin"/>
          </v:shape>
        </w:pict>
      </w:r>
      <w:r w:rsidR="008B2559" w:rsidRPr="00CF0720">
        <w:t xml:space="preserve">The maximum EIRP for an AAS base station can be written </w:t>
      </w:r>
      <w:r w:rsidR="00E87AC1" w:rsidRPr="00CF0720">
        <w:t xml:space="preserve">in log domain </w:t>
      </w:r>
      <w:r w:rsidR="008B2559" w:rsidRPr="00CF0720">
        <w:t>as follows:</w:t>
      </w:r>
    </w:p>
    <w:p w:rsidR="00E87AC1" w:rsidRPr="00CF0720" w:rsidRDefault="0032791C" w:rsidP="00E87AC1">
      <w:pPr>
        <w:jc w:val="right"/>
      </w:pPr>
      <m:oMath>
        <m:sSub>
          <m:sSubPr>
            <m:ctrlPr>
              <w:rPr>
                <w:rFonts w:ascii="Cambria Math" w:hAnsi="Cambria Math"/>
                <w:i/>
              </w:rPr>
            </m:ctrlPr>
          </m:sSubPr>
          <m:e>
            <m:r>
              <w:rPr>
                <w:rFonts w:ascii="Cambria Math" w:hAnsi="Cambria Math"/>
              </w:rPr>
              <m:t>EIRP</m:t>
            </m:r>
          </m:e>
          <m:sub>
            <m:r>
              <w:rPr>
                <w:rFonts w:ascii="Cambria Math" w:hAnsi="Cambria Math"/>
              </w:rPr>
              <m:t>max</m:t>
            </m:r>
          </m:sub>
        </m:sSub>
        <m:r>
          <w:rPr>
            <w:rFonts w:ascii="Cambria Math" w:hAnsi="Cambria Math"/>
          </w:rPr>
          <m:t>=TRP+</m:t>
        </m:r>
        <m:sSub>
          <m:sSubPr>
            <m:ctrlPr>
              <w:rPr>
                <w:rFonts w:ascii="Cambria Math" w:hAnsi="Cambria Math"/>
                <w:i/>
              </w:rPr>
            </m:ctrlPr>
          </m:sSubPr>
          <m:e>
            <m:r>
              <w:rPr>
                <w:rFonts w:ascii="Cambria Math" w:hAnsi="Cambria Math"/>
              </w:rPr>
              <m:t>G</m:t>
            </m:r>
          </m:e>
          <m:sub>
            <m:r>
              <w:rPr>
                <w:rFonts w:ascii="Cambria Math" w:hAnsi="Cambria Math"/>
              </w:rPr>
              <m:t>E</m:t>
            </m:r>
          </m:sub>
        </m:sSub>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10log</m:t>
                </m:r>
              </m:e>
              <m:sub>
                <m:r>
                  <w:rPr>
                    <w:rFonts w:ascii="Cambria Math" w:hAnsi="Cambria Math"/>
                  </w:rPr>
                  <m:t>10</m:t>
                </m:r>
              </m:sub>
            </m:sSub>
          </m:fName>
          <m:e>
            <m:r>
              <w:rPr>
                <w:rFonts w:ascii="Cambria Math" w:hAnsi="Cambria Math"/>
              </w:rPr>
              <m:t>N</m:t>
            </m:r>
          </m:e>
        </m:func>
      </m:oMath>
      <w:r w:rsidR="00E87AC1" w:rsidRPr="00CF0720">
        <w:tab/>
      </w:r>
      <w:r w:rsidR="00E87AC1" w:rsidRPr="00CF0720">
        <w:tab/>
      </w:r>
      <w:r w:rsidR="00E87AC1" w:rsidRPr="00CF0720">
        <w:tab/>
      </w:r>
      <w:r w:rsidR="00E87AC1" w:rsidRPr="00CF0720">
        <w:tab/>
      </w:r>
      <w:r w:rsidR="00E87AC1" w:rsidRPr="00CF0720">
        <w:tab/>
        <w:t>(</w:t>
      </w:r>
      <w:r w:rsidR="00337F2D" w:rsidRPr="00CF0720">
        <w:fldChar w:fldCharType="begin"/>
      </w:r>
      <w:r w:rsidR="00337F2D" w:rsidRPr="00CF0720">
        <w:instrText xml:space="preserve"> SEQ Equation \* ARABIC </w:instrText>
      </w:r>
      <w:r w:rsidR="00337F2D" w:rsidRPr="00CF0720">
        <w:fldChar w:fldCharType="separate"/>
      </w:r>
      <w:r w:rsidR="00FB3280" w:rsidRPr="00CF0720">
        <w:rPr>
          <w:noProof/>
        </w:rPr>
        <w:t>3</w:t>
      </w:r>
      <w:r w:rsidR="00337F2D" w:rsidRPr="00CF0720">
        <w:fldChar w:fldCharType="end"/>
      </w:r>
      <w:r w:rsidR="00E87AC1" w:rsidRPr="00CF0720">
        <w:t>)</w:t>
      </w:r>
    </w:p>
    <w:p w:rsidR="008B2559" w:rsidRPr="00CF0720" w:rsidRDefault="00CF0720" w:rsidP="008B2559">
      <w:r>
        <w:t>w</w:t>
      </w:r>
      <w:r w:rsidR="008B2559" w:rsidRPr="00CF0720">
        <w:t xml:space="preserve">here </w:t>
      </w:r>
      <m:oMath>
        <m:sSub>
          <m:sSubPr>
            <m:ctrlPr>
              <w:rPr>
                <w:rFonts w:ascii="Cambria Math" w:hAnsi="Cambria Math"/>
                <w:i/>
              </w:rPr>
            </m:ctrlPr>
          </m:sSubPr>
          <m:e>
            <m:r>
              <w:rPr>
                <w:rFonts w:ascii="Cambria Math" w:hAnsi="Cambria Math"/>
              </w:rPr>
              <m:t>G</m:t>
            </m:r>
          </m:e>
          <m:sub>
            <m:r>
              <w:rPr>
                <w:rFonts w:ascii="Cambria Math" w:hAnsi="Cambria Math"/>
              </w:rPr>
              <m:t>E</m:t>
            </m:r>
          </m:sub>
        </m:sSub>
      </m:oMath>
      <w:r w:rsidR="008B2559" w:rsidRPr="00CF0720">
        <w:t xml:space="preserve"> is the antenna element gain</w:t>
      </w:r>
      <w:r w:rsidR="00E87AC1" w:rsidRPr="00CF0720">
        <w:t xml:space="preserve"> in dBi</w:t>
      </w:r>
      <w:r w:rsidR="008B2559" w:rsidRPr="00CF0720">
        <w:t xml:space="preserve">, and </w:t>
      </w:r>
      <m:oMath>
        <m:r>
          <w:rPr>
            <w:rFonts w:ascii="Cambria Math" w:hAnsi="Cambria Math"/>
          </w:rPr>
          <m:t>N</m:t>
        </m:r>
      </m:oMath>
      <w:r w:rsidR="008B2559" w:rsidRPr="00CF0720">
        <w:t xml:space="preserve"> is the number of beam</w:t>
      </w:r>
      <w:r w:rsidR="00ED3DA5" w:rsidRPr="00CF0720">
        <w:t xml:space="preserve"> </w:t>
      </w:r>
      <w:r w:rsidR="008B2559" w:rsidRPr="00CF0720">
        <w:t>forming elements.</w:t>
      </w:r>
    </w:p>
    <w:p w:rsidR="003A04BD" w:rsidRPr="00CF0720" w:rsidRDefault="003A04BD" w:rsidP="00CA531C">
      <w:pPr>
        <w:pStyle w:val="Heading3"/>
        <w:rPr>
          <w:lang w:val="en-GB"/>
        </w:rPr>
      </w:pPr>
      <w:bookmarkStart w:id="1274" w:name="_Toc500158182"/>
      <w:bookmarkStart w:id="1275" w:name="_Toc500158568"/>
      <w:bookmarkStart w:id="1276" w:name="_Toc500158953"/>
      <w:bookmarkStart w:id="1277" w:name="_Ref500973967"/>
      <w:bookmarkStart w:id="1278" w:name="_Ref500974108"/>
      <w:bookmarkStart w:id="1279" w:name="_Toc507630538"/>
      <w:bookmarkEnd w:id="1274"/>
      <w:bookmarkEnd w:id="1275"/>
      <w:bookmarkEnd w:id="1276"/>
      <w:r w:rsidRPr="00CF0720">
        <w:rPr>
          <w:lang w:val="en-GB"/>
        </w:rPr>
        <w:t>Synchr</w:t>
      </w:r>
      <w:r w:rsidR="00E47551" w:rsidRPr="00CF0720">
        <w:rPr>
          <w:lang w:val="en-GB"/>
        </w:rPr>
        <w:t>onis</w:t>
      </w:r>
      <w:r w:rsidR="00A255E9" w:rsidRPr="00CF0720">
        <w:rPr>
          <w:lang w:val="en-GB"/>
        </w:rPr>
        <w:t xml:space="preserve">ation in </w:t>
      </w:r>
      <w:r w:rsidRPr="00CF0720">
        <w:rPr>
          <w:lang w:val="en-GB"/>
        </w:rPr>
        <w:t>TDD MFCNs</w:t>
      </w:r>
      <w:bookmarkEnd w:id="1277"/>
      <w:bookmarkEnd w:id="1278"/>
      <w:bookmarkEnd w:id="1279"/>
    </w:p>
    <w:p w:rsidR="00A255E9" w:rsidRPr="00CF0720" w:rsidRDefault="00A255E9">
      <w:pPr>
        <w:rPr>
          <w:rStyle w:val="ECCHLunderlined"/>
        </w:rPr>
      </w:pPr>
      <w:r w:rsidRPr="00CF0720">
        <w:rPr>
          <w:rStyle w:val="ECCHLunderlined"/>
        </w:rPr>
        <w:t xml:space="preserve">Synchronised operation: </w:t>
      </w:r>
    </w:p>
    <w:p w:rsidR="00A255E9" w:rsidRPr="00CF0720" w:rsidRDefault="00A255E9">
      <w:r w:rsidRPr="00CF0720">
        <w:t>The synchronised operation in the context of this Report means operation of TDD in several different networks, where no simultaneous UL and DL transmissions occur, i.e.</w:t>
      </w:r>
      <w:r w:rsidR="00D65A7C" w:rsidRPr="00CF0720">
        <w:t xml:space="preserve"> </w:t>
      </w:r>
      <w:r w:rsidRPr="00CF0720">
        <w:t>at any given moment in time either all networks transmit in DL or all networks transmit in UL. This requires the adoption of a single frame structure for all TDD networks involved as well as synchr</w:t>
      </w:r>
      <w:r w:rsidR="00E47551" w:rsidRPr="00CF0720">
        <w:t>onis</w:t>
      </w:r>
      <w:r w:rsidRPr="00CF0720">
        <w:t>ing the beginning of the frame across all networks.</w:t>
      </w:r>
    </w:p>
    <w:p w:rsidR="00A255E9" w:rsidRPr="00CF0720" w:rsidRDefault="004975B2">
      <w:pPr>
        <w:rPr>
          <w:rStyle w:val="ECCHLunderlined"/>
        </w:rPr>
      </w:pPr>
      <w:r w:rsidRPr="00CF0720">
        <w:rPr>
          <w:rStyle w:val="ECCHLunderlined"/>
        </w:rPr>
        <w:t>Un</w:t>
      </w:r>
      <w:r w:rsidR="00A255E9" w:rsidRPr="00CF0720">
        <w:rPr>
          <w:rStyle w:val="ECCHLunderlined"/>
        </w:rPr>
        <w:t xml:space="preserve">synchronised operation: </w:t>
      </w:r>
    </w:p>
    <w:p w:rsidR="00A255E9" w:rsidRPr="00CF0720" w:rsidRDefault="00A255E9">
      <w:r w:rsidRPr="00CF0720">
        <w:t xml:space="preserve">The unsynchronised operation in the context of this Report means operation of TDD in several different networks, where </w:t>
      </w:r>
      <w:r w:rsidR="007D6AD5" w:rsidRPr="00CF0720">
        <w:t>at any given moment in time some network transmit in DL and some networks tran</w:t>
      </w:r>
      <w:r w:rsidR="00285A41" w:rsidRPr="00CF0720">
        <w:t>smit in UL.</w:t>
      </w:r>
      <w:r w:rsidRPr="00CF0720">
        <w:t xml:space="preserve"> Th</w:t>
      </w:r>
      <w:r w:rsidR="007D6AD5" w:rsidRPr="00CF0720">
        <w:t xml:space="preserve">is might happen if the </w:t>
      </w:r>
      <w:r w:rsidRPr="00CF0720">
        <w:t>TDD networks either do not operate with th</w:t>
      </w:r>
      <w:r w:rsidR="00CC253C" w:rsidRPr="00CF0720">
        <w:t>e same TDD frame structure or do</w:t>
      </w:r>
      <w:r w:rsidRPr="00CF0720">
        <w:t xml:space="preserve"> not synchronise</w:t>
      </w:r>
      <w:r w:rsidR="00CC253C" w:rsidRPr="00CF0720">
        <w:t xml:space="preserve"> at</w:t>
      </w:r>
      <w:r w:rsidRPr="00CF0720">
        <w:t xml:space="preserve"> the beginning of the frame. </w:t>
      </w:r>
    </w:p>
    <w:p w:rsidR="00A255E9" w:rsidRPr="00CF0720" w:rsidRDefault="00A255E9">
      <w:pPr>
        <w:rPr>
          <w:rStyle w:val="ECCHLunderlined"/>
        </w:rPr>
      </w:pPr>
      <w:r w:rsidRPr="00CF0720">
        <w:rPr>
          <w:rStyle w:val="ECCHLunderlined"/>
        </w:rPr>
        <w:t>Semi-synchronised operation:</w:t>
      </w:r>
    </w:p>
    <w:p w:rsidR="00A255E9" w:rsidRPr="00CF0720" w:rsidRDefault="00A255E9">
      <w:r w:rsidRPr="00CF0720">
        <w:t xml:space="preserve">The semi-synchronised operation corresponds to the case where part of the frame is </w:t>
      </w:r>
      <w:r w:rsidR="00CC253C" w:rsidRPr="00CF0720">
        <w:t>consistent with s</w:t>
      </w:r>
      <w:r w:rsidR="00E47551" w:rsidRPr="00CF0720">
        <w:t>ynchronised</w:t>
      </w:r>
      <w:r w:rsidR="00CC253C" w:rsidRPr="00CF0720">
        <w:t xml:space="preserve"> operation as described above</w:t>
      </w:r>
      <w:r w:rsidRPr="00CF0720">
        <w:t xml:space="preserve">, while </w:t>
      </w:r>
      <w:r w:rsidR="00CC253C" w:rsidRPr="00CF0720">
        <w:t>the remaining portion of the frame is consistent with uns</w:t>
      </w:r>
      <w:r w:rsidR="00E47551" w:rsidRPr="00CF0720">
        <w:t>ynchronised</w:t>
      </w:r>
      <w:r w:rsidR="00CC253C" w:rsidRPr="00CF0720">
        <w:t xml:space="preserve"> operation as described above. </w:t>
      </w:r>
      <w:r w:rsidRPr="00CF0720">
        <w:t>This requires the adoption of a frame structure for all TDD networks involved, including slots were the UL/DL direction is not specified, as well as synchr</w:t>
      </w:r>
      <w:r w:rsidR="00E47551" w:rsidRPr="00CF0720">
        <w:t>onis</w:t>
      </w:r>
      <w:r w:rsidRPr="00CF0720">
        <w:t>ing the beginning of the frame across all networks.</w:t>
      </w:r>
    </w:p>
    <w:p w:rsidR="002F0868" w:rsidRPr="00CF0720" w:rsidRDefault="002F0868" w:rsidP="002F0868">
      <w:bookmarkStart w:id="1280" w:name="_Toc500799612"/>
      <w:bookmarkStart w:id="1281" w:name="_Toc500826002"/>
      <w:bookmarkStart w:id="1282" w:name="_Toc500850619"/>
      <w:bookmarkStart w:id="1283" w:name="_Toc500850741"/>
      <w:bookmarkStart w:id="1284" w:name="_Toc500851039"/>
      <w:bookmarkStart w:id="1285" w:name="_Toc500886354"/>
      <w:bookmarkStart w:id="1286" w:name="_Toc500886765"/>
      <w:bookmarkStart w:id="1287" w:name="_Toc500889128"/>
      <w:bookmarkStart w:id="1288" w:name="_Toc500889849"/>
      <w:bookmarkStart w:id="1289" w:name="_Toc500895851"/>
      <w:bookmarkStart w:id="1290" w:name="_Toc500903784"/>
      <w:bookmarkStart w:id="1291" w:name="_Toc500799613"/>
      <w:bookmarkStart w:id="1292" w:name="_Toc500826003"/>
      <w:bookmarkStart w:id="1293" w:name="_Toc500850620"/>
      <w:bookmarkStart w:id="1294" w:name="_Toc500850742"/>
      <w:bookmarkStart w:id="1295" w:name="_Toc500851040"/>
      <w:bookmarkStart w:id="1296" w:name="_Toc500886355"/>
      <w:bookmarkStart w:id="1297" w:name="_Toc500886766"/>
      <w:bookmarkStart w:id="1298" w:name="_Toc500889129"/>
      <w:bookmarkStart w:id="1299" w:name="_Toc500889850"/>
      <w:bookmarkStart w:id="1300" w:name="_Toc500895852"/>
      <w:bookmarkStart w:id="1301" w:name="_Toc500903785"/>
      <w:bookmarkStart w:id="1302" w:name="_Toc500027393"/>
      <w:bookmarkStart w:id="1303" w:name="_Toc500027640"/>
      <w:bookmarkStart w:id="1304" w:name="_Toc500077265"/>
      <w:bookmarkStart w:id="1305" w:name="_Toc500078609"/>
      <w:bookmarkStart w:id="1306" w:name="_Toc500078828"/>
      <w:bookmarkStart w:id="1307" w:name="_Toc500079489"/>
      <w:bookmarkStart w:id="1308" w:name="_Toc500080009"/>
      <w:bookmarkStart w:id="1309" w:name="_Toc500081217"/>
      <w:bookmarkStart w:id="1310" w:name="_Toc500081436"/>
      <w:bookmarkStart w:id="1311" w:name="_Toc500081655"/>
      <w:bookmarkStart w:id="1312" w:name="_Toc500081874"/>
      <w:bookmarkStart w:id="1313" w:name="_Toc500082093"/>
      <w:bookmarkStart w:id="1314" w:name="_Toc500082312"/>
      <w:bookmarkStart w:id="1315" w:name="_Toc500082531"/>
      <w:bookmarkStart w:id="1316" w:name="_Toc500082749"/>
      <w:bookmarkStart w:id="1317" w:name="_Toc500082967"/>
      <w:bookmarkStart w:id="1318" w:name="_Toc500083184"/>
      <w:bookmarkStart w:id="1319" w:name="_Toc500083402"/>
      <w:bookmarkStart w:id="1320" w:name="_Toc500083620"/>
      <w:bookmarkStart w:id="1321" w:name="_Toc500083838"/>
      <w:bookmarkStart w:id="1322" w:name="_Toc500084056"/>
      <w:bookmarkStart w:id="1323" w:name="_Toc500084276"/>
      <w:bookmarkStart w:id="1324" w:name="_Toc500084496"/>
      <w:bookmarkStart w:id="1325" w:name="_Toc500084715"/>
      <w:bookmarkStart w:id="1326" w:name="_Toc500084935"/>
      <w:bookmarkStart w:id="1327" w:name="_Toc500085156"/>
      <w:bookmarkStart w:id="1328" w:name="_Toc500135048"/>
      <w:bookmarkStart w:id="1329" w:name="_Toc500135511"/>
      <w:bookmarkStart w:id="1330" w:name="_Toc500144684"/>
      <w:bookmarkStart w:id="1331" w:name="_Toc500145760"/>
      <w:bookmarkStart w:id="1332" w:name="_Toc500154343"/>
      <w:bookmarkStart w:id="1333" w:name="_Toc500154702"/>
      <w:bookmarkStart w:id="1334" w:name="_Toc500155060"/>
      <w:bookmarkStart w:id="1335" w:name="_Toc500155450"/>
      <w:bookmarkStart w:id="1336" w:name="_Toc500155835"/>
      <w:bookmarkStart w:id="1337" w:name="_Toc500156221"/>
      <w:bookmarkStart w:id="1338" w:name="_Toc500156607"/>
      <w:bookmarkStart w:id="1339" w:name="_Toc500156993"/>
      <w:bookmarkStart w:id="1340" w:name="_Toc500157377"/>
      <w:bookmarkStart w:id="1341" w:name="_Toc500158184"/>
      <w:bookmarkStart w:id="1342" w:name="_Toc500158570"/>
      <w:bookmarkStart w:id="1343" w:name="_Toc500158955"/>
      <w:bookmarkStart w:id="1344" w:name="_Toc500027394"/>
      <w:bookmarkStart w:id="1345" w:name="_Toc500027641"/>
      <w:bookmarkStart w:id="1346" w:name="_Toc500077266"/>
      <w:bookmarkStart w:id="1347" w:name="_Toc500078610"/>
      <w:bookmarkStart w:id="1348" w:name="_Toc500078829"/>
      <w:bookmarkStart w:id="1349" w:name="_Toc500079490"/>
      <w:bookmarkStart w:id="1350" w:name="_Toc500080010"/>
      <w:bookmarkStart w:id="1351" w:name="_Toc500081218"/>
      <w:bookmarkStart w:id="1352" w:name="_Toc500081437"/>
      <w:bookmarkStart w:id="1353" w:name="_Toc500081656"/>
      <w:bookmarkStart w:id="1354" w:name="_Toc500081875"/>
      <w:bookmarkStart w:id="1355" w:name="_Toc500082094"/>
      <w:bookmarkStart w:id="1356" w:name="_Toc500082313"/>
      <w:bookmarkStart w:id="1357" w:name="_Toc500082532"/>
      <w:bookmarkStart w:id="1358" w:name="_Toc500082750"/>
      <w:bookmarkStart w:id="1359" w:name="_Toc500082968"/>
      <w:bookmarkStart w:id="1360" w:name="_Toc500083185"/>
      <w:bookmarkStart w:id="1361" w:name="_Toc500083403"/>
      <w:bookmarkStart w:id="1362" w:name="_Toc500083621"/>
      <w:bookmarkStart w:id="1363" w:name="_Toc500083839"/>
      <w:bookmarkStart w:id="1364" w:name="_Toc500084057"/>
      <w:bookmarkStart w:id="1365" w:name="_Toc500084277"/>
      <w:bookmarkStart w:id="1366" w:name="_Toc500084497"/>
      <w:bookmarkStart w:id="1367" w:name="_Toc500084716"/>
      <w:bookmarkStart w:id="1368" w:name="_Toc500084936"/>
      <w:bookmarkStart w:id="1369" w:name="_Toc500085157"/>
      <w:bookmarkStart w:id="1370" w:name="_Toc500135049"/>
      <w:bookmarkStart w:id="1371" w:name="_Toc500135512"/>
      <w:bookmarkStart w:id="1372" w:name="_Toc500144685"/>
      <w:bookmarkStart w:id="1373" w:name="_Toc500145761"/>
      <w:bookmarkStart w:id="1374" w:name="_Toc500154344"/>
      <w:bookmarkStart w:id="1375" w:name="_Toc500154703"/>
      <w:bookmarkStart w:id="1376" w:name="_Toc500155061"/>
      <w:bookmarkStart w:id="1377" w:name="_Toc500155451"/>
      <w:bookmarkStart w:id="1378" w:name="_Toc500155836"/>
      <w:bookmarkStart w:id="1379" w:name="_Toc500156222"/>
      <w:bookmarkStart w:id="1380" w:name="_Toc500156608"/>
      <w:bookmarkStart w:id="1381" w:name="_Toc500156994"/>
      <w:bookmarkStart w:id="1382" w:name="_Toc500157378"/>
      <w:bookmarkStart w:id="1383" w:name="_Toc500158185"/>
      <w:bookmarkStart w:id="1384" w:name="_Toc500158571"/>
      <w:bookmarkStart w:id="1385" w:name="_Toc500158956"/>
      <w:bookmarkStart w:id="1386" w:name="_Toc500027395"/>
      <w:bookmarkStart w:id="1387" w:name="_Toc500027642"/>
      <w:bookmarkStart w:id="1388" w:name="_Toc500077267"/>
      <w:bookmarkStart w:id="1389" w:name="_Toc500078611"/>
      <w:bookmarkStart w:id="1390" w:name="_Toc500078830"/>
      <w:bookmarkStart w:id="1391" w:name="_Toc500079491"/>
      <w:bookmarkStart w:id="1392" w:name="_Toc500080011"/>
      <w:bookmarkStart w:id="1393" w:name="_Toc500081219"/>
      <w:bookmarkStart w:id="1394" w:name="_Toc500081438"/>
      <w:bookmarkStart w:id="1395" w:name="_Toc500081657"/>
      <w:bookmarkStart w:id="1396" w:name="_Toc500081876"/>
      <w:bookmarkStart w:id="1397" w:name="_Toc500082095"/>
      <w:bookmarkStart w:id="1398" w:name="_Toc500082314"/>
      <w:bookmarkStart w:id="1399" w:name="_Toc500082533"/>
      <w:bookmarkStart w:id="1400" w:name="_Toc500082751"/>
      <w:bookmarkStart w:id="1401" w:name="_Toc500082969"/>
      <w:bookmarkStart w:id="1402" w:name="_Toc500083186"/>
      <w:bookmarkStart w:id="1403" w:name="_Toc500083404"/>
      <w:bookmarkStart w:id="1404" w:name="_Toc500083622"/>
      <w:bookmarkStart w:id="1405" w:name="_Toc500083840"/>
      <w:bookmarkStart w:id="1406" w:name="_Toc500084058"/>
      <w:bookmarkStart w:id="1407" w:name="_Toc500084278"/>
      <w:bookmarkStart w:id="1408" w:name="_Toc500084498"/>
      <w:bookmarkStart w:id="1409" w:name="_Toc500084717"/>
      <w:bookmarkStart w:id="1410" w:name="_Toc500084937"/>
      <w:bookmarkStart w:id="1411" w:name="_Toc500085158"/>
      <w:bookmarkStart w:id="1412" w:name="_Toc500135050"/>
      <w:bookmarkStart w:id="1413" w:name="_Toc500135513"/>
      <w:bookmarkStart w:id="1414" w:name="_Toc500144686"/>
      <w:bookmarkStart w:id="1415" w:name="_Toc500145762"/>
      <w:bookmarkStart w:id="1416" w:name="_Toc500154345"/>
      <w:bookmarkStart w:id="1417" w:name="_Toc500154704"/>
      <w:bookmarkStart w:id="1418" w:name="_Toc500155062"/>
      <w:bookmarkStart w:id="1419" w:name="_Toc500155452"/>
      <w:bookmarkStart w:id="1420" w:name="_Toc500155837"/>
      <w:bookmarkStart w:id="1421" w:name="_Toc500156223"/>
      <w:bookmarkStart w:id="1422" w:name="_Toc500156609"/>
      <w:bookmarkStart w:id="1423" w:name="_Toc500156995"/>
      <w:bookmarkStart w:id="1424" w:name="_Toc500157379"/>
      <w:bookmarkStart w:id="1425" w:name="_Toc500158186"/>
      <w:bookmarkStart w:id="1426" w:name="_Toc500158572"/>
      <w:bookmarkStart w:id="1427" w:name="_Toc500158957"/>
      <w:bookmarkStart w:id="1428" w:name="_Toc500027396"/>
      <w:bookmarkStart w:id="1429" w:name="_Toc500027643"/>
      <w:bookmarkStart w:id="1430" w:name="_Toc500077268"/>
      <w:bookmarkStart w:id="1431" w:name="_Toc500078612"/>
      <w:bookmarkStart w:id="1432" w:name="_Toc500078831"/>
      <w:bookmarkStart w:id="1433" w:name="_Toc500079492"/>
      <w:bookmarkStart w:id="1434" w:name="_Toc500080012"/>
      <w:bookmarkStart w:id="1435" w:name="_Toc500081220"/>
      <w:bookmarkStart w:id="1436" w:name="_Toc500081439"/>
      <w:bookmarkStart w:id="1437" w:name="_Toc500081658"/>
      <w:bookmarkStart w:id="1438" w:name="_Toc500081877"/>
      <w:bookmarkStart w:id="1439" w:name="_Toc500082096"/>
      <w:bookmarkStart w:id="1440" w:name="_Toc500082315"/>
      <w:bookmarkStart w:id="1441" w:name="_Toc500082534"/>
      <w:bookmarkStart w:id="1442" w:name="_Toc500082752"/>
      <w:bookmarkStart w:id="1443" w:name="_Toc500082970"/>
      <w:bookmarkStart w:id="1444" w:name="_Toc500083187"/>
      <w:bookmarkStart w:id="1445" w:name="_Toc500083405"/>
      <w:bookmarkStart w:id="1446" w:name="_Toc500083623"/>
      <w:bookmarkStart w:id="1447" w:name="_Toc500083841"/>
      <w:bookmarkStart w:id="1448" w:name="_Toc500084059"/>
      <w:bookmarkStart w:id="1449" w:name="_Toc500084279"/>
      <w:bookmarkStart w:id="1450" w:name="_Toc500084499"/>
      <w:bookmarkStart w:id="1451" w:name="_Toc500084718"/>
      <w:bookmarkStart w:id="1452" w:name="_Toc500084938"/>
      <w:bookmarkStart w:id="1453" w:name="_Toc500085159"/>
      <w:bookmarkStart w:id="1454" w:name="_Toc500135051"/>
      <w:bookmarkStart w:id="1455" w:name="_Toc500135514"/>
      <w:bookmarkStart w:id="1456" w:name="_Toc500144687"/>
      <w:bookmarkStart w:id="1457" w:name="_Toc500145763"/>
      <w:bookmarkStart w:id="1458" w:name="_Toc500154346"/>
      <w:bookmarkStart w:id="1459" w:name="_Toc500154705"/>
      <w:bookmarkStart w:id="1460" w:name="_Toc500155063"/>
      <w:bookmarkStart w:id="1461" w:name="_Toc500155453"/>
      <w:bookmarkStart w:id="1462" w:name="_Toc500155838"/>
      <w:bookmarkStart w:id="1463" w:name="_Toc500156224"/>
      <w:bookmarkStart w:id="1464" w:name="_Toc500156610"/>
      <w:bookmarkStart w:id="1465" w:name="_Toc500156996"/>
      <w:bookmarkStart w:id="1466" w:name="_Toc500157380"/>
      <w:bookmarkStart w:id="1467" w:name="_Toc500158187"/>
      <w:bookmarkStart w:id="1468" w:name="_Toc500158573"/>
      <w:bookmarkStart w:id="1469" w:name="_Toc500158958"/>
      <w:bookmarkStart w:id="1470" w:name="_Toc500027397"/>
      <w:bookmarkStart w:id="1471" w:name="_Toc500027644"/>
      <w:bookmarkStart w:id="1472" w:name="_Toc500077269"/>
      <w:bookmarkStart w:id="1473" w:name="_Toc500078613"/>
      <w:bookmarkStart w:id="1474" w:name="_Toc500078832"/>
      <w:bookmarkStart w:id="1475" w:name="_Toc500079493"/>
      <w:bookmarkStart w:id="1476" w:name="_Toc500080013"/>
      <w:bookmarkStart w:id="1477" w:name="_Toc500081221"/>
      <w:bookmarkStart w:id="1478" w:name="_Toc500081440"/>
      <w:bookmarkStart w:id="1479" w:name="_Toc500081659"/>
      <w:bookmarkStart w:id="1480" w:name="_Toc500081878"/>
      <w:bookmarkStart w:id="1481" w:name="_Toc500082097"/>
      <w:bookmarkStart w:id="1482" w:name="_Toc500082316"/>
      <w:bookmarkStart w:id="1483" w:name="_Toc500082535"/>
      <w:bookmarkStart w:id="1484" w:name="_Toc500082753"/>
      <w:bookmarkStart w:id="1485" w:name="_Toc500082971"/>
      <w:bookmarkStart w:id="1486" w:name="_Toc500083188"/>
      <w:bookmarkStart w:id="1487" w:name="_Toc500083406"/>
      <w:bookmarkStart w:id="1488" w:name="_Toc500083624"/>
      <w:bookmarkStart w:id="1489" w:name="_Toc500083842"/>
      <w:bookmarkStart w:id="1490" w:name="_Toc500084060"/>
      <w:bookmarkStart w:id="1491" w:name="_Toc500084280"/>
      <w:bookmarkStart w:id="1492" w:name="_Toc500084500"/>
      <w:bookmarkStart w:id="1493" w:name="_Toc500084719"/>
      <w:bookmarkStart w:id="1494" w:name="_Toc500084939"/>
      <w:bookmarkStart w:id="1495" w:name="_Toc500085160"/>
      <w:bookmarkStart w:id="1496" w:name="_Toc500135052"/>
      <w:bookmarkStart w:id="1497" w:name="_Toc500135515"/>
      <w:bookmarkStart w:id="1498" w:name="_Toc500144688"/>
      <w:bookmarkStart w:id="1499" w:name="_Toc500145764"/>
      <w:bookmarkStart w:id="1500" w:name="_Toc500154347"/>
      <w:bookmarkStart w:id="1501" w:name="_Toc500154706"/>
      <w:bookmarkStart w:id="1502" w:name="_Toc500155064"/>
      <w:bookmarkStart w:id="1503" w:name="_Toc500155454"/>
      <w:bookmarkStart w:id="1504" w:name="_Toc500155839"/>
      <w:bookmarkStart w:id="1505" w:name="_Toc500156225"/>
      <w:bookmarkStart w:id="1506" w:name="_Toc500156611"/>
      <w:bookmarkStart w:id="1507" w:name="_Toc500156997"/>
      <w:bookmarkStart w:id="1508" w:name="_Toc500157381"/>
      <w:bookmarkStart w:id="1509" w:name="_Toc500158188"/>
      <w:bookmarkStart w:id="1510" w:name="_Toc500158574"/>
      <w:bookmarkStart w:id="1511" w:name="_Toc500158959"/>
      <w:bookmarkStart w:id="1512" w:name="_Toc500027398"/>
      <w:bookmarkStart w:id="1513" w:name="_Toc500027645"/>
      <w:bookmarkStart w:id="1514" w:name="_Toc500077270"/>
      <w:bookmarkStart w:id="1515" w:name="_Toc500078614"/>
      <w:bookmarkStart w:id="1516" w:name="_Toc500078833"/>
      <w:bookmarkStart w:id="1517" w:name="_Toc500079494"/>
      <w:bookmarkStart w:id="1518" w:name="_Toc500080014"/>
      <w:bookmarkStart w:id="1519" w:name="_Toc500081222"/>
      <w:bookmarkStart w:id="1520" w:name="_Toc500081441"/>
      <w:bookmarkStart w:id="1521" w:name="_Toc500081660"/>
      <w:bookmarkStart w:id="1522" w:name="_Toc500081879"/>
      <w:bookmarkStart w:id="1523" w:name="_Toc500082098"/>
      <w:bookmarkStart w:id="1524" w:name="_Toc500082317"/>
      <w:bookmarkStart w:id="1525" w:name="_Toc500082536"/>
      <w:bookmarkStart w:id="1526" w:name="_Toc500082754"/>
      <w:bookmarkStart w:id="1527" w:name="_Toc500082972"/>
      <w:bookmarkStart w:id="1528" w:name="_Toc500083189"/>
      <w:bookmarkStart w:id="1529" w:name="_Toc500083407"/>
      <w:bookmarkStart w:id="1530" w:name="_Toc500083625"/>
      <w:bookmarkStart w:id="1531" w:name="_Toc500083843"/>
      <w:bookmarkStart w:id="1532" w:name="_Toc500084061"/>
      <w:bookmarkStart w:id="1533" w:name="_Toc500084281"/>
      <w:bookmarkStart w:id="1534" w:name="_Toc500084501"/>
      <w:bookmarkStart w:id="1535" w:name="_Toc500084720"/>
      <w:bookmarkStart w:id="1536" w:name="_Toc500084940"/>
      <w:bookmarkStart w:id="1537" w:name="_Toc500085161"/>
      <w:bookmarkStart w:id="1538" w:name="_Toc500135053"/>
      <w:bookmarkStart w:id="1539" w:name="_Toc500135516"/>
      <w:bookmarkStart w:id="1540" w:name="_Toc500144689"/>
      <w:bookmarkStart w:id="1541" w:name="_Toc500145765"/>
      <w:bookmarkStart w:id="1542" w:name="_Toc500154348"/>
      <w:bookmarkStart w:id="1543" w:name="_Toc500154707"/>
      <w:bookmarkStart w:id="1544" w:name="_Toc500155065"/>
      <w:bookmarkStart w:id="1545" w:name="_Toc500155455"/>
      <w:bookmarkStart w:id="1546" w:name="_Toc500155840"/>
      <w:bookmarkStart w:id="1547" w:name="_Toc500156226"/>
      <w:bookmarkStart w:id="1548" w:name="_Toc500156612"/>
      <w:bookmarkStart w:id="1549" w:name="_Toc500156998"/>
      <w:bookmarkStart w:id="1550" w:name="_Toc500157382"/>
      <w:bookmarkStart w:id="1551" w:name="_Toc500158189"/>
      <w:bookmarkStart w:id="1552" w:name="_Toc500158575"/>
      <w:bookmarkStart w:id="1553" w:name="_Toc500158960"/>
      <w:bookmarkStart w:id="1554" w:name="_Toc500027399"/>
      <w:bookmarkStart w:id="1555" w:name="_Toc500027646"/>
      <w:bookmarkStart w:id="1556" w:name="_Toc500077271"/>
      <w:bookmarkStart w:id="1557" w:name="_Toc500078615"/>
      <w:bookmarkStart w:id="1558" w:name="_Toc500078834"/>
      <w:bookmarkStart w:id="1559" w:name="_Toc500079495"/>
      <w:bookmarkStart w:id="1560" w:name="_Toc500080015"/>
      <w:bookmarkStart w:id="1561" w:name="_Toc500081223"/>
      <w:bookmarkStart w:id="1562" w:name="_Toc500081442"/>
      <w:bookmarkStart w:id="1563" w:name="_Toc500081661"/>
      <w:bookmarkStart w:id="1564" w:name="_Toc500081880"/>
      <w:bookmarkStart w:id="1565" w:name="_Toc500082099"/>
      <w:bookmarkStart w:id="1566" w:name="_Toc500082318"/>
      <w:bookmarkStart w:id="1567" w:name="_Toc500082537"/>
      <w:bookmarkStart w:id="1568" w:name="_Toc500082755"/>
      <w:bookmarkStart w:id="1569" w:name="_Toc500082973"/>
      <w:bookmarkStart w:id="1570" w:name="_Toc500083190"/>
      <w:bookmarkStart w:id="1571" w:name="_Toc500083408"/>
      <w:bookmarkStart w:id="1572" w:name="_Toc500083626"/>
      <w:bookmarkStart w:id="1573" w:name="_Toc500083844"/>
      <w:bookmarkStart w:id="1574" w:name="_Toc500084062"/>
      <w:bookmarkStart w:id="1575" w:name="_Toc500084282"/>
      <w:bookmarkStart w:id="1576" w:name="_Toc500084502"/>
      <w:bookmarkStart w:id="1577" w:name="_Toc500084721"/>
      <w:bookmarkStart w:id="1578" w:name="_Toc500084941"/>
      <w:bookmarkStart w:id="1579" w:name="_Toc500085162"/>
      <w:bookmarkStart w:id="1580" w:name="_Toc500135054"/>
      <w:bookmarkStart w:id="1581" w:name="_Toc500135517"/>
      <w:bookmarkStart w:id="1582" w:name="_Toc500144690"/>
      <w:bookmarkStart w:id="1583" w:name="_Toc500145766"/>
      <w:bookmarkStart w:id="1584" w:name="_Toc500154349"/>
      <w:bookmarkStart w:id="1585" w:name="_Toc500154708"/>
      <w:bookmarkStart w:id="1586" w:name="_Toc500155066"/>
      <w:bookmarkStart w:id="1587" w:name="_Toc500155456"/>
      <w:bookmarkStart w:id="1588" w:name="_Toc500155841"/>
      <w:bookmarkStart w:id="1589" w:name="_Toc500156227"/>
      <w:bookmarkStart w:id="1590" w:name="_Toc500156613"/>
      <w:bookmarkStart w:id="1591" w:name="_Toc500156999"/>
      <w:bookmarkStart w:id="1592" w:name="_Toc500157383"/>
      <w:bookmarkStart w:id="1593" w:name="_Toc500158190"/>
      <w:bookmarkStart w:id="1594" w:name="_Toc500158576"/>
      <w:bookmarkStart w:id="1595" w:name="_Toc500158961"/>
      <w:bookmarkStart w:id="1596" w:name="_Toc500027400"/>
      <w:bookmarkStart w:id="1597" w:name="_Toc500027647"/>
      <w:bookmarkStart w:id="1598" w:name="_Toc500077272"/>
      <w:bookmarkStart w:id="1599" w:name="_Toc500078616"/>
      <w:bookmarkStart w:id="1600" w:name="_Toc500078835"/>
      <w:bookmarkStart w:id="1601" w:name="_Toc500079496"/>
      <w:bookmarkStart w:id="1602" w:name="_Toc500080016"/>
      <w:bookmarkStart w:id="1603" w:name="_Toc500081224"/>
      <w:bookmarkStart w:id="1604" w:name="_Toc500081443"/>
      <w:bookmarkStart w:id="1605" w:name="_Toc500081662"/>
      <w:bookmarkStart w:id="1606" w:name="_Toc500081881"/>
      <w:bookmarkStart w:id="1607" w:name="_Toc500082100"/>
      <w:bookmarkStart w:id="1608" w:name="_Toc500082319"/>
      <w:bookmarkStart w:id="1609" w:name="_Toc500082538"/>
      <w:bookmarkStart w:id="1610" w:name="_Toc500082756"/>
      <w:bookmarkStart w:id="1611" w:name="_Toc500082974"/>
      <w:bookmarkStart w:id="1612" w:name="_Toc500083191"/>
      <w:bookmarkStart w:id="1613" w:name="_Toc500083409"/>
      <w:bookmarkStart w:id="1614" w:name="_Toc500083627"/>
      <w:bookmarkStart w:id="1615" w:name="_Toc500083845"/>
      <w:bookmarkStart w:id="1616" w:name="_Toc500084063"/>
      <w:bookmarkStart w:id="1617" w:name="_Toc500084283"/>
      <w:bookmarkStart w:id="1618" w:name="_Toc500084503"/>
      <w:bookmarkStart w:id="1619" w:name="_Toc500084722"/>
      <w:bookmarkStart w:id="1620" w:name="_Toc500084942"/>
      <w:bookmarkStart w:id="1621" w:name="_Toc500085163"/>
      <w:bookmarkStart w:id="1622" w:name="_Toc500135055"/>
      <w:bookmarkStart w:id="1623" w:name="_Toc500135518"/>
      <w:bookmarkStart w:id="1624" w:name="_Toc500144691"/>
      <w:bookmarkStart w:id="1625" w:name="_Toc500145767"/>
      <w:bookmarkStart w:id="1626" w:name="_Toc500154350"/>
      <w:bookmarkStart w:id="1627" w:name="_Toc500154709"/>
      <w:bookmarkStart w:id="1628" w:name="_Toc500155067"/>
      <w:bookmarkStart w:id="1629" w:name="_Toc500155457"/>
      <w:bookmarkStart w:id="1630" w:name="_Toc500155842"/>
      <w:bookmarkStart w:id="1631" w:name="_Toc500156228"/>
      <w:bookmarkStart w:id="1632" w:name="_Toc500156614"/>
      <w:bookmarkStart w:id="1633" w:name="_Toc500157000"/>
      <w:bookmarkStart w:id="1634" w:name="_Toc500157384"/>
      <w:bookmarkStart w:id="1635" w:name="_Toc500158191"/>
      <w:bookmarkStart w:id="1636" w:name="_Toc500158577"/>
      <w:bookmarkStart w:id="1637" w:name="_Toc500158962"/>
      <w:bookmarkStart w:id="1638" w:name="_Toc500027401"/>
      <w:bookmarkStart w:id="1639" w:name="_Toc500027648"/>
      <w:bookmarkStart w:id="1640" w:name="_Toc500077273"/>
      <w:bookmarkStart w:id="1641" w:name="_Toc500078617"/>
      <w:bookmarkStart w:id="1642" w:name="_Toc500078836"/>
      <w:bookmarkStart w:id="1643" w:name="_Toc500079497"/>
      <w:bookmarkStart w:id="1644" w:name="_Toc500080017"/>
      <w:bookmarkStart w:id="1645" w:name="_Toc500081225"/>
      <w:bookmarkStart w:id="1646" w:name="_Toc500081444"/>
      <w:bookmarkStart w:id="1647" w:name="_Toc500081663"/>
      <w:bookmarkStart w:id="1648" w:name="_Toc500081882"/>
      <w:bookmarkStart w:id="1649" w:name="_Toc500082101"/>
      <w:bookmarkStart w:id="1650" w:name="_Toc500082320"/>
      <w:bookmarkStart w:id="1651" w:name="_Toc500082539"/>
      <w:bookmarkStart w:id="1652" w:name="_Toc500082757"/>
      <w:bookmarkStart w:id="1653" w:name="_Toc500082975"/>
      <w:bookmarkStart w:id="1654" w:name="_Toc500083192"/>
      <w:bookmarkStart w:id="1655" w:name="_Toc500083410"/>
      <w:bookmarkStart w:id="1656" w:name="_Toc500083628"/>
      <w:bookmarkStart w:id="1657" w:name="_Toc500083846"/>
      <w:bookmarkStart w:id="1658" w:name="_Toc500084064"/>
      <w:bookmarkStart w:id="1659" w:name="_Toc500084284"/>
      <w:bookmarkStart w:id="1660" w:name="_Toc500084504"/>
      <w:bookmarkStart w:id="1661" w:name="_Toc500084723"/>
      <w:bookmarkStart w:id="1662" w:name="_Toc500084943"/>
      <w:bookmarkStart w:id="1663" w:name="_Toc500085164"/>
      <w:bookmarkStart w:id="1664" w:name="_Toc500135056"/>
      <w:bookmarkStart w:id="1665" w:name="_Toc500135519"/>
      <w:bookmarkStart w:id="1666" w:name="_Toc500144692"/>
      <w:bookmarkStart w:id="1667" w:name="_Toc500145768"/>
      <w:bookmarkStart w:id="1668" w:name="_Toc500154351"/>
      <w:bookmarkStart w:id="1669" w:name="_Toc500154710"/>
      <w:bookmarkStart w:id="1670" w:name="_Toc500155068"/>
      <w:bookmarkStart w:id="1671" w:name="_Toc500155458"/>
      <w:bookmarkStart w:id="1672" w:name="_Toc500155843"/>
      <w:bookmarkStart w:id="1673" w:name="_Toc500156229"/>
      <w:bookmarkStart w:id="1674" w:name="_Toc500156615"/>
      <w:bookmarkStart w:id="1675" w:name="_Toc500157001"/>
      <w:bookmarkStart w:id="1676" w:name="_Toc500157385"/>
      <w:bookmarkStart w:id="1677" w:name="_Toc500158192"/>
      <w:bookmarkStart w:id="1678" w:name="_Toc500158578"/>
      <w:bookmarkStart w:id="1679" w:name="_Toc500158963"/>
      <w:bookmarkStart w:id="1680" w:name="_Toc500027402"/>
      <w:bookmarkStart w:id="1681" w:name="_Toc500027649"/>
      <w:bookmarkStart w:id="1682" w:name="_Toc500077274"/>
      <w:bookmarkStart w:id="1683" w:name="_Toc500078618"/>
      <w:bookmarkStart w:id="1684" w:name="_Toc500078837"/>
      <w:bookmarkStart w:id="1685" w:name="_Toc500079498"/>
      <w:bookmarkStart w:id="1686" w:name="_Toc500080018"/>
      <w:bookmarkStart w:id="1687" w:name="_Toc500081226"/>
      <w:bookmarkStart w:id="1688" w:name="_Toc500081445"/>
      <w:bookmarkStart w:id="1689" w:name="_Toc500081664"/>
      <w:bookmarkStart w:id="1690" w:name="_Toc500081883"/>
      <w:bookmarkStart w:id="1691" w:name="_Toc500082102"/>
      <w:bookmarkStart w:id="1692" w:name="_Toc500082321"/>
      <w:bookmarkStart w:id="1693" w:name="_Toc500082540"/>
      <w:bookmarkStart w:id="1694" w:name="_Toc500082758"/>
      <w:bookmarkStart w:id="1695" w:name="_Toc500082976"/>
      <w:bookmarkStart w:id="1696" w:name="_Toc500083193"/>
      <w:bookmarkStart w:id="1697" w:name="_Toc500083411"/>
      <w:bookmarkStart w:id="1698" w:name="_Toc500083629"/>
      <w:bookmarkStart w:id="1699" w:name="_Toc500083847"/>
      <w:bookmarkStart w:id="1700" w:name="_Toc500084065"/>
      <w:bookmarkStart w:id="1701" w:name="_Toc500084285"/>
      <w:bookmarkStart w:id="1702" w:name="_Toc500084505"/>
      <w:bookmarkStart w:id="1703" w:name="_Toc500084724"/>
      <w:bookmarkStart w:id="1704" w:name="_Toc500084944"/>
      <w:bookmarkStart w:id="1705" w:name="_Toc500085165"/>
      <w:bookmarkStart w:id="1706" w:name="_Toc500135057"/>
      <w:bookmarkStart w:id="1707" w:name="_Toc500135520"/>
      <w:bookmarkStart w:id="1708" w:name="_Toc500144693"/>
      <w:bookmarkStart w:id="1709" w:name="_Toc500145769"/>
      <w:bookmarkStart w:id="1710" w:name="_Toc500154352"/>
      <w:bookmarkStart w:id="1711" w:name="_Toc500154711"/>
      <w:bookmarkStart w:id="1712" w:name="_Toc500155069"/>
      <w:bookmarkStart w:id="1713" w:name="_Toc500155459"/>
      <w:bookmarkStart w:id="1714" w:name="_Toc500155844"/>
      <w:bookmarkStart w:id="1715" w:name="_Toc500156230"/>
      <w:bookmarkStart w:id="1716" w:name="_Toc500156616"/>
      <w:bookmarkStart w:id="1717" w:name="_Toc500157002"/>
      <w:bookmarkStart w:id="1718" w:name="_Toc500157386"/>
      <w:bookmarkStart w:id="1719" w:name="_Toc500158193"/>
      <w:bookmarkStart w:id="1720" w:name="_Toc500158579"/>
      <w:bookmarkStart w:id="1721" w:name="_Toc500158964"/>
      <w:bookmarkStart w:id="1722" w:name="_Toc500027403"/>
      <w:bookmarkStart w:id="1723" w:name="_Toc500027650"/>
      <w:bookmarkStart w:id="1724" w:name="_Toc500077275"/>
      <w:bookmarkStart w:id="1725" w:name="_Toc500078619"/>
      <w:bookmarkStart w:id="1726" w:name="_Toc500078838"/>
      <w:bookmarkStart w:id="1727" w:name="_Toc500079499"/>
      <w:bookmarkStart w:id="1728" w:name="_Toc500080019"/>
      <w:bookmarkStart w:id="1729" w:name="_Toc500081227"/>
      <w:bookmarkStart w:id="1730" w:name="_Toc500081446"/>
      <w:bookmarkStart w:id="1731" w:name="_Toc500081665"/>
      <w:bookmarkStart w:id="1732" w:name="_Toc500081884"/>
      <w:bookmarkStart w:id="1733" w:name="_Toc500082103"/>
      <w:bookmarkStart w:id="1734" w:name="_Toc500082322"/>
      <w:bookmarkStart w:id="1735" w:name="_Toc500082541"/>
      <w:bookmarkStart w:id="1736" w:name="_Toc500082759"/>
      <w:bookmarkStart w:id="1737" w:name="_Toc500082977"/>
      <w:bookmarkStart w:id="1738" w:name="_Toc500083194"/>
      <w:bookmarkStart w:id="1739" w:name="_Toc500083412"/>
      <w:bookmarkStart w:id="1740" w:name="_Toc500083630"/>
      <w:bookmarkStart w:id="1741" w:name="_Toc500083848"/>
      <w:bookmarkStart w:id="1742" w:name="_Toc500084066"/>
      <w:bookmarkStart w:id="1743" w:name="_Toc500084286"/>
      <w:bookmarkStart w:id="1744" w:name="_Toc500084506"/>
      <w:bookmarkStart w:id="1745" w:name="_Toc500084725"/>
      <w:bookmarkStart w:id="1746" w:name="_Toc500084945"/>
      <w:bookmarkStart w:id="1747" w:name="_Toc500085166"/>
      <w:bookmarkStart w:id="1748" w:name="_Toc500135058"/>
      <w:bookmarkStart w:id="1749" w:name="_Toc500135521"/>
      <w:bookmarkStart w:id="1750" w:name="_Toc500144694"/>
      <w:bookmarkStart w:id="1751" w:name="_Toc500145770"/>
      <w:bookmarkStart w:id="1752" w:name="_Toc500154353"/>
      <w:bookmarkStart w:id="1753" w:name="_Toc500154712"/>
      <w:bookmarkStart w:id="1754" w:name="_Toc500155070"/>
      <w:bookmarkStart w:id="1755" w:name="_Toc500155460"/>
      <w:bookmarkStart w:id="1756" w:name="_Toc500155845"/>
      <w:bookmarkStart w:id="1757" w:name="_Toc500156231"/>
      <w:bookmarkStart w:id="1758" w:name="_Toc500156617"/>
      <w:bookmarkStart w:id="1759" w:name="_Toc500157003"/>
      <w:bookmarkStart w:id="1760" w:name="_Toc500157387"/>
      <w:bookmarkStart w:id="1761" w:name="_Toc500158194"/>
      <w:bookmarkStart w:id="1762" w:name="_Toc500158580"/>
      <w:bookmarkStart w:id="1763" w:name="_Toc500158965"/>
      <w:bookmarkStart w:id="1764" w:name="_Toc500027404"/>
      <w:bookmarkStart w:id="1765" w:name="_Toc500027651"/>
      <w:bookmarkStart w:id="1766" w:name="_Toc500077276"/>
      <w:bookmarkStart w:id="1767" w:name="_Toc500078620"/>
      <w:bookmarkStart w:id="1768" w:name="_Toc500078839"/>
      <w:bookmarkStart w:id="1769" w:name="_Toc500079500"/>
      <w:bookmarkStart w:id="1770" w:name="_Toc500080020"/>
      <w:bookmarkStart w:id="1771" w:name="_Toc500081228"/>
      <w:bookmarkStart w:id="1772" w:name="_Toc500081447"/>
      <w:bookmarkStart w:id="1773" w:name="_Toc500081666"/>
      <w:bookmarkStart w:id="1774" w:name="_Toc500081885"/>
      <w:bookmarkStart w:id="1775" w:name="_Toc500082104"/>
      <w:bookmarkStart w:id="1776" w:name="_Toc500082323"/>
      <w:bookmarkStart w:id="1777" w:name="_Toc500082542"/>
      <w:bookmarkStart w:id="1778" w:name="_Toc500082760"/>
      <w:bookmarkStart w:id="1779" w:name="_Toc500082978"/>
      <w:bookmarkStart w:id="1780" w:name="_Toc500083195"/>
      <w:bookmarkStart w:id="1781" w:name="_Toc500083413"/>
      <w:bookmarkStart w:id="1782" w:name="_Toc500083631"/>
      <w:bookmarkStart w:id="1783" w:name="_Toc500083849"/>
      <w:bookmarkStart w:id="1784" w:name="_Toc500084067"/>
      <w:bookmarkStart w:id="1785" w:name="_Toc500084287"/>
      <w:bookmarkStart w:id="1786" w:name="_Toc500084507"/>
      <w:bookmarkStart w:id="1787" w:name="_Toc500084726"/>
      <w:bookmarkStart w:id="1788" w:name="_Toc500084946"/>
      <w:bookmarkStart w:id="1789" w:name="_Toc500085167"/>
      <w:bookmarkStart w:id="1790" w:name="_Toc500135059"/>
      <w:bookmarkStart w:id="1791" w:name="_Toc500135522"/>
      <w:bookmarkStart w:id="1792" w:name="_Toc500144695"/>
      <w:bookmarkStart w:id="1793" w:name="_Toc500145771"/>
      <w:bookmarkStart w:id="1794" w:name="_Toc500154354"/>
      <w:bookmarkStart w:id="1795" w:name="_Toc500154713"/>
      <w:bookmarkStart w:id="1796" w:name="_Toc500155071"/>
      <w:bookmarkStart w:id="1797" w:name="_Toc500155461"/>
      <w:bookmarkStart w:id="1798" w:name="_Toc500155846"/>
      <w:bookmarkStart w:id="1799" w:name="_Toc500156232"/>
      <w:bookmarkStart w:id="1800" w:name="_Toc500156618"/>
      <w:bookmarkStart w:id="1801" w:name="_Toc500157004"/>
      <w:bookmarkStart w:id="1802" w:name="_Toc500157388"/>
      <w:bookmarkStart w:id="1803" w:name="_Toc500158195"/>
      <w:bookmarkStart w:id="1804" w:name="_Toc500158581"/>
      <w:bookmarkStart w:id="1805" w:name="_Toc500158966"/>
      <w:bookmarkStart w:id="1806" w:name="_Toc492558845"/>
      <w:bookmarkStart w:id="1807" w:name="_Toc492559795"/>
      <w:bookmarkStart w:id="1808" w:name="_Toc492558846"/>
      <w:bookmarkStart w:id="1809" w:name="_Toc492559796"/>
      <w:bookmarkStart w:id="1810" w:name="_Toc492558847"/>
      <w:bookmarkStart w:id="1811" w:name="_Toc492559797"/>
      <w:bookmarkStart w:id="1812" w:name="_Toc492558848"/>
      <w:bookmarkStart w:id="1813" w:name="_Toc492559798"/>
      <w:bookmarkStart w:id="1814" w:name="_Toc48901224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r w:rsidRPr="00CF0720">
        <w:t>The semi-synchronised operation is only beneficial for small-cells. The interference mitigation techniques necessary for semi-</w:t>
      </w:r>
      <w:r w:rsidR="00CF0720" w:rsidRPr="00CF0720">
        <w:t>synchronis</w:t>
      </w:r>
      <w:r w:rsidRPr="00CF0720">
        <w:t>ation would be studied at the earliest in 3GPP Release 16. It is expected that not all User Equipment will be able to support this type of operation.</w:t>
      </w:r>
    </w:p>
    <w:p w:rsidR="00DA5946" w:rsidRPr="00CF0720" w:rsidRDefault="00C57E0C" w:rsidP="00CA531C">
      <w:pPr>
        <w:pStyle w:val="Heading2"/>
        <w:rPr>
          <w:lang w:val="en-GB"/>
        </w:rPr>
      </w:pPr>
      <w:bookmarkStart w:id="1815" w:name="_Toc507630539"/>
      <w:r w:rsidRPr="00CF0720">
        <w:rPr>
          <w:lang w:val="en-GB"/>
        </w:rPr>
        <w:lastRenderedPageBreak/>
        <w:t>S</w:t>
      </w:r>
      <w:r w:rsidR="00DA5946" w:rsidRPr="00CF0720">
        <w:rPr>
          <w:lang w:val="en-GB"/>
        </w:rPr>
        <w:t>uitability for non AAS MFCN</w:t>
      </w:r>
      <w:bookmarkEnd w:id="1814"/>
      <w:bookmarkEnd w:id="1815"/>
    </w:p>
    <w:p w:rsidR="00145C7C" w:rsidRPr="00CF0720" w:rsidRDefault="00E63807" w:rsidP="00145C7C">
      <w:r w:rsidRPr="00CF0720">
        <w:t xml:space="preserve">As described in section </w:t>
      </w:r>
      <w:r w:rsidR="00DB170A" w:rsidRPr="00CF0720">
        <w:fldChar w:fldCharType="begin"/>
      </w:r>
      <w:r w:rsidR="00DB170A" w:rsidRPr="00CF0720">
        <w:instrText xml:space="preserve"> REF _Ref500028930 \r \h </w:instrText>
      </w:r>
      <w:r w:rsidR="00DB170A" w:rsidRPr="00CF0720">
        <w:fldChar w:fldCharType="separate"/>
      </w:r>
      <w:r w:rsidR="00FB3280" w:rsidRPr="00CF0720">
        <w:t>5.1</w:t>
      </w:r>
      <w:r w:rsidR="00DB170A" w:rsidRPr="00CF0720">
        <w:fldChar w:fldCharType="end"/>
      </w:r>
      <w:r w:rsidR="00DB170A" w:rsidRPr="00CF0720">
        <w:t>, e</w:t>
      </w:r>
      <w:r w:rsidR="00145C7C" w:rsidRPr="00CF0720">
        <w:t>xisting emission limits are derived from 3GPP specification 37.104</w:t>
      </w:r>
      <w:r w:rsidR="00EC03DB" w:rsidRPr="00CF0720">
        <w:t xml:space="preserve"> </w:t>
      </w:r>
      <w:r w:rsidR="00EC03DB" w:rsidRPr="00CF0720">
        <w:fldChar w:fldCharType="begin"/>
      </w:r>
      <w:r w:rsidR="00EC03DB" w:rsidRPr="00CF0720">
        <w:instrText xml:space="preserve"> REF _Ref505094252 \r \h </w:instrText>
      </w:r>
      <w:r w:rsidR="00EC03DB" w:rsidRPr="00CF0720">
        <w:fldChar w:fldCharType="separate"/>
      </w:r>
      <w:r w:rsidR="00FB3280" w:rsidRPr="00CF0720">
        <w:t>[16]</w:t>
      </w:r>
      <w:r w:rsidR="00EC03DB" w:rsidRPr="00CF0720">
        <w:fldChar w:fldCharType="end"/>
      </w:r>
      <w:r w:rsidR="00145C7C" w:rsidRPr="00CF0720">
        <w:t xml:space="preserve">, where unwanted emission requirements are applied per antenna connector. The antenna connector would most likely be connected to a passive antenna array, meaning that the resulting antenna gain is fairly invariant (between different implementations and between wanted and unwanted signals). Hence, using </w:t>
      </w:r>
      <w:r w:rsidR="00F629DB" w:rsidRPr="00CF0720">
        <w:t>e.i.r.p.</w:t>
      </w:r>
      <w:r w:rsidR="00145C7C" w:rsidRPr="00CF0720">
        <w:t xml:space="preserve"> as a metric for setting requirements was considered to be suitable, given the passive nature of the antenna array.</w:t>
      </w:r>
    </w:p>
    <w:p w:rsidR="00ED6AE0" w:rsidRPr="00CF0720" w:rsidRDefault="00760712">
      <w:r w:rsidRPr="00CF0720">
        <w:t>Based on the need to avoid disrupting the usage rights that have been already assigned for non-AAS MFCN in the 3400-3800 MHz range, it is proposed to maintain the existing in-block</w:t>
      </w:r>
      <w:r w:rsidR="00ED6AE0" w:rsidRPr="00CF0720">
        <w:t xml:space="preserve">, </w:t>
      </w:r>
      <w:r w:rsidR="000139C9" w:rsidRPr="00CF0720">
        <w:t>out</w:t>
      </w:r>
      <w:r w:rsidR="00ED6AE0" w:rsidRPr="00CF0720">
        <w:t>-</w:t>
      </w:r>
      <w:r w:rsidR="000139C9" w:rsidRPr="00CF0720">
        <w:t>of</w:t>
      </w:r>
      <w:r w:rsidR="00ED6AE0" w:rsidRPr="00CF0720">
        <w:t>-</w:t>
      </w:r>
      <w:r w:rsidR="000139C9" w:rsidRPr="00CF0720">
        <w:t>block</w:t>
      </w:r>
      <w:r w:rsidR="00ED6AE0" w:rsidRPr="00CF0720">
        <w:t xml:space="preserve"> and out-of-band </w:t>
      </w:r>
      <w:r w:rsidRPr="00CF0720">
        <w:t>e.i.r.p. limit</w:t>
      </w:r>
      <w:r w:rsidR="000139C9" w:rsidRPr="00CF0720">
        <w:t>s</w:t>
      </w:r>
      <w:r w:rsidRPr="00CF0720">
        <w:t xml:space="preserve"> </w:t>
      </w:r>
      <w:r w:rsidR="000139C9" w:rsidRPr="00CF0720">
        <w:t xml:space="preserve">as </w:t>
      </w:r>
      <w:r w:rsidR="00EC03DB" w:rsidRPr="00CF0720">
        <w:t>specified in ECC/DEC/</w:t>
      </w:r>
      <w:r w:rsidRPr="00CF0720">
        <w:t>(11)06</w:t>
      </w:r>
      <w:r w:rsidR="00ED6AE0" w:rsidRPr="00CF0720">
        <w:t xml:space="preserve"> </w:t>
      </w:r>
      <w:r w:rsidR="00EC03DB" w:rsidRPr="00CF0720">
        <w:fldChar w:fldCharType="begin"/>
      </w:r>
      <w:r w:rsidR="00EC03DB" w:rsidRPr="00CF0720">
        <w:instrText xml:space="preserve"> REF _Ref500924972 \r \h </w:instrText>
      </w:r>
      <w:r w:rsidR="00EC03DB" w:rsidRPr="00CF0720">
        <w:fldChar w:fldCharType="separate"/>
      </w:r>
      <w:r w:rsidR="00FB3280" w:rsidRPr="00CF0720">
        <w:t>[3]</w:t>
      </w:r>
      <w:r w:rsidR="00EC03DB" w:rsidRPr="00CF0720">
        <w:fldChar w:fldCharType="end"/>
      </w:r>
      <w:r w:rsidR="00EC03DB" w:rsidRPr="00CF0720">
        <w:t xml:space="preserve"> </w:t>
      </w:r>
      <w:r w:rsidR="00ED6AE0" w:rsidRPr="00CF0720">
        <w:t xml:space="preserve">and reported in Chapter </w:t>
      </w:r>
      <w:r w:rsidR="00ED6AE0" w:rsidRPr="00CF0720">
        <w:fldChar w:fldCharType="begin"/>
      </w:r>
      <w:r w:rsidR="00ED6AE0" w:rsidRPr="00CF0720">
        <w:instrText xml:space="preserve"> REF _Ref500794748 \r \h </w:instrText>
      </w:r>
      <w:r w:rsidR="00ED6AE0" w:rsidRPr="00CF0720">
        <w:fldChar w:fldCharType="separate"/>
      </w:r>
      <w:r w:rsidR="00FB3280" w:rsidRPr="00CF0720">
        <w:t>5</w:t>
      </w:r>
      <w:r w:rsidR="00ED6AE0" w:rsidRPr="00CF0720">
        <w:fldChar w:fldCharType="end"/>
      </w:r>
      <w:r w:rsidR="00ED6AE0" w:rsidRPr="00CF0720">
        <w:t>.</w:t>
      </w:r>
    </w:p>
    <w:p w:rsidR="00DA5946" w:rsidRPr="00CF0720" w:rsidRDefault="00C57E0C" w:rsidP="00CA531C">
      <w:pPr>
        <w:pStyle w:val="Heading2"/>
        <w:rPr>
          <w:lang w:val="en-GB"/>
        </w:rPr>
      </w:pPr>
      <w:bookmarkStart w:id="1816" w:name="_Toc501002973"/>
      <w:bookmarkStart w:id="1817" w:name="_Toc501026847"/>
      <w:bookmarkStart w:id="1818" w:name="_Toc501027640"/>
      <w:bookmarkStart w:id="1819" w:name="_Toc501038539"/>
      <w:bookmarkStart w:id="1820" w:name="_Toc501038600"/>
      <w:bookmarkStart w:id="1821" w:name="_Toc501002974"/>
      <w:bookmarkStart w:id="1822" w:name="_Toc501026848"/>
      <w:bookmarkStart w:id="1823" w:name="_Toc501027641"/>
      <w:bookmarkStart w:id="1824" w:name="_Toc501038540"/>
      <w:bookmarkStart w:id="1825" w:name="_Toc501038601"/>
      <w:bookmarkStart w:id="1826" w:name="_Toc501002975"/>
      <w:bookmarkStart w:id="1827" w:name="_Toc501026849"/>
      <w:bookmarkStart w:id="1828" w:name="_Toc501027642"/>
      <w:bookmarkStart w:id="1829" w:name="_Toc501038541"/>
      <w:bookmarkStart w:id="1830" w:name="_Toc501038602"/>
      <w:bookmarkStart w:id="1831" w:name="_Toc501002976"/>
      <w:bookmarkStart w:id="1832" w:name="_Toc501026850"/>
      <w:bookmarkStart w:id="1833" w:name="_Toc501027643"/>
      <w:bookmarkStart w:id="1834" w:name="_Toc501038542"/>
      <w:bookmarkStart w:id="1835" w:name="_Toc501038603"/>
      <w:bookmarkStart w:id="1836" w:name="_Toc501002977"/>
      <w:bookmarkStart w:id="1837" w:name="_Toc501026851"/>
      <w:bookmarkStart w:id="1838" w:name="_Toc501027644"/>
      <w:bookmarkStart w:id="1839" w:name="_Toc501038543"/>
      <w:bookmarkStart w:id="1840" w:name="_Toc501038604"/>
      <w:bookmarkStart w:id="1841" w:name="_Toc501002978"/>
      <w:bookmarkStart w:id="1842" w:name="_Toc501026852"/>
      <w:bookmarkStart w:id="1843" w:name="_Toc501027645"/>
      <w:bookmarkStart w:id="1844" w:name="_Toc501038544"/>
      <w:bookmarkStart w:id="1845" w:name="_Toc501038605"/>
      <w:bookmarkStart w:id="1846" w:name="_Toc500903787"/>
      <w:bookmarkStart w:id="1847" w:name="_Toc500903788"/>
      <w:bookmarkStart w:id="1848" w:name="_Toc500903789"/>
      <w:bookmarkStart w:id="1849" w:name="_Toc500903790"/>
      <w:bookmarkStart w:id="1850" w:name="_Toc500903791"/>
      <w:bookmarkStart w:id="1851" w:name="_Toc500903792"/>
      <w:bookmarkStart w:id="1852" w:name="_Toc500903793"/>
      <w:bookmarkStart w:id="1853" w:name="_Toc500903794"/>
      <w:bookmarkStart w:id="1854" w:name="_Toc500903795"/>
      <w:bookmarkStart w:id="1855" w:name="_Toc500903796"/>
      <w:bookmarkStart w:id="1856" w:name="_Toc500903797"/>
      <w:bookmarkStart w:id="1857" w:name="_Toc500903798"/>
      <w:bookmarkStart w:id="1858" w:name="_Toc500903799"/>
      <w:bookmarkStart w:id="1859" w:name="_Toc500903800"/>
      <w:bookmarkStart w:id="1860" w:name="_Toc500903801"/>
      <w:bookmarkStart w:id="1861" w:name="_Toc500903802"/>
      <w:bookmarkStart w:id="1862" w:name="_Toc500903803"/>
      <w:bookmarkStart w:id="1863" w:name="_Toc500903804"/>
      <w:bookmarkStart w:id="1864" w:name="_Toc500903805"/>
      <w:bookmarkStart w:id="1865" w:name="_Toc500903806"/>
      <w:bookmarkStart w:id="1866" w:name="_Toc500903807"/>
      <w:bookmarkStart w:id="1867" w:name="_Toc500903808"/>
      <w:bookmarkStart w:id="1868" w:name="_Toc500135524"/>
      <w:bookmarkStart w:id="1869" w:name="_Toc500144697"/>
      <w:bookmarkStart w:id="1870" w:name="_Toc500145773"/>
      <w:bookmarkStart w:id="1871" w:name="_Toc500154356"/>
      <w:bookmarkStart w:id="1872" w:name="_Toc500154715"/>
      <w:bookmarkStart w:id="1873" w:name="_Toc500155073"/>
      <w:bookmarkStart w:id="1874" w:name="_Toc500155463"/>
      <w:bookmarkStart w:id="1875" w:name="_Toc500155848"/>
      <w:bookmarkStart w:id="1876" w:name="_Toc500156234"/>
      <w:bookmarkStart w:id="1877" w:name="_Toc500156620"/>
      <w:bookmarkStart w:id="1878" w:name="_Toc500157006"/>
      <w:bookmarkStart w:id="1879" w:name="_Toc500157390"/>
      <w:bookmarkStart w:id="1880" w:name="_Toc500158197"/>
      <w:bookmarkStart w:id="1881" w:name="_Toc500158583"/>
      <w:bookmarkStart w:id="1882" w:name="_Toc500158968"/>
      <w:bookmarkStart w:id="1883" w:name="_Toc500135525"/>
      <w:bookmarkStart w:id="1884" w:name="_Toc500144698"/>
      <w:bookmarkStart w:id="1885" w:name="_Toc500145774"/>
      <w:bookmarkStart w:id="1886" w:name="_Toc500154357"/>
      <w:bookmarkStart w:id="1887" w:name="_Toc500154716"/>
      <w:bookmarkStart w:id="1888" w:name="_Toc500155074"/>
      <w:bookmarkStart w:id="1889" w:name="_Toc500155464"/>
      <w:bookmarkStart w:id="1890" w:name="_Toc500155849"/>
      <w:bookmarkStart w:id="1891" w:name="_Toc500156235"/>
      <w:bookmarkStart w:id="1892" w:name="_Toc500156621"/>
      <w:bookmarkStart w:id="1893" w:name="_Toc500157007"/>
      <w:bookmarkStart w:id="1894" w:name="_Toc500157391"/>
      <w:bookmarkStart w:id="1895" w:name="_Toc500158198"/>
      <w:bookmarkStart w:id="1896" w:name="_Toc500158584"/>
      <w:bookmarkStart w:id="1897" w:name="_Toc500158969"/>
      <w:bookmarkStart w:id="1898" w:name="_Toc500135526"/>
      <w:bookmarkStart w:id="1899" w:name="_Toc500144699"/>
      <w:bookmarkStart w:id="1900" w:name="_Toc500145775"/>
      <w:bookmarkStart w:id="1901" w:name="_Toc500154358"/>
      <w:bookmarkStart w:id="1902" w:name="_Toc500154717"/>
      <w:bookmarkStart w:id="1903" w:name="_Toc500155075"/>
      <w:bookmarkStart w:id="1904" w:name="_Toc500155465"/>
      <w:bookmarkStart w:id="1905" w:name="_Toc500155850"/>
      <w:bookmarkStart w:id="1906" w:name="_Toc500156236"/>
      <w:bookmarkStart w:id="1907" w:name="_Toc500156622"/>
      <w:bookmarkStart w:id="1908" w:name="_Toc500157008"/>
      <w:bookmarkStart w:id="1909" w:name="_Toc500157392"/>
      <w:bookmarkStart w:id="1910" w:name="_Toc500158199"/>
      <w:bookmarkStart w:id="1911" w:name="_Toc500158585"/>
      <w:bookmarkStart w:id="1912" w:name="_Toc500158970"/>
      <w:bookmarkStart w:id="1913" w:name="_Toc500135527"/>
      <w:bookmarkStart w:id="1914" w:name="_Toc500144700"/>
      <w:bookmarkStart w:id="1915" w:name="_Toc500145776"/>
      <w:bookmarkStart w:id="1916" w:name="_Toc500154359"/>
      <w:bookmarkStart w:id="1917" w:name="_Toc500154718"/>
      <w:bookmarkStart w:id="1918" w:name="_Toc500155076"/>
      <w:bookmarkStart w:id="1919" w:name="_Toc500155466"/>
      <w:bookmarkStart w:id="1920" w:name="_Toc500155851"/>
      <w:bookmarkStart w:id="1921" w:name="_Toc500156237"/>
      <w:bookmarkStart w:id="1922" w:name="_Toc500156623"/>
      <w:bookmarkStart w:id="1923" w:name="_Toc500157009"/>
      <w:bookmarkStart w:id="1924" w:name="_Toc500157393"/>
      <w:bookmarkStart w:id="1925" w:name="_Toc500158200"/>
      <w:bookmarkStart w:id="1926" w:name="_Toc500158586"/>
      <w:bookmarkStart w:id="1927" w:name="_Toc500158971"/>
      <w:bookmarkStart w:id="1928" w:name="_Toc500135528"/>
      <w:bookmarkStart w:id="1929" w:name="_Toc500144701"/>
      <w:bookmarkStart w:id="1930" w:name="_Toc500145777"/>
      <w:bookmarkStart w:id="1931" w:name="_Toc500154360"/>
      <w:bookmarkStart w:id="1932" w:name="_Toc500154719"/>
      <w:bookmarkStart w:id="1933" w:name="_Toc500155077"/>
      <w:bookmarkStart w:id="1934" w:name="_Toc500155467"/>
      <w:bookmarkStart w:id="1935" w:name="_Toc500155852"/>
      <w:bookmarkStart w:id="1936" w:name="_Toc500156238"/>
      <w:bookmarkStart w:id="1937" w:name="_Toc500156624"/>
      <w:bookmarkStart w:id="1938" w:name="_Toc500157010"/>
      <w:bookmarkStart w:id="1939" w:name="_Toc500157394"/>
      <w:bookmarkStart w:id="1940" w:name="_Toc500158201"/>
      <w:bookmarkStart w:id="1941" w:name="_Toc500158587"/>
      <w:bookmarkStart w:id="1942" w:name="_Toc500158972"/>
      <w:bookmarkStart w:id="1943" w:name="_Toc492558850"/>
      <w:bookmarkStart w:id="1944" w:name="_Toc492559800"/>
      <w:bookmarkStart w:id="1945" w:name="_Toc489012250"/>
      <w:bookmarkStart w:id="1946" w:name="_Ref500822389"/>
      <w:bookmarkStart w:id="1947" w:name="_Toc507630540"/>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r w:rsidRPr="00CF0720">
        <w:rPr>
          <w:lang w:val="en-GB"/>
        </w:rPr>
        <w:t>S</w:t>
      </w:r>
      <w:r w:rsidR="00DA5946" w:rsidRPr="00CF0720">
        <w:rPr>
          <w:lang w:val="en-GB"/>
        </w:rPr>
        <w:t>uitability for AAS MFCN</w:t>
      </w:r>
      <w:bookmarkEnd w:id="1945"/>
      <w:bookmarkEnd w:id="1946"/>
      <w:bookmarkEnd w:id="1947"/>
    </w:p>
    <w:p w:rsidR="007311DF" w:rsidRPr="00CF0720" w:rsidRDefault="007311DF" w:rsidP="00915DF8">
      <w:pPr>
        <w:rPr>
          <w:rStyle w:val="ECCHLunderlined"/>
        </w:rPr>
      </w:pPr>
      <w:bookmarkStart w:id="1948" w:name="_Ref500840612"/>
      <w:r w:rsidRPr="00CF0720">
        <w:rPr>
          <w:rStyle w:val="ECCHLunderlined"/>
        </w:rPr>
        <w:t>Implications from the AAS architecture</w:t>
      </w:r>
      <w:bookmarkEnd w:id="1948"/>
    </w:p>
    <w:p w:rsidR="007311DF" w:rsidRPr="00CF0720" w:rsidRDefault="0032791C">
      <w:r>
        <w:rPr>
          <w:noProof/>
          <w:u w:val="single"/>
          <w:lang w:eastAsia="da-DK"/>
        </w:rPr>
        <w:pict>
          <v:shape id="_x0000_s1077" type="#_x0000_t136" style="position:absolute;left:0;text-align:left;margin-left:-12.9pt;margin-top:236.75pt;width:485.35pt;height:194.1pt;rotation:315;z-index:-251538432;mso-position-horizontal-relative:margin;mso-position-vertical-relative:margin" o:allowincell="f" fillcolor="silver" stroked="f">
            <v:fill opacity=".5"/>
            <v:textpath style="font-family:&quot;Arial&quot;;font-size:1pt" string="DRAFT"/>
            <w10:wrap anchorx="margin" anchory="margin"/>
          </v:shape>
        </w:pict>
      </w:r>
      <w:r w:rsidR="007311DF" w:rsidRPr="00CF0720">
        <w:t xml:space="preserve">As described in section </w:t>
      </w:r>
      <w:r w:rsidR="007311DF" w:rsidRPr="00CF0720">
        <w:fldChar w:fldCharType="begin"/>
      </w:r>
      <w:r w:rsidR="007311DF" w:rsidRPr="00CF0720">
        <w:instrText xml:space="preserve"> REF _Ref500028896 \r \h  \* MERGEFORMAT </w:instrText>
      </w:r>
      <w:r w:rsidR="007311DF" w:rsidRPr="00CF0720">
        <w:fldChar w:fldCharType="separate"/>
      </w:r>
      <w:r w:rsidR="00FB3280" w:rsidRPr="00CF0720">
        <w:t>5.1</w:t>
      </w:r>
      <w:r w:rsidR="007311DF" w:rsidRPr="00CF0720">
        <w:fldChar w:fldCharType="end"/>
      </w:r>
      <w:r w:rsidR="007311DF" w:rsidRPr="00CF0720">
        <w:t xml:space="preserve">, </w:t>
      </w:r>
      <w:r w:rsidR="00E539BE" w:rsidRPr="00CF0720">
        <w:t>ECC/DEC/(11)06</w:t>
      </w:r>
      <w:r w:rsidR="00EC03DB" w:rsidRPr="00CF0720">
        <w:t xml:space="preserve"> </w:t>
      </w:r>
      <w:r w:rsidR="00EC03DB" w:rsidRPr="00CF0720">
        <w:fldChar w:fldCharType="begin"/>
      </w:r>
      <w:r w:rsidR="00EC03DB" w:rsidRPr="00CF0720">
        <w:instrText xml:space="preserve"> REF _Ref500924972 \r \h </w:instrText>
      </w:r>
      <w:r w:rsidR="00EC03DB" w:rsidRPr="00CF0720">
        <w:fldChar w:fldCharType="separate"/>
      </w:r>
      <w:r w:rsidR="00FB3280" w:rsidRPr="00CF0720">
        <w:t>[3]</w:t>
      </w:r>
      <w:r w:rsidR="00EC03DB" w:rsidRPr="00CF0720">
        <w:fldChar w:fldCharType="end"/>
      </w:r>
      <w:r w:rsidR="007311DF" w:rsidRPr="00CF0720">
        <w:t xml:space="preserve"> defines the BEM requirements for MFCN including IMT-2000 and IMT-advanced technologies in terms of e.i.r.p. power limits at the spectrum block edge. Some of these requirements (i.e. the restricted power limit applying to the </w:t>
      </w:r>
      <w:r w:rsidR="00E007B8" w:rsidRPr="00CF0720">
        <w:t>uns</w:t>
      </w:r>
      <w:r w:rsidR="00E47551" w:rsidRPr="00CF0720">
        <w:t>ynchronised</w:t>
      </w:r>
      <w:r w:rsidR="007311DF" w:rsidRPr="00CF0720">
        <w:t xml:space="preserve"> MFCNs and the additional power limit defined to protect radar systems below 3400 MHz) are not specified in the equipment standard, and are used by national regulators as part of MFCN license condition therefore representing a regulatory obligation for mobile operators. To respect such regulatory limits, if needed, in case of non AAS MFCN base stations the mobile operators have the possibility to install additional external filter between the base station antenna connector and the antenna.</w:t>
      </w:r>
    </w:p>
    <w:p w:rsidR="00EC03DB" w:rsidRPr="00CF0720" w:rsidRDefault="00EC03DB" w:rsidP="00EC03DB">
      <w:pPr>
        <w:jc w:val="right"/>
      </w:pPr>
      <m:oMath>
        <m:r>
          <m:rPr>
            <m:sty m:val="p"/>
          </m:rPr>
          <w:rPr>
            <w:rFonts w:ascii="Cambria Math" w:hAnsi="Cambria Math"/>
          </w:rPr>
          <m:t>e.i.r.p. BEM = SEM - Feeder_Loss + Antenna_Gain - Filter_Rejection</m:t>
        </m:r>
      </m:oMath>
      <w:r w:rsidRPr="00CF0720">
        <w:tab/>
      </w:r>
      <w:r w:rsidRPr="00CF0720">
        <w:tab/>
        <w:t>(</w:t>
      </w:r>
      <w:r w:rsidR="00337F2D" w:rsidRPr="00CF0720">
        <w:fldChar w:fldCharType="begin"/>
      </w:r>
      <w:r w:rsidR="00337F2D" w:rsidRPr="00CF0720">
        <w:instrText xml:space="preserve"> SEQ Equation \* ARABIC </w:instrText>
      </w:r>
      <w:r w:rsidR="00337F2D" w:rsidRPr="00CF0720">
        <w:fldChar w:fldCharType="separate"/>
      </w:r>
      <w:r w:rsidR="00FB3280" w:rsidRPr="00CF0720">
        <w:rPr>
          <w:noProof/>
        </w:rPr>
        <w:t>4</w:t>
      </w:r>
      <w:r w:rsidR="00337F2D" w:rsidRPr="00CF0720">
        <w:fldChar w:fldCharType="end"/>
      </w:r>
      <w:r w:rsidRPr="00CF0720">
        <w:t>)</w:t>
      </w:r>
    </w:p>
    <w:p w:rsidR="007311DF" w:rsidRPr="00CF0720" w:rsidRDefault="007311DF">
      <w:r w:rsidRPr="00CF0720">
        <w:t>In case of AAS base stations, as illustrated in</w:t>
      </w:r>
      <w:r w:rsidR="004975B2" w:rsidRPr="00CF0720">
        <w:t xml:space="preserve"> </w:t>
      </w:r>
      <w:r w:rsidR="00DF0244" w:rsidRPr="00CF0720">
        <w:fldChar w:fldCharType="begin"/>
      </w:r>
      <w:r w:rsidR="00DF0244" w:rsidRPr="00CF0720">
        <w:instrText xml:space="preserve"> REF _Ref504748947 \h </w:instrText>
      </w:r>
      <w:r w:rsidR="00DF0244" w:rsidRPr="00CF0720">
        <w:fldChar w:fldCharType="separate"/>
      </w:r>
      <w:r w:rsidR="00FB3280" w:rsidRPr="00CF0720">
        <w:t xml:space="preserve">Figure </w:t>
      </w:r>
      <w:r w:rsidR="00FB3280" w:rsidRPr="00CF0720">
        <w:rPr>
          <w:noProof/>
        </w:rPr>
        <w:t>9</w:t>
      </w:r>
      <w:r w:rsidR="00DF0244" w:rsidRPr="00CF0720">
        <w:fldChar w:fldCharType="end"/>
      </w:r>
      <w:r w:rsidRPr="00CF0720">
        <w:t xml:space="preserve">, the antenna arrays are included in the base station without an accessible interface between the AAS system and the base station. Differently from the case of non AAS base stations, mobile operators do not have the possibility to meet the BEM regulatory limits through the installation of external filters anymore: the BEM regulatory requirements must therefore be met by product design. </w:t>
      </w:r>
    </w:p>
    <w:p w:rsidR="00EC03DB" w:rsidRPr="00CF0720" w:rsidRDefault="00EC03DB" w:rsidP="00EC03DB">
      <w:pPr>
        <w:jc w:val="center"/>
      </w:pPr>
      <w:r w:rsidRPr="00CF0720">
        <w:rPr>
          <w:noProof/>
          <w:lang w:val="da-DK" w:eastAsia="da-DK"/>
        </w:rPr>
        <w:drawing>
          <wp:inline distT="0" distB="0" distL="0" distR="0" wp14:anchorId="1A0301FC" wp14:editId="006FF37F">
            <wp:extent cx="3143250" cy="22707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143250" cy="2270760"/>
                    </a:xfrm>
                    <a:prstGeom prst="rect">
                      <a:avLst/>
                    </a:prstGeom>
                  </pic:spPr>
                </pic:pic>
              </a:graphicData>
            </a:graphic>
          </wp:inline>
        </w:drawing>
      </w:r>
    </w:p>
    <w:p w:rsidR="005168AC" w:rsidRPr="00CF0720" w:rsidRDefault="005168AC" w:rsidP="005168AC">
      <w:pPr>
        <w:pStyle w:val="Caption"/>
        <w:rPr>
          <w:lang w:val="en-GB"/>
        </w:rPr>
      </w:pPr>
      <w:bookmarkStart w:id="1949" w:name="_Ref504748947"/>
      <w:bookmarkStart w:id="1950" w:name="_Ref500946734"/>
      <w:r w:rsidRPr="00CF0720">
        <w:rPr>
          <w:lang w:val="en-GB"/>
        </w:rPr>
        <w:t>F</w:t>
      </w:r>
      <w:r w:rsidR="00130198" w:rsidRPr="00CF0720">
        <w:rPr>
          <w:lang w:val="en-GB"/>
        </w:rPr>
        <w:t>i</w:t>
      </w:r>
      <w:r w:rsidRPr="00CF0720">
        <w:rPr>
          <w:lang w:val="en-GB"/>
        </w:rPr>
        <w:t xml:space="preserve">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FB3280" w:rsidRPr="00CF0720">
        <w:rPr>
          <w:noProof/>
          <w:lang w:val="en-GB"/>
        </w:rPr>
        <w:t>9</w:t>
      </w:r>
      <w:r w:rsidR="003D2847" w:rsidRPr="00CF0720">
        <w:rPr>
          <w:noProof/>
          <w:lang w:val="en-GB"/>
        </w:rPr>
        <w:fldChar w:fldCharType="end"/>
      </w:r>
      <w:bookmarkEnd w:id="1949"/>
      <w:r w:rsidRPr="00CF0720">
        <w:rPr>
          <w:lang w:val="en-GB"/>
        </w:rPr>
        <w:t>: AAS and non AAS base stations architecture</w:t>
      </w:r>
      <w:bookmarkEnd w:id="1950"/>
    </w:p>
    <w:p w:rsidR="007311DF" w:rsidRPr="00CF0720" w:rsidRDefault="007311DF" w:rsidP="006D3105">
      <w:r w:rsidRPr="00CF0720">
        <w:t xml:space="preserve">Given the need to implement any additional filtering inside the AAS base station itself the additional </w:t>
      </w:r>
      <w:r w:rsidR="00913232" w:rsidRPr="00CF0720">
        <w:t xml:space="preserve">baseline </w:t>
      </w:r>
      <w:r w:rsidRPr="00CF0720">
        <w:t>regulatory limits need to be harm</w:t>
      </w:r>
      <w:r w:rsidR="00E47551" w:rsidRPr="00CF0720">
        <w:t>onis</w:t>
      </w:r>
      <w:r w:rsidRPr="00CF0720">
        <w:t>ed across CEPT countries as much as possible in order to avoid country</w:t>
      </w:r>
      <w:r w:rsidR="00913232" w:rsidRPr="00CF0720">
        <w:t>-</w:t>
      </w:r>
      <w:r w:rsidRPr="00CF0720">
        <w:t>specific or even operator specific implementations</w:t>
      </w:r>
      <w:r w:rsidR="00F65299" w:rsidRPr="00CF0720">
        <w:t xml:space="preserve"> which would not be able to rely on significant economies of scale and would therefore not be commercially viable</w:t>
      </w:r>
      <w:r w:rsidRPr="00CF0720">
        <w:t>.</w:t>
      </w:r>
    </w:p>
    <w:p w:rsidR="00DA5946" w:rsidRPr="00CF0720" w:rsidRDefault="00A068FB" w:rsidP="00CA531C">
      <w:pPr>
        <w:pStyle w:val="Heading3"/>
        <w:rPr>
          <w:lang w:val="en-GB"/>
        </w:rPr>
      </w:pPr>
      <w:bookmarkStart w:id="1951" w:name="_Toc500826007"/>
      <w:bookmarkStart w:id="1952" w:name="_Toc500850624"/>
      <w:bookmarkStart w:id="1953" w:name="_Toc500850746"/>
      <w:bookmarkStart w:id="1954" w:name="_Toc500851044"/>
      <w:bookmarkStart w:id="1955" w:name="_Toc500886359"/>
      <w:bookmarkStart w:id="1956" w:name="_Toc500886770"/>
      <w:bookmarkStart w:id="1957" w:name="_Toc500889133"/>
      <w:bookmarkStart w:id="1958" w:name="_Toc500889854"/>
      <w:bookmarkStart w:id="1959" w:name="_Toc500895856"/>
      <w:bookmarkStart w:id="1960" w:name="_Toc500903810"/>
      <w:bookmarkStart w:id="1961" w:name="_Toc500826008"/>
      <w:bookmarkStart w:id="1962" w:name="_Toc500850625"/>
      <w:bookmarkStart w:id="1963" w:name="_Toc500850747"/>
      <w:bookmarkStart w:id="1964" w:name="_Toc500851045"/>
      <w:bookmarkStart w:id="1965" w:name="_Toc500886360"/>
      <w:bookmarkStart w:id="1966" w:name="_Toc500886771"/>
      <w:bookmarkStart w:id="1967" w:name="_Toc500889134"/>
      <w:bookmarkStart w:id="1968" w:name="_Toc500889855"/>
      <w:bookmarkStart w:id="1969" w:name="_Toc500895857"/>
      <w:bookmarkStart w:id="1970" w:name="_Toc500903811"/>
      <w:bookmarkStart w:id="1971" w:name="_Toc500826009"/>
      <w:bookmarkStart w:id="1972" w:name="_Toc500850626"/>
      <w:bookmarkStart w:id="1973" w:name="_Toc500850748"/>
      <w:bookmarkStart w:id="1974" w:name="_Toc500851046"/>
      <w:bookmarkStart w:id="1975" w:name="_Toc500886361"/>
      <w:bookmarkStart w:id="1976" w:name="_Toc500886772"/>
      <w:bookmarkStart w:id="1977" w:name="_Toc500889135"/>
      <w:bookmarkStart w:id="1978" w:name="_Toc500889856"/>
      <w:bookmarkStart w:id="1979" w:name="_Toc500895858"/>
      <w:bookmarkStart w:id="1980" w:name="_Toc500903812"/>
      <w:bookmarkStart w:id="1981" w:name="_Toc500826010"/>
      <w:bookmarkStart w:id="1982" w:name="_Toc500850627"/>
      <w:bookmarkStart w:id="1983" w:name="_Toc500850749"/>
      <w:bookmarkStart w:id="1984" w:name="_Toc500851047"/>
      <w:bookmarkStart w:id="1985" w:name="_Toc500886362"/>
      <w:bookmarkStart w:id="1986" w:name="_Toc500886773"/>
      <w:bookmarkStart w:id="1987" w:name="_Toc500889136"/>
      <w:bookmarkStart w:id="1988" w:name="_Toc500889857"/>
      <w:bookmarkStart w:id="1989" w:name="_Toc500895859"/>
      <w:bookmarkStart w:id="1990" w:name="_Toc500903813"/>
      <w:bookmarkStart w:id="1991" w:name="_Toc500826011"/>
      <w:bookmarkStart w:id="1992" w:name="_Toc500850628"/>
      <w:bookmarkStart w:id="1993" w:name="_Toc500850750"/>
      <w:bookmarkStart w:id="1994" w:name="_Toc500851048"/>
      <w:bookmarkStart w:id="1995" w:name="_Toc500886363"/>
      <w:bookmarkStart w:id="1996" w:name="_Toc500886774"/>
      <w:bookmarkStart w:id="1997" w:name="_Toc500889137"/>
      <w:bookmarkStart w:id="1998" w:name="_Toc500889858"/>
      <w:bookmarkStart w:id="1999" w:name="_Toc500895860"/>
      <w:bookmarkStart w:id="2000" w:name="_Toc500903814"/>
      <w:bookmarkStart w:id="2001" w:name="_Toc492558852"/>
      <w:bookmarkStart w:id="2002" w:name="_Toc492559802"/>
      <w:bookmarkStart w:id="2003" w:name="_Toc489012251"/>
      <w:bookmarkStart w:id="2004" w:name="_Toc507630541"/>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r w:rsidRPr="00CF0720">
        <w:rPr>
          <w:lang w:val="en-GB"/>
        </w:rPr>
        <w:lastRenderedPageBreak/>
        <w:t>O</w:t>
      </w:r>
      <w:r w:rsidR="00DA5946" w:rsidRPr="00CF0720">
        <w:rPr>
          <w:lang w:val="en-GB"/>
        </w:rPr>
        <w:t>ut-of-block power limits: Interference between synchronised MFCNs</w:t>
      </w:r>
      <w:bookmarkEnd w:id="2003"/>
      <w:bookmarkEnd w:id="2004"/>
    </w:p>
    <w:p w:rsidR="00BD3B9B" w:rsidRPr="00CF0720" w:rsidRDefault="00BD3B9B" w:rsidP="00BD3B9B">
      <w:r w:rsidRPr="00CF0720">
        <w:t xml:space="preserve">The baseline power limit applies to the coexistence of networks in </w:t>
      </w:r>
      <w:r w:rsidR="00CF0720" w:rsidRPr="00CF0720">
        <w:t>synchronis</w:t>
      </w:r>
      <w:r w:rsidRPr="00CF0720">
        <w:t>ed operation, while the "restricted baseline" power limit is defined for un</w:t>
      </w:r>
      <w:r w:rsidR="00CF0720" w:rsidRPr="00CF0720">
        <w:t>synchronis</w:t>
      </w:r>
      <w:r w:rsidRPr="00CF0720">
        <w:t xml:space="preserve">ed networks coexistence (see definition in section </w:t>
      </w:r>
      <w:r w:rsidRPr="00CF0720">
        <w:fldChar w:fldCharType="begin"/>
      </w:r>
      <w:r w:rsidRPr="00CF0720">
        <w:instrText xml:space="preserve"> REF _Ref500974108 \r \h </w:instrText>
      </w:r>
      <w:r w:rsidRPr="00CF0720">
        <w:fldChar w:fldCharType="separate"/>
      </w:r>
      <w:r w:rsidR="00FB3280" w:rsidRPr="00CF0720">
        <w:t>6.1.4</w:t>
      </w:r>
      <w:r w:rsidRPr="00CF0720">
        <w:fldChar w:fldCharType="end"/>
      </w:r>
      <w:r w:rsidRPr="00CF0720">
        <w:t>).</w:t>
      </w:r>
    </w:p>
    <w:p w:rsidR="00BD3B9B" w:rsidRPr="00CF0720" w:rsidRDefault="00BD3B9B" w:rsidP="00BD3B9B">
      <w:r w:rsidRPr="00CF0720">
        <w:t xml:space="preserve">In this section, we address the suitability of the two “transitional region” power limits and the “baseline” power limit, which apply to synchronised TDD base stations. </w:t>
      </w:r>
    </w:p>
    <w:p w:rsidR="006222FE" w:rsidRPr="00CF0720" w:rsidRDefault="00BD3B9B" w:rsidP="00BD3B9B">
      <w:r w:rsidRPr="00CF0720">
        <w:t xml:space="preserve">Section </w:t>
      </w:r>
      <w:r w:rsidRPr="00CF0720">
        <w:fldChar w:fldCharType="begin"/>
      </w:r>
      <w:r w:rsidRPr="00CF0720">
        <w:instrText xml:space="preserve"> REF _Ref500075758 \r \h </w:instrText>
      </w:r>
      <w:r w:rsidRPr="00CF0720">
        <w:fldChar w:fldCharType="separate"/>
      </w:r>
      <w:r w:rsidR="00FB3280" w:rsidRPr="00CF0720">
        <w:t>5.1</w:t>
      </w:r>
      <w:r w:rsidRPr="00CF0720">
        <w:fldChar w:fldCharType="end"/>
      </w:r>
      <w:r w:rsidRPr="00CF0720">
        <w:t xml:space="preserve"> described the relationship between the 3GPP MSR E-UTRA wide area base station unwanted emission mask and the baseline and transitional regulatory limits in ECC DEC (11)06 - 2014. 3GPP TS 37.104 specified the relevant unwanted emission mask in the form of conducted power limits measured at the antenna connector.</w:t>
      </w:r>
    </w:p>
    <w:p w:rsidR="006222FE" w:rsidRPr="00CF0720" w:rsidRDefault="0032791C" w:rsidP="00BD3B9B">
      <w:pPr>
        <w:pStyle w:val="Caption"/>
        <w:rPr>
          <w:lang w:val="en-GB"/>
        </w:rPr>
      </w:pPr>
      <w:r>
        <w:rPr>
          <w:noProof/>
          <w:lang w:val="en-GB" w:eastAsia="da-DK"/>
        </w:rPr>
        <w:pict>
          <v:shape id="_x0000_s1079" type="#_x0000_t136" style="position:absolute;left:0;text-align:left;margin-left:-.9pt;margin-top:248.75pt;width:485.35pt;height:194.1pt;rotation:315;z-index:-251537408;mso-position-horizontal-relative:margin;mso-position-vertical-relative:margin" o:allowincell="f" fillcolor="silver" stroked="f">
            <v:fill opacity=".5"/>
            <v:textpath style="font-family:&quot;Arial&quot;;font-size:1pt" string="DRAFT"/>
            <w10:wrap anchorx="margin" anchory="margin"/>
          </v:shape>
        </w:pict>
      </w:r>
    </w:p>
    <w:p w:rsidR="00224728" w:rsidRPr="00CF0720" w:rsidRDefault="00224728" w:rsidP="00611FC0">
      <w:pPr>
        <w:pStyle w:val="Heading4"/>
        <w:rPr>
          <w:lang w:val="en-GB"/>
        </w:rPr>
      </w:pPr>
      <w:bookmarkStart w:id="2005" w:name="_Toc507630542"/>
      <w:r w:rsidRPr="00CF0720">
        <w:rPr>
          <w:lang w:val="en-GB"/>
        </w:rPr>
        <w:t xml:space="preserve">TRP </w:t>
      </w:r>
      <w:r w:rsidR="00B400E8" w:rsidRPr="00CF0720">
        <w:rPr>
          <w:lang w:val="en-GB"/>
        </w:rPr>
        <w:t xml:space="preserve">metric </w:t>
      </w:r>
      <w:r w:rsidRPr="00CF0720">
        <w:rPr>
          <w:lang w:val="en-GB"/>
        </w:rPr>
        <w:t xml:space="preserve">vs. </w:t>
      </w:r>
      <w:r w:rsidR="00F629DB" w:rsidRPr="00CF0720">
        <w:rPr>
          <w:lang w:val="en-GB"/>
        </w:rPr>
        <w:t>e.i.r.p.</w:t>
      </w:r>
      <w:r w:rsidR="00A138B3" w:rsidRPr="00CF0720">
        <w:rPr>
          <w:lang w:val="en-GB"/>
        </w:rPr>
        <w:t xml:space="preserve"> </w:t>
      </w:r>
      <w:r w:rsidR="00943E66" w:rsidRPr="00CF0720">
        <w:rPr>
          <w:lang w:val="en-GB"/>
        </w:rPr>
        <w:t>metric</w:t>
      </w:r>
      <w:bookmarkEnd w:id="2005"/>
    </w:p>
    <w:p w:rsidR="00D304FB" w:rsidRPr="00CF0720" w:rsidRDefault="006222FE" w:rsidP="006222FE">
      <w:r w:rsidRPr="00CF0720">
        <w:t xml:space="preserve">A second item </w:t>
      </w:r>
      <w:r w:rsidR="0019625B" w:rsidRPr="00CF0720">
        <w:t xml:space="preserve">to be </w:t>
      </w:r>
      <w:r w:rsidRPr="00CF0720">
        <w:t xml:space="preserve">addressed </w:t>
      </w:r>
      <w:r w:rsidR="0019625B" w:rsidRPr="00CF0720">
        <w:t xml:space="preserve">is </w:t>
      </w:r>
      <w:r w:rsidRPr="00CF0720">
        <w:t xml:space="preserve">related to the </w:t>
      </w:r>
      <w:r w:rsidR="00224728" w:rsidRPr="00CF0720">
        <w:t>most appropriate metric to characterize the unwanted emissions from AAS</w:t>
      </w:r>
      <w:r w:rsidRPr="00CF0720">
        <w:t>.</w:t>
      </w:r>
    </w:p>
    <w:p w:rsidR="00ED0725" w:rsidRPr="00CF0720" w:rsidRDefault="006222FE" w:rsidP="006222FE">
      <w:r w:rsidRPr="00CF0720">
        <w:t>The use of TRP for specification of em</w:t>
      </w:r>
      <w:r w:rsidR="009D395A" w:rsidRPr="00CF0720">
        <w:t xml:space="preserve">ission limits is illustrated in </w:t>
      </w:r>
      <w:r w:rsidR="009D395A" w:rsidRPr="00CF0720">
        <w:fldChar w:fldCharType="begin"/>
      </w:r>
      <w:r w:rsidR="009D395A" w:rsidRPr="00CF0720">
        <w:instrText xml:space="preserve"> REF _Ref505168370 \h </w:instrText>
      </w:r>
      <w:r w:rsidR="009D395A" w:rsidRPr="00CF0720">
        <w:fldChar w:fldCharType="separate"/>
      </w:r>
      <w:r w:rsidR="00FB3280" w:rsidRPr="00CF0720">
        <w:t xml:space="preserve">Figure </w:t>
      </w:r>
      <w:r w:rsidR="00FB3280" w:rsidRPr="00CF0720">
        <w:rPr>
          <w:noProof/>
        </w:rPr>
        <w:t>10</w:t>
      </w:r>
      <w:r w:rsidR="009D395A" w:rsidRPr="00CF0720">
        <w:fldChar w:fldCharType="end"/>
      </w:r>
      <w:r w:rsidR="009D395A" w:rsidRPr="00CF0720">
        <w:t xml:space="preserve"> </w:t>
      </w:r>
      <w:r w:rsidRPr="00CF0720">
        <w:t xml:space="preserve">below. </w:t>
      </w:r>
      <w:r w:rsidR="0019625B" w:rsidRPr="00CF0720">
        <w:t>Each of t</w:t>
      </w:r>
      <w:r w:rsidRPr="00CF0720">
        <w:t>he depicted example</w:t>
      </w:r>
      <w:r w:rsidR="0019625B" w:rsidRPr="00CF0720">
        <w:t>s</w:t>
      </w:r>
      <w:r w:rsidRPr="00CF0720">
        <w:t xml:space="preserve"> </w:t>
      </w:r>
      <w:r w:rsidR="0019625B" w:rsidRPr="00CF0720">
        <w:t xml:space="preserve">of </w:t>
      </w:r>
      <w:r w:rsidRPr="00CF0720">
        <w:t>radiation patterns correspond to the same TRP (i.e.</w:t>
      </w:r>
      <w:r w:rsidR="0019625B" w:rsidRPr="00CF0720">
        <w:t xml:space="preserve"> each example is associated with the same </w:t>
      </w:r>
      <w:r w:rsidRPr="00CF0720">
        <w:t xml:space="preserve">area in </w:t>
      </w:r>
      <w:r w:rsidR="0019625B" w:rsidRPr="00CF0720">
        <w:t>the</w:t>
      </w:r>
      <w:r w:rsidRPr="00CF0720">
        <w:t xml:space="preserve"> two-dimensional diagram)</w:t>
      </w:r>
      <w:r w:rsidR="00ED0725" w:rsidRPr="00CF0720">
        <w:t>.</w:t>
      </w:r>
    </w:p>
    <w:p w:rsidR="00327ECD" w:rsidRPr="00CF0720" w:rsidRDefault="00ED0725">
      <w:pPr>
        <w:pStyle w:val="Caption"/>
        <w:rPr>
          <w:lang w:val="en-GB"/>
        </w:rPr>
      </w:pPr>
      <w:bookmarkStart w:id="2006" w:name="_Ref500244538"/>
      <w:r w:rsidRPr="00CF0720">
        <w:rPr>
          <w:noProof/>
          <w:lang w:eastAsia="da-DK"/>
        </w:rPr>
        <w:drawing>
          <wp:inline distT="0" distB="0" distL="0" distR="0" wp14:anchorId="61DD0588" wp14:editId="772A2DA9">
            <wp:extent cx="2712401" cy="216230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717475" cy="2166354"/>
                    </a:xfrm>
                    <a:prstGeom prst="rect">
                      <a:avLst/>
                    </a:prstGeom>
                  </pic:spPr>
                </pic:pic>
              </a:graphicData>
            </a:graphic>
          </wp:inline>
        </w:drawing>
      </w:r>
    </w:p>
    <w:p w:rsidR="00ED0725" w:rsidRPr="00CF0720" w:rsidRDefault="00ED0725">
      <w:pPr>
        <w:pStyle w:val="Caption"/>
        <w:rPr>
          <w:lang w:val="en-GB"/>
        </w:rPr>
      </w:pPr>
      <w:bookmarkStart w:id="2007" w:name="_Ref505168370"/>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FB3280" w:rsidRPr="00CF0720">
        <w:rPr>
          <w:noProof/>
          <w:lang w:val="en-GB"/>
        </w:rPr>
        <w:t>10</w:t>
      </w:r>
      <w:r w:rsidR="003D2847" w:rsidRPr="00CF0720">
        <w:rPr>
          <w:noProof/>
          <w:lang w:val="en-GB"/>
        </w:rPr>
        <w:fldChar w:fldCharType="end"/>
      </w:r>
      <w:bookmarkEnd w:id="2006"/>
      <w:bookmarkEnd w:id="2007"/>
      <w:r w:rsidRPr="00CF0720">
        <w:rPr>
          <w:lang w:val="en-GB"/>
        </w:rPr>
        <w:t>: An illustration of the use of TRP for specification of emission limits</w:t>
      </w:r>
    </w:p>
    <w:p w:rsidR="00ED0725" w:rsidRPr="00CF0720" w:rsidRDefault="00ED0725" w:rsidP="00ED0725">
      <w:r w:rsidRPr="00CF0720">
        <w:t>As illustrated above, in terms of impact to adjacent systems (base station downlink direction), for the same total maximum conducted power, adopting a larger number of base station antennas may lead to high values of peak e.i.r.p., although the total radiated power (TRP) will remain unchanged. Least restrictive regulatory technical conditions for AAS MFCN base stations should account for this behaviour.</w:t>
      </w:r>
    </w:p>
    <w:p w:rsidR="00ED0725" w:rsidRPr="00CF0720" w:rsidRDefault="00ED0725" w:rsidP="00ED0725">
      <w:r w:rsidRPr="00CF0720">
        <w:t>The following text explains why, in the context of AAS base stations, it would be appropriate to specify any amended regulatory limits as TRP.</w:t>
      </w:r>
    </w:p>
    <w:p w:rsidR="00463084" w:rsidRPr="00CF0720" w:rsidRDefault="00463084" w:rsidP="00ED0725">
      <w:pPr>
        <w:rPr>
          <w:rStyle w:val="ECCHLunderlined"/>
        </w:rPr>
      </w:pPr>
      <w:r w:rsidRPr="00CF0720">
        <w:rPr>
          <w:rStyle w:val="ECCHLunderlined"/>
        </w:rPr>
        <w:t>Consistency with the 3GPP approach</w:t>
      </w:r>
    </w:p>
    <w:p w:rsidR="006222FE" w:rsidRPr="00CF0720" w:rsidRDefault="006222FE" w:rsidP="006222FE">
      <w:r w:rsidRPr="00CF0720">
        <w:t>Considerable effort has been made</w:t>
      </w:r>
      <w:r w:rsidR="0019625B" w:rsidRPr="00CF0720">
        <w:t xml:space="preserve"> by 3GPP</w:t>
      </w:r>
      <w:r w:rsidRPr="00CF0720">
        <w:t xml:space="preserve"> to assess the effects of the AAS unwanted emissions on other </w:t>
      </w:r>
      <w:r w:rsidR="00B93060" w:rsidRPr="00CF0720">
        <w:t xml:space="preserve">mobile </w:t>
      </w:r>
      <w:r w:rsidRPr="00CF0720">
        <w:t>networks and to identify the appropriate metric for their characteri</w:t>
      </w:r>
      <w:r w:rsidR="00327ECD" w:rsidRPr="00CF0720">
        <w:t>s</w:t>
      </w:r>
      <w:r w:rsidRPr="00CF0720">
        <w:t>ation. The different characteristics of the AAS systems in comparison with traditional sector or omni</w:t>
      </w:r>
      <w:r w:rsidR="00B93060" w:rsidRPr="00CF0720">
        <w:t>-directional</w:t>
      </w:r>
      <w:r w:rsidRPr="00CF0720">
        <w:t xml:space="preserve"> antennas were </w:t>
      </w:r>
      <w:r w:rsidR="00D304FB" w:rsidRPr="00CF0720">
        <w:t>analysed</w:t>
      </w:r>
      <w:r w:rsidRPr="00CF0720">
        <w:t xml:space="preserve"> in detail.</w:t>
      </w:r>
      <w:r w:rsidR="00D304FB" w:rsidRPr="00CF0720">
        <w:t xml:space="preserve"> </w:t>
      </w:r>
      <w:r w:rsidRPr="00CF0720">
        <w:t>3GPP RAN4 technical group has therefore been considering the following approaches for AAS:</w:t>
      </w:r>
    </w:p>
    <w:p w:rsidR="006222FE" w:rsidRPr="00CF0720" w:rsidRDefault="00BD3B9B">
      <w:pPr>
        <w:pStyle w:val="ECCBulletsLv1"/>
      </w:pPr>
      <w:r w:rsidRPr="00CF0720">
        <w:t xml:space="preserve">In case of AAS In the context of E-UTRA, the existing conducted unwanted emission masks in TS 37.104 are scaled in accordance with a value N, where N is a function of the number of active transmitter units </w:t>
      </w:r>
      <w:r w:rsidRPr="00CF0720">
        <w:lastRenderedPageBreak/>
        <w:t xml:space="preserve">for the whole antenna panel and is capped at the value of 8 . This approach is described in Section 6.6.5 of TS 37.105 </w:t>
      </w:r>
      <w:r w:rsidRPr="00CF0720">
        <w:fldChar w:fldCharType="begin"/>
      </w:r>
      <w:r w:rsidRPr="00CF0720">
        <w:instrText xml:space="preserve"> REF _Ref500085486 \r \h  \* MERGEFORMAT </w:instrText>
      </w:r>
      <w:r w:rsidRPr="00CF0720">
        <w:fldChar w:fldCharType="separate"/>
      </w:r>
      <w:r w:rsidR="00FB3280" w:rsidRPr="00CF0720">
        <w:t>[18]</w:t>
      </w:r>
      <w:r w:rsidRPr="00CF0720">
        <w:fldChar w:fldCharType="end"/>
      </w:r>
      <w:r w:rsidR="003B062E" w:rsidRPr="00CF0720">
        <w:t>;</w:t>
      </w:r>
    </w:p>
    <w:p w:rsidR="006222FE" w:rsidRPr="00CF0720" w:rsidRDefault="006222FE" w:rsidP="00CA531C">
      <w:pPr>
        <w:pStyle w:val="ECCBulletsLv1"/>
      </w:pPr>
      <w:r w:rsidRPr="00CF0720">
        <w:t>In</w:t>
      </w:r>
      <w:r w:rsidR="00ED0725" w:rsidRPr="00CF0720">
        <w:t xml:space="preserve"> case of AAS in</w:t>
      </w:r>
      <w:r w:rsidRPr="00CF0720">
        <w:t xml:space="preserve"> the context of 5G-New Radio and </w:t>
      </w:r>
      <w:r w:rsidR="00A66D0C" w:rsidRPr="00CF0720">
        <w:t>LTE</w:t>
      </w:r>
      <w:r w:rsidRPr="00CF0720">
        <w:t xml:space="preserve"> evolution, the unwanted emission masks will be specified as over-the-air (OTA) rather than conducted power limits. Furthermore, the OTA emission limits will be specified as TRP, rather than </w:t>
      </w:r>
      <w:r w:rsidR="00F629DB" w:rsidRPr="00CF0720">
        <w:t>e.i.r.p.</w:t>
      </w:r>
      <w:r w:rsidRPr="00CF0720">
        <w:t xml:space="preserve"> This is because 3GPP studies have indicated that harmful interference to adjacent mobile systems is primarily dictated by the TRP (rather than the </w:t>
      </w:r>
      <w:r w:rsidR="00F629DB" w:rsidRPr="00CF0720">
        <w:t>e.i.r.p.</w:t>
      </w:r>
      <w:r w:rsidRPr="00CF0720">
        <w:t xml:space="preserve">) of a base station in any given cell or sector. </w:t>
      </w:r>
    </w:p>
    <w:p w:rsidR="006222FE" w:rsidRPr="00CF0720" w:rsidRDefault="006222FE" w:rsidP="006222FE">
      <w:r w:rsidRPr="00CF0720">
        <w:t>The</w:t>
      </w:r>
      <w:r w:rsidR="00224728" w:rsidRPr="00CF0720">
        <w:t xml:space="preserve"> 3GPP approaches </w:t>
      </w:r>
      <w:r w:rsidRPr="00CF0720">
        <w:t xml:space="preserve">are illustrated in </w:t>
      </w:r>
      <w:r w:rsidR="00A657B1" w:rsidRPr="00CF0720">
        <w:fldChar w:fldCharType="begin"/>
      </w:r>
      <w:r w:rsidR="00A657B1" w:rsidRPr="00CF0720">
        <w:instrText xml:space="preserve"> REF _Ref500244573 \h </w:instrText>
      </w:r>
      <w:r w:rsidR="00A657B1" w:rsidRPr="00CF0720">
        <w:fldChar w:fldCharType="separate"/>
      </w:r>
      <w:r w:rsidR="00FB3280" w:rsidRPr="00CF0720">
        <w:t xml:space="preserve">Figure </w:t>
      </w:r>
      <w:r w:rsidR="00FB3280" w:rsidRPr="00CF0720">
        <w:rPr>
          <w:noProof/>
        </w:rPr>
        <w:t>11</w:t>
      </w:r>
      <w:r w:rsidR="00A657B1" w:rsidRPr="00CF0720">
        <w:fldChar w:fldCharType="end"/>
      </w:r>
      <w:r w:rsidRPr="00CF0720">
        <w:t xml:space="preserve"> below. It is important that any amendments to the </w:t>
      </w:r>
      <w:r w:rsidR="00D304FB" w:rsidRPr="00CF0720">
        <w:t xml:space="preserve">transitional and baseline limits </w:t>
      </w:r>
      <w:r w:rsidRPr="00CF0720">
        <w:t xml:space="preserve">in the context of 5G account for </w:t>
      </w:r>
      <w:r w:rsidR="00224728" w:rsidRPr="00CF0720">
        <w:t>the above developments at 3GPP.</w:t>
      </w:r>
    </w:p>
    <w:p w:rsidR="00327ECD" w:rsidRPr="00CF0720" w:rsidRDefault="0032791C" w:rsidP="00327ECD">
      <w:pPr>
        <w:jc w:val="center"/>
      </w:pPr>
      <w:r>
        <w:rPr>
          <w:noProof/>
          <w:lang w:eastAsia="da-DK"/>
        </w:rPr>
        <w:pict>
          <v:shape id="_x0000_s1039" type="#_x0000_t136" style="position:absolute;left:0;text-align:left;margin-left:36.55pt;margin-top:250.5pt;width:485.35pt;height:194.1pt;rotation:315;z-index:-251575296;mso-position-horizontal-relative:margin;mso-position-vertical-relative:margin" o:allowincell="f" fillcolor="silver" stroked="f">
            <v:fill opacity=".5"/>
            <v:textpath style="font-family:&quot;Arial&quot;;font-size:1pt" string="DRAFT"/>
            <w10:wrap anchorx="margin" anchory="margin"/>
          </v:shape>
        </w:pict>
      </w:r>
      <w:r w:rsidR="00327ECD" w:rsidRPr="00CF0720">
        <w:rPr>
          <w:b/>
          <w:bCs/>
          <w:noProof/>
          <w:lang w:val="da-DK" w:eastAsia="da-DK"/>
        </w:rPr>
        <w:drawing>
          <wp:inline distT="0" distB="0" distL="0" distR="0" wp14:anchorId="2826B058" wp14:editId="6F47F4DC">
            <wp:extent cx="3369362" cy="2045171"/>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382767" cy="2053308"/>
                    </a:xfrm>
                    <a:prstGeom prst="rect">
                      <a:avLst/>
                    </a:prstGeom>
                  </pic:spPr>
                </pic:pic>
              </a:graphicData>
            </a:graphic>
          </wp:inline>
        </w:drawing>
      </w:r>
    </w:p>
    <w:p w:rsidR="006222FE" w:rsidRPr="00CF0720" w:rsidRDefault="006222FE" w:rsidP="00736612">
      <w:pPr>
        <w:pStyle w:val="Caption"/>
        <w:rPr>
          <w:lang w:val="en-GB"/>
        </w:rPr>
      </w:pPr>
      <w:bookmarkStart w:id="2008" w:name="_Ref500244573"/>
      <w:r w:rsidRPr="00CF0720">
        <w:rPr>
          <w:lang w:val="en-GB"/>
        </w:rPr>
        <w:t xml:space="preserve">Figure </w:t>
      </w:r>
      <w:r w:rsidR="00C86A63" w:rsidRPr="00CF0720">
        <w:rPr>
          <w:lang w:val="en-GB"/>
        </w:rPr>
        <w:fldChar w:fldCharType="begin"/>
      </w:r>
      <w:r w:rsidR="006007BC" w:rsidRPr="00CF0720">
        <w:rPr>
          <w:lang w:val="en-GB"/>
        </w:rPr>
        <w:instrText xml:space="preserve"> SEQ Figure \* ARABIC </w:instrText>
      </w:r>
      <w:r w:rsidR="00C86A63" w:rsidRPr="00CF0720">
        <w:rPr>
          <w:lang w:val="en-GB"/>
        </w:rPr>
        <w:fldChar w:fldCharType="separate"/>
      </w:r>
      <w:r w:rsidR="00FB3280" w:rsidRPr="00CF0720">
        <w:rPr>
          <w:noProof/>
          <w:lang w:val="en-GB"/>
        </w:rPr>
        <w:t>11</w:t>
      </w:r>
      <w:r w:rsidR="00C86A63" w:rsidRPr="00CF0720">
        <w:rPr>
          <w:lang w:val="en-GB"/>
        </w:rPr>
        <w:fldChar w:fldCharType="end"/>
      </w:r>
      <w:bookmarkEnd w:id="2008"/>
      <w:r w:rsidRPr="00CF0720">
        <w:rPr>
          <w:lang w:val="en-GB"/>
        </w:rPr>
        <w:t xml:space="preserve">: Developments at 3GPP for </w:t>
      </w:r>
      <w:r w:rsidR="008271B0" w:rsidRPr="00CF0720">
        <w:rPr>
          <w:lang w:val="en-GB"/>
        </w:rPr>
        <w:t xml:space="preserve">AAS </w:t>
      </w:r>
      <w:r w:rsidRPr="00CF0720">
        <w:rPr>
          <w:lang w:val="en-GB"/>
        </w:rPr>
        <w:t>and 5G</w:t>
      </w:r>
    </w:p>
    <w:p w:rsidR="00463084" w:rsidRPr="00CF0720" w:rsidRDefault="00700387" w:rsidP="00463084">
      <w:r w:rsidRPr="00CF0720">
        <w:t>3GPP studies</w:t>
      </w:r>
      <w:r w:rsidR="00D62D2D" w:rsidRPr="00CF0720">
        <w:t xml:space="preserve"> </w:t>
      </w:r>
      <w:r w:rsidR="00D62D2D" w:rsidRPr="00CF0720">
        <w:fldChar w:fldCharType="begin"/>
      </w:r>
      <w:r w:rsidR="00D62D2D" w:rsidRPr="00CF0720">
        <w:instrText xml:space="preserve"> REF _Ref500086255 \r \h </w:instrText>
      </w:r>
      <w:r w:rsidR="00D62D2D" w:rsidRPr="00CF0720">
        <w:fldChar w:fldCharType="separate"/>
      </w:r>
      <w:r w:rsidR="00FB3280" w:rsidRPr="00CF0720">
        <w:t>[19]</w:t>
      </w:r>
      <w:r w:rsidR="00D62D2D" w:rsidRPr="00CF0720">
        <w:fldChar w:fldCharType="end"/>
      </w:r>
      <w:r w:rsidRPr="00CF0720">
        <w:t xml:space="preserve"> have shown that </w:t>
      </w:r>
      <w:r w:rsidR="00D62D2D" w:rsidRPr="00CF0720">
        <w:t xml:space="preserve">the impact </w:t>
      </w:r>
      <w:r w:rsidR="00463084" w:rsidRPr="00CF0720">
        <w:t xml:space="preserve">in terms of throughput degradation </w:t>
      </w:r>
      <w:r w:rsidR="00D62D2D" w:rsidRPr="00CF0720">
        <w:t>of the unwanted emissions on the adjacent mobile systems (i.e. inter-MFCN interference) depends on the total amount of interference which is injected into the network. Such total amount of interference is well represented by the TRP.</w:t>
      </w:r>
      <w:r w:rsidR="00463084" w:rsidRPr="00CF0720">
        <w:t xml:space="preserve"> Setting the requirements in terms of TRP would limit the level of throughput degradation in the victim network to a desired level. The total emissions power and not the spatial pattern impacts the victim network.</w:t>
      </w:r>
    </w:p>
    <w:p w:rsidR="006222FE" w:rsidRPr="00CF0720" w:rsidRDefault="005C0859" w:rsidP="006222FE">
      <w:r w:rsidRPr="00CF0720">
        <w:t>E</w:t>
      </w:r>
      <w:r w:rsidR="006222FE" w:rsidRPr="00CF0720">
        <w:t>ven for the same antenna implementation, the wanted signal and the unwanted signal may have different beam shapes.</w:t>
      </w:r>
      <w:r w:rsidRPr="00CF0720">
        <w:t xml:space="preserve"> </w:t>
      </w:r>
      <w:r w:rsidR="006222FE" w:rsidRPr="00CF0720">
        <w:t>The correlation properties of the unwanted emissions coming from the different AAS transmitters will be implementation dependent and may differ between different BS implementations. If the unwanted em</w:t>
      </w:r>
      <w:r w:rsidR="00B93060" w:rsidRPr="00CF0720">
        <w:t>i</w:t>
      </w:r>
      <w:r w:rsidR="006222FE" w:rsidRPr="00CF0720">
        <w:t>ssions at each transmitter would be fully correlated, then the unwanted emissions would form the same spatial pattern as the wanted signal (i.e. a narrow, moving beam). If on the other hand the unwanted emissions from each transmitter would be uncorrelated, then there would be no beam</w:t>
      </w:r>
      <w:r w:rsidR="00867636" w:rsidRPr="00CF0720">
        <w:t xml:space="preserve"> </w:t>
      </w:r>
      <w:r w:rsidR="006222FE" w:rsidRPr="00CF0720">
        <w:t>forming and the unwanted emissions can be expected to form the same spatial pattern as that of the individual radiating antenna elements (i.e. a wide beam).</w:t>
      </w:r>
    </w:p>
    <w:p w:rsidR="006222FE" w:rsidRPr="00CF0720" w:rsidRDefault="006222FE" w:rsidP="006222FE">
      <w:r w:rsidRPr="00CF0720">
        <w:t xml:space="preserve">The relationship between the TRP and </w:t>
      </w:r>
      <w:r w:rsidR="00F629DB" w:rsidRPr="00CF0720">
        <w:t>e.i.r.p.</w:t>
      </w:r>
      <w:r w:rsidRPr="00CF0720">
        <w:t xml:space="preserve"> is therefore not known being directly related to the number of radiating antennas and on specific base station implementation (e.g. geometry of the antenna array: elements spacing, linear array of elements) and correlation between unwanted emission signals from different antenna ports</w:t>
      </w:r>
      <w:r w:rsidR="00136175" w:rsidRPr="00CF0720">
        <w:rPr>
          <w:rStyle w:val="FootnoteReference"/>
        </w:rPr>
        <w:footnoteReference w:id="4"/>
      </w:r>
      <w:r w:rsidRPr="00CF0720">
        <w:t xml:space="preserve">. In other words, specifying an </w:t>
      </w:r>
      <w:r w:rsidR="00F629DB" w:rsidRPr="00CF0720">
        <w:t>e.i.r.p.</w:t>
      </w:r>
      <w:r w:rsidRPr="00CF0720">
        <w:t xml:space="preserve"> limit could result in different levels of TRP depending on implementations. This would in turn cause different implementations that would meet an </w:t>
      </w:r>
      <w:r w:rsidR="00F629DB" w:rsidRPr="00CF0720">
        <w:t>e.i.r.p.</w:t>
      </w:r>
      <w:r w:rsidRPr="00CF0720">
        <w:t xml:space="preserve"> requirement to cause different levels of degradation in a victim network. Thus </w:t>
      </w:r>
      <w:r w:rsidR="00F629DB" w:rsidRPr="00CF0720">
        <w:t>e.i.r.p.</w:t>
      </w:r>
      <w:r w:rsidRPr="00CF0720">
        <w:t xml:space="preserve"> would be an inappropriate metric.</w:t>
      </w:r>
    </w:p>
    <w:p w:rsidR="009D395A" w:rsidRPr="00CF0720" w:rsidRDefault="00136175" w:rsidP="009D395A">
      <w:r w:rsidRPr="00CF0720">
        <w:t xml:space="preserve">The </w:t>
      </w:r>
      <w:r w:rsidR="006222FE" w:rsidRPr="00CF0720">
        <w:t xml:space="preserve">definition of an </w:t>
      </w:r>
      <w:r w:rsidR="00F629DB" w:rsidRPr="00CF0720">
        <w:t>e.i.r.p.</w:t>
      </w:r>
      <w:r w:rsidR="006222FE" w:rsidRPr="00CF0720">
        <w:t xml:space="preserve"> limit, can lead to the situation for which the system with lower antenna gain could meet the emission requirements by injecting higher level of interference into the network (the exaggerated </w:t>
      </w:r>
      <w:r w:rsidR="006222FE" w:rsidRPr="00CF0720">
        <w:lastRenderedPageBreak/>
        <w:t>example depicted on the right hand side of in</w:t>
      </w:r>
      <w:r w:rsidR="009D395A" w:rsidRPr="00CF0720">
        <w:t xml:space="preserve"> </w:t>
      </w:r>
      <w:r w:rsidR="009D395A" w:rsidRPr="00CF0720">
        <w:fldChar w:fldCharType="begin"/>
      </w:r>
      <w:r w:rsidR="009D395A" w:rsidRPr="00CF0720">
        <w:instrText xml:space="preserve"> REF _Ref505168278 \h </w:instrText>
      </w:r>
      <w:r w:rsidR="009D395A" w:rsidRPr="00CF0720">
        <w:fldChar w:fldCharType="separate"/>
      </w:r>
      <w:r w:rsidR="00FB3280" w:rsidRPr="00CF0720">
        <w:t xml:space="preserve">Figure </w:t>
      </w:r>
      <w:r w:rsidR="00FB3280" w:rsidRPr="00CF0720">
        <w:rPr>
          <w:noProof/>
        </w:rPr>
        <w:t>12</w:t>
      </w:r>
      <w:r w:rsidR="009D395A" w:rsidRPr="00CF0720">
        <w:fldChar w:fldCharType="end"/>
      </w:r>
      <w:r w:rsidR="006222FE" w:rsidRPr="00CF0720">
        <w:t xml:space="preserve">). Therefore, specifying an </w:t>
      </w:r>
      <w:r w:rsidR="00F629DB" w:rsidRPr="00CF0720">
        <w:t>e.i.r.p.</w:t>
      </w:r>
      <w:r w:rsidR="006222FE" w:rsidRPr="00CF0720">
        <w:t xml:space="preserve"> requirement will not allow guarantee</w:t>
      </w:r>
      <w:r w:rsidR="00327ECD" w:rsidRPr="00CF0720">
        <w:t>d</w:t>
      </w:r>
      <w:r w:rsidR="006222FE" w:rsidRPr="00CF0720">
        <w:t xml:space="preserve"> control of the total amount of interference in the network.</w:t>
      </w:r>
    </w:p>
    <w:p w:rsidR="009D395A" w:rsidRPr="00CF0720" w:rsidRDefault="00700387" w:rsidP="009D395A">
      <w:pPr>
        <w:pStyle w:val="Caption"/>
        <w:rPr>
          <w:lang w:val="en-GB"/>
        </w:rPr>
      </w:pPr>
      <w:bookmarkStart w:id="2009" w:name="_Ref500796044"/>
      <w:r w:rsidRPr="00CF0720">
        <w:rPr>
          <w:b w:val="0"/>
          <w:bCs w:val="0"/>
          <w:noProof/>
          <w:lang w:eastAsia="da-DK"/>
        </w:rPr>
        <w:drawing>
          <wp:inline distT="0" distB="0" distL="0" distR="0" wp14:anchorId="36899468" wp14:editId="570F369E">
            <wp:extent cx="5731200" cy="199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200" cy="1998000"/>
                    </a:xfrm>
                    <a:prstGeom prst="rect">
                      <a:avLst/>
                    </a:prstGeom>
                    <a:noFill/>
                    <a:ln>
                      <a:noFill/>
                    </a:ln>
                  </pic:spPr>
                </pic:pic>
              </a:graphicData>
            </a:graphic>
          </wp:inline>
        </w:drawing>
      </w:r>
    </w:p>
    <w:p w:rsidR="00700387" w:rsidRPr="00CF0720" w:rsidRDefault="0032791C">
      <w:pPr>
        <w:pStyle w:val="Caption"/>
        <w:rPr>
          <w:lang w:val="en-GB"/>
        </w:rPr>
      </w:pPr>
      <w:bookmarkStart w:id="2010" w:name="_Ref505168278"/>
      <w:r>
        <w:rPr>
          <w:noProof/>
          <w:lang w:val="en-GB" w:eastAsia="da-DK"/>
        </w:rPr>
        <w:pict>
          <v:shape id="_x0000_s1080" type="#_x0000_t136" style="position:absolute;left:0;text-align:left;margin-left:11.1pt;margin-top:260.75pt;width:485.35pt;height:194.1pt;rotation:315;z-index:-251536384;mso-position-horizontal-relative:margin;mso-position-vertical-relative:margin" o:allowincell="f" fillcolor="silver" stroked="f">
            <v:fill opacity=".5"/>
            <v:textpath style="font-family:&quot;Arial&quot;;font-size:1pt" string="DRAFT"/>
            <w10:wrap anchorx="margin" anchory="margin"/>
          </v:shape>
        </w:pict>
      </w:r>
      <w:r w:rsidR="00700387" w:rsidRPr="00CF0720">
        <w:rPr>
          <w:lang w:val="en-GB"/>
        </w:rPr>
        <w:t xml:space="preserve">Figure </w:t>
      </w:r>
      <w:r w:rsidR="00C86A63" w:rsidRPr="00CF0720">
        <w:rPr>
          <w:lang w:val="en-GB"/>
        </w:rPr>
        <w:fldChar w:fldCharType="begin"/>
      </w:r>
      <w:r w:rsidR="006007BC" w:rsidRPr="00CF0720">
        <w:rPr>
          <w:lang w:val="en-GB"/>
        </w:rPr>
        <w:instrText xml:space="preserve"> SEQ Figure \* ARABIC </w:instrText>
      </w:r>
      <w:r w:rsidR="00C86A63" w:rsidRPr="00CF0720">
        <w:rPr>
          <w:lang w:val="en-GB"/>
        </w:rPr>
        <w:fldChar w:fldCharType="separate"/>
      </w:r>
      <w:r w:rsidR="00FB3280" w:rsidRPr="00CF0720">
        <w:rPr>
          <w:noProof/>
          <w:lang w:val="en-GB"/>
        </w:rPr>
        <w:t>12</w:t>
      </w:r>
      <w:r w:rsidR="00C86A63" w:rsidRPr="00CF0720">
        <w:rPr>
          <w:lang w:val="en-GB"/>
        </w:rPr>
        <w:fldChar w:fldCharType="end"/>
      </w:r>
      <w:bookmarkEnd w:id="2009"/>
      <w:bookmarkEnd w:id="2010"/>
      <w:r w:rsidR="00340FBA" w:rsidRPr="00CF0720">
        <w:rPr>
          <w:lang w:val="en-GB"/>
        </w:rPr>
        <w:t>:</w:t>
      </w:r>
      <w:r w:rsidR="00700387" w:rsidRPr="00CF0720">
        <w:rPr>
          <w:lang w:val="en-GB"/>
        </w:rPr>
        <w:t xml:space="preserve"> Example spatial patterns of unwanted emissions from two </w:t>
      </w:r>
      <w:r w:rsidR="005C0859" w:rsidRPr="00CF0720">
        <w:rPr>
          <w:lang w:val="en-GB"/>
        </w:rPr>
        <w:t xml:space="preserve">AAS </w:t>
      </w:r>
      <w:r w:rsidR="00700387" w:rsidRPr="00CF0720">
        <w:rPr>
          <w:lang w:val="en-GB"/>
        </w:rPr>
        <w:t xml:space="preserve">base stations, both meeting the same </w:t>
      </w:r>
      <w:r w:rsidR="00F629DB" w:rsidRPr="00CF0720">
        <w:rPr>
          <w:lang w:val="en-GB"/>
        </w:rPr>
        <w:t>e.i.r.p.</w:t>
      </w:r>
      <w:r w:rsidR="00700387" w:rsidRPr="00CF0720">
        <w:rPr>
          <w:lang w:val="en-GB"/>
        </w:rPr>
        <w:t xml:space="preserve"> limit but radiating d</w:t>
      </w:r>
      <w:r w:rsidR="00327ECD" w:rsidRPr="00CF0720">
        <w:rPr>
          <w:lang w:val="en-GB"/>
        </w:rPr>
        <w:t xml:space="preserve">ifferent TRPs corresponding to </w:t>
      </w:r>
      <w:r w:rsidR="00700387" w:rsidRPr="00CF0720">
        <w:rPr>
          <w:lang w:val="en-GB"/>
        </w:rPr>
        <w:t>different conducted unwanted emissions power levels</w:t>
      </w:r>
    </w:p>
    <w:p w:rsidR="006222FE" w:rsidRPr="00CF0720" w:rsidRDefault="006222FE" w:rsidP="006222FE">
      <w:r w:rsidRPr="00CF0720">
        <w:t xml:space="preserve">On the other hand, a TRP requirement will limit the total amount of interference injected in the network regardless the specific BS implementation. For the same level of TRP, BS with higher antenna gains will have higher directivity, thus higher spatial control of the radiating interference, while the total amount of injected interference will be the same compared to a BS deploying lower number of antenna elements. </w:t>
      </w:r>
    </w:p>
    <w:p w:rsidR="006222FE" w:rsidRPr="00CF0720" w:rsidRDefault="006222FE" w:rsidP="006222FE">
      <w:r w:rsidRPr="00CF0720">
        <w:t xml:space="preserve">In other words, different BS implementations may lead to the same impact on a given victim system, meaning that limiting the BS implementation would not bring any benefit to the victim system and would only lead to less flexible and less efficient antenna solutions. Hence, the requirements should be independent of the correlation level of the unwanted emissions. </w:t>
      </w:r>
    </w:p>
    <w:p w:rsidR="006222FE" w:rsidRPr="00CF0720" w:rsidRDefault="006222FE" w:rsidP="006222FE">
      <w:r w:rsidRPr="00CF0720">
        <w:t xml:space="preserve">Setting the requirements for AAS in terms of </w:t>
      </w:r>
      <w:r w:rsidR="00F629DB" w:rsidRPr="00CF0720">
        <w:t>e.i.r.p.</w:t>
      </w:r>
      <w:r w:rsidRPr="00CF0720">
        <w:t xml:space="preserve"> would lead to misleading results and potentially reduced protection</w:t>
      </w:r>
      <w:r w:rsidR="005D5CB7" w:rsidRPr="00CF0720">
        <w:t xml:space="preserve"> </w:t>
      </w:r>
      <w:r w:rsidR="005D5CB7" w:rsidRPr="00CF0720">
        <w:fldChar w:fldCharType="begin"/>
      </w:r>
      <w:r w:rsidR="005D5CB7" w:rsidRPr="00CF0720">
        <w:instrText xml:space="preserve"> REF _Ref500087885 \r \h </w:instrText>
      </w:r>
      <w:r w:rsidR="005D5CB7" w:rsidRPr="00CF0720">
        <w:fldChar w:fldCharType="separate"/>
      </w:r>
      <w:r w:rsidR="00FB3280" w:rsidRPr="00CF0720">
        <w:t>[20]</w:t>
      </w:r>
      <w:r w:rsidR="005D5CB7" w:rsidRPr="00CF0720">
        <w:fldChar w:fldCharType="end"/>
      </w:r>
      <w:r w:rsidR="005D5CB7" w:rsidRPr="00CF0720">
        <w:t xml:space="preserve"> </w:t>
      </w:r>
      <w:r w:rsidRPr="00CF0720">
        <w:t xml:space="preserve">or overprotection for co-existing systems. </w:t>
      </w:r>
    </w:p>
    <w:p w:rsidR="006222FE" w:rsidRPr="00CF0720" w:rsidRDefault="006222FE" w:rsidP="006222FE">
      <w:r w:rsidRPr="00CF0720">
        <w:t xml:space="preserve">It is worth noticing that a TRP requirement would also correspond to the conducted requirement in case of an ideal system with perfect matching and no antenna losses. </w:t>
      </w:r>
    </w:p>
    <w:p w:rsidR="006222FE" w:rsidRPr="00CF0720" w:rsidRDefault="006222FE" w:rsidP="006222FE">
      <w:r w:rsidRPr="00CF0720">
        <w:t>The throughput impact of emissions from an AAS network to a legacy (non-AAS) victim network was analysed using simulations for the specific class of antenna arrays with specific elements spacing (that is described in section 5.4 of 3GPP TR 37.840</w:t>
      </w:r>
      <w:r w:rsidR="005D5CB7" w:rsidRPr="00CF0720">
        <w:t xml:space="preserve"> </w:t>
      </w:r>
      <w:r w:rsidR="005D5CB7" w:rsidRPr="00CF0720">
        <w:fldChar w:fldCharType="begin"/>
      </w:r>
      <w:r w:rsidR="005D5CB7" w:rsidRPr="00CF0720">
        <w:instrText xml:space="preserve"> REF _Ref500088244 \r \h </w:instrText>
      </w:r>
      <w:r w:rsidR="005D5CB7" w:rsidRPr="00CF0720">
        <w:fldChar w:fldCharType="separate"/>
      </w:r>
      <w:r w:rsidR="00FB3280" w:rsidRPr="00CF0720">
        <w:t>[21]</w:t>
      </w:r>
      <w:r w:rsidR="005D5CB7" w:rsidRPr="00CF0720">
        <w:fldChar w:fldCharType="end"/>
      </w:r>
      <w:r w:rsidR="00AD3CC6" w:rsidRPr="00CF0720">
        <w:t xml:space="preserve">, </w:t>
      </w:r>
      <w:r w:rsidR="00AD3CC6" w:rsidRPr="00CF0720">
        <w:fldChar w:fldCharType="begin"/>
      </w:r>
      <w:r w:rsidR="00AD3CC6" w:rsidRPr="00CF0720">
        <w:instrText xml:space="preserve"> REF _Ref500088777 \r \h </w:instrText>
      </w:r>
      <w:r w:rsidR="00AD3CC6" w:rsidRPr="00CF0720">
        <w:fldChar w:fldCharType="separate"/>
      </w:r>
      <w:r w:rsidR="00FB3280" w:rsidRPr="00CF0720">
        <w:t>[22]</w:t>
      </w:r>
      <w:r w:rsidR="00AD3CC6" w:rsidRPr="00CF0720">
        <w:fldChar w:fldCharType="end"/>
      </w:r>
      <w:r w:rsidRPr="00CF0720">
        <w:t>). Different correlation properties between transmitters were simulated and the level of the AAS unwanted emissions were varied in order to observe the effect of correlation and emissions level of an AAS on a legacy (non-AAS) victim network.</w:t>
      </w:r>
      <w:r w:rsidR="00700387" w:rsidRPr="00CF0720">
        <w:t xml:space="preserve"> </w:t>
      </w:r>
      <w:r w:rsidRPr="00CF0720">
        <w:t>With the simulation assumptions used for the studies, 100% correlation implies that the unwanted emissions are beam-formed in the same manner as the wanted signal. Such correlation is very unlikely, but was included in the study for completeness. 0% correlation implies that the unwanted emissions are not beam-formed but are radiated with the individual antenna element pattern. It was found that the aggressor (AAS BS) total radiated unwanted emissions power was directly proportional to the victim network throughput degradation, independently of the correlation and hence the spatial pattern of the unwanted emissions. The results of these studies showed that, the level of correlation (and hence the spatial pattern of the emissions) does not impact the co-existence performance. Simulation have shown, for the specific antenna configuration used, that the TRP would be an appropriate metric in assessing harmful interference since it would be independent of the effect of correlation level.</w:t>
      </w:r>
    </w:p>
    <w:p w:rsidR="006222FE" w:rsidRPr="00CF0720" w:rsidRDefault="006222FE" w:rsidP="006222FE">
      <w:r w:rsidRPr="00CF0720">
        <w:t>In other words, different BS implementations may lead to the same impact on a given victim system, meaning that limiting the BS implementation would not bring any benefit to the victim system and would only lead to less flexible and less efficient antenna solutions. Hence, the requirements should be independent of the correlation level of the unwanted emissions.</w:t>
      </w:r>
    </w:p>
    <w:p w:rsidR="006222FE" w:rsidRPr="00CF0720" w:rsidRDefault="006222FE" w:rsidP="006222FE">
      <w:r w:rsidRPr="00CF0720">
        <w:t xml:space="preserve">Finally, another relevant element behind 3GPP choice of defining unwanted emission with a TRP metric is the different behaviour between passive and active antenna systems. In case of passive systems, the </w:t>
      </w:r>
      <w:r w:rsidRPr="00CF0720">
        <w:lastRenderedPageBreak/>
        <w:t xml:space="preserve">antenna gain does not vary much between the wanted signal and unwanted emissions. Thus </w:t>
      </w:r>
      <w:r w:rsidR="00F629DB" w:rsidRPr="00CF0720">
        <w:t>e.i.r.p.</w:t>
      </w:r>
      <w:r w:rsidRPr="00CF0720">
        <w:t xml:space="preserve"> is directly proportional to TRP and can be used as a substitute. For active systems, the </w:t>
      </w:r>
      <w:r w:rsidR="00F629DB" w:rsidRPr="00CF0720">
        <w:t>e.i.r.p.</w:t>
      </w:r>
      <w:r w:rsidRPr="00CF0720">
        <w:t xml:space="preserve"> could vary wildly between wanted signal and emissions and between implementations, so </w:t>
      </w:r>
      <w:r w:rsidR="00F629DB" w:rsidRPr="00CF0720">
        <w:t>e.i.r.p.</w:t>
      </w:r>
      <w:r w:rsidRPr="00CF0720">
        <w:t xml:space="preserve"> is not proportional to TRP and using </w:t>
      </w:r>
      <w:r w:rsidR="00F629DB" w:rsidRPr="00CF0720">
        <w:t>e.i.r.p.</w:t>
      </w:r>
      <w:r w:rsidRPr="00CF0720">
        <w:t xml:space="preserve"> to substitute TRP would be incorrect.</w:t>
      </w:r>
    </w:p>
    <w:p w:rsidR="006222FE" w:rsidRPr="00CF0720" w:rsidRDefault="006222FE" w:rsidP="006222FE">
      <w:r w:rsidRPr="00CF0720">
        <w:t>Based on the above, if the OTA unwanted emissions are based on total radiated emissions around the base station, the co-existence performance provided by the OTA unwanted emissions requirements will be the same as with the requirements of today. On the other hand, if the requirements are based on directional emissions power (</w:t>
      </w:r>
      <w:r w:rsidR="00F629DB" w:rsidRPr="00CF0720">
        <w:t>e.i.r.p.</w:t>
      </w:r>
      <w:r w:rsidRPr="00CF0720">
        <w:t xml:space="preserve">), the level of co-existence protection would be variable depending on the spatial pattern of the unwanted emissions and the amount of correlation in unwanted emissions between transmitters, which would be variable and probably implementation dependent. </w:t>
      </w:r>
    </w:p>
    <w:p w:rsidR="006222FE" w:rsidRPr="00CF0720" w:rsidRDefault="006222FE" w:rsidP="006222FE">
      <w:r w:rsidRPr="00CF0720">
        <w:t xml:space="preserve">As a minor note, it is worth noticing that a TRP requirement would also correspond to the conducted requirement in case of an ideal system with perfect matching and no antenna losses. </w:t>
      </w:r>
    </w:p>
    <w:p w:rsidR="006222FE" w:rsidRPr="00CF0720" w:rsidRDefault="006222FE" w:rsidP="006222FE">
      <w:r w:rsidRPr="00CF0720">
        <w:t>Based on the above observations, 3GPP has concluded that TRP is the appropriate metric for specifying the ACLR and out-of-block emission limits, in the context of interference between adjacent channel mobile networks.</w:t>
      </w:r>
    </w:p>
    <w:p w:rsidR="00136175" w:rsidRPr="00CF0720" w:rsidRDefault="00136175" w:rsidP="00136175">
      <w:pPr>
        <w:rPr>
          <w:rStyle w:val="ECCHLunderlined"/>
        </w:rPr>
      </w:pPr>
      <w:r w:rsidRPr="00CF0720">
        <w:rPr>
          <w:rStyle w:val="ECCHLunderlined"/>
        </w:rPr>
        <w:t>Implications from the AAS architecture</w:t>
      </w:r>
    </w:p>
    <w:p w:rsidR="00EF7D7E" w:rsidRPr="00CF0720" w:rsidRDefault="0032791C">
      <w:r>
        <w:rPr>
          <w:noProof/>
          <w:lang w:eastAsia="da-DK"/>
        </w:rPr>
        <w:pict>
          <v:shape id="_x0000_s1040" type="#_x0000_t136" style="position:absolute;left:0;text-align:left;margin-left:25.45pt;margin-top:240.25pt;width:485.35pt;height:194.1pt;rotation:315;z-index:-251574272;mso-position-horizontal-relative:margin;mso-position-vertical-relative:margin" o:allowincell="f" fillcolor="silver" stroked="f">
            <v:fill opacity=".5"/>
            <v:textpath style="font-family:&quot;Arial&quot;;font-size:1pt" string="DRAFT"/>
            <w10:wrap anchorx="margin" anchory="margin"/>
          </v:shape>
        </w:pict>
      </w:r>
      <w:r w:rsidR="00EF7D7E" w:rsidRPr="00CF0720">
        <w:t xml:space="preserve">As described in section </w:t>
      </w:r>
      <w:r w:rsidR="007311DF" w:rsidRPr="00CF0720">
        <w:fldChar w:fldCharType="begin"/>
      </w:r>
      <w:r w:rsidR="007311DF" w:rsidRPr="00CF0720">
        <w:instrText xml:space="preserve"> REF _Ref500822389 \r \h </w:instrText>
      </w:r>
      <w:r w:rsidR="007311DF" w:rsidRPr="00CF0720">
        <w:fldChar w:fldCharType="separate"/>
      </w:r>
      <w:r w:rsidR="00FB3280" w:rsidRPr="00CF0720">
        <w:t>6.3</w:t>
      </w:r>
      <w:r w:rsidR="007311DF" w:rsidRPr="00CF0720">
        <w:fldChar w:fldCharType="end"/>
      </w:r>
      <w:r w:rsidR="00EF7D7E" w:rsidRPr="00CF0720">
        <w:t xml:space="preserve">, </w:t>
      </w:r>
      <w:r w:rsidR="00F65299" w:rsidRPr="00CF0720">
        <w:t>i</w:t>
      </w:r>
      <w:r w:rsidR="007311DF" w:rsidRPr="00CF0720">
        <w:t>n</w:t>
      </w:r>
      <w:r w:rsidR="00CB5E9F" w:rsidRPr="00CF0720">
        <w:t xml:space="preserve"> case of AAS base stations, </w:t>
      </w:r>
      <w:r w:rsidR="00EF7D7E" w:rsidRPr="00CF0720">
        <w:t>the antenna arrays</w:t>
      </w:r>
      <w:r w:rsidR="001365C3" w:rsidRPr="00CF0720">
        <w:t xml:space="preserve"> </w:t>
      </w:r>
      <w:r w:rsidR="00EF7D7E" w:rsidRPr="00CF0720">
        <w:t>are included in the base station</w:t>
      </w:r>
      <w:r w:rsidR="001365C3" w:rsidRPr="00CF0720">
        <w:t xml:space="preserve"> without an accessible </w:t>
      </w:r>
      <w:r w:rsidR="00EF7D7E" w:rsidRPr="00CF0720">
        <w:t xml:space="preserve">interface between </w:t>
      </w:r>
      <w:r w:rsidR="001365C3" w:rsidRPr="00CF0720">
        <w:t xml:space="preserve">the AAS system and the </w:t>
      </w:r>
      <w:r w:rsidR="00EF7D7E" w:rsidRPr="00CF0720">
        <w:t>base station</w:t>
      </w:r>
      <w:r w:rsidR="001365C3" w:rsidRPr="00CF0720">
        <w:t xml:space="preserve">. </w:t>
      </w:r>
    </w:p>
    <w:p w:rsidR="00EF7D7E" w:rsidRPr="00CF0720" w:rsidRDefault="00EF7D7E">
      <w:r w:rsidRPr="00CF0720">
        <w:t>In addition, the AAS antenna main beam moves while f</w:t>
      </w:r>
      <w:r w:rsidR="001365C3" w:rsidRPr="00CF0720">
        <w:t>ollowing the UE positions, the base station</w:t>
      </w:r>
      <w:r w:rsidRPr="00CF0720">
        <w:t xml:space="preserve"> BEM compliance measurement procedure proposed in the </w:t>
      </w:r>
      <w:r w:rsidR="00601904" w:rsidRPr="00CF0720">
        <w:t>ECC/DEC/(11)06 (rev. 2014)</w:t>
      </w:r>
      <w:r w:rsidR="00B547F2" w:rsidRPr="00CF0720">
        <w:t xml:space="preserve"> </w:t>
      </w:r>
      <w:r w:rsidR="00327ECD" w:rsidRPr="00CF0720">
        <w:fldChar w:fldCharType="begin"/>
      </w:r>
      <w:r w:rsidR="00327ECD" w:rsidRPr="00CF0720">
        <w:instrText xml:space="preserve"> REF _Ref500924972 \r \h </w:instrText>
      </w:r>
      <w:r w:rsidR="00327ECD" w:rsidRPr="00CF0720">
        <w:fldChar w:fldCharType="separate"/>
      </w:r>
      <w:r w:rsidR="00FB3280" w:rsidRPr="00CF0720">
        <w:t>[3]</w:t>
      </w:r>
      <w:r w:rsidR="00327ECD" w:rsidRPr="00CF0720">
        <w:fldChar w:fldCharType="end"/>
      </w:r>
      <w:r w:rsidR="00327ECD" w:rsidRPr="00CF0720">
        <w:t xml:space="preserve"> </w:t>
      </w:r>
      <w:r w:rsidRPr="00CF0720">
        <w:t>may not be applicable any</w:t>
      </w:r>
      <w:r w:rsidR="001365C3" w:rsidRPr="00CF0720">
        <w:t xml:space="preserve">more. The </w:t>
      </w:r>
      <w:r w:rsidR="00CB5E9F" w:rsidRPr="00CF0720">
        <w:t>AAS</w:t>
      </w:r>
      <w:r w:rsidR="001365C3" w:rsidRPr="00CF0720">
        <w:t xml:space="preserve"> base station </w:t>
      </w:r>
      <w:r w:rsidRPr="00CF0720">
        <w:t xml:space="preserve">unwanted emission mask including out of band emissions and spurious emissions </w:t>
      </w:r>
      <w:r w:rsidR="00CB5E9F" w:rsidRPr="00CF0720">
        <w:t>needs to be</w:t>
      </w:r>
      <w:r w:rsidRPr="00CF0720">
        <w:t xml:space="preserve"> specified and tested in lab as TRP levels, the</w:t>
      </w:r>
      <w:r w:rsidR="00CB5E9F" w:rsidRPr="00CF0720">
        <w:t xml:space="preserve"> </w:t>
      </w:r>
      <w:r w:rsidR="001365C3" w:rsidRPr="00CF0720">
        <w:t xml:space="preserve">conducted power test </w:t>
      </w:r>
      <w:r w:rsidR="00CB5E9F" w:rsidRPr="00CF0720">
        <w:t xml:space="preserve">does not apply to </w:t>
      </w:r>
      <w:r w:rsidRPr="00CF0720">
        <w:t>AAS base stations.</w:t>
      </w:r>
    </w:p>
    <w:p w:rsidR="00EF7D7E" w:rsidRPr="00CF0720" w:rsidRDefault="00EF7D7E">
      <w:r w:rsidRPr="00CF0720">
        <w:t>Therefore</w:t>
      </w:r>
      <w:r w:rsidR="00B77D78" w:rsidRPr="00CF0720">
        <w:t>:</w:t>
      </w:r>
    </w:p>
    <w:p w:rsidR="00EF7D7E" w:rsidRPr="00CF0720" w:rsidRDefault="00EF7D7E">
      <w:pPr>
        <w:pStyle w:val="ECCBulletsLv1"/>
      </w:pPr>
      <w:r w:rsidRPr="00CF0720">
        <w:t xml:space="preserve">The current regulatory technical conditions (e.i.r.p. BEM) studied in the ECC </w:t>
      </w:r>
      <w:r w:rsidR="00AC1EE8" w:rsidRPr="00CF0720">
        <w:t xml:space="preserve">Report </w:t>
      </w:r>
      <w:r w:rsidRPr="00CF0720">
        <w:t xml:space="preserve">203 </w:t>
      </w:r>
      <w:r w:rsidR="00AC1EE8" w:rsidRPr="00CF0720">
        <w:fldChar w:fldCharType="begin"/>
      </w:r>
      <w:r w:rsidR="00AC1EE8" w:rsidRPr="00CF0720">
        <w:instrText xml:space="preserve"> REF _Ref507756408 \r \h </w:instrText>
      </w:r>
      <w:r w:rsidR="00AC1EE8" w:rsidRPr="00CF0720">
        <w:fldChar w:fldCharType="separate"/>
      </w:r>
      <w:r w:rsidR="00FB3280" w:rsidRPr="00CF0720">
        <w:t>[2]</w:t>
      </w:r>
      <w:r w:rsidR="00AC1EE8" w:rsidRPr="00CF0720">
        <w:fldChar w:fldCharType="end"/>
      </w:r>
      <w:r w:rsidR="00AC1EE8" w:rsidRPr="00CF0720">
        <w:t xml:space="preserve"> </w:t>
      </w:r>
      <w:r w:rsidRPr="00CF0720">
        <w:t xml:space="preserve">and defined in the </w:t>
      </w:r>
      <w:r w:rsidR="00601904" w:rsidRPr="00CF0720">
        <w:t>ECC/DEC/(11)06 (rev. 2014)</w:t>
      </w:r>
      <w:r w:rsidR="00B547F2" w:rsidRPr="00CF0720">
        <w:t xml:space="preserve"> </w:t>
      </w:r>
      <w:r w:rsidRPr="00CF0720">
        <w:t xml:space="preserve">are applicable for 3G/4G MFCN and fixed wireless access networks which do not use AAS antennas, but they are not suitable and cannot be applied to </w:t>
      </w:r>
      <w:r w:rsidR="00D334BD" w:rsidRPr="00CF0720">
        <w:t xml:space="preserve">4G and </w:t>
      </w:r>
      <w:r w:rsidRPr="00CF0720">
        <w:t xml:space="preserve">5G MFCN </w:t>
      </w:r>
      <w:r w:rsidR="00CB5E9F" w:rsidRPr="00CF0720">
        <w:t xml:space="preserve">AAS base stations </w:t>
      </w:r>
      <w:r w:rsidRPr="00CF0720">
        <w:t xml:space="preserve">with integrated </w:t>
      </w:r>
      <w:r w:rsidR="00CB5E9F" w:rsidRPr="00CF0720">
        <w:t>antenna arrays</w:t>
      </w:r>
      <w:r w:rsidR="003B062E" w:rsidRPr="00CF0720">
        <w:t>;</w:t>
      </w:r>
    </w:p>
    <w:p w:rsidR="00783593" w:rsidRPr="00CF0720" w:rsidRDefault="00841A38">
      <w:pPr>
        <w:pStyle w:val="ECCBulletsLv1"/>
      </w:pPr>
      <w:r w:rsidRPr="00CF0720">
        <w:t>The unwanted emissions are to be specified as over-the-air (OTA), rather than as conducted requirement, since the conducted power cannot be measured due to the fact that the amplifier is an integral part of the antenna element. In particular, the OTA emission limits will be expressed in terms of TRP rather than e.i.r.p.</w:t>
      </w:r>
      <w:r w:rsidR="003B062E" w:rsidRPr="00CF0720">
        <w:t>;</w:t>
      </w:r>
    </w:p>
    <w:p w:rsidR="00E25EF7" w:rsidRPr="00CF0720" w:rsidRDefault="00E25EF7">
      <w:pPr>
        <w:pStyle w:val="ECCBulletsLv1"/>
      </w:pPr>
      <w:r w:rsidRPr="00CF0720">
        <w:t>TRP-based BEM for AAS base stations may need to be included in the BS standard, e.g. European Harmonised Standard</w:t>
      </w:r>
      <w:r w:rsidR="00454A07" w:rsidRPr="00CF0720">
        <w:t xml:space="preserve"> due to the fact that operators will not be able to improve the product performance as specified in the standard since external filters cannot by applied to AAS base stations and due to the fact that TRP limits can be measured in laboratories but not in the field.</w:t>
      </w:r>
    </w:p>
    <w:p w:rsidR="00B662E7" w:rsidRPr="00CF0720" w:rsidRDefault="00B662E7" w:rsidP="00CA531C">
      <w:pPr>
        <w:pStyle w:val="Heading4"/>
        <w:rPr>
          <w:rStyle w:val="ECCHLbold"/>
          <w:b w:val="0"/>
          <w:lang w:val="en-GB"/>
        </w:rPr>
      </w:pPr>
      <w:bookmarkStart w:id="2011" w:name="_Toc497467390"/>
      <w:bookmarkStart w:id="2012" w:name="_Toc507630543"/>
      <w:r w:rsidRPr="00CF0720">
        <w:rPr>
          <w:rStyle w:val="ECCHLbold"/>
          <w:b w:val="0"/>
          <w:lang w:val="en-GB"/>
        </w:rPr>
        <w:t>Synchronisation</w:t>
      </w:r>
      <w:bookmarkEnd w:id="2011"/>
      <w:r w:rsidR="00A1296A" w:rsidRPr="00CF0720">
        <w:rPr>
          <w:rStyle w:val="ECCHLbold"/>
          <w:b w:val="0"/>
          <w:lang w:val="en-GB"/>
        </w:rPr>
        <w:t xml:space="preserve"> in 5G NR</w:t>
      </w:r>
      <w:bookmarkEnd w:id="2012"/>
    </w:p>
    <w:p w:rsidR="005F691A" w:rsidRPr="00CF0720" w:rsidRDefault="005F691A" w:rsidP="00327ECD">
      <w:bookmarkStart w:id="2013" w:name="_Toc497467391"/>
      <w:bookmarkEnd w:id="2013"/>
      <w:r w:rsidRPr="00CF0720">
        <w:t>Several LTE-TDD networks are currently providing services to millions of end users with hundreds of thousands of base stations deployed in the field adopting synchr</w:t>
      </w:r>
      <w:r w:rsidR="00E47551" w:rsidRPr="00CF0720">
        <w:t>onis</w:t>
      </w:r>
      <w:r w:rsidRPr="00CF0720">
        <w:t>ation and alignment of uplink and downlink transmissions between operators using adjacent frequency blocks: such networks provide proven experience in the field that should be considered as the starting point for the definition of the regulatory framework for 5G NR.</w:t>
      </w:r>
    </w:p>
    <w:p w:rsidR="005F691A" w:rsidRPr="00CF0720" w:rsidRDefault="005F691A" w:rsidP="00327ECD">
      <w:r w:rsidRPr="00CF0720">
        <w:t xml:space="preserve">With particular reference to the aspect of interference between MFCN networks, the updated CEPT regulatory framework should </w:t>
      </w:r>
      <w:r w:rsidR="00EE2F28" w:rsidRPr="00CF0720">
        <w:t>account for</w:t>
      </w:r>
      <w:r w:rsidRPr="00CF0720">
        <w:t xml:space="preserve"> the following principles:</w:t>
      </w:r>
    </w:p>
    <w:p w:rsidR="005F691A" w:rsidRPr="00CF0720" w:rsidRDefault="005F691A" w:rsidP="005F691A">
      <w:pPr>
        <w:pStyle w:val="ECCBulletsLv1"/>
      </w:pPr>
      <w:r w:rsidRPr="00CF0720">
        <w:lastRenderedPageBreak/>
        <w:t>Leverage on proven technologies and best practices in the field by accounting for them in the framework baseline</w:t>
      </w:r>
      <w:r w:rsidR="00832A61" w:rsidRPr="00CF0720">
        <w:rPr>
          <w:rStyle w:val="FootnoteReference"/>
        </w:rPr>
        <w:footnoteReference w:id="5"/>
      </w:r>
      <w:r w:rsidR="003B062E" w:rsidRPr="00CF0720">
        <w:t>;</w:t>
      </w:r>
    </w:p>
    <w:p w:rsidR="005F691A" w:rsidRPr="00CF0720" w:rsidRDefault="005F691A" w:rsidP="005F691A">
      <w:pPr>
        <w:pStyle w:val="ECCBulletsLv1"/>
      </w:pPr>
      <w:r w:rsidRPr="00CF0720">
        <w:t>The framework should remain open towards technology evolutions such as those that are being discussed in 3GPP defining new schemes that will ensure more flexibility in UL and DL transmissions between 5G NR networks operating in adjacent frequency blocks. The specifications for such schemes are currently being discussed and will be finalized within Release 16 of the 5G NR specifications</w:t>
      </w:r>
      <w:r w:rsidR="003B062E" w:rsidRPr="00CF0720">
        <w:t>;</w:t>
      </w:r>
    </w:p>
    <w:p w:rsidR="005F691A" w:rsidRPr="00CF0720" w:rsidRDefault="005F691A" w:rsidP="005F691A">
      <w:pPr>
        <w:pStyle w:val="ECCBulletsLv1"/>
      </w:pPr>
      <w:r w:rsidRPr="00CF0720">
        <w:t>The framework baseline should be applicable to all UEs.</w:t>
      </w:r>
    </w:p>
    <w:p w:rsidR="002A1012" w:rsidRPr="00CF0720" w:rsidRDefault="002A1012" w:rsidP="002A1012">
      <w:r w:rsidRPr="00CF0720">
        <w:t>One of the most important features of NR is the ability to choose the transmission direction of any portion of the slot and the ability to use any portion of the slot for control or data.</w:t>
      </w:r>
      <w:r w:rsidR="00832A61" w:rsidRPr="00CF0720">
        <w:t xml:space="preserve"> </w:t>
      </w:r>
      <w:r w:rsidRPr="00CF0720">
        <w:t xml:space="preserve">This ability allows flexibility in adapting to the traffic pattern as well as latency reduction, improved capacity, robust mobility. Interference management would be simplified in case of alignment of the transmission directions at least for some portions of the slot </w:t>
      </w:r>
      <w:r w:rsidR="00327ECD" w:rsidRPr="00CF0720">
        <w:t>(</w:t>
      </w:r>
      <w:r w:rsidRPr="00CF0720">
        <w:t>e.g. portions used for control plane</w:t>
      </w:r>
      <w:r w:rsidR="00327ECD" w:rsidRPr="00CF0720">
        <w:t>)</w:t>
      </w:r>
      <w:r w:rsidRPr="00CF0720">
        <w:t xml:space="preserve">. </w:t>
      </w:r>
    </w:p>
    <w:p w:rsidR="002A1012" w:rsidRPr="00CF0720" w:rsidRDefault="0032791C" w:rsidP="002A1012">
      <w:r>
        <w:rPr>
          <w:noProof/>
          <w:lang w:eastAsia="da-DK"/>
        </w:rPr>
        <w:pict>
          <v:shape id="_x0000_s1081" type="#_x0000_t136" style="position:absolute;left:0;text-align:left;margin-left:23.1pt;margin-top:272.75pt;width:485.35pt;height:194.1pt;rotation:315;z-index:-251535360;mso-position-horizontal-relative:margin;mso-position-vertical-relative:margin" o:allowincell="f" fillcolor="silver" stroked="f">
            <v:fill opacity=".5"/>
            <v:textpath style="font-family:&quot;Arial&quot;;font-size:1pt" string="DRAFT"/>
            <w10:wrap anchorx="margin" anchory="margin"/>
          </v:shape>
        </w:pict>
      </w:r>
      <w:r w:rsidR="002A1012" w:rsidRPr="00CF0720">
        <w:t xml:space="preserve">NR is also defining the framework for the network to evaluate the interference conditions and dynamically adjust the transmission direction based on traffic demand, especially in small cell deployment topologies. This possibility of dynamically adjusting the transmission direction based on traffic demand is not defined today for Macro cells deployment topology, and therefore this capability cannot be assumed as a baseline for all possible deployment scenarios in particular the very important case of Macro cells. </w:t>
      </w:r>
    </w:p>
    <w:p w:rsidR="002A1012" w:rsidRPr="00CF0720" w:rsidRDefault="002A1012" w:rsidP="002A1012">
      <w:r w:rsidRPr="00CF0720">
        <w:t>Different examples of slot confi</w:t>
      </w:r>
      <w:r w:rsidR="00327ECD" w:rsidRPr="00CF0720">
        <w:t>guration are discussed in 3GPP.</w:t>
      </w:r>
    </w:p>
    <w:p w:rsidR="00C22680" w:rsidRPr="00CF0720" w:rsidRDefault="009D395A" w:rsidP="002A1012">
      <w:r w:rsidRPr="00CF0720">
        <w:fldChar w:fldCharType="begin"/>
      </w:r>
      <w:r w:rsidRPr="00CF0720">
        <w:instrText xml:space="preserve"> REF _Ref505168453 \h </w:instrText>
      </w:r>
      <w:r w:rsidRPr="00CF0720">
        <w:fldChar w:fldCharType="separate"/>
      </w:r>
      <w:r w:rsidR="00FB3280" w:rsidRPr="00CF0720">
        <w:t xml:space="preserve">Figure </w:t>
      </w:r>
      <w:r w:rsidR="00FB3280" w:rsidRPr="00CF0720">
        <w:rPr>
          <w:noProof/>
        </w:rPr>
        <w:t>13</w:t>
      </w:r>
      <w:r w:rsidRPr="00CF0720">
        <w:fldChar w:fldCharType="end"/>
      </w:r>
      <w:r w:rsidRPr="00CF0720">
        <w:t xml:space="preserve"> </w:t>
      </w:r>
      <w:r w:rsidR="002A1012" w:rsidRPr="00CF0720">
        <w:t>below shows an example of NR-NR coexistence with UL and DL control transmission in every slot. In this case, each slot has both DL and UL control regions at the edges, whereas the middle is occupied with UL or DL data. The position of the DL and UL control blocks in this special case are fixed regardless of whether this is an UL-centric or DL-centric slot. The critical control regions are therefore protected from cross-link interference even when adjacent channel deployment chooses to utilize the same slot for data in the opposite direction (as seen in the middle slot in</w:t>
      </w:r>
      <w:r w:rsidR="00EE2F28" w:rsidRPr="00CF0720">
        <w:t xml:space="preserve"> </w:t>
      </w:r>
      <w:r w:rsidRPr="00CF0720">
        <w:fldChar w:fldCharType="begin"/>
      </w:r>
      <w:r w:rsidRPr="00CF0720">
        <w:instrText xml:space="preserve"> REF _Ref505168453 \h </w:instrText>
      </w:r>
      <w:r w:rsidRPr="00CF0720">
        <w:fldChar w:fldCharType="separate"/>
      </w:r>
      <w:r w:rsidR="00FB3280" w:rsidRPr="00CF0720">
        <w:t xml:space="preserve">Figure </w:t>
      </w:r>
      <w:r w:rsidR="00FB3280" w:rsidRPr="00CF0720">
        <w:rPr>
          <w:noProof/>
        </w:rPr>
        <w:t>13</w:t>
      </w:r>
      <w:r w:rsidRPr="00CF0720">
        <w:fldChar w:fldCharType="end"/>
      </w:r>
      <w:r w:rsidR="002A1012" w:rsidRPr="00CF0720">
        <w:t xml:space="preserve">). </w:t>
      </w:r>
    </w:p>
    <w:p w:rsidR="009D395A" w:rsidRPr="00CF0720" w:rsidRDefault="00C22680">
      <w:pPr>
        <w:pStyle w:val="Caption"/>
        <w:rPr>
          <w:lang w:val="en-GB"/>
        </w:rPr>
      </w:pPr>
      <w:r w:rsidRPr="00CF0720">
        <w:rPr>
          <w:b w:val="0"/>
          <w:bCs w:val="0"/>
          <w:noProof/>
          <w:lang w:eastAsia="da-DK"/>
        </w:rPr>
        <w:drawing>
          <wp:inline distT="0" distB="0" distL="0" distR="0" wp14:anchorId="7DAF2742" wp14:editId="43820357">
            <wp:extent cx="6120000" cy="16416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120000" cy="1641600"/>
                    </a:xfrm>
                    <a:prstGeom prst="rect">
                      <a:avLst/>
                    </a:prstGeom>
                  </pic:spPr>
                </pic:pic>
              </a:graphicData>
            </a:graphic>
          </wp:inline>
        </w:drawing>
      </w:r>
      <w:bookmarkStart w:id="2014" w:name="_Ref500127009"/>
      <w:bookmarkStart w:id="2015" w:name="_Ref500126951"/>
    </w:p>
    <w:p w:rsidR="002A1012" w:rsidRPr="00CF0720" w:rsidRDefault="002A1012">
      <w:pPr>
        <w:pStyle w:val="Caption"/>
        <w:rPr>
          <w:lang w:val="en-GB"/>
        </w:rPr>
      </w:pPr>
      <w:bookmarkStart w:id="2016" w:name="_Ref505168453"/>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FB3280" w:rsidRPr="00CF0720">
        <w:rPr>
          <w:noProof/>
          <w:lang w:val="en-GB"/>
        </w:rPr>
        <w:t>13</w:t>
      </w:r>
      <w:r w:rsidR="003D2847" w:rsidRPr="00CF0720">
        <w:rPr>
          <w:noProof/>
          <w:lang w:val="en-GB"/>
        </w:rPr>
        <w:fldChar w:fldCharType="end"/>
      </w:r>
      <w:bookmarkEnd w:id="2014"/>
      <w:bookmarkEnd w:id="2016"/>
      <w:r w:rsidRPr="00CF0720">
        <w:rPr>
          <w:lang w:val="en-GB"/>
        </w:rPr>
        <w:t>: Example of NR-NR coexistence with UL and DL control transmissions in every slot</w:t>
      </w:r>
      <w:bookmarkEnd w:id="2015"/>
    </w:p>
    <w:p w:rsidR="002A1012" w:rsidRPr="00CF0720" w:rsidRDefault="002A1012" w:rsidP="002A1012">
      <w:r w:rsidRPr="00CF0720">
        <w:t>This configuration is defined in 3GPP as a UE capability that only capable UEs support. Not all UEs from the market are mandated to support it. Therefore it cannot be considered as the baseline assumption for 5G MFCN synchronisation.</w:t>
      </w:r>
    </w:p>
    <w:p w:rsidR="002A1012" w:rsidRPr="00CF0720" w:rsidRDefault="002A1012" w:rsidP="002A1012">
      <w:r w:rsidRPr="00CF0720">
        <w:t>Other possible scenarios exist as shown in</w:t>
      </w:r>
      <w:r w:rsidR="004B722F" w:rsidRPr="00CF0720">
        <w:t xml:space="preserve"> </w:t>
      </w:r>
      <w:r w:rsidR="009D395A" w:rsidRPr="00CF0720">
        <w:fldChar w:fldCharType="begin"/>
      </w:r>
      <w:r w:rsidR="009D395A" w:rsidRPr="00CF0720">
        <w:instrText xml:space="preserve"> REF _Ref505168521 \h </w:instrText>
      </w:r>
      <w:r w:rsidR="009D395A" w:rsidRPr="00CF0720">
        <w:fldChar w:fldCharType="separate"/>
      </w:r>
      <w:r w:rsidR="00FB3280" w:rsidRPr="00CF0720">
        <w:t xml:space="preserve">Figure </w:t>
      </w:r>
      <w:r w:rsidR="00FB3280" w:rsidRPr="00CF0720">
        <w:rPr>
          <w:noProof/>
        </w:rPr>
        <w:t>14</w:t>
      </w:r>
      <w:r w:rsidR="009D395A" w:rsidRPr="00CF0720">
        <w:fldChar w:fldCharType="end"/>
      </w:r>
      <w:r w:rsidR="009D395A" w:rsidRPr="00CF0720">
        <w:t xml:space="preserve"> </w:t>
      </w:r>
      <w:r w:rsidRPr="00CF0720">
        <w:t xml:space="preserve">below where the DL and UL control regions are not present in all slots, some portions of the slots are reserved for aligned UL or DL transmissions </w:t>
      </w:r>
      <w:r w:rsidR="009D395A" w:rsidRPr="00CF0720">
        <w:t>(</w:t>
      </w:r>
      <w:r w:rsidRPr="00CF0720">
        <w:t>either for data or control plane</w:t>
      </w:r>
      <w:r w:rsidR="009D395A" w:rsidRPr="00CF0720">
        <w:t>)</w:t>
      </w:r>
      <w:r w:rsidRPr="00CF0720">
        <w:t xml:space="preserve"> between adjacent networks.</w:t>
      </w:r>
    </w:p>
    <w:p w:rsidR="009D395A" w:rsidRPr="00CF0720" w:rsidRDefault="00C22680">
      <w:pPr>
        <w:pStyle w:val="Caption"/>
        <w:rPr>
          <w:lang w:val="en-GB"/>
        </w:rPr>
      </w:pPr>
      <w:r w:rsidRPr="00CF0720">
        <w:rPr>
          <w:b w:val="0"/>
          <w:bCs w:val="0"/>
          <w:noProof/>
          <w:lang w:eastAsia="da-DK"/>
        </w:rPr>
        <w:lastRenderedPageBreak/>
        <w:drawing>
          <wp:inline distT="0" distB="0" distL="0" distR="0" wp14:anchorId="6DC6FDE4" wp14:editId="0606F324">
            <wp:extent cx="6120000" cy="1630800"/>
            <wp:effectExtent l="0" t="0" r="0" b="762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120000" cy="1630800"/>
                    </a:xfrm>
                    <a:prstGeom prst="rect">
                      <a:avLst/>
                    </a:prstGeom>
                  </pic:spPr>
                </pic:pic>
              </a:graphicData>
            </a:graphic>
          </wp:inline>
        </w:drawing>
      </w:r>
      <w:bookmarkStart w:id="2017" w:name="_Ref500131190"/>
    </w:p>
    <w:p w:rsidR="002A1012" w:rsidRPr="00CF0720" w:rsidRDefault="002A1012">
      <w:pPr>
        <w:pStyle w:val="Caption"/>
        <w:rPr>
          <w:lang w:val="en-GB"/>
        </w:rPr>
      </w:pPr>
      <w:bookmarkStart w:id="2018" w:name="_Ref505168521"/>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FB3280" w:rsidRPr="00CF0720">
        <w:rPr>
          <w:noProof/>
          <w:lang w:val="en-GB"/>
        </w:rPr>
        <w:t>14</w:t>
      </w:r>
      <w:r w:rsidRPr="00CF0720">
        <w:rPr>
          <w:lang w:val="en-GB"/>
        </w:rPr>
        <w:fldChar w:fldCharType="end"/>
      </w:r>
      <w:bookmarkEnd w:id="2017"/>
      <w:bookmarkEnd w:id="2018"/>
      <w:r w:rsidRPr="00CF0720">
        <w:rPr>
          <w:lang w:val="en-GB"/>
        </w:rPr>
        <w:t xml:space="preserve">: Example of NR-NR coexistence with portions of the slot dedicated to UL or DL transmissions </w:t>
      </w:r>
      <w:r w:rsidR="009D395A" w:rsidRPr="00CF0720">
        <w:rPr>
          <w:lang w:val="en-GB"/>
        </w:rPr>
        <w:t>(</w:t>
      </w:r>
      <w:r w:rsidRPr="00CF0720">
        <w:rPr>
          <w:lang w:val="en-GB"/>
        </w:rPr>
        <w:t>e</w:t>
      </w:r>
      <w:r w:rsidR="009D395A" w:rsidRPr="00CF0720">
        <w:rPr>
          <w:lang w:val="en-GB"/>
        </w:rPr>
        <w:t>ither for control or data plane)</w:t>
      </w:r>
    </w:p>
    <w:p w:rsidR="002A1012" w:rsidRPr="00CF0720" w:rsidRDefault="002A1012" w:rsidP="002A1012">
      <w:r w:rsidRPr="00CF0720">
        <w:t xml:space="preserve">Interference caused by non-aligned UL-DL data transmissions between adjacent networks are expected </w:t>
      </w:r>
      <w:r w:rsidR="00A1296A" w:rsidRPr="00CF0720">
        <w:t xml:space="preserve">to </w:t>
      </w:r>
      <w:r w:rsidRPr="00CF0720">
        <w:t>be managed through:</w:t>
      </w:r>
    </w:p>
    <w:p w:rsidR="002A1012" w:rsidRPr="00CF0720" w:rsidRDefault="002A1012" w:rsidP="002A1012">
      <w:pPr>
        <w:pStyle w:val="ECCBulletsLv1"/>
      </w:pPr>
      <w:r w:rsidRPr="00CF0720">
        <w:t>Introducing a guard band (not using certain radio resource at the edge of the channel)</w:t>
      </w:r>
      <w:r w:rsidR="003B062E" w:rsidRPr="00CF0720">
        <w:t>;</w:t>
      </w:r>
      <w:r w:rsidRPr="00CF0720">
        <w:t xml:space="preserve"> </w:t>
      </w:r>
    </w:p>
    <w:p w:rsidR="00A657B1" w:rsidRPr="00CF0720" w:rsidRDefault="002A1012" w:rsidP="00A657B1">
      <w:pPr>
        <w:pStyle w:val="ECCBulletsLv1"/>
        <w:rPr>
          <w:rStyle w:val="ECCHLbold"/>
          <w:b w:val="0"/>
        </w:rPr>
      </w:pPr>
      <w:r w:rsidRPr="00CF0720">
        <w:t>Reducing the DL data transmit power in the DL/UL misaligned subframes, together with some advanced scheduling and receiving solutions such as cross-link inte</w:t>
      </w:r>
      <w:r w:rsidR="009D395A" w:rsidRPr="00CF0720">
        <w:t>rference mitigation mechanisms.</w:t>
      </w:r>
    </w:p>
    <w:p w:rsidR="00DA5946" w:rsidRPr="00CF0720" w:rsidRDefault="00962CA3" w:rsidP="00CA531C">
      <w:pPr>
        <w:pStyle w:val="Heading3"/>
        <w:rPr>
          <w:lang w:val="en-GB"/>
        </w:rPr>
      </w:pPr>
      <w:bookmarkStart w:id="2019" w:name="_Toc492558854"/>
      <w:bookmarkStart w:id="2020" w:name="_Toc492559805"/>
      <w:bookmarkStart w:id="2021" w:name="_Toc492558855"/>
      <w:bookmarkStart w:id="2022" w:name="_Toc492559806"/>
      <w:bookmarkStart w:id="2023" w:name="_Toc492558856"/>
      <w:bookmarkStart w:id="2024" w:name="_Toc492559807"/>
      <w:bookmarkStart w:id="2025" w:name="_Toc492558857"/>
      <w:bookmarkStart w:id="2026" w:name="_Toc492559808"/>
      <w:bookmarkStart w:id="2027" w:name="_Toc492558858"/>
      <w:bookmarkStart w:id="2028" w:name="_Toc492559809"/>
      <w:bookmarkStart w:id="2029" w:name="_Toc492558859"/>
      <w:bookmarkStart w:id="2030" w:name="_Toc492559810"/>
      <w:bookmarkStart w:id="2031" w:name="_Toc492558860"/>
      <w:bookmarkStart w:id="2032" w:name="_Toc492559811"/>
      <w:bookmarkStart w:id="2033" w:name="_Toc492558861"/>
      <w:bookmarkStart w:id="2034" w:name="_Toc492559812"/>
      <w:bookmarkStart w:id="2035" w:name="_Toc492558862"/>
      <w:bookmarkStart w:id="2036" w:name="_Toc492559813"/>
      <w:bookmarkStart w:id="2037" w:name="_Toc492558863"/>
      <w:bookmarkStart w:id="2038" w:name="_Toc492559814"/>
      <w:bookmarkStart w:id="2039" w:name="_Toc492558864"/>
      <w:bookmarkStart w:id="2040" w:name="_Toc492559815"/>
      <w:bookmarkStart w:id="2041" w:name="_Toc492558865"/>
      <w:bookmarkStart w:id="2042" w:name="_Toc492559816"/>
      <w:bookmarkStart w:id="2043" w:name="_Toc492558866"/>
      <w:bookmarkStart w:id="2044" w:name="_Toc492559817"/>
      <w:bookmarkStart w:id="2045" w:name="_Toc492558867"/>
      <w:bookmarkStart w:id="2046" w:name="_Toc492559818"/>
      <w:bookmarkStart w:id="2047" w:name="_Toc492558868"/>
      <w:bookmarkStart w:id="2048" w:name="_Toc492559819"/>
      <w:bookmarkStart w:id="2049" w:name="_Toc492558869"/>
      <w:bookmarkStart w:id="2050" w:name="_Toc492559820"/>
      <w:bookmarkStart w:id="2051" w:name="_Toc492558870"/>
      <w:bookmarkStart w:id="2052" w:name="_Toc492559821"/>
      <w:bookmarkStart w:id="2053" w:name="_Toc492558871"/>
      <w:bookmarkStart w:id="2054" w:name="_Toc492559822"/>
      <w:bookmarkStart w:id="2055" w:name="_Toc492558872"/>
      <w:bookmarkStart w:id="2056" w:name="_Toc492559823"/>
      <w:bookmarkStart w:id="2057" w:name="_Toc492558873"/>
      <w:bookmarkStart w:id="2058" w:name="_Toc492559824"/>
      <w:bookmarkStart w:id="2059" w:name="_Toc492558874"/>
      <w:bookmarkStart w:id="2060" w:name="_Toc492559825"/>
      <w:bookmarkStart w:id="2061" w:name="_Toc492558875"/>
      <w:bookmarkStart w:id="2062" w:name="_Toc492559826"/>
      <w:bookmarkStart w:id="2063" w:name="_Toc492558876"/>
      <w:bookmarkStart w:id="2064" w:name="_Toc492559827"/>
      <w:bookmarkStart w:id="2065" w:name="_Toc492558877"/>
      <w:bookmarkStart w:id="2066" w:name="_Toc492559828"/>
      <w:bookmarkStart w:id="2067" w:name="_Toc492558878"/>
      <w:bookmarkStart w:id="2068" w:name="_Toc492559829"/>
      <w:bookmarkStart w:id="2069" w:name="_Toc492558879"/>
      <w:bookmarkStart w:id="2070" w:name="_Toc492559830"/>
      <w:bookmarkStart w:id="2071" w:name="_Toc492558880"/>
      <w:bookmarkStart w:id="2072" w:name="_Toc492559831"/>
      <w:bookmarkStart w:id="2073" w:name="_Toc492558881"/>
      <w:bookmarkStart w:id="2074" w:name="_Toc492559832"/>
      <w:bookmarkStart w:id="2075" w:name="_Toc492558882"/>
      <w:bookmarkStart w:id="2076" w:name="_Toc492559833"/>
      <w:bookmarkStart w:id="2077" w:name="_Toc492558883"/>
      <w:bookmarkStart w:id="2078" w:name="_Toc492559834"/>
      <w:bookmarkStart w:id="2079" w:name="_Toc492558884"/>
      <w:bookmarkStart w:id="2080" w:name="_Toc492559835"/>
      <w:bookmarkStart w:id="2081" w:name="_Toc492558885"/>
      <w:bookmarkStart w:id="2082" w:name="_Toc492559836"/>
      <w:bookmarkStart w:id="2083" w:name="_Toc492558886"/>
      <w:bookmarkStart w:id="2084" w:name="_Toc492559837"/>
      <w:bookmarkStart w:id="2085" w:name="_Toc492558887"/>
      <w:bookmarkStart w:id="2086" w:name="_Toc492559838"/>
      <w:bookmarkStart w:id="2087" w:name="_Toc492558888"/>
      <w:bookmarkStart w:id="2088" w:name="_Toc492559839"/>
      <w:bookmarkStart w:id="2089" w:name="_Toc492558889"/>
      <w:bookmarkStart w:id="2090" w:name="_Toc492559840"/>
      <w:bookmarkStart w:id="2091" w:name="_Toc492558890"/>
      <w:bookmarkStart w:id="2092" w:name="_Toc492559841"/>
      <w:bookmarkStart w:id="2093" w:name="_Toc492558891"/>
      <w:bookmarkStart w:id="2094" w:name="_Toc492559842"/>
      <w:bookmarkStart w:id="2095" w:name="_Toc492558892"/>
      <w:bookmarkStart w:id="2096" w:name="_Toc492559843"/>
      <w:bookmarkStart w:id="2097" w:name="_Toc492558893"/>
      <w:bookmarkStart w:id="2098" w:name="_Toc492559844"/>
      <w:bookmarkStart w:id="2099" w:name="_Toc492558894"/>
      <w:bookmarkStart w:id="2100" w:name="_Toc492559845"/>
      <w:bookmarkStart w:id="2101" w:name="_Toc492558895"/>
      <w:bookmarkStart w:id="2102" w:name="_Toc492559846"/>
      <w:bookmarkStart w:id="2103" w:name="_Toc492558896"/>
      <w:bookmarkStart w:id="2104" w:name="_Toc492559847"/>
      <w:bookmarkStart w:id="2105" w:name="_Toc492558897"/>
      <w:bookmarkStart w:id="2106" w:name="_Toc492559848"/>
      <w:bookmarkStart w:id="2107" w:name="_Toc492558898"/>
      <w:bookmarkStart w:id="2108" w:name="_Toc492559849"/>
      <w:bookmarkStart w:id="2109" w:name="_Toc492558899"/>
      <w:bookmarkStart w:id="2110" w:name="_Toc492559850"/>
      <w:bookmarkStart w:id="2111" w:name="_Toc492558900"/>
      <w:bookmarkStart w:id="2112" w:name="_Toc492559851"/>
      <w:bookmarkStart w:id="2113" w:name="_Toc492558901"/>
      <w:bookmarkStart w:id="2114" w:name="_Toc492559852"/>
      <w:bookmarkStart w:id="2115" w:name="_Toc492558902"/>
      <w:bookmarkStart w:id="2116" w:name="_Toc492559853"/>
      <w:bookmarkStart w:id="2117" w:name="_Toc492558903"/>
      <w:bookmarkStart w:id="2118" w:name="_Toc492559854"/>
      <w:bookmarkStart w:id="2119" w:name="_Toc492558904"/>
      <w:bookmarkStart w:id="2120" w:name="_Toc492559855"/>
      <w:bookmarkStart w:id="2121" w:name="_Toc492558905"/>
      <w:bookmarkStart w:id="2122" w:name="_Toc492559856"/>
      <w:bookmarkStart w:id="2123" w:name="_Toc492558906"/>
      <w:bookmarkStart w:id="2124" w:name="_Toc492559857"/>
      <w:bookmarkStart w:id="2125" w:name="_Toc492558907"/>
      <w:bookmarkStart w:id="2126" w:name="_Toc492559858"/>
      <w:bookmarkStart w:id="2127" w:name="_Toc492558908"/>
      <w:bookmarkStart w:id="2128" w:name="_Toc492559859"/>
      <w:bookmarkStart w:id="2129" w:name="_Toc492558909"/>
      <w:bookmarkStart w:id="2130" w:name="_Toc492559860"/>
      <w:bookmarkStart w:id="2131" w:name="_Toc489012252"/>
      <w:bookmarkStart w:id="2132" w:name="_Toc507630544"/>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r w:rsidRPr="00CF0720">
        <w:rPr>
          <w:lang w:val="en-GB"/>
        </w:rPr>
        <w:t>O</w:t>
      </w:r>
      <w:r w:rsidR="00DA5946" w:rsidRPr="00CF0720">
        <w:rPr>
          <w:lang w:val="en-GB"/>
        </w:rPr>
        <w:t xml:space="preserve">ut-of-block power limits: Interference between </w:t>
      </w:r>
      <w:r w:rsidR="006F1300" w:rsidRPr="00CF0720">
        <w:rPr>
          <w:lang w:val="en-GB"/>
        </w:rPr>
        <w:t>uns</w:t>
      </w:r>
      <w:r w:rsidR="00E47551" w:rsidRPr="00CF0720">
        <w:rPr>
          <w:lang w:val="en-GB"/>
        </w:rPr>
        <w:t>ynchronised</w:t>
      </w:r>
      <w:r w:rsidR="00DA5946" w:rsidRPr="00CF0720">
        <w:rPr>
          <w:lang w:val="en-GB"/>
        </w:rPr>
        <w:t xml:space="preserve"> MFCNs</w:t>
      </w:r>
      <w:bookmarkEnd w:id="2131"/>
      <w:bookmarkEnd w:id="2132"/>
    </w:p>
    <w:p w:rsidR="0049787A" w:rsidRPr="00CF0720" w:rsidRDefault="0032791C">
      <w:r>
        <w:rPr>
          <w:noProof/>
          <w:lang w:eastAsia="da-DK"/>
        </w:rPr>
        <w:pict>
          <v:shape id="_x0000_s1082" type="#_x0000_t136" style="position:absolute;left:0;text-align:left;margin-left:35.1pt;margin-top:284.75pt;width:485.35pt;height:194.1pt;rotation:315;z-index:-251534336;mso-position-horizontal-relative:margin;mso-position-vertical-relative:margin" o:allowincell="f" fillcolor="silver" stroked="f">
            <v:fill opacity=".5"/>
            <v:textpath style="font-family:&quot;Arial&quot;;font-size:1pt" string="DRAFT"/>
            <w10:wrap anchorx="margin" anchory="margin"/>
          </v:shape>
        </w:pict>
      </w:r>
      <w:r w:rsidR="00CB690C" w:rsidRPr="00CF0720">
        <w:t>Simulations were carried out (</w:t>
      </w:r>
      <w:r w:rsidR="00CB690C" w:rsidRPr="00CF0720">
        <w:fldChar w:fldCharType="begin"/>
      </w:r>
      <w:r w:rsidR="00CB690C" w:rsidRPr="00CF0720">
        <w:instrText xml:space="preserve"> REF _Ref500802340 \r \h </w:instrText>
      </w:r>
      <w:r w:rsidR="0049787A" w:rsidRPr="00CF0720">
        <w:instrText xml:space="preserve"> \* MERGEFORMAT </w:instrText>
      </w:r>
      <w:r w:rsidR="00CB690C" w:rsidRPr="00CF0720">
        <w:fldChar w:fldCharType="separate"/>
      </w:r>
      <w:r w:rsidR="00FB3280" w:rsidRPr="00CF0720">
        <w:t>ANNEX 3:</w:t>
      </w:r>
      <w:r w:rsidR="00CB690C" w:rsidRPr="00CF0720">
        <w:fldChar w:fldCharType="end"/>
      </w:r>
      <w:r w:rsidR="00CB690C" w:rsidRPr="00CF0720">
        <w:t>)</w:t>
      </w:r>
      <w:r w:rsidR="0049787A" w:rsidRPr="00CF0720">
        <w:t xml:space="preserve"> for the coexistence between uns</w:t>
      </w:r>
      <w:r w:rsidR="00E47551" w:rsidRPr="00CF0720">
        <w:t>ynchronised</w:t>
      </w:r>
      <w:r w:rsidR="0049787A" w:rsidRPr="00CF0720">
        <w:t xml:space="preserve"> MFCNs at 3400-3800 MHz, leading to the definition of restricted </w:t>
      </w:r>
      <w:r w:rsidR="00867636" w:rsidRPr="00CF0720">
        <w:t xml:space="preserve">baseline </w:t>
      </w:r>
      <w:r w:rsidR="0049787A" w:rsidRPr="00CF0720">
        <w:t>power limits which would apply to AAS base stations. Specifically, the following two scenarios have been considered:</w:t>
      </w:r>
    </w:p>
    <w:p w:rsidR="0049787A" w:rsidRPr="00CF0720" w:rsidRDefault="0049787A" w:rsidP="006D3105">
      <w:pPr>
        <w:pStyle w:val="ECCBulletsLv1"/>
      </w:pPr>
      <w:r w:rsidRPr="00CF0720">
        <w:t>Interference from AAS base stations to non-AAS base stations</w:t>
      </w:r>
      <w:r w:rsidR="00867636" w:rsidRPr="00CF0720">
        <w:t>;</w:t>
      </w:r>
    </w:p>
    <w:p w:rsidR="0049787A" w:rsidRPr="00CF0720" w:rsidRDefault="0049787A" w:rsidP="006D3105">
      <w:pPr>
        <w:pStyle w:val="ECCBulletsLv1"/>
      </w:pPr>
      <w:r w:rsidRPr="00CF0720">
        <w:t>Interference from AAS base stations to AAS base stations</w:t>
      </w:r>
      <w:r w:rsidR="00867636" w:rsidRPr="00CF0720">
        <w:t>.</w:t>
      </w:r>
    </w:p>
    <w:p w:rsidR="00CB690C" w:rsidRPr="00CF0720" w:rsidRDefault="0049787A">
      <w:r w:rsidRPr="00CF0720">
        <w:t>The impact of interference was assessed by evaluating the degradation in the mean uplink throughput of the victim MFCN.</w:t>
      </w:r>
    </w:p>
    <w:p w:rsidR="00836188" w:rsidRPr="00CF0720" w:rsidRDefault="00836188">
      <w:pPr>
        <w:pStyle w:val="Heading3"/>
        <w:rPr>
          <w:lang w:val="en-GB"/>
        </w:rPr>
      </w:pPr>
      <w:bookmarkStart w:id="2133" w:name="_Ref500153137"/>
      <w:bookmarkStart w:id="2134" w:name="_Toc507630545"/>
      <w:r w:rsidRPr="00CF0720">
        <w:rPr>
          <w:lang w:val="en-GB"/>
        </w:rPr>
        <w:t>Out-of-block power limits: Interference between LTE and 5G NR MFCNs</w:t>
      </w:r>
      <w:bookmarkEnd w:id="2133"/>
      <w:bookmarkEnd w:id="2134"/>
    </w:p>
    <w:p w:rsidR="008829B0" w:rsidRPr="00CF0720" w:rsidRDefault="008829B0">
      <w:r w:rsidRPr="00CF0720">
        <w:t xml:space="preserve">Coexistence between LTE network and 5G NR in adjacent frequencies </w:t>
      </w:r>
      <w:r w:rsidR="00983BD0" w:rsidRPr="00CF0720">
        <w:t>is ensured when either</w:t>
      </w:r>
      <w:r w:rsidRPr="00CF0720">
        <w:t>:</w:t>
      </w:r>
    </w:p>
    <w:p w:rsidR="00983BD0" w:rsidRPr="00CF0720" w:rsidRDefault="00BD3B9B">
      <w:pPr>
        <w:pStyle w:val="ECCBulletsLv1"/>
      </w:pPr>
      <w:r w:rsidRPr="00CF0720">
        <w:t xml:space="preserve">Respecting the baseline level in case of </w:t>
      </w:r>
      <w:r w:rsidR="00CF0720" w:rsidRPr="00CF0720">
        <w:t>synchronis</w:t>
      </w:r>
      <w:r w:rsidRPr="00CF0720">
        <w:t>ed operation;</w:t>
      </w:r>
    </w:p>
    <w:p w:rsidR="00622849" w:rsidRPr="00CF0720" w:rsidRDefault="008829B0">
      <w:pPr>
        <w:pStyle w:val="ECCBulletsLv1"/>
      </w:pPr>
      <w:r w:rsidRPr="00CF0720">
        <w:t xml:space="preserve">Respecting the </w:t>
      </w:r>
      <w:r w:rsidR="00622849" w:rsidRPr="00CF0720">
        <w:t xml:space="preserve">restricted </w:t>
      </w:r>
      <w:r w:rsidRPr="00CF0720">
        <w:t xml:space="preserve">baseline level </w:t>
      </w:r>
      <w:r w:rsidR="00622849" w:rsidRPr="00CF0720">
        <w:t xml:space="preserve">in case of </w:t>
      </w:r>
      <w:r w:rsidR="006F1300" w:rsidRPr="00CF0720">
        <w:t>uns</w:t>
      </w:r>
      <w:r w:rsidR="00E47551" w:rsidRPr="00CF0720">
        <w:t>ynchronised</w:t>
      </w:r>
      <w:r w:rsidRPr="00CF0720">
        <w:t xml:space="preserve"> </w:t>
      </w:r>
      <w:r w:rsidR="00622849" w:rsidRPr="00CF0720">
        <w:t>LTE and 5G NR networks</w:t>
      </w:r>
      <w:r w:rsidR="00867636" w:rsidRPr="00CF0720">
        <w:t>.</w:t>
      </w:r>
    </w:p>
    <w:p w:rsidR="006572B3" w:rsidRPr="00CF0720" w:rsidRDefault="006572B3">
      <w:r w:rsidRPr="00CF0720">
        <w:t>The two approaches are assessed in more details in the following sections leading to the following conclusions:</w:t>
      </w:r>
    </w:p>
    <w:p w:rsidR="0020424D" w:rsidRPr="00CF0720" w:rsidRDefault="006572B3">
      <w:pPr>
        <w:rPr>
          <w:u w:val="single"/>
        </w:rPr>
      </w:pPr>
      <w:r w:rsidRPr="00CF0720">
        <w:rPr>
          <w:u w:val="single"/>
        </w:rPr>
        <w:t>S</w:t>
      </w:r>
      <w:r w:rsidR="00E47551" w:rsidRPr="00CF0720">
        <w:rPr>
          <w:u w:val="single"/>
        </w:rPr>
        <w:t>ynchronised</w:t>
      </w:r>
      <w:r w:rsidR="00983BD0" w:rsidRPr="00CF0720">
        <w:rPr>
          <w:u w:val="single"/>
        </w:rPr>
        <w:t xml:space="preserve"> operation between </w:t>
      </w:r>
      <w:r w:rsidRPr="00CF0720">
        <w:rPr>
          <w:u w:val="single"/>
        </w:rPr>
        <w:t xml:space="preserve">5G NR </w:t>
      </w:r>
      <w:r w:rsidR="00983BD0" w:rsidRPr="00CF0720">
        <w:rPr>
          <w:u w:val="single"/>
        </w:rPr>
        <w:t xml:space="preserve">and </w:t>
      </w:r>
      <w:r w:rsidRPr="00CF0720">
        <w:rPr>
          <w:u w:val="single"/>
        </w:rPr>
        <w:t xml:space="preserve">LTE is technically feasible but </w:t>
      </w:r>
      <w:r w:rsidR="00983BD0" w:rsidRPr="00CF0720">
        <w:rPr>
          <w:u w:val="single"/>
        </w:rPr>
        <w:t xml:space="preserve">may </w:t>
      </w:r>
      <w:r w:rsidRPr="00CF0720">
        <w:rPr>
          <w:u w:val="single"/>
        </w:rPr>
        <w:t xml:space="preserve">lead to higher latency and reduced flexibility in the </w:t>
      </w:r>
      <w:r w:rsidR="00144BF1" w:rsidRPr="00CF0720">
        <w:rPr>
          <w:u w:val="single"/>
        </w:rPr>
        <w:t>UL/DL</w:t>
      </w:r>
      <w:r w:rsidRPr="00CF0720">
        <w:rPr>
          <w:u w:val="single"/>
        </w:rPr>
        <w:t xml:space="preserve"> transmission ratio</w:t>
      </w:r>
      <w:r w:rsidR="0020424D" w:rsidRPr="00CF0720">
        <w:rPr>
          <w:u w:val="single"/>
        </w:rPr>
        <w:t>, although networks could be designed to overcome some of these drawbacks.</w:t>
      </w:r>
    </w:p>
    <w:p w:rsidR="00622849" w:rsidRPr="00CF0720" w:rsidRDefault="006572B3">
      <w:r w:rsidRPr="00CF0720">
        <w:t>In case of uns</w:t>
      </w:r>
      <w:r w:rsidR="00E47551" w:rsidRPr="00CF0720">
        <w:t>ynchronised</w:t>
      </w:r>
      <w:r w:rsidRPr="00CF0720">
        <w:t xml:space="preserve"> </w:t>
      </w:r>
      <w:r w:rsidR="00983BD0" w:rsidRPr="00CF0720">
        <w:t xml:space="preserve">operation of </w:t>
      </w:r>
      <w:r w:rsidRPr="00CF0720">
        <w:t xml:space="preserve">5G NR and LTE networks, respecting the restricted baseline level for </w:t>
      </w:r>
      <w:r w:rsidR="0020424D" w:rsidRPr="00CF0720">
        <w:t>un</w:t>
      </w:r>
      <w:r w:rsidRPr="00CF0720">
        <w:t xml:space="preserve">synchronised </w:t>
      </w:r>
      <w:r w:rsidR="0020424D" w:rsidRPr="00CF0720">
        <w:t>MFCN networks</w:t>
      </w:r>
      <w:r w:rsidRPr="00CF0720">
        <w:t xml:space="preserve"> coexistence would be challenging to implement as AAS systems cannot be fitted with additional external filters. </w:t>
      </w:r>
      <w:r w:rsidR="00770DDB" w:rsidRPr="00CF0720">
        <w:t>Assuming it would be economically feasible to comply with such baseline a</w:t>
      </w:r>
      <w:r w:rsidRPr="00CF0720">
        <w:t xml:space="preserve"> guard band is likely to be required and studies should be conducted to determine</w:t>
      </w:r>
      <w:r w:rsidR="00983BD0" w:rsidRPr="00CF0720">
        <w:t xml:space="preserve"> the width of</w:t>
      </w:r>
      <w:r w:rsidRPr="00CF0720">
        <w:t xml:space="preserve"> </w:t>
      </w:r>
      <w:r w:rsidR="00983BD0" w:rsidRPr="00CF0720">
        <w:t>such</w:t>
      </w:r>
      <w:r w:rsidRPr="00CF0720">
        <w:t xml:space="preserve"> guard band.</w:t>
      </w:r>
    </w:p>
    <w:p w:rsidR="009D669D" w:rsidRPr="00CF0720" w:rsidRDefault="009D669D" w:rsidP="00CA531C">
      <w:pPr>
        <w:pStyle w:val="Heading4"/>
        <w:rPr>
          <w:rStyle w:val="ECCHLunderlined"/>
          <w:u w:val="none"/>
          <w:lang w:val="en-GB"/>
        </w:rPr>
      </w:pPr>
      <w:bookmarkStart w:id="2135" w:name="_Toc500154372"/>
      <w:bookmarkStart w:id="2136" w:name="_Toc500154731"/>
      <w:bookmarkStart w:id="2137" w:name="_Toc500155089"/>
      <w:bookmarkStart w:id="2138" w:name="_Toc500155479"/>
      <w:bookmarkStart w:id="2139" w:name="_Toc500155864"/>
      <w:bookmarkStart w:id="2140" w:name="_Toc500156250"/>
      <w:bookmarkStart w:id="2141" w:name="_Toc500156636"/>
      <w:bookmarkStart w:id="2142" w:name="_Toc500157022"/>
      <w:bookmarkStart w:id="2143" w:name="_Toc500157406"/>
      <w:bookmarkStart w:id="2144" w:name="_Toc500158213"/>
      <w:bookmarkStart w:id="2145" w:name="_Toc500158599"/>
      <w:bookmarkStart w:id="2146" w:name="_Toc500158984"/>
      <w:bookmarkStart w:id="2147" w:name="_Toc500154373"/>
      <w:bookmarkStart w:id="2148" w:name="_Toc500154732"/>
      <w:bookmarkStart w:id="2149" w:name="_Toc500155090"/>
      <w:bookmarkStart w:id="2150" w:name="_Toc500155480"/>
      <w:bookmarkStart w:id="2151" w:name="_Toc500155865"/>
      <w:bookmarkStart w:id="2152" w:name="_Toc500156251"/>
      <w:bookmarkStart w:id="2153" w:name="_Toc500156637"/>
      <w:bookmarkStart w:id="2154" w:name="_Toc500157023"/>
      <w:bookmarkStart w:id="2155" w:name="_Toc500157407"/>
      <w:bookmarkStart w:id="2156" w:name="_Toc500158214"/>
      <w:bookmarkStart w:id="2157" w:name="_Toc500158600"/>
      <w:bookmarkStart w:id="2158" w:name="_Toc500158985"/>
      <w:bookmarkStart w:id="2159" w:name="_Toc500154374"/>
      <w:bookmarkStart w:id="2160" w:name="_Toc500154733"/>
      <w:bookmarkStart w:id="2161" w:name="_Toc500155091"/>
      <w:bookmarkStart w:id="2162" w:name="_Toc500155481"/>
      <w:bookmarkStart w:id="2163" w:name="_Toc500155866"/>
      <w:bookmarkStart w:id="2164" w:name="_Toc500156252"/>
      <w:bookmarkStart w:id="2165" w:name="_Toc500156638"/>
      <w:bookmarkStart w:id="2166" w:name="_Toc500157024"/>
      <w:bookmarkStart w:id="2167" w:name="_Toc500157408"/>
      <w:bookmarkStart w:id="2168" w:name="_Toc500158215"/>
      <w:bookmarkStart w:id="2169" w:name="_Toc500158601"/>
      <w:bookmarkStart w:id="2170" w:name="_Toc500158986"/>
      <w:bookmarkStart w:id="2171" w:name="_Toc500154375"/>
      <w:bookmarkStart w:id="2172" w:name="_Toc500154734"/>
      <w:bookmarkStart w:id="2173" w:name="_Toc500155092"/>
      <w:bookmarkStart w:id="2174" w:name="_Toc500155482"/>
      <w:bookmarkStart w:id="2175" w:name="_Toc500155867"/>
      <w:bookmarkStart w:id="2176" w:name="_Toc500156253"/>
      <w:bookmarkStart w:id="2177" w:name="_Toc500156639"/>
      <w:bookmarkStart w:id="2178" w:name="_Toc500157025"/>
      <w:bookmarkStart w:id="2179" w:name="_Toc500157409"/>
      <w:bookmarkStart w:id="2180" w:name="_Toc500158216"/>
      <w:bookmarkStart w:id="2181" w:name="_Toc500158602"/>
      <w:bookmarkStart w:id="2182" w:name="_Toc500158987"/>
      <w:bookmarkStart w:id="2183" w:name="_Toc500154376"/>
      <w:bookmarkStart w:id="2184" w:name="_Toc500154735"/>
      <w:bookmarkStart w:id="2185" w:name="_Toc500155093"/>
      <w:bookmarkStart w:id="2186" w:name="_Toc500155483"/>
      <w:bookmarkStart w:id="2187" w:name="_Toc500155868"/>
      <w:bookmarkStart w:id="2188" w:name="_Toc500156254"/>
      <w:bookmarkStart w:id="2189" w:name="_Toc500156640"/>
      <w:bookmarkStart w:id="2190" w:name="_Toc500157026"/>
      <w:bookmarkStart w:id="2191" w:name="_Toc500157410"/>
      <w:bookmarkStart w:id="2192" w:name="_Toc500158217"/>
      <w:bookmarkStart w:id="2193" w:name="_Toc500158603"/>
      <w:bookmarkStart w:id="2194" w:name="_Toc500158988"/>
      <w:bookmarkStart w:id="2195" w:name="_Toc500154377"/>
      <w:bookmarkStart w:id="2196" w:name="_Toc500154736"/>
      <w:bookmarkStart w:id="2197" w:name="_Toc500155094"/>
      <w:bookmarkStart w:id="2198" w:name="_Toc500155484"/>
      <w:bookmarkStart w:id="2199" w:name="_Toc500155869"/>
      <w:bookmarkStart w:id="2200" w:name="_Toc500156255"/>
      <w:bookmarkStart w:id="2201" w:name="_Toc500156641"/>
      <w:bookmarkStart w:id="2202" w:name="_Toc500157027"/>
      <w:bookmarkStart w:id="2203" w:name="_Toc500157411"/>
      <w:bookmarkStart w:id="2204" w:name="_Toc500158218"/>
      <w:bookmarkStart w:id="2205" w:name="_Toc500158604"/>
      <w:bookmarkStart w:id="2206" w:name="_Toc500158989"/>
      <w:bookmarkStart w:id="2207" w:name="_Toc500154378"/>
      <w:bookmarkStart w:id="2208" w:name="_Toc500154737"/>
      <w:bookmarkStart w:id="2209" w:name="_Toc500155095"/>
      <w:bookmarkStart w:id="2210" w:name="_Toc500155485"/>
      <w:bookmarkStart w:id="2211" w:name="_Toc500155870"/>
      <w:bookmarkStart w:id="2212" w:name="_Toc500156256"/>
      <w:bookmarkStart w:id="2213" w:name="_Toc500156642"/>
      <w:bookmarkStart w:id="2214" w:name="_Toc500157028"/>
      <w:bookmarkStart w:id="2215" w:name="_Toc500157412"/>
      <w:bookmarkStart w:id="2216" w:name="_Toc500158219"/>
      <w:bookmarkStart w:id="2217" w:name="_Toc500158605"/>
      <w:bookmarkStart w:id="2218" w:name="_Toc500158990"/>
      <w:bookmarkStart w:id="2219" w:name="_Toc507630546"/>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r w:rsidRPr="00CF0720">
        <w:rPr>
          <w:rStyle w:val="ECCHLunderlined"/>
          <w:u w:val="none"/>
          <w:lang w:val="en-GB"/>
        </w:rPr>
        <w:t>Common synchronisation between LTE and 5G NR</w:t>
      </w:r>
      <w:bookmarkEnd w:id="2219"/>
    </w:p>
    <w:p w:rsidR="009D669D" w:rsidRPr="00CF0720" w:rsidRDefault="009D669D" w:rsidP="009D669D">
      <w:r w:rsidRPr="00CF0720">
        <w:t>This section provides an analysis on the possibility to synchr</w:t>
      </w:r>
      <w:r w:rsidR="00E47551" w:rsidRPr="00CF0720">
        <w:t>onis</w:t>
      </w:r>
      <w:r w:rsidRPr="00CF0720">
        <w:t>e and align LTE and 5G NR transmissions from a technical perspective and the associated implications.</w:t>
      </w:r>
    </w:p>
    <w:p w:rsidR="009D669D" w:rsidRPr="00CF0720" w:rsidRDefault="009D669D" w:rsidP="009D669D">
      <w:r w:rsidRPr="00CF0720">
        <w:lastRenderedPageBreak/>
        <w:t>As first step, the following section provides the necessary technical background related to 5G NR subcarrier spacing and symbol alignment. This background is based on 3GPP agreements.</w:t>
      </w:r>
    </w:p>
    <w:p w:rsidR="00145D1E" w:rsidRPr="00CF0720" w:rsidRDefault="00145D1E" w:rsidP="00CA531C">
      <w:pPr>
        <w:rPr>
          <w:rStyle w:val="ECCHLunderlined"/>
        </w:rPr>
      </w:pPr>
      <w:r w:rsidRPr="00CF0720">
        <w:rPr>
          <w:rStyle w:val="ECCHLunderlined"/>
        </w:rPr>
        <w:t>5G NR subcarrier spacing</w:t>
      </w:r>
    </w:p>
    <w:p w:rsidR="009D669D" w:rsidRPr="00CF0720" w:rsidRDefault="009D669D" w:rsidP="009D669D">
      <w:r w:rsidRPr="00CF0720">
        <w:t xml:space="preserve">3GPP RAN1 has agreed on an LTE-based 5G NR subcarrier spacing (and cyclic prefix length) for 5G NR </w:t>
      </w:r>
      <w:r w:rsidR="009D395A" w:rsidRPr="00CF0720">
        <w:fldChar w:fldCharType="begin"/>
      </w:r>
      <w:r w:rsidR="009D395A" w:rsidRPr="00CF0720">
        <w:instrText xml:space="preserve"> REF _Ref500150261 \r \h </w:instrText>
      </w:r>
      <w:r w:rsidR="009D395A" w:rsidRPr="00CF0720">
        <w:fldChar w:fldCharType="separate"/>
      </w:r>
      <w:r w:rsidR="00FB3280" w:rsidRPr="00CF0720">
        <w:t>[24]</w:t>
      </w:r>
      <w:r w:rsidR="009D395A" w:rsidRPr="00CF0720">
        <w:fldChar w:fldCharType="end"/>
      </w:r>
      <w:r w:rsidR="009D395A" w:rsidRPr="00CF0720">
        <w:t xml:space="preserve"> </w:t>
      </w:r>
      <w:r w:rsidRPr="00CF0720">
        <w:t>based on 2^n×15 "kHz" subcarrier spacing as illustrated in the example table below.</w:t>
      </w:r>
    </w:p>
    <w:p w:rsidR="009D669D" w:rsidRPr="00CF0720" w:rsidRDefault="009D669D" w:rsidP="009D669D">
      <w:r w:rsidRPr="00CF0720">
        <w:t>The value of the parameter n depends on the intended frequency band. For instance, n = 0, 1 and 2, corresponding to 15, 30 and 60 KHz subcarrier spacing, are considered by 3GPP RAN4 for frequencies below 6 GHz. On the other hand, larger subcarrier spacing is considered for frequencies above 6 GHz, e.g. 120 KHz, in addition to 15, 30 and 60 KHz.</w:t>
      </w:r>
    </w:p>
    <w:p w:rsidR="009D669D" w:rsidRPr="00CF0720" w:rsidRDefault="009D669D" w:rsidP="003B2695">
      <w:pPr>
        <w:pStyle w:val="Caption"/>
        <w:keepNext/>
        <w:rPr>
          <w:lang w:val="en-GB"/>
        </w:rPr>
      </w:pPr>
      <w:r w:rsidRPr="00CF0720">
        <w:rPr>
          <w:lang w:val="en-GB"/>
        </w:rPr>
        <w:t xml:space="preserve">Table </w:t>
      </w:r>
      <w:r w:rsidR="00C86A63" w:rsidRPr="00CF0720">
        <w:rPr>
          <w:lang w:val="en-GB"/>
        </w:rPr>
        <w:fldChar w:fldCharType="begin"/>
      </w:r>
      <w:r w:rsidRPr="00CF0720">
        <w:rPr>
          <w:lang w:val="en-GB"/>
        </w:rPr>
        <w:instrText xml:space="preserve"> SEQ Table \* ARABIC </w:instrText>
      </w:r>
      <w:r w:rsidR="00C86A63" w:rsidRPr="00CF0720">
        <w:rPr>
          <w:lang w:val="en-GB"/>
        </w:rPr>
        <w:fldChar w:fldCharType="separate"/>
      </w:r>
      <w:r w:rsidR="00FB3280" w:rsidRPr="00CF0720">
        <w:rPr>
          <w:noProof/>
          <w:lang w:val="en-GB"/>
        </w:rPr>
        <w:t>8</w:t>
      </w:r>
      <w:r w:rsidR="00C86A63" w:rsidRPr="00CF0720">
        <w:rPr>
          <w:lang w:val="en-GB"/>
        </w:rPr>
        <w:fldChar w:fldCharType="end"/>
      </w:r>
      <w:r w:rsidR="00340FBA" w:rsidRPr="00CF0720">
        <w:rPr>
          <w:lang w:val="en-GB"/>
        </w:rPr>
        <w:t>:</w:t>
      </w:r>
      <w:r w:rsidRPr="00CF0720">
        <w:rPr>
          <w:lang w:val="en-GB"/>
        </w:rPr>
        <w:t xml:space="preserve"> Subcarrier spacing for 5G NR for frequencies below 6 GHz</w:t>
      </w:r>
    </w:p>
    <w:tbl>
      <w:tblPr>
        <w:tblStyle w:val="ECCTable-redheader"/>
        <w:tblW w:w="9550" w:type="dxa"/>
        <w:tblInd w:w="0" w:type="dxa"/>
        <w:tblLayout w:type="fixed"/>
        <w:tblLook w:val="0620" w:firstRow="1" w:lastRow="0" w:firstColumn="0" w:lastColumn="0" w:noHBand="1" w:noVBand="1"/>
      </w:tblPr>
      <w:tblGrid>
        <w:gridCol w:w="2083"/>
        <w:gridCol w:w="3543"/>
        <w:gridCol w:w="3924"/>
      </w:tblGrid>
      <w:tr w:rsidR="009D669D" w:rsidRPr="00CF0720" w:rsidTr="00EC1CED">
        <w:trPr>
          <w:cnfStyle w:val="100000000000" w:firstRow="1" w:lastRow="0" w:firstColumn="0" w:lastColumn="0" w:oddVBand="0" w:evenVBand="0" w:oddHBand="0" w:evenHBand="0" w:firstRowFirstColumn="0" w:firstRowLastColumn="0" w:lastRowFirstColumn="0" w:lastRowLastColumn="0"/>
          <w:trHeight w:val="113"/>
        </w:trPr>
        <w:tc>
          <w:tcPr>
            <w:tcW w:w="2083" w:type="dxa"/>
            <w:hideMark/>
          </w:tcPr>
          <w:p w:rsidR="009D669D" w:rsidRPr="00CF0720" w:rsidRDefault="009D669D" w:rsidP="003B2695">
            <w:pPr>
              <w:keepNext/>
              <w:keepLines/>
            </w:pPr>
            <w:r w:rsidRPr="00CF0720">
              <w:t>Subcarrier spacing</w:t>
            </w:r>
          </w:p>
        </w:tc>
        <w:tc>
          <w:tcPr>
            <w:tcW w:w="3543" w:type="dxa"/>
          </w:tcPr>
          <w:p w:rsidR="009D669D" w:rsidRPr="00CF0720" w:rsidRDefault="00EC1CED" w:rsidP="009D395A">
            <w:pPr>
              <w:keepNext/>
              <w:keepLines/>
              <w:spacing w:after="0"/>
            </w:pPr>
            <w:r w:rsidRPr="00CF0720">
              <w:t xml:space="preserve">Slot duration </w:t>
            </w:r>
            <w:r w:rsidR="009D669D" w:rsidRPr="00CF0720">
              <w:t>(assuming 7 OFDM symbols per slot)</w:t>
            </w:r>
          </w:p>
        </w:tc>
        <w:tc>
          <w:tcPr>
            <w:tcW w:w="3924" w:type="dxa"/>
          </w:tcPr>
          <w:p w:rsidR="009D669D" w:rsidRPr="00CF0720" w:rsidRDefault="00EC1CED" w:rsidP="009D395A">
            <w:pPr>
              <w:keepNext/>
              <w:keepLines/>
            </w:pPr>
            <w:r w:rsidRPr="00CF0720">
              <w:t xml:space="preserve">Slot duration </w:t>
            </w:r>
            <w:r w:rsidR="009D669D" w:rsidRPr="00CF0720">
              <w:t>(assuming 14 OFDM symbols per slot)</w:t>
            </w:r>
          </w:p>
        </w:tc>
      </w:tr>
      <w:tr w:rsidR="009D669D" w:rsidRPr="00CF0720" w:rsidTr="00EC1CED">
        <w:trPr>
          <w:trHeight w:val="113"/>
        </w:trPr>
        <w:tc>
          <w:tcPr>
            <w:tcW w:w="2083" w:type="dxa"/>
          </w:tcPr>
          <w:p w:rsidR="009D669D" w:rsidRPr="00CF0720" w:rsidRDefault="009D669D" w:rsidP="00EC1CED">
            <w:pPr>
              <w:keepNext/>
              <w:keepLines/>
            </w:pPr>
            <w:r w:rsidRPr="00CF0720">
              <w:t xml:space="preserve">15 </w:t>
            </w:r>
            <w:r w:rsidR="00EC1CED" w:rsidRPr="00CF0720">
              <w:t>k</w:t>
            </w:r>
            <w:r w:rsidRPr="00CF0720">
              <w:t>Hz</w:t>
            </w:r>
          </w:p>
        </w:tc>
        <w:tc>
          <w:tcPr>
            <w:tcW w:w="3543" w:type="dxa"/>
          </w:tcPr>
          <w:p w:rsidR="009D669D" w:rsidRPr="00CF0720" w:rsidRDefault="009D669D" w:rsidP="003B2695">
            <w:pPr>
              <w:keepNext/>
              <w:keepLines/>
            </w:pPr>
            <w:r w:rsidRPr="00CF0720">
              <w:t>500 µs</w:t>
            </w:r>
          </w:p>
        </w:tc>
        <w:tc>
          <w:tcPr>
            <w:tcW w:w="3924" w:type="dxa"/>
          </w:tcPr>
          <w:p w:rsidR="009D669D" w:rsidRPr="00CF0720" w:rsidRDefault="009D669D" w:rsidP="003B2695">
            <w:pPr>
              <w:keepNext/>
              <w:keepLines/>
            </w:pPr>
            <w:r w:rsidRPr="00CF0720">
              <w:t>1000 µs</w:t>
            </w:r>
          </w:p>
        </w:tc>
      </w:tr>
      <w:tr w:rsidR="009D669D" w:rsidRPr="00CF0720" w:rsidTr="00EC1CED">
        <w:trPr>
          <w:trHeight w:val="113"/>
        </w:trPr>
        <w:tc>
          <w:tcPr>
            <w:tcW w:w="2083" w:type="dxa"/>
          </w:tcPr>
          <w:p w:rsidR="009D669D" w:rsidRPr="00CF0720" w:rsidRDefault="009D669D" w:rsidP="00EC1CED">
            <w:pPr>
              <w:keepNext/>
              <w:keepLines/>
            </w:pPr>
            <w:r w:rsidRPr="00CF0720">
              <w:t xml:space="preserve">30 </w:t>
            </w:r>
            <w:r w:rsidR="00EC1CED" w:rsidRPr="00CF0720">
              <w:t>k</w:t>
            </w:r>
            <w:r w:rsidRPr="00CF0720">
              <w:t>Hz</w:t>
            </w:r>
            <w:r w:rsidR="00EC1CED" w:rsidRPr="00CF0720">
              <w:t xml:space="preserve"> </w:t>
            </w:r>
            <w:r w:rsidRPr="00CF0720">
              <w:t xml:space="preserve">(2 x 15 </w:t>
            </w:r>
            <w:r w:rsidR="00EC1CED" w:rsidRPr="00CF0720">
              <w:t>k</w:t>
            </w:r>
            <w:r w:rsidRPr="00CF0720">
              <w:t>Hz)</w:t>
            </w:r>
          </w:p>
        </w:tc>
        <w:tc>
          <w:tcPr>
            <w:tcW w:w="3543" w:type="dxa"/>
          </w:tcPr>
          <w:p w:rsidR="009D669D" w:rsidRPr="00CF0720" w:rsidRDefault="009D669D" w:rsidP="003B2695">
            <w:pPr>
              <w:keepNext/>
              <w:keepLines/>
            </w:pPr>
            <w:r w:rsidRPr="00CF0720">
              <w:t>250 µs</w:t>
            </w:r>
          </w:p>
        </w:tc>
        <w:tc>
          <w:tcPr>
            <w:tcW w:w="3924" w:type="dxa"/>
          </w:tcPr>
          <w:p w:rsidR="009D669D" w:rsidRPr="00CF0720" w:rsidRDefault="009D669D" w:rsidP="003B2695">
            <w:pPr>
              <w:keepNext/>
              <w:keepLines/>
            </w:pPr>
            <w:r w:rsidRPr="00CF0720">
              <w:t>500 µs</w:t>
            </w:r>
          </w:p>
        </w:tc>
      </w:tr>
      <w:tr w:rsidR="009D669D" w:rsidRPr="00CF0720" w:rsidTr="00EC1CED">
        <w:trPr>
          <w:trHeight w:val="113"/>
        </w:trPr>
        <w:tc>
          <w:tcPr>
            <w:tcW w:w="2083" w:type="dxa"/>
          </w:tcPr>
          <w:p w:rsidR="009D669D" w:rsidRPr="00CF0720" w:rsidRDefault="009D669D" w:rsidP="00EC1CED">
            <w:pPr>
              <w:keepNext/>
              <w:keepLines/>
            </w:pPr>
            <w:r w:rsidRPr="00CF0720">
              <w:t xml:space="preserve">60 </w:t>
            </w:r>
            <w:r w:rsidR="00EC1CED" w:rsidRPr="00CF0720">
              <w:t>k</w:t>
            </w:r>
            <w:r w:rsidRPr="00CF0720">
              <w:t>Hz</w:t>
            </w:r>
            <w:r w:rsidR="00EC1CED" w:rsidRPr="00CF0720">
              <w:t xml:space="preserve"> </w:t>
            </w:r>
            <w:r w:rsidRPr="00CF0720">
              <w:t xml:space="preserve">(4 x 15 </w:t>
            </w:r>
            <w:r w:rsidR="00EC1CED" w:rsidRPr="00CF0720">
              <w:t>k</w:t>
            </w:r>
            <w:r w:rsidRPr="00CF0720">
              <w:t>Hz)</w:t>
            </w:r>
          </w:p>
        </w:tc>
        <w:tc>
          <w:tcPr>
            <w:tcW w:w="3543" w:type="dxa"/>
          </w:tcPr>
          <w:p w:rsidR="009D669D" w:rsidRPr="00CF0720" w:rsidRDefault="009D669D" w:rsidP="003B2695">
            <w:pPr>
              <w:keepNext/>
              <w:keepLines/>
            </w:pPr>
            <w:r w:rsidRPr="00CF0720">
              <w:t>125 µs</w:t>
            </w:r>
          </w:p>
        </w:tc>
        <w:tc>
          <w:tcPr>
            <w:tcW w:w="3924" w:type="dxa"/>
          </w:tcPr>
          <w:p w:rsidR="009D669D" w:rsidRPr="00CF0720" w:rsidRDefault="009D669D" w:rsidP="003B2695">
            <w:pPr>
              <w:keepNext/>
              <w:keepLines/>
            </w:pPr>
            <w:r w:rsidRPr="00CF0720">
              <w:t>250 µs</w:t>
            </w:r>
          </w:p>
        </w:tc>
      </w:tr>
    </w:tbl>
    <w:p w:rsidR="00832056" w:rsidRPr="00CF0720" w:rsidRDefault="009D669D" w:rsidP="009D669D">
      <w:r w:rsidRPr="00CF0720">
        <w:t xml:space="preserve">The corresponding 3GPP agreement </w:t>
      </w:r>
      <w:r w:rsidR="00832056" w:rsidRPr="00CF0720">
        <w:t>i</w:t>
      </w:r>
      <w:r w:rsidRPr="00CF0720">
        <w:t>s captured in</w:t>
      </w:r>
      <w:r w:rsidR="00A2184E" w:rsidRPr="00CF0720">
        <w:t xml:space="preserve"> </w:t>
      </w:r>
      <w:r w:rsidR="00A2184E" w:rsidRPr="00CF0720">
        <w:fldChar w:fldCharType="begin"/>
      </w:r>
      <w:r w:rsidR="00A2184E" w:rsidRPr="00CF0720">
        <w:instrText xml:space="preserve"> REF _Ref500150261 \r \h </w:instrText>
      </w:r>
      <w:r w:rsidR="00A2184E" w:rsidRPr="00CF0720">
        <w:fldChar w:fldCharType="separate"/>
      </w:r>
      <w:r w:rsidR="00FB3280" w:rsidRPr="00CF0720">
        <w:t>[24]</w:t>
      </w:r>
      <w:r w:rsidR="00A2184E" w:rsidRPr="00CF0720">
        <w:fldChar w:fldCharType="end"/>
      </w:r>
      <w:r w:rsidR="00832056" w:rsidRPr="00CF0720">
        <w:t>.</w:t>
      </w:r>
    </w:p>
    <w:p w:rsidR="009D669D" w:rsidRPr="00CF0720" w:rsidRDefault="009D669D" w:rsidP="003B2695">
      <w:pPr>
        <w:keepNext/>
        <w:keepLines/>
        <w:rPr>
          <w:rStyle w:val="ECCHLunderlined"/>
        </w:rPr>
      </w:pPr>
      <w:r w:rsidRPr="00CF0720">
        <w:rPr>
          <w:rStyle w:val="ECCHLunderlined"/>
        </w:rPr>
        <w:t>Symbol alignment</w:t>
      </w:r>
    </w:p>
    <w:p w:rsidR="009D669D" w:rsidRPr="00CF0720" w:rsidRDefault="0032791C" w:rsidP="009D669D">
      <w:r>
        <w:rPr>
          <w:noProof/>
          <w:lang w:eastAsia="da-DK"/>
        </w:rPr>
        <w:pict>
          <v:shape id="_x0000_s1083" type="#_x0000_t136" style="position:absolute;left:0;text-align:left;margin-left:47.1pt;margin-top:296.75pt;width:485.35pt;height:194.1pt;rotation:315;z-index:-251533312;mso-position-horizontal-relative:margin;mso-position-vertical-relative:margin" o:allowincell="f" fillcolor="silver" stroked="f">
            <v:fill opacity=".5"/>
            <v:textpath style="font-family:&quot;Arial&quot;;font-size:1pt" string="DRAFT"/>
            <w10:wrap anchorx="margin" anchory="margin"/>
          </v:shape>
        </w:pict>
      </w:r>
      <w:r w:rsidR="009D669D" w:rsidRPr="00CF0720">
        <w:t xml:space="preserve">The Symbol alignment is a 5G NR property, allowing a long OFDM symbol (i.e. with narrow subcarrier spacing) to exactly cover an integer number of shorter OFDM symbols (i.e. with wider subcarrier spacing). </w:t>
      </w:r>
      <w:r w:rsidR="00EE2F28" w:rsidRPr="00CF0720">
        <w:fldChar w:fldCharType="begin"/>
      </w:r>
      <w:r w:rsidR="00EE2F28" w:rsidRPr="00CF0720">
        <w:instrText xml:space="preserve"> REF _Ref491251652 \h </w:instrText>
      </w:r>
      <w:r w:rsidR="00EE2F28" w:rsidRPr="00CF0720">
        <w:fldChar w:fldCharType="separate"/>
      </w:r>
      <w:r w:rsidR="00FB3280" w:rsidRPr="00CF0720">
        <w:t xml:space="preserve">Figure </w:t>
      </w:r>
      <w:r w:rsidR="00FB3280" w:rsidRPr="00CF0720">
        <w:rPr>
          <w:noProof/>
        </w:rPr>
        <w:t>15</w:t>
      </w:r>
      <w:r w:rsidR="00EE2F28" w:rsidRPr="00CF0720">
        <w:fldChar w:fldCharType="end"/>
      </w:r>
      <w:r w:rsidR="009D669D" w:rsidRPr="00CF0720">
        <w:t xml:space="preserve"> is an illustration of the symbol alignment property of 5G NR.</w:t>
      </w:r>
    </w:p>
    <w:p w:rsidR="009D669D" w:rsidRPr="00CF0720" w:rsidRDefault="009D669D" w:rsidP="009D669D">
      <w:r w:rsidRPr="00CF0720">
        <w:t xml:space="preserve">The darker symbols in </w:t>
      </w:r>
      <w:r w:rsidR="00EE2F28" w:rsidRPr="00CF0720">
        <w:fldChar w:fldCharType="begin"/>
      </w:r>
      <w:r w:rsidR="00EE2F28" w:rsidRPr="00CF0720">
        <w:instrText xml:space="preserve"> REF _Ref491251652 \h </w:instrText>
      </w:r>
      <w:r w:rsidR="00EE2F28" w:rsidRPr="00CF0720">
        <w:fldChar w:fldCharType="separate"/>
      </w:r>
      <w:r w:rsidR="00FB3280" w:rsidRPr="00CF0720">
        <w:t xml:space="preserve">Figure </w:t>
      </w:r>
      <w:r w:rsidR="00FB3280" w:rsidRPr="00CF0720">
        <w:rPr>
          <w:noProof/>
        </w:rPr>
        <w:t>15</w:t>
      </w:r>
      <w:r w:rsidR="00EE2F28" w:rsidRPr="00CF0720">
        <w:fldChar w:fldCharType="end"/>
      </w:r>
      <w:r w:rsidRPr="00CF0720">
        <w:t xml:space="preserve"> are symbols with longer Cycle Prefix (CP), as the cyclic prefix of the first OFDM symbol in every 0.5 ms interval is 16 x </w:t>
      </w:r>
      <m:oMath>
        <m:sSub>
          <m:sSubPr>
            <m:ctrlPr>
              <w:rPr>
                <w:rFonts w:ascii="Cambria Math" w:hAnsi="Cambria Math"/>
              </w:rPr>
            </m:ctrlPr>
          </m:sSubPr>
          <m:e>
            <m:r>
              <w:rPr>
                <w:rFonts w:ascii="Cambria Math" w:hAnsi="Cambria Math"/>
              </w:rPr>
              <m:t>T</m:t>
            </m:r>
          </m:e>
          <m:sub>
            <m:r>
              <w:rPr>
                <w:rFonts w:ascii="Cambria Math" w:hAnsi="Cambria Math"/>
              </w:rPr>
              <m:t>s</m:t>
            </m:r>
          </m:sub>
        </m:sSub>
      </m:oMath>
      <w:r w:rsidRPr="00CF0720">
        <w:t xml:space="preserve"> longer than the cyclic prefix of the remaining symbols in the time interval (</w:t>
      </w:r>
      <m:oMath>
        <m:sSub>
          <m:sSubPr>
            <m:ctrlPr>
              <w:rPr>
                <w:rFonts w:ascii="Cambria Math" w:hAnsi="Cambria Math"/>
              </w:rPr>
            </m:ctrlPr>
          </m:sSubPr>
          <m:e>
            <m:r>
              <w:rPr>
                <w:rFonts w:ascii="Cambria Math" w:hAnsi="Cambria Math"/>
              </w:rPr>
              <m:t>T</m:t>
            </m:r>
          </m:e>
          <m:sub>
            <m:r>
              <w:rPr>
                <w:rFonts w:ascii="Cambria Math" w:hAnsi="Cambria Math"/>
              </w:rPr>
              <m:t>s</m:t>
            </m:r>
          </m:sub>
        </m:sSub>
      </m:oMath>
      <w:r w:rsidRPr="00CF0720">
        <w:t xml:space="preserve"> is the 30.72 MHz chip duration).</w:t>
      </w:r>
    </w:p>
    <w:p w:rsidR="009D669D" w:rsidRPr="00CF0720" w:rsidRDefault="009D669D" w:rsidP="009D669D">
      <w:r w:rsidRPr="00CF0720">
        <w:t xml:space="preserve">As </w:t>
      </w:r>
      <w:r w:rsidR="00A1296A" w:rsidRPr="00CF0720">
        <w:fldChar w:fldCharType="begin"/>
      </w:r>
      <w:r w:rsidR="00A1296A" w:rsidRPr="00CF0720">
        <w:instrText xml:space="preserve"> REF _Ref491251652 \h </w:instrText>
      </w:r>
      <w:r w:rsidR="00A1296A" w:rsidRPr="00CF0720">
        <w:fldChar w:fldCharType="separate"/>
      </w:r>
      <w:r w:rsidR="00FB3280" w:rsidRPr="00CF0720">
        <w:t xml:space="preserve">Figure </w:t>
      </w:r>
      <w:r w:rsidR="00FB3280" w:rsidRPr="00CF0720">
        <w:rPr>
          <w:noProof/>
        </w:rPr>
        <w:t>15</w:t>
      </w:r>
      <w:r w:rsidR="00A1296A" w:rsidRPr="00CF0720">
        <w:fldChar w:fldCharType="end"/>
      </w:r>
      <w:r w:rsidRPr="00CF0720">
        <w:t xml:space="preserve"> shows, a 15 KHz NR symbol exactly covers four 60 KHz NR symbols. Similarly, considering an LTE sub-frame of 1 ms, the latter would exactly overlap with four 14-symbols 60 KHz NR slots.</w:t>
      </w:r>
    </w:p>
    <w:p w:rsidR="009D669D" w:rsidRPr="00CF0720" w:rsidRDefault="009D669D">
      <w:pPr>
        <w:pStyle w:val="Caption"/>
        <w:rPr>
          <w:lang w:val="en-GB"/>
        </w:rPr>
      </w:pPr>
      <w:r w:rsidRPr="00CF0720">
        <w:rPr>
          <w:b w:val="0"/>
          <w:bCs w:val="0"/>
          <w:noProof/>
          <w:lang w:eastAsia="da-DK"/>
        </w:rPr>
        <w:drawing>
          <wp:inline distT="0" distB="0" distL="0" distR="0" wp14:anchorId="53AA615A" wp14:editId="4A659927">
            <wp:extent cx="6120000" cy="2732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mbol alignment.png"/>
                    <pic:cNvPicPr/>
                  </pic:nvPicPr>
                  <pic:blipFill>
                    <a:blip r:embed="rId30">
                      <a:extLst>
                        <a:ext uri="{28A0092B-C50C-407E-A947-70E740481C1C}">
                          <a14:useLocalDpi xmlns:a14="http://schemas.microsoft.com/office/drawing/2010/main" val="0"/>
                        </a:ext>
                      </a:extLst>
                    </a:blip>
                    <a:stretch>
                      <a:fillRect/>
                    </a:stretch>
                  </pic:blipFill>
                  <pic:spPr>
                    <a:xfrm>
                      <a:off x="0" y="0"/>
                      <a:ext cx="6120000" cy="2732400"/>
                    </a:xfrm>
                    <a:prstGeom prst="rect">
                      <a:avLst/>
                    </a:prstGeom>
                  </pic:spPr>
                </pic:pic>
              </a:graphicData>
            </a:graphic>
          </wp:inline>
        </w:drawing>
      </w:r>
      <w:bookmarkStart w:id="2220" w:name="_Ref491251652"/>
      <w:bookmarkStart w:id="2221" w:name="_Ref500150646"/>
      <w:r w:rsidRPr="00CF0720">
        <w:rPr>
          <w:lang w:val="en-GB"/>
        </w:rPr>
        <w:t xml:space="preserve">Figure </w:t>
      </w:r>
      <w:r w:rsidR="00C86A63" w:rsidRPr="00CF0720">
        <w:rPr>
          <w:lang w:val="en-GB"/>
        </w:rPr>
        <w:fldChar w:fldCharType="begin"/>
      </w:r>
      <w:r w:rsidR="006007BC" w:rsidRPr="00CF0720">
        <w:rPr>
          <w:lang w:val="en-GB"/>
        </w:rPr>
        <w:instrText xml:space="preserve"> SEQ Figure \* ARABIC </w:instrText>
      </w:r>
      <w:r w:rsidR="00C86A63" w:rsidRPr="00CF0720">
        <w:rPr>
          <w:lang w:val="en-GB"/>
        </w:rPr>
        <w:fldChar w:fldCharType="separate"/>
      </w:r>
      <w:r w:rsidR="00FB3280" w:rsidRPr="00CF0720">
        <w:rPr>
          <w:noProof/>
          <w:lang w:val="en-GB"/>
        </w:rPr>
        <w:t>15</w:t>
      </w:r>
      <w:r w:rsidR="00C86A63" w:rsidRPr="00CF0720">
        <w:rPr>
          <w:lang w:val="en-GB"/>
        </w:rPr>
        <w:fldChar w:fldCharType="end"/>
      </w:r>
      <w:bookmarkEnd w:id="2220"/>
      <w:r w:rsidR="008D604D" w:rsidRPr="00CF0720">
        <w:rPr>
          <w:lang w:val="en-GB"/>
        </w:rPr>
        <w:t>:</w:t>
      </w:r>
      <w:r w:rsidRPr="00CF0720">
        <w:rPr>
          <w:lang w:val="en-GB"/>
        </w:rPr>
        <w:t xml:space="preserve"> Symbol alignment in 5G NR</w:t>
      </w:r>
      <w:bookmarkEnd w:id="2221"/>
    </w:p>
    <w:p w:rsidR="009D669D" w:rsidRPr="00CF0720" w:rsidRDefault="009D669D" w:rsidP="009D669D">
      <w:r w:rsidRPr="00CF0720">
        <w:lastRenderedPageBreak/>
        <w:t>NR slot structure can therefore be utili</w:t>
      </w:r>
      <w:r w:rsidR="008D604D" w:rsidRPr="00CF0720">
        <w:t>s</w:t>
      </w:r>
      <w:r w:rsidRPr="00CF0720">
        <w:t>ed in a manner such that the direction of transmission is fully aligned with the LTE TDD Configuration.</w:t>
      </w:r>
    </w:p>
    <w:p w:rsidR="009D669D" w:rsidRPr="00CF0720" w:rsidRDefault="009D669D" w:rsidP="009D669D">
      <w:r w:rsidRPr="00CF0720">
        <w:t>Considering that symbol alignment is a fundamental property of 5G NR, and that it ensures alignment between LTE and 5G NR as described in the previous sections, it can be concluded that synchr</w:t>
      </w:r>
      <w:r w:rsidR="00E47551" w:rsidRPr="00CF0720">
        <w:t>onis</w:t>
      </w:r>
      <w:r w:rsidRPr="00CF0720">
        <w:t>ation and alignment of UL/DL transmissions between LTE and 5G NR base stations is technically feasible.</w:t>
      </w:r>
    </w:p>
    <w:p w:rsidR="00A1296A" w:rsidRPr="00CF0720" w:rsidRDefault="00A1296A" w:rsidP="009D669D">
      <w:pPr>
        <w:rPr>
          <w:rStyle w:val="ECCHLunderlined"/>
        </w:rPr>
      </w:pPr>
      <w:r w:rsidRPr="00CF0720">
        <w:rPr>
          <w:rStyle w:val="ECCHLunderlined"/>
        </w:rPr>
        <w:t>Implications</w:t>
      </w:r>
    </w:p>
    <w:p w:rsidR="009F128D" w:rsidRPr="00CF0720" w:rsidRDefault="009D669D" w:rsidP="009F128D">
      <w:r w:rsidRPr="00CF0720">
        <w:t xml:space="preserve">Although complete alignment of </w:t>
      </w:r>
      <w:r w:rsidR="00144BF1" w:rsidRPr="00CF0720">
        <w:t>UL/DL</w:t>
      </w:r>
      <w:r w:rsidRPr="00CF0720">
        <w:t xml:space="preserve"> transmissions between LTE and NR can be achieved as described above, this would have implications on the minimum latency achievable by 5G NR. Full synchronisation of the NR slot structure and LTE TDD Configuration brings significant drawback to the NR implementation. Many of the benefits of NR are linked precisely to the frame structure. Reverting to the LTE structure would imply higher latency, higher UE memory cost, TCP performance loss, mobility performance loss</w:t>
      </w:r>
      <w:r w:rsidR="009F128D" w:rsidRPr="00CF0720">
        <w:t xml:space="preserve"> and spectral efficiency loss, although networks could be designed to overcome some of these drawbacks.</w:t>
      </w:r>
    </w:p>
    <w:p w:rsidR="009D669D" w:rsidRPr="00CF0720" w:rsidRDefault="0032791C" w:rsidP="00CA531C">
      <w:pPr>
        <w:pStyle w:val="Heading4"/>
        <w:rPr>
          <w:lang w:val="en-GB"/>
        </w:rPr>
      </w:pPr>
      <w:bookmarkStart w:id="2222" w:name="_Toc500933172"/>
      <w:bookmarkStart w:id="2223" w:name="_Toc500946709"/>
      <w:bookmarkStart w:id="2224" w:name="_Toc501002988"/>
      <w:bookmarkStart w:id="2225" w:name="_Toc501026862"/>
      <w:bookmarkStart w:id="2226" w:name="_Toc501027655"/>
      <w:bookmarkStart w:id="2227" w:name="_Toc501038554"/>
      <w:bookmarkStart w:id="2228" w:name="_Toc501038615"/>
      <w:bookmarkStart w:id="2229" w:name="_Toc500135069"/>
      <w:bookmarkStart w:id="2230" w:name="_Toc500135537"/>
      <w:bookmarkStart w:id="2231" w:name="_Toc500144710"/>
      <w:bookmarkStart w:id="2232" w:name="_Toc500145786"/>
      <w:bookmarkStart w:id="2233" w:name="_Toc500154386"/>
      <w:bookmarkStart w:id="2234" w:name="_Toc500154745"/>
      <w:bookmarkStart w:id="2235" w:name="_Toc500155103"/>
      <w:bookmarkStart w:id="2236" w:name="_Toc500155493"/>
      <w:bookmarkStart w:id="2237" w:name="_Toc500155878"/>
      <w:bookmarkStart w:id="2238" w:name="_Toc500156264"/>
      <w:bookmarkStart w:id="2239" w:name="_Toc500156650"/>
      <w:bookmarkStart w:id="2240" w:name="_Toc500157036"/>
      <w:bookmarkStart w:id="2241" w:name="_Toc500157420"/>
      <w:bookmarkStart w:id="2242" w:name="_Toc500158227"/>
      <w:bookmarkStart w:id="2243" w:name="_Toc500158613"/>
      <w:bookmarkStart w:id="2244" w:name="_Toc500158998"/>
      <w:bookmarkStart w:id="2245" w:name="_Toc507630547"/>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r>
        <w:rPr>
          <w:noProof/>
          <w:lang w:val="en-GB" w:eastAsia="da-DK"/>
        </w:rPr>
        <w:pict>
          <v:shape id="_x0000_s1084" type="#_x0000_t136" style="position:absolute;left:0;text-align:left;margin-left:59.1pt;margin-top:308.75pt;width:485.35pt;height:194.1pt;rotation:315;z-index:-251532288;mso-position-horizontal-relative:margin;mso-position-vertical-relative:margin" o:allowincell="f" fillcolor="silver" stroked="f">
            <v:fill opacity=".5"/>
            <v:textpath style="font-family:&quot;Arial&quot;;font-size:1pt" string="DRAFT"/>
            <w10:wrap anchorx="margin" anchory="margin"/>
          </v:shape>
        </w:pict>
      </w:r>
      <w:r w:rsidR="009D669D" w:rsidRPr="00CF0720">
        <w:rPr>
          <w:lang w:val="en-GB"/>
        </w:rPr>
        <w:t xml:space="preserve">No </w:t>
      </w:r>
      <w:r w:rsidR="00392EB9" w:rsidRPr="00CF0720">
        <w:rPr>
          <w:lang w:val="en-GB"/>
        </w:rPr>
        <w:t xml:space="preserve">common </w:t>
      </w:r>
      <w:r w:rsidR="009D669D" w:rsidRPr="00CF0720">
        <w:rPr>
          <w:lang w:val="en-GB"/>
        </w:rPr>
        <w:t>synchronisation between LTE and 5G NR</w:t>
      </w:r>
      <w:bookmarkEnd w:id="2245"/>
    </w:p>
    <w:p w:rsidR="00D650F7" w:rsidRPr="00CF0720" w:rsidRDefault="009D669D">
      <w:r w:rsidRPr="00CF0720">
        <w:t>A possible alternative to the s</w:t>
      </w:r>
      <w:r w:rsidR="00E47551" w:rsidRPr="00CF0720">
        <w:t>ynchronised</w:t>
      </w:r>
      <w:r w:rsidRPr="00CF0720">
        <w:t xml:space="preserve"> approach implies respecting the </w:t>
      </w:r>
      <w:r w:rsidR="0049787A" w:rsidRPr="00CF0720">
        <w:t xml:space="preserve">restricted </w:t>
      </w:r>
      <w:r w:rsidRPr="00CF0720">
        <w:t xml:space="preserve">baseline level for </w:t>
      </w:r>
      <w:r w:rsidR="006F1300" w:rsidRPr="00CF0720">
        <w:t>uns</w:t>
      </w:r>
      <w:r w:rsidR="00E47551" w:rsidRPr="00CF0720">
        <w:t>ynchronised</w:t>
      </w:r>
      <w:r w:rsidRPr="00CF0720">
        <w:t xml:space="preserve"> MFCN coexistence.</w:t>
      </w:r>
      <w:r w:rsidR="0049787A" w:rsidRPr="00CF0720">
        <w:t xml:space="preserve"> </w:t>
      </w:r>
    </w:p>
    <w:p w:rsidR="008829B0" w:rsidRPr="00CF0720" w:rsidRDefault="00D650F7">
      <w:r w:rsidRPr="00CF0720">
        <w:t xml:space="preserve">Differently from the case of non AAS base stations, respecting the restricted baseline limit would imply the introduction of an additional internal filter within the AAS base station. Since the implementation of such filter would depend on the operator's spectrum specific assignment, the filter (and the AAS base stations) would become operator-specific which would not be </w:t>
      </w:r>
      <w:r w:rsidR="00770DDB" w:rsidRPr="00CF0720">
        <w:t>economically susta</w:t>
      </w:r>
      <w:r w:rsidRPr="00CF0720">
        <w:t>inable</w:t>
      </w:r>
      <w:r w:rsidR="00FC44F6" w:rsidRPr="00CF0720">
        <w:t xml:space="preserve">. </w:t>
      </w:r>
    </w:p>
    <w:p w:rsidR="00DA5946" w:rsidRPr="00CF0720" w:rsidRDefault="00A068FB" w:rsidP="008D771E">
      <w:pPr>
        <w:pStyle w:val="Heading3"/>
        <w:rPr>
          <w:lang w:val="en-GB"/>
        </w:rPr>
      </w:pPr>
      <w:bookmarkStart w:id="2246" w:name="_Toc500246412"/>
      <w:bookmarkStart w:id="2247" w:name="_Toc500247349"/>
      <w:bookmarkStart w:id="2248" w:name="_Toc492558911"/>
      <w:bookmarkStart w:id="2249" w:name="_Toc492559862"/>
      <w:bookmarkStart w:id="2250" w:name="_Toc489012253"/>
      <w:bookmarkStart w:id="2251" w:name="_Toc507630548"/>
      <w:bookmarkEnd w:id="2246"/>
      <w:bookmarkEnd w:id="2247"/>
      <w:bookmarkEnd w:id="2248"/>
      <w:bookmarkEnd w:id="2249"/>
      <w:r w:rsidRPr="00CF0720">
        <w:rPr>
          <w:lang w:val="en-GB"/>
        </w:rPr>
        <w:t>O</w:t>
      </w:r>
      <w:r w:rsidR="00DA5946" w:rsidRPr="00CF0720">
        <w:rPr>
          <w:lang w:val="en-GB"/>
        </w:rPr>
        <w:t>ut-of-b</w:t>
      </w:r>
      <w:r w:rsidRPr="00CF0720">
        <w:rPr>
          <w:lang w:val="en-GB"/>
        </w:rPr>
        <w:t>and</w:t>
      </w:r>
      <w:r w:rsidR="00DA5946" w:rsidRPr="00CF0720">
        <w:rPr>
          <w:lang w:val="en-GB"/>
        </w:rPr>
        <w:t xml:space="preserve"> power limits: Interference</w:t>
      </w:r>
      <w:r w:rsidR="008815E9" w:rsidRPr="00CF0720">
        <w:rPr>
          <w:lang w:val="en-GB"/>
        </w:rPr>
        <w:t xml:space="preserve"> towards </w:t>
      </w:r>
      <w:r w:rsidR="00406B8F" w:rsidRPr="00CF0720">
        <w:rPr>
          <w:lang w:val="en-GB"/>
        </w:rPr>
        <w:t xml:space="preserve">radars </w:t>
      </w:r>
      <w:r w:rsidR="00DA5946" w:rsidRPr="00CF0720">
        <w:rPr>
          <w:lang w:val="en-GB"/>
        </w:rPr>
        <w:t>below 3400 MHz</w:t>
      </w:r>
      <w:bookmarkEnd w:id="2250"/>
      <w:bookmarkEnd w:id="2251"/>
    </w:p>
    <w:p w:rsidR="009E4969" w:rsidRPr="00CF0720" w:rsidRDefault="009E4969" w:rsidP="009E4969">
      <w:r w:rsidRPr="00CF0720">
        <w:t xml:space="preserve">The existing regulatory requirements described in section 5.1 for the protection of radiolocation systems below 3400 MHz from MFCN non AAS base stations (-50 dBm/MHz or -59 dBm/MHz e.i.r.p. applied below 3400 MHz) introduce implementation challenges in MFCN base stations. Compliance with these regulatory requirements can be achieved through the use of additional filters, and would results in a required frequency separation of approximately 20 MHz in order to meet the limit. </w:t>
      </w:r>
    </w:p>
    <w:p w:rsidR="009E4969" w:rsidRPr="00CF0720" w:rsidRDefault="009E4969" w:rsidP="009E4969">
      <w:r w:rsidRPr="00CF0720">
        <w:t>The adjacent band protection requirements for radiolocation systems below 3400 MHz were therefore carefully studied for both non-AAS and AAS base stations, especially as the latter may not allow the installation of additional external filters.</w:t>
      </w:r>
    </w:p>
    <w:p w:rsidR="009E4969" w:rsidRPr="00CF0720" w:rsidRDefault="009E4969" w:rsidP="009E4969">
      <w:r w:rsidRPr="00CF0720">
        <w:t>Differently from the MCL studies carried out for the derivation of current additional baseline e.i.r.p. limits, the studies supporting this report took into account the</w:t>
      </w:r>
      <w:r w:rsidR="00C235BA" w:rsidRPr="00CF0720">
        <w:t xml:space="preserve"> time varying </w:t>
      </w:r>
      <w:r w:rsidRPr="00CF0720">
        <w:t xml:space="preserve">directional antenna patterns at the mobile network base station transmitter. </w:t>
      </w:r>
    </w:p>
    <w:p w:rsidR="001C61AE" w:rsidRPr="00CF0720" w:rsidRDefault="00AA37DE" w:rsidP="001C61AE">
      <w:r w:rsidRPr="00CF0720">
        <w:t xml:space="preserve">Annex </w:t>
      </w:r>
      <w:r w:rsidR="001C61AE" w:rsidRPr="00CF0720">
        <w:t xml:space="preserve">4 describes 5 studies that were submitted to support the preparation of this Report. </w:t>
      </w:r>
    </w:p>
    <w:p w:rsidR="001C61AE" w:rsidRPr="00CF0720" w:rsidRDefault="001C61AE" w:rsidP="001C61AE">
      <w:r w:rsidRPr="00CF0720">
        <w:t xml:space="preserve">Considering the outcomes of the studies described below that were submitted for the preparation of this Report, a value of </w:t>
      </w:r>
      <w:r w:rsidR="002F0868" w:rsidRPr="00CF0720">
        <w:rPr>
          <w:rFonts w:cs="Arial"/>
        </w:rPr>
        <w:t>−</w:t>
      </w:r>
      <w:r w:rsidRPr="00CF0720">
        <w:t>52 dBm/MHz is considered as an appropriate TRP value to be adopted to ensure protection of radiolocation systems below 3400</w:t>
      </w:r>
      <w:r w:rsidR="002F0868" w:rsidRPr="00CF0720">
        <w:t> </w:t>
      </w:r>
      <w:r w:rsidRPr="00CF0720">
        <w:t>MHz.</w:t>
      </w:r>
    </w:p>
    <w:p w:rsidR="001C61AE" w:rsidRPr="00CF0720" w:rsidRDefault="001C61AE" w:rsidP="001C61AE">
      <w:r w:rsidRPr="00CF0720">
        <w:t xml:space="preserve">In </w:t>
      </w:r>
      <w:r w:rsidRPr="00CF0720">
        <w:rPr>
          <w:rStyle w:val="ECCHLbold"/>
        </w:rPr>
        <w:t>"Study #1" and "Study #4"</w:t>
      </w:r>
      <w:r w:rsidRPr="00CF0720">
        <w:t xml:space="preserve"> the probability of the interference at a terrestrial radar receiver exceeding a target level of -118 dBm/MHz (corresponding to I/N of -6dB) has been calculated via Monte Carlo simulations and as a function of MFCN base station out-of-block radiations for a number of scenarios. </w:t>
      </w:r>
    </w:p>
    <w:p w:rsidR="001C61AE" w:rsidRPr="00CF0720" w:rsidRDefault="001C61AE" w:rsidP="001C61AE">
      <w:r w:rsidRPr="00CF0720">
        <w:t>Several observations can be made based on the results of the studies in described in Annex 4:</w:t>
      </w:r>
    </w:p>
    <w:p w:rsidR="001C61AE" w:rsidRPr="00CF0720" w:rsidRDefault="001C61AE" w:rsidP="001C61AE">
      <w:pPr>
        <w:pStyle w:val="ECCBulletsLv1"/>
      </w:pPr>
      <w:r w:rsidRPr="00CF0720">
        <w:t>The probability of exceeding any given interference threshold (exceedance probability) increases monotonically with the MFCN base station out-of-block e.i.r.p. and TRP;</w:t>
      </w:r>
    </w:p>
    <w:p w:rsidR="001C61AE" w:rsidRPr="00CF0720" w:rsidRDefault="001C61AE" w:rsidP="001C61AE">
      <w:pPr>
        <w:pStyle w:val="ECCBulletsLv1"/>
      </w:pPr>
      <w:r w:rsidRPr="00CF0720">
        <w:t>The out-of-block TRP required for a given exceedance probability is more stringent for MFCN macro base station deployments than for MFCN micro base station deployments;</w:t>
      </w:r>
    </w:p>
    <w:p w:rsidR="001C61AE" w:rsidRPr="00CF0720" w:rsidRDefault="001C61AE" w:rsidP="001C61AE">
      <w:pPr>
        <w:pStyle w:val="ECCBulletsLv1"/>
      </w:pPr>
      <w:r w:rsidRPr="00CF0720">
        <w:lastRenderedPageBreak/>
        <w:t>The statistics of interference at the radar receiver as a function of TRP are far less sensitive to the correlation level (extent of beam forming) than is the case for e.i.r.p.. In case of AAS base stations, the use of the e.i.r.p. metric would imply widely different levels of interference to radar systems below 3400 MHz, depending on the extent of signal correlation across the base station’s antennas</w:t>
      </w:r>
      <w:r w:rsidR="003B062E" w:rsidRPr="00CF0720">
        <w:t>;</w:t>
      </w:r>
      <w:r w:rsidRPr="00CF0720">
        <w:t xml:space="preserve"> </w:t>
      </w:r>
    </w:p>
    <w:p w:rsidR="001C61AE" w:rsidRPr="00CF0720" w:rsidRDefault="0032791C" w:rsidP="001C61AE">
      <w:pPr>
        <w:pStyle w:val="ECCBulletsLv1"/>
      </w:pPr>
      <w:r>
        <w:rPr>
          <w:noProof/>
          <w:lang w:eastAsia="da-DK"/>
        </w:rPr>
        <w:pict>
          <v:shape id="_x0000_s1085" type="#_x0000_t136" style="position:absolute;left:0;text-align:left;margin-left:71.1pt;margin-top:320.75pt;width:485.35pt;height:194.1pt;rotation:315;z-index:-251531264;mso-position-horizontal-relative:margin;mso-position-vertical-relative:margin" o:allowincell="f" fillcolor="silver" stroked="f">
            <v:fill opacity=".5"/>
            <v:textpath style="font-family:&quot;Arial&quot;;font-size:1pt" string="DRAFT"/>
            <w10:wrap anchorx="margin" anchory="margin"/>
          </v:shape>
        </w:pict>
      </w:r>
      <w:r w:rsidR="001C61AE" w:rsidRPr="00CF0720">
        <w:t>The impact of the correlation of out-of-block signals across the antenna elements of an AAS MFCN base station on the exceedance probability varies according to the value of out-of-block TRP considered</w:t>
      </w:r>
      <w:r w:rsidR="003B062E" w:rsidRPr="00CF0720">
        <w:t>;</w:t>
      </w:r>
      <w:r w:rsidR="001C61AE" w:rsidRPr="00CF0720">
        <w:t xml:space="preserve"> </w:t>
      </w:r>
    </w:p>
    <w:p w:rsidR="001C61AE" w:rsidRPr="00CF0720" w:rsidRDefault="001C61AE" w:rsidP="001C61AE">
      <w:pPr>
        <w:pStyle w:val="ECCBulletsLv1"/>
      </w:pPr>
      <w:r w:rsidRPr="00CF0720">
        <w:t>The regulatory out-of-block power limits below 3400 MHz should be specified as TRP</w:t>
      </w:r>
      <w:r w:rsidR="003B062E" w:rsidRPr="00CF0720">
        <w:t>;</w:t>
      </w:r>
    </w:p>
    <w:p w:rsidR="001C61AE" w:rsidRPr="00CF0720" w:rsidRDefault="001C61AE" w:rsidP="001C61AE">
      <w:pPr>
        <w:pStyle w:val="ECCBulletsLv1"/>
      </w:pPr>
      <w:r w:rsidRPr="00CF0720">
        <w:t>For the protection of a terrestrial radar receiver, a study was performed for an out-of-block TRP limits below 3400 MHz, corresponding to a 0.1% probability that the I/N at the terrestrial radar receiver would exceed -6 dB.</w:t>
      </w:r>
    </w:p>
    <w:p w:rsidR="00F61C69" w:rsidRPr="00CF0720" w:rsidRDefault="001C61AE" w:rsidP="001C61AE">
      <w:r w:rsidRPr="00CF0720">
        <w:rPr>
          <w:rStyle w:val="ECCHLbold"/>
        </w:rPr>
        <w:t>"Study #2"</w:t>
      </w:r>
      <w:r w:rsidRPr="00CF0720">
        <w:t xml:space="preserve"> deals with the blocking effect on the radar caused by AAS base stations assuming a radar blocking threshold limit of -30dBm for the frequency range up to 3420 MHz. The results presented for AAS BSs with in block TRP=48dBm shows an exceedance of the overload threshold level (-30dBm) for almost 3% probability while the in block TRP=47dBm ensures the blocking limit for more than 99.99% (i.e. exceeds the limit for less than 0.01%).</w:t>
      </w:r>
    </w:p>
    <w:p w:rsidR="009E4969" w:rsidRPr="00CF0720" w:rsidRDefault="00F335CF" w:rsidP="009E4969">
      <w:r w:rsidRPr="00CF0720">
        <w:rPr>
          <w:rStyle w:val="ECCHLbold"/>
        </w:rPr>
        <w:t>"</w:t>
      </w:r>
      <w:r w:rsidR="00F61C69" w:rsidRPr="00CF0720">
        <w:rPr>
          <w:rStyle w:val="ECCHLbold"/>
        </w:rPr>
        <w:t>Study #5</w:t>
      </w:r>
      <w:r w:rsidRPr="00CF0720">
        <w:rPr>
          <w:rStyle w:val="ECCHLbold"/>
        </w:rPr>
        <w:t>"</w:t>
      </w:r>
      <w:r w:rsidR="008D771E" w:rsidRPr="00CF0720">
        <w:t xml:space="preserve"> deals with </w:t>
      </w:r>
      <w:r w:rsidR="009E4969" w:rsidRPr="00CF0720">
        <w:t xml:space="preserve">protection of airborne radar, which – through a qualitative analysis of the geometries involved – concludes </w:t>
      </w:r>
      <w:r w:rsidR="00154271" w:rsidRPr="00CF0720">
        <w:t xml:space="preserve">on a value of </w:t>
      </w:r>
      <w:r w:rsidR="00154271" w:rsidRPr="00CF0720">
        <w:rPr>
          <w:rFonts w:cs="Arial"/>
        </w:rPr>
        <w:t>−</w:t>
      </w:r>
      <w:r w:rsidR="00154271" w:rsidRPr="00CF0720">
        <w:t>53dBm/MHz for</w:t>
      </w:r>
      <w:r w:rsidR="009E4969" w:rsidRPr="00CF0720">
        <w:t xml:space="preserve"> the regulatory out-of-block TRP limits below 3400</w:t>
      </w:r>
      <w:r w:rsidR="00154271" w:rsidRPr="00CF0720">
        <w:t> </w:t>
      </w:r>
      <w:r w:rsidR="009E4969" w:rsidRPr="00CF0720">
        <w:t>MHz.</w:t>
      </w:r>
    </w:p>
    <w:p w:rsidR="009E4969" w:rsidRPr="00CF0720" w:rsidRDefault="00F335CF" w:rsidP="009E4969">
      <w:r w:rsidRPr="00CF0720">
        <w:rPr>
          <w:rStyle w:val="ECCHLbold"/>
        </w:rPr>
        <w:t>"</w:t>
      </w:r>
      <w:r w:rsidR="008D771E" w:rsidRPr="00CF0720">
        <w:rPr>
          <w:rStyle w:val="ECCHLbold"/>
        </w:rPr>
        <w:t>Study #</w:t>
      </w:r>
      <w:r w:rsidR="00F61C69" w:rsidRPr="00CF0720">
        <w:rPr>
          <w:rStyle w:val="ECCHLbold"/>
        </w:rPr>
        <w:t>3</w:t>
      </w:r>
      <w:r w:rsidRPr="00CF0720">
        <w:rPr>
          <w:rStyle w:val="ECCHLbold"/>
        </w:rPr>
        <w:t>"</w:t>
      </w:r>
      <w:r w:rsidR="008D771E" w:rsidRPr="00CF0720">
        <w:t xml:space="preserve"> also deals with </w:t>
      </w:r>
      <w:r w:rsidR="009E4969" w:rsidRPr="00CF0720">
        <w:t>the protection of airborne radar</w:t>
      </w:r>
      <w:r w:rsidR="008D771E" w:rsidRPr="00CF0720">
        <w:t>s</w:t>
      </w:r>
      <w:r w:rsidR="009E4969" w:rsidRPr="00CF0720">
        <w:t>, which – through a quantitative analysis of the geometries involved – concludes that a value of -49 dBm/MHz can be specified for the regulatory out-of-block TRP limits below 3400 MHz, corresponding to a 0.00001% probability that the I/N at the ra</w:t>
      </w:r>
      <w:r w:rsidR="00DD788A" w:rsidRPr="00CF0720">
        <w:t>dar receiver would exceed -6 dB.</w:t>
      </w:r>
    </w:p>
    <w:p w:rsidR="00F478E1" w:rsidRPr="00CF0720" w:rsidRDefault="006D7EFA" w:rsidP="006D3105">
      <w:pPr>
        <w:pStyle w:val="Heading3"/>
        <w:rPr>
          <w:lang w:val="en-GB"/>
        </w:rPr>
      </w:pPr>
      <w:bookmarkStart w:id="2252" w:name="_Ref500842971"/>
      <w:bookmarkStart w:id="2253" w:name="_Toc507630549"/>
      <w:r w:rsidRPr="00CF0720">
        <w:rPr>
          <w:lang w:val="en-GB"/>
        </w:rPr>
        <w:t>Out-of-band power limits: coexistence with FSS / FS service</w:t>
      </w:r>
      <w:r w:rsidR="00503769" w:rsidRPr="00CF0720">
        <w:rPr>
          <w:lang w:val="en-GB"/>
        </w:rPr>
        <w:t>s</w:t>
      </w:r>
      <w:r w:rsidR="007817C1" w:rsidRPr="00CF0720">
        <w:rPr>
          <w:lang w:val="en-GB"/>
        </w:rPr>
        <w:t xml:space="preserve"> above 3800 MHz</w:t>
      </w:r>
      <w:bookmarkEnd w:id="2252"/>
      <w:bookmarkEnd w:id="2253"/>
    </w:p>
    <w:p w:rsidR="007817C1" w:rsidRPr="00CF0720" w:rsidRDefault="00601904">
      <w:r w:rsidRPr="00CF0720">
        <w:t>ECC/DEC/(11)06 (rev. 2014)</w:t>
      </w:r>
      <w:r w:rsidR="00B547F2" w:rsidRPr="00CF0720">
        <w:t xml:space="preserve"> </w:t>
      </w:r>
      <w:r w:rsidR="00EC1CED" w:rsidRPr="00CF0720">
        <w:fldChar w:fldCharType="begin"/>
      </w:r>
      <w:r w:rsidR="00EC1CED" w:rsidRPr="00CF0720">
        <w:instrText xml:space="preserve"> REF _Ref500924972 \r \h </w:instrText>
      </w:r>
      <w:r w:rsidR="00EC1CED" w:rsidRPr="00CF0720">
        <w:fldChar w:fldCharType="separate"/>
      </w:r>
      <w:r w:rsidR="00FB3280" w:rsidRPr="00CF0720">
        <w:t>[3]</w:t>
      </w:r>
      <w:r w:rsidR="00EC1CED" w:rsidRPr="00CF0720">
        <w:fldChar w:fldCharType="end"/>
      </w:r>
      <w:r w:rsidR="00EC1CED" w:rsidRPr="00CF0720">
        <w:t xml:space="preserve"> </w:t>
      </w:r>
      <w:r w:rsidR="007817C1" w:rsidRPr="00CF0720">
        <w:t>states that coordination</w:t>
      </w:r>
      <w:r w:rsidR="00CA1AE3" w:rsidRPr="00CF0720">
        <w:rPr>
          <w:vertAlign w:val="superscript"/>
        </w:rPr>
        <w:footnoteReference w:id="6"/>
      </w:r>
      <w:r w:rsidR="007817C1" w:rsidRPr="00CF0720">
        <w:rPr>
          <w:vertAlign w:val="superscript"/>
        </w:rPr>
        <w:t xml:space="preserve"> </w:t>
      </w:r>
      <w:r w:rsidR="007817C1" w:rsidRPr="00CF0720">
        <w:t>between MFCN and FSS or FS should be carried out on a case-by-case basis, since no single separation distance, guard band or signal strength limit can be provided. The Decision (in its Annex 5) provides the key principles the Administrations should implement in relation to the coexistence with other services than MFCN in the 3400-3800 MHz range.</w:t>
      </w:r>
    </w:p>
    <w:p w:rsidR="007817C1" w:rsidRPr="00CF0720" w:rsidRDefault="007817C1">
      <w:r w:rsidRPr="00CF0720">
        <w:t xml:space="preserve">More recently, the ECC published ECC Report 254 </w:t>
      </w:r>
      <w:r w:rsidR="00CF0720">
        <w:fldChar w:fldCharType="begin"/>
      </w:r>
      <w:r w:rsidR="00CF0720">
        <w:instrText xml:space="preserve"> REF _Ref500264610 \r \h </w:instrText>
      </w:r>
      <w:r w:rsidR="00CF0720">
        <w:fldChar w:fldCharType="separate"/>
      </w:r>
      <w:r w:rsidR="00CF0720">
        <w:t>[6]</w:t>
      </w:r>
      <w:r w:rsidR="00CF0720">
        <w:fldChar w:fldCharType="end"/>
      </w:r>
      <w:r w:rsidRPr="00CF0720">
        <w:t xml:space="preserve"> containing operational guidelines to support the implementation of the current ECC framework for MFCN</w:t>
      </w:r>
      <w:r w:rsidR="00FA45AF" w:rsidRPr="00CF0720">
        <w:t>s</w:t>
      </w:r>
      <w:r w:rsidRPr="00CF0720">
        <w:t xml:space="preserve"> in the 3600-3800 MHz range. The Report outlines optional procedures to enable administrations to allow sharing between MFCN and Fixed Satellite Service and Fixed Service in this band. Based on national circumstances an administration might apply the most suitable procedures to set up its national sharing framework. </w:t>
      </w:r>
    </w:p>
    <w:p w:rsidR="001C61AE" w:rsidRPr="00CF0720" w:rsidRDefault="001C61AE" w:rsidP="001C61AE">
      <w:r w:rsidRPr="00CF0720">
        <w:t>In addition, with specific reference to AAS base stations, the definition of a harmonized out-of-band power limit at the 3800 MHz edge can represent a valid support to the coordination procedures to be implemented at national level on a case-by-case basis to facilitate coexistence with FSS Earth stations and fixed links operating in the 3800-4200 MHz range. Compared to the existing framework that remains valid for non-AAS base stations, the addition of such provision is justified by the need to ensure that any additional regulatory limit is harmonized across CEPT countries in order to avoid country specific or even operator specific implementations for AAS base stations.</w:t>
      </w:r>
    </w:p>
    <w:p w:rsidR="006D7EFA" w:rsidRPr="00CF0720" w:rsidRDefault="001C61AE">
      <w:r w:rsidRPr="00CF0720">
        <w:t>Out-of-band power</w:t>
      </w:r>
      <w:r w:rsidR="00CF0720">
        <w:t xml:space="preserve"> limits: coexistence with FSS/</w:t>
      </w:r>
      <w:r w:rsidRPr="00CF0720">
        <w:t xml:space="preserve">FS Service is defined at the 3800 MHz edge of the 3400-3800 MHz band for AAS base stations. CEPT ECC </w:t>
      </w:r>
      <w:r w:rsidR="00154271" w:rsidRPr="00CF0720">
        <w:t xml:space="preserve">previously </w:t>
      </w:r>
      <w:r w:rsidRPr="00CF0720">
        <w:t>developed operational guidelines for spectrum sharing to support the implementation of the current ECC framework in the 3600-3800</w:t>
      </w:r>
      <w:r w:rsidR="00154271" w:rsidRPr="00CF0720">
        <w:t> </w:t>
      </w:r>
      <w:r w:rsidRPr="00CF0720">
        <w:t>MHz range in case of FSS and</w:t>
      </w:r>
      <w:r w:rsidR="00CF0720">
        <w:t xml:space="preserve"> FS operation in the band (ECC R</w:t>
      </w:r>
      <w:r w:rsidRPr="00CF0720">
        <w:t>eport 254).Th</w:t>
      </w:r>
      <w:r w:rsidR="00154271" w:rsidRPr="00CF0720">
        <w:t>at</w:t>
      </w:r>
      <w:r w:rsidRPr="00CF0720">
        <w:t xml:space="preserve"> ECC report does not address AAS systems.</w:t>
      </w:r>
    </w:p>
    <w:p w:rsidR="006D7EFA" w:rsidRPr="00CF0720" w:rsidRDefault="006D7EFA" w:rsidP="006D7EFA">
      <w:pPr>
        <w:pStyle w:val="Heading3"/>
        <w:rPr>
          <w:lang w:val="en-GB"/>
        </w:rPr>
      </w:pPr>
      <w:bookmarkStart w:id="2254" w:name="_Toc507630550"/>
      <w:r w:rsidRPr="00CF0720">
        <w:rPr>
          <w:lang w:val="en-GB"/>
        </w:rPr>
        <w:lastRenderedPageBreak/>
        <w:t xml:space="preserve">Out-of-band power limits: coexistence with </w:t>
      </w:r>
      <w:r w:rsidR="00915DF8" w:rsidRPr="00CF0720">
        <w:rPr>
          <w:lang w:val="en-GB"/>
        </w:rPr>
        <w:t>r</w:t>
      </w:r>
      <w:r w:rsidR="007817C1" w:rsidRPr="00CF0720">
        <w:rPr>
          <w:lang w:val="en-GB"/>
        </w:rPr>
        <w:t>adio</w:t>
      </w:r>
      <w:r w:rsidR="00915DF8" w:rsidRPr="00CF0720">
        <w:rPr>
          <w:lang w:val="en-GB"/>
        </w:rPr>
        <w:t xml:space="preserve"> </w:t>
      </w:r>
      <w:r w:rsidR="007817C1" w:rsidRPr="00CF0720">
        <w:rPr>
          <w:lang w:val="en-GB"/>
        </w:rPr>
        <w:t>astronomy</w:t>
      </w:r>
      <w:bookmarkEnd w:id="2254"/>
    </w:p>
    <w:p w:rsidR="00CA57A8" w:rsidRPr="00CF0720" w:rsidRDefault="006D58AF">
      <w:r w:rsidRPr="00CF0720">
        <w:t xml:space="preserve">For the protection of RAS observations from possible detrimental interference by IMT </w:t>
      </w:r>
      <w:r w:rsidR="000361A2" w:rsidRPr="00CF0720">
        <w:t>AAS MFCNs</w:t>
      </w:r>
      <w:r w:rsidRPr="00CF0720">
        <w:t xml:space="preserve">, exclusion zones around RAS stations are </w:t>
      </w:r>
      <w:r w:rsidR="00CA57A8" w:rsidRPr="00CF0720">
        <w:t>required based on coordination at national level on a case-by-case basis.</w:t>
      </w:r>
    </w:p>
    <w:p w:rsidR="006D7EFA" w:rsidRPr="00CF0720" w:rsidRDefault="0032791C">
      <w:r>
        <w:rPr>
          <w:noProof/>
          <w:lang w:eastAsia="da-DK"/>
        </w:rPr>
        <w:pict>
          <v:shape id="_x0000_s1128" type="#_x0000_t136" style="position:absolute;left:0;text-align:left;margin-left:22.25pt;margin-top:289.3pt;width:485.35pt;height:194.1pt;rotation:315;z-index:-251493376;mso-position-horizontal-relative:margin;mso-position-vertical-relative:margin" o:allowincell="f" fillcolor="silver" stroked="f">
            <v:fill opacity=".5"/>
            <v:textpath style="font-family:&quot;Arial&quot;;font-size:1pt" string="DRAFT"/>
            <w10:wrap anchorx="margin" anchory="margin"/>
          </v:shape>
        </w:pict>
      </w:r>
      <w:r w:rsidR="00CA57A8" w:rsidRPr="00CF0720">
        <w:t xml:space="preserve">The study reported in </w:t>
      </w:r>
      <w:r w:rsidR="00CA57A8" w:rsidRPr="00CF0720">
        <w:fldChar w:fldCharType="begin"/>
      </w:r>
      <w:r w:rsidR="00CA57A8" w:rsidRPr="00CF0720">
        <w:instrText xml:space="preserve"> REF _Ref500850079 \r \h </w:instrText>
      </w:r>
      <w:r w:rsidR="00CA57A8" w:rsidRPr="00CF0720">
        <w:fldChar w:fldCharType="separate"/>
      </w:r>
      <w:r w:rsidR="00FB3280" w:rsidRPr="00CF0720">
        <w:t>A4.5.1</w:t>
      </w:r>
      <w:r w:rsidR="00CA57A8" w:rsidRPr="00CF0720">
        <w:fldChar w:fldCharType="end"/>
      </w:r>
      <w:r w:rsidR="00CA57A8" w:rsidRPr="00CF0720">
        <w:t xml:space="preserve"> provides a useful </w:t>
      </w:r>
      <w:r w:rsidR="000361A2" w:rsidRPr="00CF0720">
        <w:t xml:space="preserve">information </w:t>
      </w:r>
      <w:r w:rsidR="00CA57A8" w:rsidRPr="00CF0720">
        <w:t xml:space="preserve">for </w:t>
      </w:r>
      <w:r w:rsidR="006D58AF" w:rsidRPr="00CF0720">
        <w:t>the aggregate scenario</w:t>
      </w:r>
      <w:r w:rsidR="00CA57A8" w:rsidRPr="00CF0720">
        <w:t xml:space="preserve">: the study provides </w:t>
      </w:r>
      <w:r w:rsidR="006D58AF" w:rsidRPr="00CF0720">
        <w:t xml:space="preserve">the necessary separation distances from RAS stations for IMT </w:t>
      </w:r>
      <w:r w:rsidR="000361A2" w:rsidRPr="00CF0720">
        <w:t xml:space="preserve">AAS </w:t>
      </w:r>
      <w:r w:rsidR="006D58AF" w:rsidRPr="00CF0720">
        <w:t>base stations p</w:t>
      </w:r>
      <w:r w:rsidR="00CA57A8" w:rsidRPr="00CF0720">
        <w:t>lus their linked user equipment, the val</w:t>
      </w:r>
      <w:r w:rsidR="009457EE" w:rsidRPr="00CF0720">
        <w:t>idity of the reported results is</w:t>
      </w:r>
      <w:r w:rsidR="00CA57A8" w:rsidRPr="00CF0720">
        <w:t xml:space="preserve"> limited to the sp</w:t>
      </w:r>
      <w:r w:rsidR="00154271" w:rsidRPr="00CF0720">
        <w:t>e</w:t>
      </w:r>
      <w:r w:rsidR="00CA57A8" w:rsidRPr="00CF0720">
        <w:t xml:space="preserve">cific assumptions that were </w:t>
      </w:r>
      <w:r w:rsidR="00003CD0" w:rsidRPr="00CF0720">
        <w:t xml:space="preserve">at the basis of the </w:t>
      </w:r>
      <w:r w:rsidR="00154271" w:rsidRPr="00CF0720">
        <w:t>simulations</w:t>
      </w:r>
      <w:r w:rsidR="00003CD0" w:rsidRPr="00CF0720">
        <w:t xml:space="preserve">: the study does not account for </w:t>
      </w:r>
      <w:r w:rsidR="006D58AF" w:rsidRPr="00CF0720">
        <w:t>detailed terrain information</w:t>
      </w:r>
      <w:r w:rsidR="00003CD0" w:rsidRPr="00CF0720">
        <w:t xml:space="preserve"> which would apply for RAS stations in mountainous areas. </w:t>
      </w:r>
    </w:p>
    <w:p w:rsidR="00DA5946" w:rsidRPr="00CF0720" w:rsidRDefault="0090734C" w:rsidP="00DA5946">
      <w:pPr>
        <w:pStyle w:val="Heading1"/>
        <w:rPr>
          <w:lang w:val="en-GB"/>
        </w:rPr>
      </w:pPr>
      <w:bookmarkStart w:id="2255" w:name="_Toc500886375"/>
      <w:bookmarkStart w:id="2256" w:name="_Toc500886786"/>
      <w:bookmarkStart w:id="2257" w:name="_Toc500889149"/>
      <w:bookmarkStart w:id="2258" w:name="_Toc500889870"/>
      <w:bookmarkStart w:id="2259" w:name="_Toc500895872"/>
      <w:bookmarkStart w:id="2260" w:name="_Toc500903825"/>
      <w:bookmarkStart w:id="2261" w:name="_Toc500154389"/>
      <w:bookmarkStart w:id="2262" w:name="_Toc500154748"/>
      <w:bookmarkStart w:id="2263" w:name="_Toc500155106"/>
      <w:bookmarkStart w:id="2264" w:name="_Toc500155496"/>
      <w:bookmarkStart w:id="2265" w:name="_Toc500155881"/>
      <w:bookmarkStart w:id="2266" w:name="_Toc500156267"/>
      <w:bookmarkStart w:id="2267" w:name="_Toc500156653"/>
      <w:bookmarkStart w:id="2268" w:name="_Toc500157039"/>
      <w:bookmarkStart w:id="2269" w:name="_Toc500157423"/>
      <w:bookmarkStart w:id="2270" w:name="_Toc500158230"/>
      <w:bookmarkStart w:id="2271" w:name="_Toc500158616"/>
      <w:bookmarkStart w:id="2272" w:name="_Toc500159001"/>
      <w:bookmarkStart w:id="2273" w:name="_Toc500154390"/>
      <w:bookmarkStart w:id="2274" w:name="_Toc500154749"/>
      <w:bookmarkStart w:id="2275" w:name="_Toc500155107"/>
      <w:bookmarkStart w:id="2276" w:name="_Toc500155497"/>
      <w:bookmarkStart w:id="2277" w:name="_Toc500155882"/>
      <w:bookmarkStart w:id="2278" w:name="_Toc500156268"/>
      <w:bookmarkStart w:id="2279" w:name="_Toc500156654"/>
      <w:bookmarkStart w:id="2280" w:name="_Toc500157040"/>
      <w:bookmarkStart w:id="2281" w:name="_Toc500157424"/>
      <w:bookmarkStart w:id="2282" w:name="_Toc500158231"/>
      <w:bookmarkStart w:id="2283" w:name="_Toc500158617"/>
      <w:bookmarkStart w:id="2284" w:name="_Toc500159002"/>
      <w:bookmarkStart w:id="2285" w:name="_Toc500154391"/>
      <w:bookmarkStart w:id="2286" w:name="_Toc500154750"/>
      <w:bookmarkStart w:id="2287" w:name="_Toc500155108"/>
      <w:bookmarkStart w:id="2288" w:name="_Toc500155498"/>
      <w:bookmarkStart w:id="2289" w:name="_Toc500155883"/>
      <w:bookmarkStart w:id="2290" w:name="_Toc500156269"/>
      <w:bookmarkStart w:id="2291" w:name="_Toc500156655"/>
      <w:bookmarkStart w:id="2292" w:name="_Toc500157041"/>
      <w:bookmarkStart w:id="2293" w:name="_Toc500157425"/>
      <w:bookmarkStart w:id="2294" w:name="_Toc500158232"/>
      <w:bookmarkStart w:id="2295" w:name="_Toc500158618"/>
      <w:bookmarkStart w:id="2296" w:name="_Toc500159003"/>
      <w:bookmarkStart w:id="2297" w:name="_Toc500154392"/>
      <w:bookmarkStart w:id="2298" w:name="_Toc500154751"/>
      <w:bookmarkStart w:id="2299" w:name="_Toc500155109"/>
      <w:bookmarkStart w:id="2300" w:name="_Toc500155499"/>
      <w:bookmarkStart w:id="2301" w:name="_Toc500155884"/>
      <w:bookmarkStart w:id="2302" w:name="_Toc500156270"/>
      <w:bookmarkStart w:id="2303" w:name="_Toc500156656"/>
      <w:bookmarkStart w:id="2304" w:name="_Toc500157042"/>
      <w:bookmarkStart w:id="2305" w:name="_Toc500157426"/>
      <w:bookmarkStart w:id="2306" w:name="_Toc500158233"/>
      <w:bookmarkStart w:id="2307" w:name="_Toc500158619"/>
      <w:bookmarkStart w:id="2308" w:name="_Toc500159004"/>
      <w:bookmarkStart w:id="2309" w:name="_Toc500154424"/>
      <w:bookmarkStart w:id="2310" w:name="_Toc500154783"/>
      <w:bookmarkStart w:id="2311" w:name="_Toc500155141"/>
      <w:bookmarkStart w:id="2312" w:name="_Toc500155531"/>
      <w:bookmarkStart w:id="2313" w:name="_Toc500155916"/>
      <w:bookmarkStart w:id="2314" w:name="_Toc500156302"/>
      <w:bookmarkStart w:id="2315" w:name="_Toc500156688"/>
      <w:bookmarkStart w:id="2316" w:name="_Toc500157074"/>
      <w:bookmarkStart w:id="2317" w:name="_Toc500157458"/>
      <w:bookmarkStart w:id="2318" w:name="_Toc500158265"/>
      <w:bookmarkStart w:id="2319" w:name="_Toc500158651"/>
      <w:bookmarkStart w:id="2320" w:name="_Toc500159036"/>
      <w:bookmarkStart w:id="2321" w:name="_Toc500154425"/>
      <w:bookmarkStart w:id="2322" w:name="_Toc500154784"/>
      <w:bookmarkStart w:id="2323" w:name="_Toc500155142"/>
      <w:bookmarkStart w:id="2324" w:name="_Toc500155532"/>
      <w:bookmarkStart w:id="2325" w:name="_Toc500155917"/>
      <w:bookmarkStart w:id="2326" w:name="_Toc500156303"/>
      <w:bookmarkStart w:id="2327" w:name="_Toc500156689"/>
      <w:bookmarkStart w:id="2328" w:name="_Toc500157075"/>
      <w:bookmarkStart w:id="2329" w:name="_Toc500157459"/>
      <w:bookmarkStart w:id="2330" w:name="_Toc500158266"/>
      <w:bookmarkStart w:id="2331" w:name="_Toc500158652"/>
      <w:bookmarkStart w:id="2332" w:name="_Toc500159037"/>
      <w:bookmarkStart w:id="2333" w:name="_Toc500154426"/>
      <w:bookmarkStart w:id="2334" w:name="_Toc500154785"/>
      <w:bookmarkStart w:id="2335" w:name="_Toc500155143"/>
      <w:bookmarkStart w:id="2336" w:name="_Toc500155533"/>
      <w:bookmarkStart w:id="2337" w:name="_Toc500155918"/>
      <w:bookmarkStart w:id="2338" w:name="_Toc500156304"/>
      <w:bookmarkStart w:id="2339" w:name="_Toc500156690"/>
      <w:bookmarkStart w:id="2340" w:name="_Toc500157076"/>
      <w:bookmarkStart w:id="2341" w:name="_Toc500157460"/>
      <w:bookmarkStart w:id="2342" w:name="_Toc500158267"/>
      <w:bookmarkStart w:id="2343" w:name="_Toc500158653"/>
      <w:bookmarkStart w:id="2344" w:name="_Toc500159038"/>
      <w:bookmarkStart w:id="2345" w:name="_Toc500154427"/>
      <w:bookmarkStart w:id="2346" w:name="_Toc500154786"/>
      <w:bookmarkStart w:id="2347" w:name="_Toc500155144"/>
      <w:bookmarkStart w:id="2348" w:name="_Toc500155534"/>
      <w:bookmarkStart w:id="2349" w:name="_Toc500155919"/>
      <w:bookmarkStart w:id="2350" w:name="_Toc500156305"/>
      <w:bookmarkStart w:id="2351" w:name="_Toc500156691"/>
      <w:bookmarkStart w:id="2352" w:name="_Toc500157077"/>
      <w:bookmarkStart w:id="2353" w:name="_Toc500157461"/>
      <w:bookmarkStart w:id="2354" w:name="_Toc500158268"/>
      <w:bookmarkStart w:id="2355" w:name="_Toc500158654"/>
      <w:bookmarkStart w:id="2356" w:name="_Toc500159039"/>
      <w:bookmarkStart w:id="2357" w:name="_Toc500154428"/>
      <w:bookmarkStart w:id="2358" w:name="_Toc500154787"/>
      <w:bookmarkStart w:id="2359" w:name="_Toc500155145"/>
      <w:bookmarkStart w:id="2360" w:name="_Toc500155535"/>
      <w:bookmarkStart w:id="2361" w:name="_Toc500155920"/>
      <w:bookmarkStart w:id="2362" w:name="_Toc500156306"/>
      <w:bookmarkStart w:id="2363" w:name="_Toc500156692"/>
      <w:bookmarkStart w:id="2364" w:name="_Toc500157078"/>
      <w:bookmarkStart w:id="2365" w:name="_Toc500157462"/>
      <w:bookmarkStart w:id="2366" w:name="_Toc500158269"/>
      <w:bookmarkStart w:id="2367" w:name="_Toc500158655"/>
      <w:bookmarkStart w:id="2368" w:name="_Toc500159040"/>
      <w:bookmarkStart w:id="2369" w:name="_Toc500154429"/>
      <w:bookmarkStart w:id="2370" w:name="_Toc500154788"/>
      <w:bookmarkStart w:id="2371" w:name="_Toc500155146"/>
      <w:bookmarkStart w:id="2372" w:name="_Toc500155536"/>
      <w:bookmarkStart w:id="2373" w:name="_Toc500155921"/>
      <w:bookmarkStart w:id="2374" w:name="_Toc500156307"/>
      <w:bookmarkStart w:id="2375" w:name="_Toc500156693"/>
      <w:bookmarkStart w:id="2376" w:name="_Toc500157079"/>
      <w:bookmarkStart w:id="2377" w:name="_Toc500157463"/>
      <w:bookmarkStart w:id="2378" w:name="_Toc500158270"/>
      <w:bookmarkStart w:id="2379" w:name="_Toc500158656"/>
      <w:bookmarkStart w:id="2380" w:name="_Toc500159041"/>
      <w:bookmarkStart w:id="2381" w:name="_Toc500154430"/>
      <w:bookmarkStart w:id="2382" w:name="_Toc500154789"/>
      <w:bookmarkStart w:id="2383" w:name="_Toc500155147"/>
      <w:bookmarkStart w:id="2384" w:name="_Toc500155537"/>
      <w:bookmarkStart w:id="2385" w:name="_Toc500155922"/>
      <w:bookmarkStart w:id="2386" w:name="_Toc500156308"/>
      <w:bookmarkStart w:id="2387" w:name="_Toc500156694"/>
      <w:bookmarkStart w:id="2388" w:name="_Toc500157080"/>
      <w:bookmarkStart w:id="2389" w:name="_Toc500157464"/>
      <w:bookmarkStart w:id="2390" w:name="_Toc500158271"/>
      <w:bookmarkStart w:id="2391" w:name="_Toc500158657"/>
      <w:bookmarkStart w:id="2392" w:name="_Toc500159042"/>
      <w:bookmarkStart w:id="2393" w:name="_Toc500154431"/>
      <w:bookmarkStart w:id="2394" w:name="_Toc500154790"/>
      <w:bookmarkStart w:id="2395" w:name="_Toc500155148"/>
      <w:bookmarkStart w:id="2396" w:name="_Toc500155538"/>
      <w:bookmarkStart w:id="2397" w:name="_Toc500155923"/>
      <w:bookmarkStart w:id="2398" w:name="_Toc500156309"/>
      <w:bookmarkStart w:id="2399" w:name="_Toc500156695"/>
      <w:bookmarkStart w:id="2400" w:name="_Toc500157081"/>
      <w:bookmarkStart w:id="2401" w:name="_Toc500157465"/>
      <w:bookmarkStart w:id="2402" w:name="_Toc500158272"/>
      <w:bookmarkStart w:id="2403" w:name="_Toc500158658"/>
      <w:bookmarkStart w:id="2404" w:name="_Toc500159043"/>
      <w:bookmarkStart w:id="2405" w:name="_Toc500154432"/>
      <w:bookmarkStart w:id="2406" w:name="_Toc500154791"/>
      <w:bookmarkStart w:id="2407" w:name="_Toc500155149"/>
      <w:bookmarkStart w:id="2408" w:name="_Toc500155539"/>
      <w:bookmarkStart w:id="2409" w:name="_Toc500155924"/>
      <w:bookmarkStart w:id="2410" w:name="_Toc500156310"/>
      <w:bookmarkStart w:id="2411" w:name="_Toc500156696"/>
      <w:bookmarkStart w:id="2412" w:name="_Toc500157082"/>
      <w:bookmarkStart w:id="2413" w:name="_Toc500157466"/>
      <w:bookmarkStart w:id="2414" w:name="_Toc500158273"/>
      <w:bookmarkStart w:id="2415" w:name="_Toc500158659"/>
      <w:bookmarkStart w:id="2416" w:name="_Toc500159044"/>
      <w:bookmarkStart w:id="2417" w:name="_Toc500154433"/>
      <w:bookmarkStart w:id="2418" w:name="_Toc500154792"/>
      <w:bookmarkStart w:id="2419" w:name="_Toc500155150"/>
      <w:bookmarkStart w:id="2420" w:name="_Toc500155540"/>
      <w:bookmarkStart w:id="2421" w:name="_Toc500155925"/>
      <w:bookmarkStart w:id="2422" w:name="_Toc500156311"/>
      <w:bookmarkStart w:id="2423" w:name="_Toc500156697"/>
      <w:bookmarkStart w:id="2424" w:name="_Toc500157083"/>
      <w:bookmarkStart w:id="2425" w:name="_Toc500157467"/>
      <w:bookmarkStart w:id="2426" w:name="_Toc500158274"/>
      <w:bookmarkStart w:id="2427" w:name="_Toc500158660"/>
      <w:bookmarkStart w:id="2428" w:name="_Toc500159045"/>
      <w:bookmarkStart w:id="2429" w:name="_Toc500154434"/>
      <w:bookmarkStart w:id="2430" w:name="_Toc500154793"/>
      <w:bookmarkStart w:id="2431" w:name="_Toc500155151"/>
      <w:bookmarkStart w:id="2432" w:name="_Toc500155541"/>
      <w:bookmarkStart w:id="2433" w:name="_Toc500155926"/>
      <w:bookmarkStart w:id="2434" w:name="_Toc500156312"/>
      <w:bookmarkStart w:id="2435" w:name="_Toc500156698"/>
      <w:bookmarkStart w:id="2436" w:name="_Toc500157084"/>
      <w:bookmarkStart w:id="2437" w:name="_Toc500157468"/>
      <w:bookmarkStart w:id="2438" w:name="_Toc500158275"/>
      <w:bookmarkStart w:id="2439" w:name="_Toc500158661"/>
      <w:bookmarkStart w:id="2440" w:name="_Toc500159046"/>
      <w:bookmarkStart w:id="2441" w:name="_Toc500154435"/>
      <w:bookmarkStart w:id="2442" w:name="_Toc500154794"/>
      <w:bookmarkStart w:id="2443" w:name="_Toc500155152"/>
      <w:bookmarkStart w:id="2444" w:name="_Toc500155542"/>
      <w:bookmarkStart w:id="2445" w:name="_Toc500155927"/>
      <w:bookmarkStart w:id="2446" w:name="_Toc500156313"/>
      <w:bookmarkStart w:id="2447" w:name="_Toc500156699"/>
      <w:bookmarkStart w:id="2448" w:name="_Toc500157085"/>
      <w:bookmarkStart w:id="2449" w:name="_Toc500157469"/>
      <w:bookmarkStart w:id="2450" w:name="_Toc500158276"/>
      <w:bookmarkStart w:id="2451" w:name="_Toc500158662"/>
      <w:bookmarkStart w:id="2452" w:name="_Toc500159047"/>
      <w:bookmarkStart w:id="2453" w:name="_Toc500154436"/>
      <w:bookmarkStart w:id="2454" w:name="_Toc500154795"/>
      <w:bookmarkStart w:id="2455" w:name="_Toc500155153"/>
      <w:bookmarkStart w:id="2456" w:name="_Toc500155543"/>
      <w:bookmarkStart w:id="2457" w:name="_Toc500155928"/>
      <w:bookmarkStart w:id="2458" w:name="_Toc500156314"/>
      <w:bookmarkStart w:id="2459" w:name="_Toc500156700"/>
      <w:bookmarkStart w:id="2460" w:name="_Toc500157086"/>
      <w:bookmarkStart w:id="2461" w:name="_Toc500157470"/>
      <w:bookmarkStart w:id="2462" w:name="_Toc500158277"/>
      <w:bookmarkStart w:id="2463" w:name="_Toc500158663"/>
      <w:bookmarkStart w:id="2464" w:name="_Toc500159048"/>
      <w:bookmarkStart w:id="2465" w:name="_Toc500154437"/>
      <w:bookmarkStart w:id="2466" w:name="_Toc500154796"/>
      <w:bookmarkStart w:id="2467" w:name="_Toc500155154"/>
      <w:bookmarkStart w:id="2468" w:name="_Toc500155544"/>
      <w:bookmarkStart w:id="2469" w:name="_Toc500155929"/>
      <w:bookmarkStart w:id="2470" w:name="_Toc500156315"/>
      <w:bookmarkStart w:id="2471" w:name="_Toc500156701"/>
      <w:bookmarkStart w:id="2472" w:name="_Toc500157087"/>
      <w:bookmarkStart w:id="2473" w:name="_Toc500157471"/>
      <w:bookmarkStart w:id="2474" w:name="_Toc500158278"/>
      <w:bookmarkStart w:id="2475" w:name="_Toc500158664"/>
      <w:bookmarkStart w:id="2476" w:name="_Toc500159049"/>
      <w:bookmarkStart w:id="2477" w:name="_Toc500154438"/>
      <w:bookmarkStart w:id="2478" w:name="_Toc500154797"/>
      <w:bookmarkStart w:id="2479" w:name="_Toc500155155"/>
      <w:bookmarkStart w:id="2480" w:name="_Toc500155545"/>
      <w:bookmarkStart w:id="2481" w:name="_Toc500155930"/>
      <w:bookmarkStart w:id="2482" w:name="_Toc500156316"/>
      <w:bookmarkStart w:id="2483" w:name="_Toc500156702"/>
      <w:bookmarkStart w:id="2484" w:name="_Toc500157088"/>
      <w:bookmarkStart w:id="2485" w:name="_Toc500157472"/>
      <w:bookmarkStart w:id="2486" w:name="_Toc500158279"/>
      <w:bookmarkStart w:id="2487" w:name="_Toc500158665"/>
      <w:bookmarkStart w:id="2488" w:name="_Toc500159050"/>
      <w:bookmarkStart w:id="2489" w:name="_Toc500154439"/>
      <w:bookmarkStart w:id="2490" w:name="_Toc500154798"/>
      <w:bookmarkStart w:id="2491" w:name="_Toc500155156"/>
      <w:bookmarkStart w:id="2492" w:name="_Toc500155546"/>
      <w:bookmarkStart w:id="2493" w:name="_Toc500155931"/>
      <w:bookmarkStart w:id="2494" w:name="_Toc500156317"/>
      <w:bookmarkStart w:id="2495" w:name="_Toc500156703"/>
      <w:bookmarkStart w:id="2496" w:name="_Toc500157089"/>
      <w:bookmarkStart w:id="2497" w:name="_Toc500157473"/>
      <w:bookmarkStart w:id="2498" w:name="_Toc500158280"/>
      <w:bookmarkStart w:id="2499" w:name="_Toc500158666"/>
      <w:bookmarkStart w:id="2500" w:name="_Toc500159051"/>
      <w:bookmarkStart w:id="2501" w:name="_Toc500154440"/>
      <w:bookmarkStart w:id="2502" w:name="_Toc500154799"/>
      <w:bookmarkStart w:id="2503" w:name="_Toc500155157"/>
      <w:bookmarkStart w:id="2504" w:name="_Toc500155547"/>
      <w:bookmarkStart w:id="2505" w:name="_Toc500155932"/>
      <w:bookmarkStart w:id="2506" w:name="_Toc500156318"/>
      <w:bookmarkStart w:id="2507" w:name="_Toc500156704"/>
      <w:bookmarkStart w:id="2508" w:name="_Toc500157090"/>
      <w:bookmarkStart w:id="2509" w:name="_Toc500157474"/>
      <w:bookmarkStart w:id="2510" w:name="_Toc500158281"/>
      <w:bookmarkStart w:id="2511" w:name="_Toc500158667"/>
      <w:bookmarkStart w:id="2512" w:name="_Toc500159052"/>
      <w:bookmarkStart w:id="2513" w:name="_Toc500154441"/>
      <w:bookmarkStart w:id="2514" w:name="_Toc500154800"/>
      <w:bookmarkStart w:id="2515" w:name="_Toc500155158"/>
      <w:bookmarkStart w:id="2516" w:name="_Toc500155548"/>
      <w:bookmarkStart w:id="2517" w:name="_Toc500155933"/>
      <w:bookmarkStart w:id="2518" w:name="_Toc500156319"/>
      <w:bookmarkStart w:id="2519" w:name="_Toc500156705"/>
      <w:bookmarkStart w:id="2520" w:name="_Toc500157091"/>
      <w:bookmarkStart w:id="2521" w:name="_Toc500157475"/>
      <w:bookmarkStart w:id="2522" w:name="_Toc500158282"/>
      <w:bookmarkStart w:id="2523" w:name="_Toc500158668"/>
      <w:bookmarkStart w:id="2524" w:name="_Toc500159053"/>
      <w:bookmarkStart w:id="2525" w:name="_Toc500154442"/>
      <w:bookmarkStart w:id="2526" w:name="_Toc500154801"/>
      <w:bookmarkStart w:id="2527" w:name="_Toc500155159"/>
      <w:bookmarkStart w:id="2528" w:name="_Toc500155549"/>
      <w:bookmarkStart w:id="2529" w:name="_Toc500155934"/>
      <w:bookmarkStart w:id="2530" w:name="_Toc500156320"/>
      <w:bookmarkStart w:id="2531" w:name="_Toc500156706"/>
      <w:bookmarkStart w:id="2532" w:name="_Toc500157092"/>
      <w:bookmarkStart w:id="2533" w:name="_Toc500157476"/>
      <w:bookmarkStart w:id="2534" w:name="_Toc500158283"/>
      <w:bookmarkStart w:id="2535" w:name="_Toc500158669"/>
      <w:bookmarkStart w:id="2536" w:name="_Toc500159054"/>
      <w:bookmarkStart w:id="2537" w:name="_Toc500154443"/>
      <w:bookmarkStart w:id="2538" w:name="_Toc500154802"/>
      <w:bookmarkStart w:id="2539" w:name="_Toc500155160"/>
      <w:bookmarkStart w:id="2540" w:name="_Toc500155550"/>
      <w:bookmarkStart w:id="2541" w:name="_Toc500155935"/>
      <w:bookmarkStart w:id="2542" w:name="_Toc500156321"/>
      <w:bookmarkStart w:id="2543" w:name="_Toc500156707"/>
      <w:bookmarkStart w:id="2544" w:name="_Toc500157093"/>
      <w:bookmarkStart w:id="2545" w:name="_Toc500157477"/>
      <w:bookmarkStart w:id="2546" w:name="_Toc500158284"/>
      <w:bookmarkStart w:id="2547" w:name="_Toc500158670"/>
      <w:bookmarkStart w:id="2548" w:name="_Toc500159055"/>
      <w:bookmarkStart w:id="2549" w:name="_Toc500154444"/>
      <w:bookmarkStart w:id="2550" w:name="_Toc500154803"/>
      <w:bookmarkStart w:id="2551" w:name="_Toc500155161"/>
      <w:bookmarkStart w:id="2552" w:name="_Toc500155551"/>
      <w:bookmarkStart w:id="2553" w:name="_Toc500155936"/>
      <w:bookmarkStart w:id="2554" w:name="_Toc500156322"/>
      <w:bookmarkStart w:id="2555" w:name="_Toc500156708"/>
      <w:bookmarkStart w:id="2556" w:name="_Toc500157094"/>
      <w:bookmarkStart w:id="2557" w:name="_Toc500157478"/>
      <w:bookmarkStart w:id="2558" w:name="_Toc500158285"/>
      <w:bookmarkStart w:id="2559" w:name="_Toc500158671"/>
      <w:bookmarkStart w:id="2560" w:name="_Toc500159056"/>
      <w:bookmarkStart w:id="2561" w:name="_Toc500154445"/>
      <w:bookmarkStart w:id="2562" w:name="_Toc500154804"/>
      <w:bookmarkStart w:id="2563" w:name="_Toc500155162"/>
      <w:bookmarkStart w:id="2564" w:name="_Toc500155552"/>
      <w:bookmarkStart w:id="2565" w:name="_Toc500155937"/>
      <w:bookmarkStart w:id="2566" w:name="_Toc500156323"/>
      <w:bookmarkStart w:id="2567" w:name="_Toc500156709"/>
      <w:bookmarkStart w:id="2568" w:name="_Toc500157095"/>
      <w:bookmarkStart w:id="2569" w:name="_Toc500157479"/>
      <w:bookmarkStart w:id="2570" w:name="_Toc500158286"/>
      <w:bookmarkStart w:id="2571" w:name="_Toc500158672"/>
      <w:bookmarkStart w:id="2572" w:name="_Toc500159057"/>
      <w:bookmarkStart w:id="2573" w:name="_Toc500154446"/>
      <w:bookmarkStart w:id="2574" w:name="_Toc500154805"/>
      <w:bookmarkStart w:id="2575" w:name="_Toc500155163"/>
      <w:bookmarkStart w:id="2576" w:name="_Toc500155553"/>
      <w:bookmarkStart w:id="2577" w:name="_Toc500155938"/>
      <w:bookmarkStart w:id="2578" w:name="_Toc500156324"/>
      <w:bookmarkStart w:id="2579" w:name="_Toc500156710"/>
      <w:bookmarkStart w:id="2580" w:name="_Toc500157096"/>
      <w:bookmarkStart w:id="2581" w:name="_Toc500157480"/>
      <w:bookmarkStart w:id="2582" w:name="_Toc500158287"/>
      <w:bookmarkStart w:id="2583" w:name="_Toc500158673"/>
      <w:bookmarkStart w:id="2584" w:name="_Toc500159058"/>
      <w:bookmarkStart w:id="2585" w:name="_Toc500154447"/>
      <w:bookmarkStart w:id="2586" w:name="_Toc500154806"/>
      <w:bookmarkStart w:id="2587" w:name="_Toc500155164"/>
      <w:bookmarkStart w:id="2588" w:name="_Toc500155554"/>
      <w:bookmarkStart w:id="2589" w:name="_Toc500155939"/>
      <w:bookmarkStart w:id="2590" w:name="_Toc500156325"/>
      <w:bookmarkStart w:id="2591" w:name="_Toc500156711"/>
      <w:bookmarkStart w:id="2592" w:name="_Toc500157097"/>
      <w:bookmarkStart w:id="2593" w:name="_Toc500157481"/>
      <w:bookmarkStart w:id="2594" w:name="_Toc500158288"/>
      <w:bookmarkStart w:id="2595" w:name="_Toc500158674"/>
      <w:bookmarkStart w:id="2596" w:name="_Toc500159059"/>
      <w:bookmarkStart w:id="2597" w:name="_Toc500154448"/>
      <w:bookmarkStart w:id="2598" w:name="_Toc500154807"/>
      <w:bookmarkStart w:id="2599" w:name="_Toc500155165"/>
      <w:bookmarkStart w:id="2600" w:name="_Toc500155555"/>
      <w:bookmarkStart w:id="2601" w:name="_Toc500155940"/>
      <w:bookmarkStart w:id="2602" w:name="_Toc500156326"/>
      <w:bookmarkStart w:id="2603" w:name="_Toc500156712"/>
      <w:bookmarkStart w:id="2604" w:name="_Toc500157098"/>
      <w:bookmarkStart w:id="2605" w:name="_Toc500157482"/>
      <w:bookmarkStart w:id="2606" w:name="_Toc500158289"/>
      <w:bookmarkStart w:id="2607" w:name="_Toc500158675"/>
      <w:bookmarkStart w:id="2608" w:name="_Toc500159060"/>
      <w:bookmarkStart w:id="2609" w:name="_Toc500154449"/>
      <w:bookmarkStart w:id="2610" w:name="_Toc500154808"/>
      <w:bookmarkStart w:id="2611" w:name="_Toc500155166"/>
      <w:bookmarkStart w:id="2612" w:name="_Toc500155556"/>
      <w:bookmarkStart w:id="2613" w:name="_Toc500155941"/>
      <w:bookmarkStart w:id="2614" w:name="_Toc500156327"/>
      <w:bookmarkStart w:id="2615" w:name="_Toc500156713"/>
      <w:bookmarkStart w:id="2616" w:name="_Toc500157099"/>
      <w:bookmarkStart w:id="2617" w:name="_Toc500157483"/>
      <w:bookmarkStart w:id="2618" w:name="_Toc500158290"/>
      <w:bookmarkStart w:id="2619" w:name="_Toc500158676"/>
      <w:bookmarkStart w:id="2620" w:name="_Toc500159061"/>
      <w:bookmarkStart w:id="2621" w:name="_Toc500154450"/>
      <w:bookmarkStart w:id="2622" w:name="_Toc500154809"/>
      <w:bookmarkStart w:id="2623" w:name="_Toc500155167"/>
      <w:bookmarkStart w:id="2624" w:name="_Toc500155557"/>
      <w:bookmarkStart w:id="2625" w:name="_Toc500155942"/>
      <w:bookmarkStart w:id="2626" w:name="_Toc500156328"/>
      <w:bookmarkStart w:id="2627" w:name="_Toc500156714"/>
      <w:bookmarkStart w:id="2628" w:name="_Toc500157100"/>
      <w:bookmarkStart w:id="2629" w:name="_Toc500157484"/>
      <w:bookmarkStart w:id="2630" w:name="_Toc500158291"/>
      <w:bookmarkStart w:id="2631" w:name="_Toc500158677"/>
      <w:bookmarkStart w:id="2632" w:name="_Toc500159062"/>
      <w:bookmarkStart w:id="2633" w:name="_Toc500154451"/>
      <w:bookmarkStart w:id="2634" w:name="_Toc500154810"/>
      <w:bookmarkStart w:id="2635" w:name="_Toc500155168"/>
      <w:bookmarkStart w:id="2636" w:name="_Toc500155558"/>
      <w:bookmarkStart w:id="2637" w:name="_Toc500155943"/>
      <w:bookmarkStart w:id="2638" w:name="_Toc500156329"/>
      <w:bookmarkStart w:id="2639" w:name="_Toc500156715"/>
      <w:bookmarkStart w:id="2640" w:name="_Toc500157101"/>
      <w:bookmarkStart w:id="2641" w:name="_Toc500157485"/>
      <w:bookmarkStart w:id="2642" w:name="_Toc500158292"/>
      <w:bookmarkStart w:id="2643" w:name="_Toc500158678"/>
      <w:bookmarkStart w:id="2644" w:name="_Toc500159063"/>
      <w:bookmarkStart w:id="2645" w:name="_Toc500154452"/>
      <w:bookmarkStart w:id="2646" w:name="_Toc500154811"/>
      <w:bookmarkStart w:id="2647" w:name="_Toc500155169"/>
      <w:bookmarkStart w:id="2648" w:name="_Toc500155559"/>
      <w:bookmarkStart w:id="2649" w:name="_Toc500155944"/>
      <w:bookmarkStart w:id="2650" w:name="_Toc500156330"/>
      <w:bookmarkStart w:id="2651" w:name="_Toc500156716"/>
      <w:bookmarkStart w:id="2652" w:name="_Toc500157102"/>
      <w:bookmarkStart w:id="2653" w:name="_Toc500157486"/>
      <w:bookmarkStart w:id="2654" w:name="_Toc500158293"/>
      <w:bookmarkStart w:id="2655" w:name="_Toc500158679"/>
      <w:bookmarkStart w:id="2656" w:name="_Toc500159064"/>
      <w:bookmarkStart w:id="2657" w:name="_Toc500154453"/>
      <w:bookmarkStart w:id="2658" w:name="_Toc500154812"/>
      <w:bookmarkStart w:id="2659" w:name="_Toc500155170"/>
      <w:bookmarkStart w:id="2660" w:name="_Toc500155560"/>
      <w:bookmarkStart w:id="2661" w:name="_Toc500155945"/>
      <w:bookmarkStart w:id="2662" w:name="_Toc500156331"/>
      <w:bookmarkStart w:id="2663" w:name="_Toc500156717"/>
      <w:bookmarkStart w:id="2664" w:name="_Toc500157103"/>
      <w:bookmarkStart w:id="2665" w:name="_Toc500157487"/>
      <w:bookmarkStart w:id="2666" w:name="_Toc500158294"/>
      <w:bookmarkStart w:id="2667" w:name="_Toc500158680"/>
      <w:bookmarkStart w:id="2668" w:name="_Toc500159065"/>
      <w:bookmarkStart w:id="2669" w:name="_Toc500154454"/>
      <w:bookmarkStart w:id="2670" w:name="_Toc500154813"/>
      <w:bookmarkStart w:id="2671" w:name="_Toc500155171"/>
      <w:bookmarkStart w:id="2672" w:name="_Toc500155561"/>
      <w:bookmarkStart w:id="2673" w:name="_Toc500155946"/>
      <w:bookmarkStart w:id="2674" w:name="_Toc500156332"/>
      <w:bookmarkStart w:id="2675" w:name="_Toc500156718"/>
      <w:bookmarkStart w:id="2676" w:name="_Toc500157104"/>
      <w:bookmarkStart w:id="2677" w:name="_Toc500157488"/>
      <w:bookmarkStart w:id="2678" w:name="_Toc500158295"/>
      <w:bookmarkStart w:id="2679" w:name="_Toc500158681"/>
      <w:bookmarkStart w:id="2680" w:name="_Toc500159066"/>
      <w:bookmarkStart w:id="2681" w:name="_Toc500154455"/>
      <w:bookmarkStart w:id="2682" w:name="_Toc500154814"/>
      <w:bookmarkStart w:id="2683" w:name="_Toc500155172"/>
      <w:bookmarkStart w:id="2684" w:name="_Toc500155562"/>
      <w:bookmarkStart w:id="2685" w:name="_Toc500155947"/>
      <w:bookmarkStart w:id="2686" w:name="_Toc500156333"/>
      <w:bookmarkStart w:id="2687" w:name="_Toc500156719"/>
      <w:bookmarkStart w:id="2688" w:name="_Toc500157105"/>
      <w:bookmarkStart w:id="2689" w:name="_Toc500157489"/>
      <w:bookmarkStart w:id="2690" w:name="_Toc500158296"/>
      <w:bookmarkStart w:id="2691" w:name="_Toc500158682"/>
      <w:bookmarkStart w:id="2692" w:name="_Toc500159067"/>
      <w:bookmarkStart w:id="2693" w:name="_Toc500154456"/>
      <w:bookmarkStart w:id="2694" w:name="_Toc500154815"/>
      <w:bookmarkStart w:id="2695" w:name="_Toc500155173"/>
      <w:bookmarkStart w:id="2696" w:name="_Toc500155563"/>
      <w:bookmarkStart w:id="2697" w:name="_Toc500155948"/>
      <w:bookmarkStart w:id="2698" w:name="_Toc500156334"/>
      <w:bookmarkStart w:id="2699" w:name="_Toc500156720"/>
      <w:bookmarkStart w:id="2700" w:name="_Toc500157106"/>
      <w:bookmarkStart w:id="2701" w:name="_Toc500157490"/>
      <w:bookmarkStart w:id="2702" w:name="_Toc500158297"/>
      <w:bookmarkStart w:id="2703" w:name="_Toc500158683"/>
      <w:bookmarkStart w:id="2704" w:name="_Toc500159068"/>
      <w:bookmarkStart w:id="2705" w:name="_Toc500154457"/>
      <w:bookmarkStart w:id="2706" w:name="_Toc500154816"/>
      <w:bookmarkStart w:id="2707" w:name="_Toc500155174"/>
      <w:bookmarkStart w:id="2708" w:name="_Toc500155564"/>
      <w:bookmarkStart w:id="2709" w:name="_Toc500155949"/>
      <w:bookmarkStart w:id="2710" w:name="_Toc500156335"/>
      <w:bookmarkStart w:id="2711" w:name="_Toc500156721"/>
      <w:bookmarkStart w:id="2712" w:name="_Toc500157107"/>
      <w:bookmarkStart w:id="2713" w:name="_Toc500157491"/>
      <w:bookmarkStart w:id="2714" w:name="_Toc500158298"/>
      <w:bookmarkStart w:id="2715" w:name="_Toc500158684"/>
      <w:bookmarkStart w:id="2716" w:name="_Toc500159069"/>
      <w:bookmarkStart w:id="2717" w:name="_Toc500154458"/>
      <w:bookmarkStart w:id="2718" w:name="_Toc500154817"/>
      <w:bookmarkStart w:id="2719" w:name="_Toc500155175"/>
      <w:bookmarkStart w:id="2720" w:name="_Toc500155565"/>
      <w:bookmarkStart w:id="2721" w:name="_Toc500155950"/>
      <w:bookmarkStart w:id="2722" w:name="_Toc500156336"/>
      <w:bookmarkStart w:id="2723" w:name="_Toc500156722"/>
      <w:bookmarkStart w:id="2724" w:name="_Toc500157108"/>
      <w:bookmarkStart w:id="2725" w:name="_Toc500157492"/>
      <w:bookmarkStart w:id="2726" w:name="_Toc500158299"/>
      <w:bookmarkStart w:id="2727" w:name="_Toc500158685"/>
      <w:bookmarkStart w:id="2728" w:name="_Toc500159070"/>
      <w:bookmarkStart w:id="2729" w:name="_Toc500154459"/>
      <w:bookmarkStart w:id="2730" w:name="_Toc500154818"/>
      <w:bookmarkStart w:id="2731" w:name="_Toc500155176"/>
      <w:bookmarkStart w:id="2732" w:name="_Toc500155566"/>
      <w:bookmarkStart w:id="2733" w:name="_Toc500155951"/>
      <w:bookmarkStart w:id="2734" w:name="_Toc500156337"/>
      <w:bookmarkStart w:id="2735" w:name="_Toc500156723"/>
      <w:bookmarkStart w:id="2736" w:name="_Toc500157109"/>
      <w:bookmarkStart w:id="2737" w:name="_Toc500157493"/>
      <w:bookmarkStart w:id="2738" w:name="_Toc500158300"/>
      <w:bookmarkStart w:id="2739" w:name="_Toc500158686"/>
      <w:bookmarkStart w:id="2740" w:name="_Toc500159071"/>
      <w:bookmarkStart w:id="2741" w:name="_Toc500154460"/>
      <w:bookmarkStart w:id="2742" w:name="_Toc500154819"/>
      <w:bookmarkStart w:id="2743" w:name="_Toc500155177"/>
      <w:bookmarkStart w:id="2744" w:name="_Toc500155567"/>
      <w:bookmarkStart w:id="2745" w:name="_Toc500155952"/>
      <w:bookmarkStart w:id="2746" w:name="_Toc500156338"/>
      <w:bookmarkStart w:id="2747" w:name="_Toc500156724"/>
      <w:bookmarkStart w:id="2748" w:name="_Toc500157110"/>
      <w:bookmarkStart w:id="2749" w:name="_Toc500157494"/>
      <w:bookmarkStart w:id="2750" w:name="_Toc500158301"/>
      <w:bookmarkStart w:id="2751" w:name="_Toc500158687"/>
      <w:bookmarkStart w:id="2752" w:name="_Toc500159072"/>
      <w:bookmarkStart w:id="2753" w:name="_Toc500154461"/>
      <w:bookmarkStart w:id="2754" w:name="_Toc500154820"/>
      <w:bookmarkStart w:id="2755" w:name="_Toc500155178"/>
      <w:bookmarkStart w:id="2756" w:name="_Toc500155568"/>
      <w:bookmarkStart w:id="2757" w:name="_Toc500155953"/>
      <w:bookmarkStart w:id="2758" w:name="_Toc500156339"/>
      <w:bookmarkStart w:id="2759" w:name="_Toc500156725"/>
      <w:bookmarkStart w:id="2760" w:name="_Toc500157111"/>
      <w:bookmarkStart w:id="2761" w:name="_Toc500157495"/>
      <w:bookmarkStart w:id="2762" w:name="_Toc500158302"/>
      <w:bookmarkStart w:id="2763" w:name="_Toc500158688"/>
      <w:bookmarkStart w:id="2764" w:name="_Toc500159073"/>
      <w:bookmarkStart w:id="2765" w:name="_Toc500154462"/>
      <w:bookmarkStart w:id="2766" w:name="_Toc500154821"/>
      <w:bookmarkStart w:id="2767" w:name="_Toc500155179"/>
      <w:bookmarkStart w:id="2768" w:name="_Toc500155569"/>
      <w:bookmarkStart w:id="2769" w:name="_Toc500155954"/>
      <w:bookmarkStart w:id="2770" w:name="_Toc500156340"/>
      <w:bookmarkStart w:id="2771" w:name="_Toc500156726"/>
      <w:bookmarkStart w:id="2772" w:name="_Toc500157112"/>
      <w:bookmarkStart w:id="2773" w:name="_Toc500157496"/>
      <w:bookmarkStart w:id="2774" w:name="_Toc500158303"/>
      <w:bookmarkStart w:id="2775" w:name="_Toc500158689"/>
      <w:bookmarkStart w:id="2776" w:name="_Toc500159074"/>
      <w:bookmarkStart w:id="2777" w:name="_Toc500154463"/>
      <w:bookmarkStart w:id="2778" w:name="_Toc500154822"/>
      <w:bookmarkStart w:id="2779" w:name="_Toc500155180"/>
      <w:bookmarkStart w:id="2780" w:name="_Toc500155570"/>
      <w:bookmarkStart w:id="2781" w:name="_Toc500155955"/>
      <w:bookmarkStart w:id="2782" w:name="_Toc500156341"/>
      <w:bookmarkStart w:id="2783" w:name="_Toc500156727"/>
      <w:bookmarkStart w:id="2784" w:name="_Toc500157113"/>
      <w:bookmarkStart w:id="2785" w:name="_Toc500157497"/>
      <w:bookmarkStart w:id="2786" w:name="_Toc500158304"/>
      <w:bookmarkStart w:id="2787" w:name="_Toc500158690"/>
      <w:bookmarkStart w:id="2788" w:name="_Toc500159075"/>
      <w:bookmarkStart w:id="2789" w:name="_Toc500154464"/>
      <w:bookmarkStart w:id="2790" w:name="_Toc500154823"/>
      <w:bookmarkStart w:id="2791" w:name="_Toc500155181"/>
      <w:bookmarkStart w:id="2792" w:name="_Toc500155571"/>
      <w:bookmarkStart w:id="2793" w:name="_Toc500155956"/>
      <w:bookmarkStart w:id="2794" w:name="_Toc500156342"/>
      <w:bookmarkStart w:id="2795" w:name="_Toc500156728"/>
      <w:bookmarkStart w:id="2796" w:name="_Toc500157114"/>
      <w:bookmarkStart w:id="2797" w:name="_Toc500157498"/>
      <w:bookmarkStart w:id="2798" w:name="_Toc500158305"/>
      <w:bookmarkStart w:id="2799" w:name="_Toc500158691"/>
      <w:bookmarkStart w:id="2800" w:name="_Toc500159076"/>
      <w:bookmarkStart w:id="2801" w:name="_Toc500154465"/>
      <w:bookmarkStart w:id="2802" w:name="_Toc500154824"/>
      <w:bookmarkStart w:id="2803" w:name="_Toc500155182"/>
      <w:bookmarkStart w:id="2804" w:name="_Toc500155572"/>
      <w:bookmarkStart w:id="2805" w:name="_Toc500155957"/>
      <w:bookmarkStart w:id="2806" w:name="_Toc500156343"/>
      <w:bookmarkStart w:id="2807" w:name="_Toc500156729"/>
      <w:bookmarkStart w:id="2808" w:name="_Toc500157115"/>
      <w:bookmarkStart w:id="2809" w:name="_Toc500157499"/>
      <w:bookmarkStart w:id="2810" w:name="_Toc500158306"/>
      <w:bookmarkStart w:id="2811" w:name="_Toc500158692"/>
      <w:bookmarkStart w:id="2812" w:name="_Toc500159077"/>
      <w:bookmarkStart w:id="2813" w:name="_Toc500154466"/>
      <w:bookmarkStart w:id="2814" w:name="_Toc500154825"/>
      <w:bookmarkStart w:id="2815" w:name="_Toc500155183"/>
      <w:bookmarkStart w:id="2816" w:name="_Toc500155573"/>
      <w:bookmarkStart w:id="2817" w:name="_Toc500155958"/>
      <w:bookmarkStart w:id="2818" w:name="_Toc500156344"/>
      <w:bookmarkStart w:id="2819" w:name="_Toc500156730"/>
      <w:bookmarkStart w:id="2820" w:name="_Toc500157116"/>
      <w:bookmarkStart w:id="2821" w:name="_Toc500157500"/>
      <w:bookmarkStart w:id="2822" w:name="_Toc500158307"/>
      <w:bookmarkStart w:id="2823" w:name="_Toc500158693"/>
      <w:bookmarkStart w:id="2824" w:name="_Toc500159078"/>
      <w:bookmarkStart w:id="2825" w:name="_Toc500154467"/>
      <w:bookmarkStart w:id="2826" w:name="_Toc500154826"/>
      <w:bookmarkStart w:id="2827" w:name="_Toc500155184"/>
      <w:bookmarkStart w:id="2828" w:name="_Toc500155574"/>
      <w:bookmarkStart w:id="2829" w:name="_Toc500155959"/>
      <w:bookmarkStart w:id="2830" w:name="_Toc500156345"/>
      <w:bookmarkStart w:id="2831" w:name="_Toc500156731"/>
      <w:bookmarkStart w:id="2832" w:name="_Toc500157117"/>
      <w:bookmarkStart w:id="2833" w:name="_Toc500157501"/>
      <w:bookmarkStart w:id="2834" w:name="_Toc500158308"/>
      <w:bookmarkStart w:id="2835" w:name="_Toc500158694"/>
      <w:bookmarkStart w:id="2836" w:name="_Toc500159079"/>
      <w:bookmarkStart w:id="2837" w:name="_Toc500154468"/>
      <w:bookmarkStart w:id="2838" w:name="_Toc500154827"/>
      <w:bookmarkStart w:id="2839" w:name="_Toc500155185"/>
      <w:bookmarkStart w:id="2840" w:name="_Toc500155575"/>
      <w:bookmarkStart w:id="2841" w:name="_Toc500155960"/>
      <w:bookmarkStart w:id="2842" w:name="_Toc500156346"/>
      <w:bookmarkStart w:id="2843" w:name="_Toc500156732"/>
      <w:bookmarkStart w:id="2844" w:name="_Toc500157118"/>
      <w:bookmarkStart w:id="2845" w:name="_Toc500157502"/>
      <w:bookmarkStart w:id="2846" w:name="_Toc500158309"/>
      <w:bookmarkStart w:id="2847" w:name="_Toc500158695"/>
      <w:bookmarkStart w:id="2848" w:name="_Toc500159080"/>
      <w:bookmarkStart w:id="2849" w:name="_Toc492420452"/>
      <w:bookmarkStart w:id="2850" w:name="_Toc492421048"/>
      <w:bookmarkStart w:id="2851" w:name="_Toc500850641"/>
      <w:bookmarkStart w:id="2852" w:name="_Toc500850763"/>
      <w:bookmarkStart w:id="2853" w:name="_Toc500851061"/>
      <w:bookmarkStart w:id="2854" w:name="_Toc500886377"/>
      <w:bookmarkStart w:id="2855" w:name="_Toc500886788"/>
      <w:bookmarkStart w:id="2856" w:name="_Toc500889151"/>
      <w:bookmarkStart w:id="2857" w:name="_Toc500889872"/>
      <w:bookmarkStart w:id="2858" w:name="_Toc500895874"/>
      <w:bookmarkStart w:id="2859" w:name="_Toc500903827"/>
      <w:bookmarkStart w:id="2860" w:name="_Toc500850642"/>
      <w:bookmarkStart w:id="2861" w:name="_Toc500850764"/>
      <w:bookmarkStart w:id="2862" w:name="_Toc500851062"/>
      <w:bookmarkStart w:id="2863" w:name="_Toc500886378"/>
      <w:bookmarkStart w:id="2864" w:name="_Toc500886789"/>
      <w:bookmarkStart w:id="2865" w:name="_Toc500889152"/>
      <w:bookmarkStart w:id="2866" w:name="_Toc500889873"/>
      <w:bookmarkStart w:id="2867" w:name="_Toc500895875"/>
      <w:bookmarkStart w:id="2868" w:name="_Toc500903828"/>
      <w:bookmarkStart w:id="2869" w:name="_Toc489010390"/>
      <w:bookmarkStart w:id="2870" w:name="_Toc489010694"/>
      <w:bookmarkStart w:id="2871" w:name="_Toc489011764"/>
      <w:bookmarkStart w:id="2872" w:name="_Toc489012087"/>
      <w:bookmarkStart w:id="2873" w:name="_Toc489012403"/>
      <w:bookmarkStart w:id="2874" w:name="_Toc500850664"/>
      <w:bookmarkStart w:id="2875" w:name="_Toc500850786"/>
      <w:bookmarkStart w:id="2876" w:name="_Toc500851084"/>
      <w:bookmarkStart w:id="2877" w:name="_Toc500886400"/>
      <w:bookmarkStart w:id="2878" w:name="_Toc500886811"/>
      <w:bookmarkStart w:id="2879" w:name="_Toc500889174"/>
      <w:bookmarkStart w:id="2880" w:name="_Toc500889895"/>
      <w:bookmarkStart w:id="2881" w:name="_Toc500895897"/>
      <w:bookmarkStart w:id="2882" w:name="_Toc500903850"/>
      <w:bookmarkStart w:id="2883" w:name="_Toc500850665"/>
      <w:bookmarkStart w:id="2884" w:name="_Toc500850787"/>
      <w:bookmarkStart w:id="2885" w:name="_Toc500851085"/>
      <w:bookmarkStart w:id="2886" w:name="_Toc500886401"/>
      <w:bookmarkStart w:id="2887" w:name="_Toc500886812"/>
      <w:bookmarkStart w:id="2888" w:name="_Toc500889175"/>
      <w:bookmarkStart w:id="2889" w:name="_Toc500889896"/>
      <w:bookmarkStart w:id="2890" w:name="_Toc500895898"/>
      <w:bookmarkStart w:id="2891" w:name="_Toc500903851"/>
      <w:bookmarkStart w:id="2892" w:name="_Toc500850666"/>
      <w:bookmarkStart w:id="2893" w:name="_Toc500850788"/>
      <w:bookmarkStart w:id="2894" w:name="_Toc500851086"/>
      <w:bookmarkStart w:id="2895" w:name="_Toc500886402"/>
      <w:bookmarkStart w:id="2896" w:name="_Toc500886813"/>
      <w:bookmarkStart w:id="2897" w:name="_Toc500889176"/>
      <w:bookmarkStart w:id="2898" w:name="_Toc500889897"/>
      <w:bookmarkStart w:id="2899" w:name="_Toc500895899"/>
      <w:bookmarkStart w:id="2900" w:name="_Toc500903852"/>
      <w:bookmarkStart w:id="2901" w:name="_Toc500850668"/>
      <w:bookmarkStart w:id="2902" w:name="_Toc500850790"/>
      <w:bookmarkStart w:id="2903" w:name="_Toc500851088"/>
      <w:bookmarkStart w:id="2904" w:name="_Toc500886404"/>
      <w:bookmarkStart w:id="2905" w:name="_Toc500886815"/>
      <w:bookmarkStart w:id="2906" w:name="_Toc500889178"/>
      <w:bookmarkStart w:id="2907" w:name="_Toc500889899"/>
      <w:bookmarkStart w:id="2908" w:name="_Toc500895901"/>
      <w:bookmarkStart w:id="2909" w:name="_Toc500903854"/>
      <w:bookmarkStart w:id="2910" w:name="_Toc500850669"/>
      <w:bookmarkStart w:id="2911" w:name="_Toc500850791"/>
      <w:bookmarkStart w:id="2912" w:name="_Toc500851089"/>
      <w:bookmarkStart w:id="2913" w:name="_Toc500886405"/>
      <w:bookmarkStart w:id="2914" w:name="_Toc500886816"/>
      <w:bookmarkStart w:id="2915" w:name="_Toc500889179"/>
      <w:bookmarkStart w:id="2916" w:name="_Toc500889900"/>
      <w:bookmarkStart w:id="2917" w:name="_Toc500895902"/>
      <w:bookmarkStart w:id="2918" w:name="_Toc500903855"/>
      <w:bookmarkStart w:id="2919" w:name="_Toc500850670"/>
      <w:bookmarkStart w:id="2920" w:name="_Toc500850792"/>
      <w:bookmarkStart w:id="2921" w:name="_Toc500851090"/>
      <w:bookmarkStart w:id="2922" w:name="_Toc500886406"/>
      <w:bookmarkStart w:id="2923" w:name="_Toc500886817"/>
      <w:bookmarkStart w:id="2924" w:name="_Toc500889180"/>
      <w:bookmarkStart w:id="2925" w:name="_Toc500889901"/>
      <w:bookmarkStart w:id="2926" w:name="_Toc500895903"/>
      <w:bookmarkStart w:id="2927" w:name="_Toc500903856"/>
      <w:bookmarkStart w:id="2928" w:name="_Toc500850671"/>
      <w:bookmarkStart w:id="2929" w:name="_Toc500850793"/>
      <w:bookmarkStart w:id="2930" w:name="_Toc500851091"/>
      <w:bookmarkStart w:id="2931" w:name="_Toc500886407"/>
      <w:bookmarkStart w:id="2932" w:name="_Toc500886818"/>
      <w:bookmarkStart w:id="2933" w:name="_Toc500889181"/>
      <w:bookmarkStart w:id="2934" w:name="_Toc500889902"/>
      <w:bookmarkStart w:id="2935" w:name="_Toc500895904"/>
      <w:bookmarkStart w:id="2936" w:name="_Toc500903857"/>
      <w:bookmarkStart w:id="2937" w:name="_Toc500850672"/>
      <w:bookmarkStart w:id="2938" w:name="_Toc500850794"/>
      <w:bookmarkStart w:id="2939" w:name="_Toc500851092"/>
      <w:bookmarkStart w:id="2940" w:name="_Toc500886408"/>
      <w:bookmarkStart w:id="2941" w:name="_Toc500886819"/>
      <w:bookmarkStart w:id="2942" w:name="_Toc500889182"/>
      <w:bookmarkStart w:id="2943" w:name="_Toc500889903"/>
      <w:bookmarkStart w:id="2944" w:name="_Toc500895905"/>
      <w:bookmarkStart w:id="2945" w:name="_Toc500903858"/>
      <w:bookmarkStart w:id="2946" w:name="_Toc500850673"/>
      <w:bookmarkStart w:id="2947" w:name="_Toc500850795"/>
      <w:bookmarkStart w:id="2948" w:name="_Toc500851093"/>
      <w:bookmarkStart w:id="2949" w:name="_Toc500886409"/>
      <w:bookmarkStart w:id="2950" w:name="_Toc500886820"/>
      <w:bookmarkStart w:id="2951" w:name="_Toc500889183"/>
      <w:bookmarkStart w:id="2952" w:name="_Toc500889904"/>
      <w:bookmarkStart w:id="2953" w:name="_Toc500895906"/>
      <w:bookmarkStart w:id="2954" w:name="_Toc500903859"/>
      <w:bookmarkStart w:id="2955" w:name="_Toc500850674"/>
      <w:bookmarkStart w:id="2956" w:name="_Toc500850796"/>
      <w:bookmarkStart w:id="2957" w:name="_Toc500851094"/>
      <w:bookmarkStart w:id="2958" w:name="_Toc500886410"/>
      <w:bookmarkStart w:id="2959" w:name="_Toc500886821"/>
      <w:bookmarkStart w:id="2960" w:name="_Toc500889184"/>
      <w:bookmarkStart w:id="2961" w:name="_Toc500889905"/>
      <w:bookmarkStart w:id="2962" w:name="_Toc500895907"/>
      <w:bookmarkStart w:id="2963" w:name="_Toc500903860"/>
      <w:bookmarkStart w:id="2964" w:name="_Toc500826025"/>
      <w:bookmarkStart w:id="2965" w:name="_Toc500850687"/>
      <w:bookmarkStart w:id="2966" w:name="_Toc500850809"/>
      <w:bookmarkStart w:id="2967" w:name="_Toc500851107"/>
      <w:bookmarkStart w:id="2968" w:name="_Toc500886423"/>
      <w:bookmarkStart w:id="2969" w:name="_Toc500886834"/>
      <w:bookmarkStart w:id="2970" w:name="_Toc500889197"/>
      <w:bookmarkStart w:id="2971" w:name="_Toc500889918"/>
      <w:bookmarkStart w:id="2972" w:name="_Toc500895920"/>
      <w:bookmarkStart w:id="2973" w:name="_Toc500903873"/>
      <w:bookmarkStart w:id="2974" w:name="_Toc500826026"/>
      <w:bookmarkStart w:id="2975" w:name="_Toc500850688"/>
      <w:bookmarkStart w:id="2976" w:name="_Toc500850810"/>
      <w:bookmarkStart w:id="2977" w:name="_Toc500851108"/>
      <w:bookmarkStart w:id="2978" w:name="_Toc500886424"/>
      <w:bookmarkStart w:id="2979" w:name="_Toc500886835"/>
      <w:bookmarkStart w:id="2980" w:name="_Toc500889198"/>
      <w:bookmarkStart w:id="2981" w:name="_Toc500889919"/>
      <w:bookmarkStart w:id="2982" w:name="_Toc500895921"/>
      <w:bookmarkStart w:id="2983" w:name="_Toc500903874"/>
      <w:bookmarkStart w:id="2984" w:name="_Toc500826027"/>
      <w:bookmarkStart w:id="2985" w:name="_Toc500850689"/>
      <w:bookmarkStart w:id="2986" w:name="_Toc500850811"/>
      <w:bookmarkStart w:id="2987" w:name="_Toc500851109"/>
      <w:bookmarkStart w:id="2988" w:name="_Toc500886425"/>
      <w:bookmarkStart w:id="2989" w:name="_Toc500886836"/>
      <w:bookmarkStart w:id="2990" w:name="_Toc500889199"/>
      <w:bookmarkStart w:id="2991" w:name="_Toc500889920"/>
      <w:bookmarkStart w:id="2992" w:name="_Toc500895922"/>
      <w:bookmarkStart w:id="2993" w:name="_Toc500903875"/>
      <w:bookmarkStart w:id="2994" w:name="_Toc500826028"/>
      <w:bookmarkStart w:id="2995" w:name="_Toc500850690"/>
      <w:bookmarkStart w:id="2996" w:name="_Toc500850812"/>
      <w:bookmarkStart w:id="2997" w:name="_Toc500851110"/>
      <w:bookmarkStart w:id="2998" w:name="_Toc500886426"/>
      <w:bookmarkStart w:id="2999" w:name="_Toc500886837"/>
      <w:bookmarkStart w:id="3000" w:name="_Toc500889200"/>
      <w:bookmarkStart w:id="3001" w:name="_Toc500889921"/>
      <w:bookmarkStart w:id="3002" w:name="_Toc500895923"/>
      <w:bookmarkStart w:id="3003" w:name="_Toc500903876"/>
      <w:bookmarkStart w:id="3004" w:name="_Toc500826029"/>
      <w:bookmarkStart w:id="3005" w:name="_Toc500850691"/>
      <w:bookmarkStart w:id="3006" w:name="_Toc500850813"/>
      <w:bookmarkStart w:id="3007" w:name="_Toc500851111"/>
      <w:bookmarkStart w:id="3008" w:name="_Toc500886427"/>
      <w:bookmarkStart w:id="3009" w:name="_Toc500886838"/>
      <w:bookmarkStart w:id="3010" w:name="_Toc500889201"/>
      <w:bookmarkStart w:id="3011" w:name="_Toc500889922"/>
      <w:bookmarkStart w:id="3012" w:name="_Toc500895924"/>
      <w:bookmarkStart w:id="3013" w:name="_Toc500903877"/>
      <w:bookmarkStart w:id="3014" w:name="_Toc500850694"/>
      <w:bookmarkStart w:id="3015" w:name="_Toc500850816"/>
      <w:bookmarkStart w:id="3016" w:name="_Toc500851114"/>
      <w:bookmarkStart w:id="3017" w:name="_Toc500886430"/>
      <w:bookmarkStart w:id="3018" w:name="_Toc500886841"/>
      <w:bookmarkStart w:id="3019" w:name="_Toc500889204"/>
      <w:bookmarkStart w:id="3020" w:name="_Toc500889925"/>
      <w:bookmarkStart w:id="3021" w:name="_Toc500895927"/>
      <w:bookmarkStart w:id="3022" w:name="_Toc500903880"/>
      <w:bookmarkStart w:id="3023" w:name="_Toc500154476"/>
      <w:bookmarkStart w:id="3024" w:name="_Toc500154835"/>
      <w:bookmarkStart w:id="3025" w:name="_Toc500155193"/>
      <w:bookmarkStart w:id="3026" w:name="_Toc500155583"/>
      <w:bookmarkStart w:id="3027" w:name="_Toc500155968"/>
      <w:bookmarkStart w:id="3028" w:name="_Toc500156354"/>
      <w:bookmarkStart w:id="3029" w:name="_Toc500156740"/>
      <w:bookmarkStart w:id="3030" w:name="_Toc500157126"/>
      <w:bookmarkStart w:id="3031" w:name="_Toc500157510"/>
      <w:bookmarkStart w:id="3032" w:name="_Toc500158317"/>
      <w:bookmarkStart w:id="3033" w:name="_Toc500158703"/>
      <w:bookmarkStart w:id="3034" w:name="_Toc500159088"/>
      <w:bookmarkStart w:id="3035" w:name="_Toc489012405"/>
      <w:bookmarkStart w:id="3036" w:name="_Ref500926785"/>
      <w:bookmarkStart w:id="3037" w:name="_Ref500926792"/>
      <w:bookmarkStart w:id="3038" w:name="_Ref500926823"/>
      <w:bookmarkStart w:id="3039" w:name="_Toc507630551"/>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r w:rsidRPr="00CF0720">
        <w:rPr>
          <w:lang w:val="en-GB"/>
        </w:rPr>
        <w:lastRenderedPageBreak/>
        <w:t xml:space="preserve">Updated </w:t>
      </w:r>
      <w:r w:rsidR="002A36F3" w:rsidRPr="00CF0720">
        <w:rPr>
          <w:lang w:val="en-GB"/>
        </w:rPr>
        <w:t xml:space="preserve">BEM </w:t>
      </w:r>
      <w:r w:rsidR="005877DC" w:rsidRPr="00CF0720">
        <w:rPr>
          <w:lang w:val="en-GB"/>
        </w:rPr>
        <w:t>requirements</w:t>
      </w:r>
      <w:r w:rsidR="002A36F3" w:rsidRPr="00CF0720">
        <w:rPr>
          <w:lang w:val="en-GB"/>
        </w:rPr>
        <w:t xml:space="preserve"> </w:t>
      </w:r>
      <w:r w:rsidR="00DA5946" w:rsidRPr="00CF0720">
        <w:rPr>
          <w:lang w:val="en-GB"/>
        </w:rPr>
        <w:t>for AAS MFCN Base Stations</w:t>
      </w:r>
      <w:bookmarkEnd w:id="3035"/>
      <w:bookmarkEnd w:id="3036"/>
      <w:bookmarkEnd w:id="3037"/>
      <w:bookmarkEnd w:id="3038"/>
      <w:bookmarkEnd w:id="3039"/>
    </w:p>
    <w:p w:rsidR="00DA5946" w:rsidRPr="00CF0720" w:rsidRDefault="00282B8A" w:rsidP="00DA5946">
      <w:r w:rsidRPr="00CF0720">
        <w:t xml:space="preserve">Based on the analysis carried out in </w:t>
      </w:r>
      <w:r w:rsidR="00EC1CED" w:rsidRPr="00CF0720">
        <w:t>S</w:t>
      </w:r>
      <w:r w:rsidRPr="00CF0720">
        <w:t xml:space="preserve">ection </w:t>
      </w:r>
      <w:r w:rsidRPr="00CF0720">
        <w:fldChar w:fldCharType="begin"/>
      </w:r>
      <w:r w:rsidRPr="00CF0720">
        <w:instrText xml:space="preserve"> REF _Ref500841133 \r \h </w:instrText>
      </w:r>
      <w:r w:rsidRPr="00CF0720">
        <w:fldChar w:fldCharType="separate"/>
      </w:r>
      <w:r w:rsidR="00FB3280" w:rsidRPr="00CF0720">
        <w:t>6</w:t>
      </w:r>
      <w:r w:rsidRPr="00CF0720">
        <w:fldChar w:fldCharType="end"/>
      </w:r>
      <w:r w:rsidRPr="00CF0720">
        <w:t>, the following sections propose updates to the some of the BEM elem</w:t>
      </w:r>
      <w:r w:rsidR="004B1AD4" w:rsidRPr="00CF0720">
        <w:t>en</w:t>
      </w:r>
      <w:r w:rsidRPr="00CF0720">
        <w:t>ts.</w:t>
      </w:r>
    </w:p>
    <w:p w:rsidR="00320553" w:rsidRPr="00CF0720" w:rsidRDefault="00320553" w:rsidP="00320553">
      <w:pPr>
        <w:pStyle w:val="Heading3"/>
        <w:rPr>
          <w:lang w:val="en-GB"/>
        </w:rPr>
      </w:pPr>
      <w:bookmarkStart w:id="3040" w:name="_Toc492420456"/>
      <w:bookmarkStart w:id="3041" w:name="_Toc492421052"/>
      <w:bookmarkStart w:id="3042" w:name="_Toc489012254"/>
      <w:bookmarkStart w:id="3043" w:name="_Toc507630552"/>
      <w:bookmarkStart w:id="3044" w:name="_Toc489012406"/>
      <w:bookmarkEnd w:id="3040"/>
      <w:bookmarkEnd w:id="3041"/>
      <w:r w:rsidRPr="00CF0720">
        <w:rPr>
          <w:lang w:val="en-GB"/>
        </w:rPr>
        <w:t>In- block power limits</w:t>
      </w:r>
      <w:bookmarkEnd w:id="3042"/>
      <w:bookmarkEnd w:id="3043"/>
    </w:p>
    <w:p w:rsidR="00320553" w:rsidRPr="00CF0720" w:rsidRDefault="00320553" w:rsidP="00320553">
      <w:r w:rsidRPr="00CF0720">
        <w:t xml:space="preserve">As described in </w:t>
      </w:r>
      <w:r w:rsidR="00AA37DE" w:rsidRPr="00CF0720">
        <w:t xml:space="preserve">Section </w:t>
      </w:r>
      <w:r w:rsidRPr="00CF0720">
        <w:fldChar w:fldCharType="begin"/>
      </w:r>
      <w:r w:rsidRPr="00CF0720">
        <w:instrText xml:space="preserve"> REF _Ref500794748 \r \h </w:instrText>
      </w:r>
      <w:r w:rsidRPr="00CF0720">
        <w:fldChar w:fldCharType="separate"/>
      </w:r>
      <w:r w:rsidR="00FB3280" w:rsidRPr="00CF0720">
        <w:t>5</w:t>
      </w:r>
      <w:r w:rsidRPr="00CF0720">
        <w:fldChar w:fldCharType="end"/>
      </w:r>
      <w:r w:rsidRPr="00CF0720">
        <w:t>, no mandatory limit was defined in the existing regulatory framework. The same approach will be used also in the updated regulatory framework.</w:t>
      </w:r>
    </w:p>
    <w:p w:rsidR="003A4F66" w:rsidRPr="00CF0720" w:rsidRDefault="003A4F66" w:rsidP="00CA531C">
      <w:pPr>
        <w:pStyle w:val="Heading2"/>
        <w:rPr>
          <w:lang w:val="en-GB"/>
        </w:rPr>
      </w:pPr>
      <w:bookmarkStart w:id="3045" w:name="_Toc507630553"/>
      <w:r w:rsidRPr="00CF0720">
        <w:rPr>
          <w:lang w:val="en-GB"/>
        </w:rPr>
        <w:t>Out-of-block power limits: Interference between synchronised MFCNs</w:t>
      </w:r>
      <w:bookmarkEnd w:id="3045"/>
      <w:r w:rsidRPr="00CF0720" w:rsidDel="00AD5F4F">
        <w:rPr>
          <w:lang w:val="en-GB"/>
        </w:rPr>
        <w:t xml:space="preserve"> </w:t>
      </w:r>
    </w:p>
    <w:p w:rsidR="00F72B8C" w:rsidRPr="00CF0720" w:rsidRDefault="00F72B8C" w:rsidP="00F72B8C">
      <w:r w:rsidRPr="00CF0720">
        <w:t xml:space="preserve">For AAS base stations, TRP </w:t>
      </w:r>
      <w:r w:rsidR="001779D4" w:rsidRPr="00CF0720">
        <w:t xml:space="preserve">is selected </w:t>
      </w:r>
      <w:r w:rsidRPr="00CF0720">
        <w:t>as the metric for specifying regulatory power limits. This corresponds to out-of-block power limits in the context of MFCN-to-MFCN interference in the case of s</w:t>
      </w:r>
      <w:r w:rsidR="00E47551" w:rsidRPr="00CF0720">
        <w:t>ynchronised</w:t>
      </w:r>
      <w:r w:rsidRPr="00CF0720">
        <w:t xml:space="preserve"> networks and time aligned UL/DL transmissions.</w:t>
      </w:r>
    </w:p>
    <w:p w:rsidR="00F72B8C" w:rsidRPr="00CF0720" w:rsidRDefault="00F72B8C" w:rsidP="00F72B8C">
      <w:r w:rsidRPr="00CF0720">
        <w:t xml:space="preserve">In alignment with our understanding of how unwanted emission conducted power (TRP) for AAS base stations is specified by </w:t>
      </w:r>
      <w:r w:rsidR="00306E26" w:rsidRPr="00CF0720">
        <w:t xml:space="preserve">3GPP TS 38.104 </w:t>
      </w:r>
      <w:r w:rsidR="00FB3280" w:rsidRPr="00CF0720">
        <w:fldChar w:fldCharType="begin"/>
      </w:r>
      <w:r w:rsidR="00FB3280" w:rsidRPr="00CF0720">
        <w:instrText xml:space="preserve"> REF _Ref507759093 \r \h </w:instrText>
      </w:r>
      <w:r w:rsidR="00FB3280" w:rsidRPr="00CF0720">
        <w:fldChar w:fldCharType="separate"/>
      </w:r>
      <w:r w:rsidR="00FB3280" w:rsidRPr="00CF0720">
        <w:t>[25]</w:t>
      </w:r>
      <w:r w:rsidR="00FB3280" w:rsidRPr="00CF0720">
        <w:fldChar w:fldCharType="end"/>
      </w:r>
      <w:r w:rsidR="00306E26" w:rsidRPr="00CF0720">
        <w:t xml:space="preserve">, </w:t>
      </w:r>
      <w:r w:rsidRPr="00CF0720">
        <w:t xml:space="preserve">it is proposed to specify the out-of-block TRP limits to </w:t>
      </w:r>
      <w:r w:rsidR="00306E26" w:rsidRPr="00CF0720">
        <w:t xml:space="preserve">a value that correspond to </w:t>
      </w:r>
      <w:r w:rsidRPr="00CF0720">
        <w:t xml:space="preserve"> a total of eight </w:t>
      </w:r>
      <w:r w:rsidR="00867636" w:rsidRPr="00CF0720">
        <w:t>beam forming</w:t>
      </w:r>
      <w:r w:rsidRPr="00CF0720">
        <w:t xml:space="preserve"> antenna elements. </w:t>
      </w:r>
    </w:p>
    <w:p w:rsidR="00F72B8C" w:rsidRPr="00CF0720" w:rsidRDefault="00F72B8C" w:rsidP="00F72B8C">
      <w:r w:rsidRPr="00CF0720">
        <w:t>For the case of s</w:t>
      </w:r>
      <w:r w:rsidR="00E47551" w:rsidRPr="00CF0720">
        <w:t>ynchronised</w:t>
      </w:r>
      <w:r w:rsidRPr="00CF0720">
        <w:t xml:space="preserve"> MFCNs with time aligned UL/DL transmissions, the following </w:t>
      </w:r>
      <w:r w:rsidR="001779D4" w:rsidRPr="00CF0720">
        <w:fldChar w:fldCharType="begin"/>
      </w:r>
      <w:r w:rsidR="001779D4" w:rsidRPr="00CF0720">
        <w:instrText xml:space="preserve"> REF _Ref500129674 \h </w:instrText>
      </w:r>
      <w:r w:rsidR="001779D4" w:rsidRPr="00CF0720">
        <w:fldChar w:fldCharType="separate"/>
      </w:r>
      <w:r w:rsidR="00FB3280" w:rsidRPr="00CF0720">
        <w:t xml:space="preserve">Table </w:t>
      </w:r>
      <w:r w:rsidR="00FB3280" w:rsidRPr="00CF0720">
        <w:rPr>
          <w:noProof/>
        </w:rPr>
        <w:t>9</w:t>
      </w:r>
      <w:r w:rsidR="001779D4" w:rsidRPr="00CF0720">
        <w:fldChar w:fldCharType="end"/>
      </w:r>
      <w:r w:rsidRPr="00CF0720">
        <w:t xml:space="preserve"> show</w:t>
      </w:r>
      <w:r w:rsidR="001779D4" w:rsidRPr="00CF0720">
        <w:t>s</w:t>
      </w:r>
      <w:r w:rsidRPr="00CF0720">
        <w:t xml:space="preserve"> the proposed out-of-block TRP limits for the update of </w:t>
      </w:r>
      <w:r w:rsidR="00601904" w:rsidRPr="00CF0720">
        <w:t>ECC/DEC/(11)06 (rev. 2014)</w:t>
      </w:r>
      <w:r w:rsidR="00EC1CED" w:rsidRPr="00CF0720">
        <w:t xml:space="preserve"> </w:t>
      </w:r>
      <w:r w:rsidR="00EC1CED" w:rsidRPr="00CF0720">
        <w:fldChar w:fldCharType="begin"/>
      </w:r>
      <w:r w:rsidR="00EC1CED" w:rsidRPr="00CF0720">
        <w:instrText xml:space="preserve"> REF _Ref500924972 \r \h </w:instrText>
      </w:r>
      <w:r w:rsidR="00EC1CED" w:rsidRPr="00CF0720">
        <w:fldChar w:fldCharType="separate"/>
      </w:r>
      <w:r w:rsidR="00FB3280" w:rsidRPr="00CF0720">
        <w:t>[3]</w:t>
      </w:r>
      <w:r w:rsidR="00EC1CED" w:rsidRPr="00CF0720">
        <w:fldChar w:fldCharType="end"/>
      </w:r>
      <w:r w:rsidRPr="00CF0720">
        <w:t>.</w:t>
      </w:r>
    </w:p>
    <w:p w:rsidR="001779D4" w:rsidRPr="00CF0720" w:rsidRDefault="0032791C" w:rsidP="00EC1CED">
      <w:pPr>
        <w:pStyle w:val="Caption"/>
        <w:rPr>
          <w:lang w:val="en-GB"/>
        </w:rPr>
      </w:pPr>
      <w:bookmarkStart w:id="3046" w:name="_Ref500129674"/>
      <w:bookmarkStart w:id="3047" w:name="_Ref500842815"/>
      <w:r>
        <w:rPr>
          <w:noProof/>
          <w:lang w:val="en-GB" w:eastAsia="da-DK"/>
        </w:rPr>
        <w:pict>
          <v:shape id="_x0000_s1087" type="#_x0000_t136" style="position:absolute;left:0;text-align:left;margin-left:-7.4pt;margin-top:310.35pt;width:485.35pt;height:194.1pt;rotation:315;z-index:-251529216;mso-position-horizontal-relative:margin;mso-position-vertical-relative:margin" o:allowincell="f" fillcolor="silver" stroked="f">
            <v:fill opacity=".5"/>
            <v:textpath style="font-family:&quot;Arial&quot;;font-size:1pt" string="DRAFT"/>
            <w10:wrap anchorx="margin" anchory="margin"/>
          </v:shape>
        </w:pict>
      </w:r>
      <w:r w:rsidR="001779D4"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FB3280" w:rsidRPr="00CF0720">
        <w:rPr>
          <w:noProof/>
          <w:lang w:val="en-GB"/>
        </w:rPr>
        <w:t>9</w:t>
      </w:r>
      <w:r w:rsidR="003D2847" w:rsidRPr="00CF0720">
        <w:rPr>
          <w:noProof/>
          <w:lang w:val="en-GB"/>
        </w:rPr>
        <w:fldChar w:fldCharType="end"/>
      </w:r>
      <w:bookmarkEnd w:id="3046"/>
      <w:r w:rsidR="001779D4" w:rsidRPr="00CF0720">
        <w:rPr>
          <w:lang w:val="en-GB"/>
        </w:rPr>
        <w:t xml:space="preserve">: </w:t>
      </w:r>
      <w:r w:rsidR="00940C71" w:rsidRPr="00CF0720">
        <w:rPr>
          <w:lang w:val="en-GB"/>
        </w:rPr>
        <w:t>Proposed updated b</w:t>
      </w:r>
      <w:r w:rsidR="001C61AE" w:rsidRPr="00CF0720">
        <w:rPr>
          <w:lang w:val="en-GB"/>
        </w:rPr>
        <w:t xml:space="preserve">aseline and </w:t>
      </w:r>
      <w:r w:rsidR="001779D4" w:rsidRPr="00CF0720">
        <w:rPr>
          <w:lang w:val="en-GB"/>
        </w:rPr>
        <w:t>transitional power limits</w:t>
      </w:r>
      <w:bookmarkEnd w:id="3047"/>
      <w:r w:rsidR="00EC1CED" w:rsidRPr="00CF0720">
        <w:rPr>
          <w:lang w:val="en-GB"/>
        </w:rPr>
        <w:t xml:space="preserve"> </w:t>
      </w:r>
      <w:r w:rsidR="001779D4" w:rsidRPr="00CF0720">
        <w:rPr>
          <w:lang w:val="en-GB"/>
        </w:rPr>
        <w:t>for AAS base stations</w:t>
      </w:r>
    </w:p>
    <w:tbl>
      <w:tblPr>
        <w:tblStyle w:val="ECCTable-redheader"/>
        <w:tblW w:w="9197" w:type="dxa"/>
        <w:tblInd w:w="0" w:type="dxa"/>
        <w:tblLook w:val="01E0" w:firstRow="1" w:lastRow="1" w:firstColumn="1" w:lastColumn="1" w:noHBand="0" w:noVBand="0"/>
      </w:tblPr>
      <w:tblGrid>
        <w:gridCol w:w="1980"/>
        <w:gridCol w:w="4241"/>
        <w:gridCol w:w="2976"/>
      </w:tblGrid>
      <w:tr w:rsidR="001779D4" w:rsidRPr="00CF0720" w:rsidTr="00CA531C">
        <w:trPr>
          <w:cnfStyle w:val="100000000000" w:firstRow="1" w:lastRow="0" w:firstColumn="0" w:lastColumn="0" w:oddVBand="0" w:evenVBand="0" w:oddHBand="0" w:evenHBand="0" w:firstRowFirstColumn="0" w:firstRowLastColumn="0" w:lastRowFirstColumn="0" w:lastRowLastColumn="0"/>
          <w:trHeight w:val="335"/>
        </w:trPr>
        <w:tc>
          <w:tcPr>
            <w:tcW w:w="1980" w:type="dxa"/>
          </w:tcPr>
          <w:p w:rsidR="001779D4" w:rsidRPr="00CF0720" w:rsidRDefault="001779D4" w:rsidP="001779D4">
            <w:r w:rsidRPr="00CF0720">
              <w:t>BEM element</w:t>
            </w:r>
          </w:p>
        </w:tc>
        <w:tc>
          <w:tcPr>
            <w:tcW w:w="4241" w:type="dxa"/>
          </w:tcPr>
          <w:p w:rsidR="001779D4" w:rsidRPr="00CF0720" w:rsidRDefault="001779D4" w:rsidP="001779D4">
            <w:r w:rsidRPr="00CF0720">
              <w:t>Frequency range</w:t>
            </w:r>
          </w:p>
        </w:tc>
        <w:tc>
          <w:tcPr>
            <w:tcW w:w="2976" w:type="dxa"/>
          </w:tcPr>
          <w:p w:rsidR="00050E85" w:rsidRPr="00CF0720" w:rsidRDefault="00EC1CED" w:rsidP="00EC1CED">
            <w:r w:rsidRPr="00CF0720">
              <w:t xml:space="preserve">AAS </w:t>
            </w:r>
            <w:r w:rsidR="00F57FEC" w:rsidRPr="00CF0720">
              <w:t>TRP p</w:t>
            </w:r>
            <w:r w:rsidR="001779D4" w:rsidRPr="00CF0720">
              <w:t>ower limit</w:t>
            </w:r>
            <w:r w:rsidRPr="00CF0720">
              <w:br/>
              <w:t xml:space="preserve">dBm/(5 MHz) </w:t>
            </w:r>
            <w:r w:rsidR="001779D4" w:rsidRPr="00CF0720">
              <w:t xml:space="preserve">per </w:t>
            </w:r>
            <w:r w:rsidR="00716F3F" w:rsidRPr="00CF0720">
              <w:t>cell</w:t>
            </w:r>
            <w:r w:rsidR="004452A1" w:rsidRPr="00CF0720">
              <w:rPr>
                <w:vertAlign w:val="superscript"/>
              </w:rPr>
              <w:t>(1)</w:t>
            </w:r>
          </w:p>
        </w:tc>
      </w:tr>
      <w:tr w:rsidR="001779D4" w:rsidRPr="00CF0720" w:rsidTr="00060F27">
        <w:trPr>
          <w:trHeight w:val="220"/>
        </w:trPr>
        <w:tc>
          <w:tcPr>
            <w:tcW w:w="1980" w:type="dxa"/>
          </w:tcPr>
          <w:p w:rsidR="001779D4" w:rsidRPr="00CF0720" w:rsidRDefault="001779D4" w:rsidP="001779D4">
            <w:pPr>
              <w:pStyle w:val="ECCTabletext"/>
            </w:pPr>
            <w:r w:rsidRPr="00CF0720">
              <w:t>Transitional region</w:t>
            </w:r>
          </w:p>
        </w:tc>
        <w:tc>
          <w:tcPr>
            <w:tcW w:w="4241" w:type="dxa"/>
          </w:tcPr>
          <w:p w:rsidR="001779D4" w:rsidRPr="00CF0720" w:rsidRDefault="001779D4" w:rsidP="00060F27">
            <w:r w:rsidRPr="00CF0720">
              <w:t xml:space="preserve">-5 to 0 MHz offset from lower block edge </w:t>
            </w:r>
            <w:r w:rsidRPr="00CF0720">
              <w:br/>
              <w:t xml:space="preserve">0h to 5 MHz offset from upper block edge </w:t>
            </w:r>
          </w:p>
        </w:tc>
        <w:tc>
          <w:tcPr>
            <w:tcW w:w="2976" w:type="dxa"/>
          </w:tcPr>
          <w:p w:rsidR="001779D4" w:rsidRPr="00CF0720" w:rsidRDefault="001779D4" w:rsidP="00611FC0">
            <w:r w:rsidRPr="00CF0720">
              <w:t>Min(PMax'-40,</w:t>
            </w:r>
            <w:r w:rsidR="00AE5D8E" w:rsidRPr="00CF0720">
              <w:t xml:space="preserve"> </w:t>
            </w:r>
            <w:r w:rsidR="00306E26" w:rsidRPr="00CF0720">
              <w:t>16</w:t>
            </w:r>
            <w:r w:rsidR="00AE5D8E" w:rsidRPr="00CF0720">
              <w:t>)</w:t>
            </w:r>
            <w:r w:rsidRPr="00CF0720">
              <w:t xml:space="preserve"> </w:t>
            </w:r>
            <w:r w:rsidR="001057D4" w:rsidRPr="00CF0720">
              <w:t xml:space="preserve">  </w:t>
            </w:r>
            <w:r w:rsidR="00A36DC5" w:rsidRPr="00CF0720">
              <w:t xml:space="preserve"> </w:t>
            </w:r>
            <w:r w:rsidR="001057D4" w:rsidRPr="00CF0720">
              <w:t xml:space="preserve"> (</w:t>
            </w:r>
            <w:r w:rsidR="0028588C" w:rsidRPr="00CF0720">
              <w:t>2</w:t>
            </w:r>
            <w:r w:rsidR="001057D4" w:rsidRPr="00CF0720">
              <w:t>)</w:t>
            </w:r>
          </w:p>
        </w:tc>
      </w:tr>
      <w:tr w:rsidR="001779D4" w:rsidRPr="00CF0720" w:rsidTr="00060F27">
        <w:trPr>
          <w:trHeight w:val="200"/>
        </w:trPr>
        <w:tc>
          <w:tcPr>
            <w:tcW w:w="1980" w:type="dxa"/>
          </w:tcPr>
          <w:p w:rsidR="001779D4" w:rsidRPr="00CF0720" w:rsidRDefault="001779D4" w:rsidP="001779D4">
            <w:pPr>
              <w:pStyle w:val="ECCTabletext"/>
            </w:pPr>
            <w:r w:rsidRPr="00CF0720">
              <w:t>Transitional region</w:t>
            </w:r>
          </w:p>
        </w:tc>
        <w:tc>
          <w:tcPr>
            <w:tcW w:w="4241" w:type="dxa"/>
          </w:tcPr>
          <w:p w:rsidR="001779D4" w:rsidRPr="00CF0720" w:rsidRDefault="001779D4" w:rsidP="00060F27">
            <w:r w:rsidRPr="00CF0720">
              <w:t>-10 to -5 MHz offset from lower block edge</w:t>
            </w:r>
            <w:r w:rsidRPr="00CF0720">
              <w:br/>
              <w:t>5 to 10 MHz offset from upper block edge</w:t>
            </w:r>
          </w:p>
        </w:tc>
        <w:tc>
          <w:tcPr>
            <w:tcW w:w="2976" w:type="dxa"/>
          </w:tcPr>
          <w:p w:rsidR="001779D4" w:rsidRPr="00CF0720" w:rsidRDefault="001779D4" w:rsidP="00060F27">
            <w:r w:rsidRPr="00CF0720">
              <w:t>Min(PMax'-43,</w:t>
            </w:r>
            <w:r w:rsidR="00AE5D8E" w:rsidRPr="00CF0720">
              <w:t xml:space="preserve"> </w:t>
            </w:r>
            <w:r w:rsidR="00306E26" w:rsidRPr="00CF0720">
              <w:t>12</w:t>
            </w:r>
            <w:r w:rsidR="00AE5D8E" w:rsidRPr="00CF0720">
              <w:t>)</w:t>
            </w:r>
            <w:r w:rsidR="001057D4" w:rsidRPr="00CF0720">
              <w:t xml:space="preserve">     (</w:t>
            </w:r>
            <w:r w:rsidR="0028588C" w:rsidRPr="00CF0720">
              <w:t>2</w:t>
            </w:r>
            <w:r w:rsidR="001057D4" w:rsidRPr="00CF0720">
              <w:t>)</w:t>
            </w:r>
          </w:p>
        </w:tc>
      </w:tr>
      <w:tr w:rsidR="001779D4" w:rsidRPr="00CF0720" w:rsidTr="00060F27">
        <w:trPr>
          <w:trHeight w:val="464"/>
        </w:trPr>
        <w:tc>
          <w:tcPr>
            <w:tcW w:w="1980" w:type="dxa"/>
          </w:tcPr>
          <w:p w:rsidR="001779D4" w:rsidRPr="00CF0720" w:rsidRDefault="00E85E0D">
            <w:pPr>
              <w:pStyle w:val="ECCTabletext"/>
            </w:pPr>
            <w:r w:rsidRPr="00CF0720">
              <w:t>B</w:t>
            </w:r>
            <w:r w:rsidR="001779D4" w:rsidRPr="00CF0720">
              <w:t>aseline</w:t>
            </w:r>
          </w:p>
        </w:tc>
        <w:tc>
          <w:tcPr>
            <w:tcW w:w="4241" w:type="dxa"/>
          </w:tcPr>
          <w:p w:rsidR="001779D4" w:rsidRPr="00CF0720" w:rsidRDefault="004242F1" w:rsidP="00EC1CED">
            <w:r w:rsidRPr="00CF0720">
              <w:t>Below -10 MHz offset from lower block edge.</w:t>
            </w:r>
            <w:r w:rsidRPr="00CF0720">
              <w:br/>
              <w:t>Above 10 MHz offset from upper block edge.</w:t>
            </w:r>
            <w:r w:rsidR="00EC1CED" w:rsidRPr="00CF0720">
              <w:br/>
            </w:r>
            <w:r w:rsidRPr="00CF0720">
              <w:t>Within 3400 - 3800 MHz.</w:t>
            </w:r>
          </w:p>
        </w:tc>
        <w:tc>
          <w:tcPr>
            <w:tcW w:w="2976" w:type="dxa"/>
          </w:tcPr>
          <w:p w:rsidR="001779D4" w:rsidRPr="00CF0720" w:rsidRDefault="001779D4" w:rsidP="00060F27">
            <w:r w:rsidRPr="00CF0720">
              <w:t>Min(PMax'-43,</w:t>
            </w:r>
            <w:r w:rsidR="00AE5D8E" w:rsidRPr="00CF0720">
              <w:t xml:space="preserve"> 1)</w:t>
            </w:r>
            <w:r w:rsidRPr="00CF0720">
              <w:t xml:space="preserve"> </w:t>
            </w:r>
            <w:r w:rsidR="001057D4" w:rsidRPr="00CF0720">
              <w:t xml:space="preserve">    (</w:t>
            </w:r>
            <w:r w:rsidR="0028588C" w:rsidRPr="00CF0720">
              <w:t>2</w:t>
            </w:r>
            <w:r w:rsidR="001057D4" w:rsidRPr="00CF0720">
              <w:t>)</w:t>
            </w:r>
          </w:p>
        </w:tc>
      </w:tr>
      <w:tr w:rsidR="00A15D03" w:rsidRPr="00CF0720" w:rsidTr="00A15D03">
        <w:trPr>
          <w:trHeight w:val="464"/>
        </w:trPr>
        <w:tc>
          <w:tcPr>
            <w:tcW w:w="9197" w:type="dxa"/>
            <w:gridSpan w:val="3"/>
          </w:tcPr>
          <w:p w:rsidR="0028588C" w:rsidRPr="00CF0720" w:rsidRDefault="0028588C" w:rsidP="00CF0720">
            <w:pPr>
              <w:pStyle w:val="ECCTablenote"/>
            </w:pPr>
            <w:r w:rsidRPr="00CF0720">
              <w:t>(1)</w:t>
            </w:r>
            <w:r w:rsidRPr="00CF0720">
              <w:tab/>
              <w:t xml:space="preserve">In a multi-sector site, the value per ‘cell’ corresponds to the value for one of the sectors. </w:t>
            </w:r>
          </w:p>
          <w:p w:rsidR="00A15D03" w:rsidRPr="00CF0720" w:rsidRDefault="00A15D03" w:rsidP="00CF0720">
            <w:pPr>
              <w:pStyle w:val="ECCTablenote"/>
            </w:pPr>
            <w:r w:rsidRPr="00CF0720">
              <w:t>(</w:t>
            </w:r>
            <w:r w:rsidR="0028588C" w:rsidRPr="00CF0720">
              <w:t>2</w:t>
            </w:r>
            <w:r w:rsidRPr="00CF0720">
              <w:t>)</w:t>
            </w:r>
            <w:r w:rsidRPr="00CF0720">
              <w:tab/>
              <w:t xml:space="preserve">The transitional regions and the baseline power limit apply to the synchronised operation of MFCN networks as defined in section </w:t>
            </w:r>
            <w:r w:rsidRPr="00CF0720">
              <w:fldChar w:fldCharType="begin"/>
            </w:r>
            <w:r w:rsidRPr="00CF0720">
              <w:instrText xml:space="preserve"> REF _Ref500973967 \r \h  \* MERGEFORMAT </w:instrText>
            </w:r>
            <w:r w:rsidRPr="00CF0720">
              <w:fldChar w:fldCharType="separate"/>
            </w:r>
            <w:r w:rsidR="00FB3280" w:rsidRPr="00CF0720">
              <w:t>6.1.4</w:t>
            </w:r>
            <w:r w:rsidRPr="00CF0720">
              <w:fldChar w:fldCharType="end"/>
            </w:r>
            <w:r w:rsidRPr="00CF0720">
              <w:t>.</w:t>
            </w:r>
          </w:p>
          <w:p w:rsidR="00A15D03" w:rsidRPr="00CF0720" w:rsidRDefault="00A15D03" w:rsidP="00CF0720">
            <w:pPr>
              <w:pStyle w:val="ECCTablenote"/>
            </w:pPr>
            <w:r w:rsidRPr="00CF0720">
              <w:t xml:space="preserve">PMax' is the maximum mean carrier power for the base station measured as TRP per carrier </w:t>
            </w:r>
          </w:p>
          <w:p w:rsidR="00A15D03" w:rsidRPr="00CF0720" w:rsidRDefault="00A15D03" w:rsidP="00CF0720">
            <w:pPr>
              <w:pStyle w:val="ECCTablenote"/>
            </w:pPr>
            <w:r w:rsidRPr="00CF0720">
              <w:t>TRP for Pmax’, for baseline and for transitional apply to the whole antenna panel.</w:t>
            </w:r>
            <w:r w:rsidRPr="00CF0720">
              <w:rPr>
                <w:rStyle w:val="ECCParagraph"/>
              </w:rPr>
              <w:t xml:space="preserve"> </w:t>
            </w:r>
          </w:p>
        </w:tc>
      </w:tr>
    </w:tbl>
    <w:p w:rsidR="00961B23" w:rsidRPr="00CF0720" w:rsidRDefault="00961B23" w:rsidP="00961B23">
      <w:pPr>
        <w:rPr>
          <w:rStyle w:val="ECCParagraph"/>
        </w:rPr>
      </w:pPr>
      <w:r w:rsidRPr="00CF0720">
        <w:rPr>
          <w:rStyle w:val="ECCParagraph"/>
        </w:rPr>
        <w:t xml:space="preserve">Note: for TDD blocks the transitional region applies in case of </w:t>
      </w:r>
      <w:r w:rsidR="00CF0720" w:rsidRPr="00CF0720">
        <w:rPr>
          <w:rStyle w:val="ECCParagraph"/>
        </w:rPr>
        <w:t>synchronis</w:t>
      </w:r>
      <w:r w:rsidRPr="00CF0720">
        <w:rPr>
          <w:rStyle w:val="ECCParagraph"/>
        </w:rPr>
        <w:t>ed adjacent blocks, and in-between adjacent TDD blocks that are separated by 5 or 10 MHz. The transition region does not extend below 3400</w:t>
      </w:r>
      <w:r w:rsidR="00E85E0D" w:rsidRPr="00CF0720">
        <w:rPr>
          <w:rStyle w:val="ECCParagraph"/>
        </w:rPr>
        <w:t> </w:t>
      </w:r>
      <w:r w:rsidRPr="00CF0720">
        <w:rPr>
          <w:rStyle w:val="ECCParagraph"/>
        </w:rPr>
        <w:t>MHz or above 3800 MHz.</w:t>
      </w:r>
    </w:p>
    <w:p w:rsidR="00961B23" w:rsidRDefault="00A35732" w:rsidP="00961B23">
      <w:pPr>
        <w:rPr>
          <w:rStyle w:val="ECCParagraph"/>
        </w:rPr>
      </w:pPr>
      <w:r w:rsidRPr="00CF0720">
        <w:rPr>
          <w:rStyle w:val="ECCParagraph"/>
        </w:rPr>
        <w:fldChar w:fldCharType="begin"/>
      </w:r>
      <w:r w:rsidRPr="00CF0720">
        <w:rPr>
          <w:rStyle w:val="ECCParagraph"/>
        </w:rPr>
        <w:instrText xml:space="preserve"> REF _Ref507670946 \h </w:instrText>
      </w:r>
      <w:r w:rsidRPr="00CF0720">
        <w:rPr>
          <w:rStyle w:val="ECCParagraph"/>
        </w:rPr>
      </w:r>
      <w:r w:rsidRPr="00CF0720">
        <w:rPr>
          <w:rStyle w:val="ECCParagraph"/>
        </w:rPr>
        <w:fldChar w:fldCharType="separate"/>
      </w:r>
      <w:r w:rsidR="00FB3280" w:rsidRPr="00CF0720">
        <w:t xml:space="preserve">Table </w:t>
      </w:r>
      <w:r w:rsidR="00FB3280" w:rsidRPr="00CF0720">
        <w:rPr>
          <w:noProof/>
        </w:rPr>
        <w:t>10</w:t>
      </w:r>
      <w:r w:rsidRPr="00CF0720">
        <w:rPr>
          <w:rStyle w:val="ECCParagraph"/>
        </w:rPr>
        <w:fldChar w:fldCharType="end"/>
      </w:r>
      <w:r w:rsidRPr="00CF0720">
        <w:rPr>
          <w:rStyle w:val="ECCParagraph"/>
        </w:rPr>
        <w:t xml:space="preserve"> </w:t>
      </w:r>
      <w:r w:rsidR="00961B23" w:rsidRPr="00CF0720">
        <w:rPr>
          <w:rStyle w:val="ECCParagraph"/>
        </w:rPr>
        <w:t>describes the relationship between the proposed baseline and transitional power limits and the 3GPP unwanted emission mask.</w:t>
      </w:r>
    </w:p>
    <w:p w:rsidR="00DB3C9A" w:rsidRPr="00CF0720" w:rsidRDefault="00DB3C9A" w:rsidP="00961B23">
      <w:pPr>
        <w:rPr>
          <w:rStyle w:val="ECCParagraph"/>
        </w:rPr>
      </w:pPr>
    </w:p>
    <w:p w:rsidR="00BB050A" w:rsidRPr="00CF0720" w:rsidRDefault="00BB050A" w:rsidP="00BB050A">
      <w:pPr>
        <w:pStyle w:val="Caption"/>
        <w:keepNext/>
        <w:rPr>
          <w:lang w:val="en-GB"/>
        </w:rPr>
      </w:pPr>
      <w:bookmarkStart w:id="3048" w:name="_Ref507670946"/>
      <w:r w:rsidRPr="00CF0720">
        <w:rPr>
          <w:lang w:val="en-GB"/>
        </w:rPr>
        <w:lastRenderedPageBreak/>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FB3280" w:rsidRPr="00CF0720">
        <w:rPr>
          <w:noProof/>
          <w:lang w:val="en-GB"/>
        </w:rPr>
        <w:t>10</w:t>
      </w:r>
      <w:r w:rsidRPr="00CF0720">
        <w:rPr>
          <w:noProof/>
          <w:lang w:val="en-GB"/>
        </w:rPr>
        <w:fldChar w:fldCharType="end"/>
      </w:r>
      <w:bookmarkEnd w:id="3048"/>
      <w:r w:rsidRPr="00CF0720">
        <w:rPr>
          <w:lang w:val="en-GB"/>
        </w:rPr>
        <w:t>: ECC limits and the 3GPP unwanted emission mask</w:t>
      </w:r>
    </w:p>
    <w:tbl>
      <w:tblPr>
        <w:tblW w:w="9301" w:type="dxa"/>
        <w:tblInd w:w="-5" w:type="dxa"/>
        <w:tblLook w:val="04A0" w:firstRow="1" w:lastRow="0" w:firstColumn="1" w:lastColumn="0" w:noHBand="0" w:noVBand="1"/>
      </w:tblPr>
      <w:tblGrid>
        <w:gridCol w:w="1405"/>
        <w:gridCol w:w="1846"/>
        <w:gridCol w:w="1404"/>
        <w:gridCol w:w="1495"/>
        <w:gridCol w:w="1554"/>
        <w:gridCol w:w="1597"/>
      </w:tblGrid>
      <w:tr w:rsidR="00961B23" w:rsidRPr="00CF0720" w:rsidTr="00DB3C9A">
        <w:trPr>
          <w:trHeight w:val="657"/>
        </w:trPr>
        <w:tc>
          <w:tcPr>
            <w:tcW w:w="6150" w:type="dxa"/>
            <w:gridSpan w:val="4"/>
            <w:tcBorders>
              <w:top w:val="single" w:sz="4" w:space="0" w:color="auto"/>
              <w:left w:val="single" w:sz="4" w:space="0" w:color="auto"/>
              <w:bottom w:val="single" w:sz="4" w:space="0" w:color="auto"/>
              <w:right w:val="single" w:sz="4" w:space="0" w:color="auto"/>
            </w:tcBorders>
            <w:shd w:val="clear" w:color="000000" w:fill="C00000"/>
            <w:vAlign w:val="center"/>
            <w:hideMark/>
          </w:tcPr>
          <w:p w:rsidR="00961B23" w:rsidRPr="00DB3C9A" w:rsidRDefault="00961B23" w:rsidP="00DB3C9A">
            <w:pPr>
              <w:pStyle w:val="ECCFiguregraphcentered"/>
              <w:rPr>
                <w:rStyle w:val="ECCHLbold"/>
              </w:rPr>
            </w:pPr>
            <w:r w:rsidRPr="00DB3C9A">
              <w:rPr>
                <w:rStyle w:val="ECCHLbold"/>
              </w:rPr>
              <w:t>From TS 38.104</w:t>
            </w:r>
            <w:r w:rsidR="00CF0720" w:rsidRPr="00DB3C9A">
              <w:rPr>
                <w:rStyle w:val="ECCHLbold"/>
              </w:rPr>
              <w:t xml:space="preserve"> </w:t>
            </w:r>
            <w:r w:rsidR="00CF0720" w:rsidRPr="00DB3C9A">
              <w:rPr>
                <w:rStyle w:val="ECCHLbold"/>
              </w:rPr>
              <w:fldChar w:fldCharType="begin"/>
            </w:r>
            <w:r w:rsidR="00CF0720" w:rsidRPr="00DB3C9A">
              <w:rPr>
                <w:rStyle w:val="ECCHLbold"/>
              </w:rPr>
              <w:instrText xml:space="preserve"> REF _Ref507759093 \r \h </w:instrText>
            </w:r>
            <w:r w:rsidR="00DB3C9A">
              <w:rPr>
                <w:rStyle w:val="ECCHLbold"/>
              </w:rPr>
              <w:instrText xml:space="preserve"> \* MERGEFORMAT </w:instrText>
            </w:r>
            <w:r w:rsidR="00CF0720" w:rsidRPr="00DB3C9A">
              <w:rPr>
                <w:rStyle w:val="ECCHLbold"/>
              </w:rPr>
            </w:r>
            <w:r w:rsidR="00CF0720" w:rsidRPr="00DB3C9A">
              <w:rPr>
                <w:rStyle w:val="ECCHLbold"/>
              </w:rPr>
              <w:fldChar w:fldCharType="separate"/>
            </w:r>
            <w:r w:rsidR="00CF0720" w:rsidRPr="00DB3C9A">
              <w:rPr>
                <w:rStyle w:val="ECCHLbold"/>
              </w:rPr>
              <w:t>[25]</w:t>
            </w:r>
            <w:r w:rsidR="00CF0720" w:rsidRPr="00DB3C9A">
              <w:rPr>
                <w:rStyle w:val="ECCHLbold"/>
              </w:rPr>
              <w:fldChar w:fldCharType="end"/>
            </w:r>
            <w:r w:rsidRPr="00DB3C9A">
              <w:rPr>
                <w:rStyle w:val="ECCHLbold"/>
              </w:rPr>
              <w:t>, Table 6.6.4.2.2-2</w:t>
            </w:r>
          </w:p>
        </w:tc>
        <w:tc>
          <w:tcPr>
            <w:tcW w:w="3151" w:type="dxa"/>
            <w:gridSpan w:val="2"/>
            <w:tcBorders>
              <w:top w:val="single" w:sz="4" w:space="0" w:color="auto"/>
              <w:left w:val="nil"/>
              <w:bottom w:val="single" w:sz="4" w:space="0" w:color="auto"/>
              <w:right w:val="single" w:sz="4" w:space="0" w:color="auto"/>
            </w:tcBorders>
            <w:shd w:val="clear" w:color="000000" w:fill="C00000"/>
            <w:vAlign w:val="center"/>
            <w:hideMark/>
          </w:tcPr>
          <w:p w:rsidR="00961B23" w:rsidRPr="00DB3C9A" w:rsidRDefault="00961B23" w:rsidP="00DB3C9A">
            <w:pPr>
              <w:pStyle w:val="ECCFiguregraphcentered"/>
              <w:rPr>
                <w:rStyle w:val="ECCHLbold"/>
              </w:rPr>
            </w:pPr>
            <w:r w:rsidRPr="00DB3C9A">
              <w:rPr>
                <w:rStyle w:val="ECCHLbold"/>
              </w:rPr>
              <w:t xml:space="preserve">Comparison between 3GPP </w:t>
            </w:r>
            <w:r w:rsidRPr="00DB3C9A">
              <w:rPr>
                <w:rStyle w:val="ECCHLbold"/>
              </w:rPr>
              <w:br/>
              <w:t xml:space="preserve">and ECC limits </w:t>
            </w:r>
          </w:p>
        </w:tc>
      </w:tr>
      <w:tr w:rsidR="00961B23" w:rsidRPr="00CF0720" w:rsidTr="00DB3C9A">
        <w:trPr>
          <w:trHeight w:val="1074"/>
        </w:trPr>
        <w:tc>
          <w:tcPr>
            <w:tcW w:w="1405" w:type="dxa"/>
            <w:tcBorders>
              <w:top w:val="nil"/>
              <w:left w:val="single" w:sz="4" w:space="0" w:color="auto"/>
              <w:bottom w:val="single" w:sz="4" w:space="0" w:color="auto"/>
              <w:right w:val="single" w:sz="4" w:space="0" w:color="auto"/>
            </w:tcBorders>
            <w:shd w:val="clear" w:color="000000" w:fill="C00000"/>
            <w:vAlign w:val="center"/>
            <w:hideMark/>
          </w:tcPr>
          <w:p w:rsidR="00961B23" w:rsidRPr="00DB3C9A" w:rsidRDefault="00961B23" w:rsidP="00DB3C9A">
            <w:pPr>
              <w:pStyle w:val="ECCFiguregraphcentered"/>
              <w:rPr>
                <w:rStyle w:val="ECCHLbold"/>
              </w:rPr>
            </w:pPr>
            <w:r w:rsidRPr="00DB3C9A">
              <w:rPr>
                <w:rStyle w:val="ECCHLbold"/>
              </w:rPr>
              <w:t>Frequency</w:t>
            </w:r>
            <w:r w:rsidRPr="00DB3C9A">
              <w:rPr>
                <w:rStyle w:val="ECCHLbold"/>
              </w:rPr>
              <w:br/>
              <w:t>offset</w:t>
            </w:r>
            <w:r w:rsidRPr="00DB3C9A">
              <w:rPr>
                <w:rStyle w:val="ECCHLbold"/>
              </w:rPr>
              <w:br/>
              <w:t>(MHz)</w:t>
            </w:r>
          </w:p>
        </w:tc>
        <w:tc>
          <w:tcPr>
            <w:tcW w:w="1846" w:type="dxa"/>
            <w:tcBorders>
              <w:top w:val="nil"/>
              <w:left w:val="nil"/>
              <w:bottom w:val="single" w:sz="4" w:space="0" w:color="auto"/>
              <w:right w:val="single" w:sz="4" w:space="0" w:color="auto"/>
            </w:tcBorders>
            <w:shd w:val="clear" w:color="000000" w:fill="C00000"/>
            <w:vAlign w:val="center"/>
            <w:hideMark/>
          </w:tcPr>
          <w:p w:rsidR="00961B23" w:rsidRPr="00DB3C9A" w:rsidRDefault="00DB3C9A" w:rsidP="00DB3C9A">
            <w:pPr>
              <w:pStyle w:val="ECCFiguregraphcentered"/>
              <w:rPr>
                <w:rStyle w:val="ECCHLbold"/>
              </w:rPr>
            </w:pPr>
            <w:r>
              <w:rPr>
                <w:rStyle w:val="ECCHLbold"/>
              </w:rPr>
              <w:t xml:space="preserve">3GPP </w:t>
            </w:r>
            <w:r w:rsidR="00961B23" w:rsidRPr="00DB3C9A">
              <w:rPr>
                <w:rStyle w:val="ECCHLbold"/>
              </w:rPr>
              <w:t>unwanted emission mask</w:t>
            </w:r>
            <w:r>
              <w:rPr>
                <w:rStyle w:val="ECCHLbold"/>
              </w:rPr>
              <w:br/>
              <w:t xml:space="preserve">(TS 38.104, Table 6.6.4.2.2-2) </w:t>
            </w:r>
            <w:r w:rsidR="00961B23" w:rsidRPr="00DB3C9A">
              <w:rPr>
                <w:rStyle w:val="ECCHLbold"/>
              </w:rPr>
              <w:t>(1)</w:t>
            </w:r>
          </w:p>
        </w:tc>
        <w:tc>
          <w:tcPr>
            <w:tcW w:w="1404" w:type="dxa"/>
            <w:tcBorders>
              <w:top w:val="nil"/>
              <w:left w:val="nil"/>
              <w:bottom w:val="single" w:sz="4" w:space="0" w:color="auto"/>
              <w:right w:val="single" w:sz="4" w:space="0" w:color="auto"/>
            </w:tcBorders>
            <w:shd w:val="clear" w:color="000000" w:fill="C00000"/>
            <w:vAlign w:val="center"/>
            <w:hideMark/>
          </w:tcPr>
          <w:p w:rsidR="00961B23" w:rsidRPr="00DB3C9A" w:rsidRDefault="00DB3C9A" w:rsidP="00DB3C9A">
            <w:pPr>
              <w:pStyle w:val="ECCFiguregraphcentered"/>
              <w:rPr>
                <w:rStyle w:val="ECCHLbold"/>
              </w:rPr>
            </w:pPr>
            <w:r>
              <w:rPr>
                <w:rStyle w:val="ECCHLbold"/>
              </w:rPr>
              <w:t>Mean power</w:t>
            </w:r>
            <w:r>
              <w:rPr>
                <w:rStyle w:val="ECCHLbold"/>
              </w:rPr>
              <w:br/>
              <w:t xml:space="preserve">over </w:t>
            </w:r>
            <w:r w:rsidR="00961B23" w:rsidRPr="00DB3C9A">
              <w:rPr>
                <w:rStyle w:val="ECCHLbold"/>
              </w:rPr>
              <w:t>5 MHz block</w:t>
            </w:r>
          </w:p>
        </w:tc>
        <w:tc>
          <w:tcPr>
            <w:tcW w:w="1495" w:type="dxa"/>
            <w:tcBorders>
              <w:top w:val="nil"/>
              <w:left w:val="nil"/>
              <w:bottom w:val="single" w:sz="4" w:space="0" w:color="auto"/>
              <w:right w:val="single" w:sz="4" w:space="0" w:color="auto"/>
            </w:tcBorders>
            <w:shd w:val="clear" w:color="000000" w:fill="C00000"/>
            <w:vAlign w:val="center"/>
            <w:hideMark/>
          </w:tcPr>
          <w:p w:rsidR="00961B23" w:rsidRPr="00DB3C9A" w:rsidRDefault="00961B23" w:rsidP="00DB3C9A">
            <w:pPr>
              <w:pStyle w:val="ECCFiguregraphcentered"/>
              <w:rPr>
                <w:rStyle w:val="ECCHLbold"/>
              </w:rPr>
            </w:pPr>
            <w:r w:rsidRPr="00DB3C9A">
              <w:rPr>
                <w:rStyle w:val="ECCHLbold"/>
              </w:rPr>
              <w:t>Units</w:t>
            </w:r>
          </w:p>
        </w:tc>
        <w:tc>
          <w:tcPr>
            <w:tcW w:w="1554" w:type="dxa"/>
            <w:tcBorders>
              <w:top w:val="single" w:sz="4" w:space="0" w:color="auto"/>
              <w:left w:val="nil"/>
              <w:bottom w:val="single" w:sz="4" w:space="0" w:color="auto"/>
              <w:right w:val="single" w:sz="4" w:space="0" w:color="auto"/>
            </w:tcBorders>
            <w:shd w:val="clear" w:color="000000" w:fill="C00000"/>
            <w:vAlign w:val="center"/>
            <w:hideMark/>
          </w:tcPr>
          <w:p w:rsidR="00961B23" w:rsidRPr="00DB3C9A" w:rsidRDefault="00961B23" w:rsidP="00DB3C9A">
            <w:pPr>
              <w:pStyle w:val="ECCFiguregraphcentered"/>
              <w:rPr>
                <w:rStyle w:val="ECCHLbold"/>
              </w:rPr>
            </w:pPr>
            <w:r w:rsidRPr="00DB3C9A">
              <w:rPr>
                <w:rStyle w:val="ECCHLbold"/>
              </w:rPr>
              <w:t xml:space="preserve">3GPP: </w:t>
            </w:r>
            <w:r w:rsidRPr="00DB3C9A">
              <w:rPr>
                <w:rStyle w:val="ECCHLbold"/>
              </w:rPr>
              <w:br/>
              <w:t>Tx Power (dBm/5MHz)</w:t>
            </w:r>
          </w:p>
        </w:tc>
        <w:tc>
          <w:tcPr>
            <w:tcW w:w="1597" w:type="dxa"/>
            <w:tcBorders>
              <w:top w:val="nil"/>
              <w:left w:val="nil"/>
              <w:bottom w:val="single" w:sz="4" w:space="0" w:color="auto"/>
              <w:right w:val="single" w:sz="4" w:space="0" w:color="auto"/>
            </w:tcBorders>
            <w:shd w:val="clear" w:color="000000" w:fill="C00000"/>
            <w:vAlign w:val="center"/>
            <w:hideMark/>
          </w:tcPr>
          <w:p w:rsidR="00961B23" w:rsidRPr="00DB3C9A" w:rsidRDefault="00DB3C9A" w:rsidP="00DB3C9A">
            <w:pPr>
              <w:pStyle w:val="ECCFiguregraphcentered"/>
              <w:rPr>
                <w:rStyle w:val="ECCHLbold"/>
              </w:rPr>
            </w:pPr>
            <w:r>
              <w:rPr>
                <w:rStyle w:val="ECCHLbold"/>
              </w:rPr>
              <w:t>AAS TRP power limit</w:t>
            </w:r>
            <w:r>
              <w:rPr>
                <w:rStyle w:val="ECCHLbold"/>
              </w:rPr>
              <w:br/>
              <w:t xml:space="preserve">dBm/5MHz </w:t>
            </w:r>
            <w:r>
              <w:rPr>
                <w:rStyle w:val="ECCHLbold"/>
              </w:rPr>
              <w:br/>
              <w:t>per cell/</w:t>
            </w:r>
            <w:r w:rsidR="00961B23" w:rsidRPr="00DB3C9A">
              <w:rPr>
                <w:rStyle w:val="ECCHLbold"/>
              </w:rPr>
              <w:t>sector</w:t>
            </w:r>
          </w:p>
        </w:tc>
      </w:tr>
      <w:tr w:rsidR="00961B23" w:rsidRPr="00CF0720" w:rsidTr="00DB3C9A">
        <w:trPr>
          <w:trHeight w:val="275"/>
        </w:trPr>
        <w:tc>
          <w:tcPr>
            <w:tcW w:w="1405" w:type="dxa"/>
            <w:tcBorders>
              <w:top w:val="nil"/>
              <w:left w:val="single" w:sz="4" w:space="0" w:color="auto"/>
              <w:bottom w:val="single" w:sz="4" w:space="0" w:color="auto"/>
              <w:right w:val="single" w:sz="4" w:space="0" w:color="auto"/>
            </w:tcBorders>
            <w:shd w:val="clear" w:color="000000" w:fill="FFFFFF"/>
            <w:vAlign w:val="center"/>
            <w:hideMark/>
          </w:tcPr>
          <w:p w:rsidR="00961B23" w:rsidRPr="00CF0720" w:rsidRDefault="00961B23" w:rsidP="00DB3C9A">
            <w:pPr>
              <w:pStyle w:val="ECCTabletext"/>
            </w:pPr>
            <w:r w:rsidRPr="00CF0720">
              <w:t>0–5 MHz</w:t>
            </w:r>
          </w:p>
        </w:tc>
        <w:tc>
          <w:tcPr>
            <w:tcW w:w="1846" w:type="dxa"/>
            <w:tcBorders>
              <w:top w:val="nil"/>
              <w:left w:val="nil"/>
              <w:bottom w:val="single" w:sz="4" w:space="0" w:color="auto"/>
              <w:right w:val="single" w:sz="4" w:space="0" w:color="auto"/>
            </w:tcBorders>
            <w:shd w:val="clear" w:color="000000" w:fill="FFFFFF"/>
            <w:vAlign w:val="center"/>
            <w:hideMark/>
          </w:tcPr>
          <w:p w:rsidR="00961B23" w:rsidRPr="00CF0720" w:rsidRDefault="00961B23" w:rsidP="00DB3C9A">
            <w:pPr>
              <w:pStyle w:val="ECCTabletext"/>
            </w:pPr>
            <w:r w:rsidRPr="00CF0720">
              <w:t>-7 to -14</w:t>
            </w:r>
          </w:p>
        </w:tc>
        <w:tc>
          <w:tcPr>
            <w:tcW w:w="1404" w:type="dxa"/>
            <w:tcBorders>
              <w:top w:val="nil"/>
              <w:left w:val="nil"/>
              <w:bottom w:val="single" w:sz="4" w:space="0" w:color="auto"/>
              <w:right w:val="single" w:sz="4" w:space="0" w:color="auto"/>
            </w:tcBorders>
            <w:shd w:val="clear" w:color="000000" w:fill="FFFFFF"/>
            <w:vAlign w:val="center"/>
            <w:hideMark/>
          </w:tcPr>
          <w:p w:rsidR="00961B23" w:rsidRPr="00CF0720" w:rsidRDefault="00961B23" w:rsidP="00DB3C9A">
            <w:pPr>
              <w:pStyle w:val="ECCTabletext"/>
            </w:pPr>
            <w:r w:rsidRPr="00CF0720">
              <w:t>-10</w:t>
            </w:r>
          </w:p>
        </w:tc>
        <w:tc>
          <w:tcPr>
            <w:tcW w:w="1495" w:type="dxa"/>
            <w:tcBorders>
              <w:top w:val="nil"/>
              <w:left w:val="nil"/>
              <w:bottom w:val="single" w:sz="4" w:space="0" w:color="auto"/>
              <w:right w:val="single" w:sz="4" w:space="0" w:color="auto"/>
            </w:tcBorders>
            <w:shd w:val="clear" w:color="000000" w:fill="FFFFFF"/>
            <w:vAlign w:val="center"/>
            <w:hideMark/>
          </w:tcPr>
          <w:p w:rsidR="00961B23" w:rsidRPr="00CF0720" w:rsidRDefault="00961B23" w:rsidP="00DB3C9A">
            <w:pPr>
              <w:pStyle w:val="ECCTabletext"/>
            </w:pPr>
            <w:r w:rsidRPr="00CF0720">
              <w:t>dBm/</w:t>
            </w:r>
            <w:r w:rsidR="00CF0720">
              <w:t>(</w:t>
            </w:r>
            <w:r w:rsidRPr="00CF0720">
              <w:t>100kHz</w:t>
            </w:r>
            <w:r w:rsidR="00CF0720">
              <w:t>)</w:t>
            </w:r>
          </w:p>
        </w:tc>
        <w:tc>
          <w:tcPr>
            <w:tcW w:w="1554" w:type="dxa"/>
            <w:tcBorders>
              <w:top w:val="single" w:sz="4" w:space="0" w:color="auto"/>
              <w:left w:val="nil"/>
              <w:bottom w:val="single" w:sz="4" w:space="0" w:color="auto"/>
              <w:right w:val="single" w:sz="4" w:space="0" w:color="auto"/>
            </w:tcBorders>
            <w:shd w:val="clear" w:color="000000" w:fill="FFFFFF"/>
            <w:vAlign w:val="center"/>
            <w:hideMark/>
          </w:tcPr>
          <w:p w:rsidR="00961B23" w:rsidRPr="00CF0720" w:rsidRDefault="00961B23" w:rsidP="00DB3C9A">
            <w:pPr>
              <w:pStyle w:val="ECCTabletext"/>
            </w:pPr>
            <w:r w:rsidRPr="00CF0720">
              <w:t>6</w:t>
            </w:r>
            <w:r w:rsidR="00CF0720">
              <w:t>.</w:t>
            </w:r>
            <w:r w:rsidRPr="00CF0720">
              <w:t>99</w:t>
            </w:r>
          </w:p>
        </w:tc>
        <w:tc>
          <w:tcPr>
            <w:tcW w:w="1597" w:type="dxa"/>
            <w:tcBorders>
              <w:top w:val="nil"/>
              <w:left w:val="nil"/>
              <w:bottom w:val="single" w:sz="4" w:space="0" w:color="auto"/>
              <w:right w:val="single" w:sz="4" w:space="0" w:color="auto"/>
            </w:tcBorders>
            <w:shd w:val="clear" w:color="000000" w:fill="FFFFFF"/>
            <w:vAlign w:val="center"/>
            <w:hideMark/>
          </w:tcPr>
          <w:p w:rsidR="00961B23" w:rsidRPr="00CF0720" w:rsidRDefault="00961B23" w:rsidP="00DB3C9A">
            <w:pPr>
              <w:pStyle w:val="ECCTabletext"/>
            </w:pPr>
            <w:r w:rsidRPr="00CF0720">
              <w:t>16</w:t>
            </w:r>
          </w:p>
        </w:tc>
      </w:tr>
      <w:tr w:rsidR="00961B23" w:rsidRPr="00CF0720" w:rsidTr="00DB3C9A">
        <w:trPr>
          <w:trHeight w:val="275"/>
        </w:trPr>
        <w:tc>
          <w:tcPr>
            <w:tcW w:w="1405" w:type="dxa"/>
            <w:tcBorders>
              <w:top w:val="nil"/>
              <w:left w:val="single" w:sz="4" w:space="0" w:color="auto"/>
              <w:bottom w:val="single" w:sz="4" w:space="0" w:color="auto"/>
              <w:right w:val="single" w:sz="4" w:space="0" w:color="auto"/>
            </w:tcBorders>
            <w:shd w:val="clear" w:color="000000" w:fill="FFFFFF"/>
            <w:vAlign w:val="center"/>
            <w:hideMark/>
          </w:tcPr>
          <w:p w:rsidR="00961B23" w:rsidRPr="00CF0720" w:rsidRDefault="00961B23" w:rsidP="00DB3C9A">
            <w:pPr>
              <w:pStyle w:val="ECCTabletext"/>
            </w:pPr>
            <w:r w:rsidRPr="00CF0720">
              <w:t>5–10 MHz</w:t>
            </w:r>
          </w:p>
        </w:tc>
        <w:tc>
          <w:tcPr>
            <w:tcW w:w="1846" w:type="dxa"/>
            <w:tcBorders>
              <w:top w:val="nil"/>
              <w:left w:val="nil"/>
              <w:bottom w:val="single" w:sz="4" w:space="0" w:color="auto"/>
              <w:right w:val="single" w:sz="4" w:space="0" w:color="auto"/>
            </w:tcBorders>
            <w:shd w:val="clear" w:color="000000" w:fill="FFFFFF"/>
            <w:vAlign w:val="center"/>
            <w:hideMark/>
          </w:tcPr>
          <w:p w:rsidR="00961B23" w:rsidRPr="00CF0720" w:rsidRDefault="00961B23" w:rsidP="00DB3C9A">
            <w:pPr>
              <w:pStyle w:val="ECCTabletext"/>
            </w:pPr>
            <w:r w:rsidRPr="00CF0720">
              <w:t>-14</w:t>
            </w:r>
          </w:p>
        </w:tc>
        <w:tc>
          <w:tcPr>
            <w:tcW w:w="1404" w:type="dxa"/>
            <w:tcBorders>
              <w:top w:val="nil"/>
              <w:left w:val="nil"/>
              <w:bottom w:val="single" w:sz="4" w:space="0" w:color="auto"/>
              <w:right w:val="single" w:sz="4" w:space="0" w:color="auto"/>
            </w:tcBorders>
            <w:shd w:val="clear" w:color="000000" w:fill="FFFFFF"/>
            <w:vAlign w:val="center"/>
            <w:hideMark/>
          </w:tcPr>
          <w:p w:rsidR="00961B23" w:rsidRPr="00CF0720" w:rsidRDefault="00961B23" w:rsidP="00DB3C9A">
            <w:pPr>
              <w:pStyle w:val="ECCTabletext"/>
            </w:pPr>
            <w:r w:rsidRPr="00CF0720">
              <w:t>-14</w:t>
            </w:r>
          </w:p>
        </w:tc>
        <w:tc>
          <w:tcPr>
            <w:tcW w:w="1495" w:type="dxa"/>
            <w:tcBorders>
              <w:top w:val="nil"/>
              <w:left w:val="nil"/>
              <w:bottom w:val="single" w:sz="4" w:space="0" w:color="auto"/>
              <w:right w:val="single" w:sz="4" w:space="0" w:color="auto"/>
            </w:tcBorders>
            <w:shd w:val="clear" w:color="000000" w:fill="FFFFFF"/>
            <w:vAlign w:val="center"/>
            <w:hideMark/>
          </w:tcPr>
          <w:p w:rsidR="00961B23" w:rsidRPr="00CF0720" w:rsidRDefault="00961B23" w:rsidP="00DB3C9A">
            <w:pPr>
              <w:pStyle w:val="ECCTabletext"/>
            </w:pPr>
            <w:r w:rsidRPr="00CF0720">
              <w:t>dBm/</w:t>
            </w:r>
            <w:r w:rsidR="00CF0720">
              <w:t>(</w:t>
            </w:r>
            <w:r w:rsidRPr="00CF0720">
              <w:t>100kHz</w:t>
            </w:r>
            <w:r w:rsidR="00CF0720">
              <w:t>)</w:t>
            </w:r>
          </w:p>
        </w:tc>
        <w:tc>
          <w:tcPr>
            <w:tcW w:w="1554" w:type="dxa"/>
            <w:tcBorders>
              <w:top w:val="single" w:sz="4" w:space="0" w:color="auto"/>
              <w:left w:val="nil"/>
              <w:bottom w:val="single" w:sz="4" w:space="0" w:color="auto"/>
              <w:right w:val="single" w:sz="4" w:space="0" w:color="auto"/>
            </w:tcBorders>
            <w:shd w:val="clear" w:color="000000" w:fill="FFFFFF"/>
            <w:vAlign w:val="center"/>
            <w:hideMark/>
          </w:tcPr>
          <w:p w:rsidR="00961B23" w:rsidRPr="00CF0720" w:rsidRDefault="00961B23" w:rsidP="00DB3C9A">
            <w:pPr>
              <w:pStyle w:val="ECCTabletext"/>
            </w:pPr>
            <w:r w:rsidRPr="00CF0720">
              <w:t>2</w:t>
            </w:r>
            <w:r w:rsidR="00CF0720">
              <w:t>.</w:t>
            </w:r>
            <w:r w:rsidRPr="00CF0720">
              <w:t>99</w:t>
            </w:r>
          </w:p>
        </w:tc>
        <w:tc>
          <w:tcPr>
            <w:tcW w:w="1597" w:type="dxa"/>
            <w:tcBorders>
              <w:top w:val="nil"/>
              <w:left w:val="nil"/>
              <w:bottom w:val="single" w:sz="4" w:space="0" w:color="auto"/>
              <w:right w:val="single" w:sz="4" w:space="0" w:color="auto"/>
            </w:tcBorders>
            <w:shd w:val="clear" w:color="000000" w:fill="FFFFFF"/>
            <w:vAlign w:val="center"/>
            <w:hideMark/>
          </w:tcPr>
          <w:p w:rsidR="00961B23" w:rsidRPr="00CF0720" w:rsidRDefault="00961B23" w:rsidP="00DB3C9A">
            <w:pPr>
              <w:pStyle w:val="ECCTabletext"/>
            </w:pPr>
            <w:r w:rsidRPr="00CF0720">
              <w:t>12</w:t>
            </w:r>
          </w:p>
        </w:tc>
      </w:tr>
      <w:tr w:rsidR="00961B23" w:rsidRPr="00CF0720" w:rsidTr="00DB3C9A">
        <w:trPr>
          <w:trHeight w:val="275"/>
        </w:trPr>
        <w:tc>
          <w:tcPr>
            <w:tcW w:w="1405" w:type="dxa"/>
            <w:tcBorders>
              <w:top w:val="nil"/>
              <w:left w:val="single" w:sz="4" w:space="0" w:color="auto"/>
              <w:bottom w:val="single" w:sz="4" w:space="0" w:color="auto"/>
              <w:right w:val="single" w:sz="4" w:space="0" w:color="auto"/>
            </w:tcBorders>
            <w:shd w:val="clear" w:color="000000" w:fill="FFFFFF"/>
            <w:vAlign w:val="center"/>
            <w:hideMark/>
          </w:tcPr>
          <w:p w:rsidR="00961B23" w:rsidRPr="00CF0720" w:rsidRDefault="00961B23" w:rsidP="00DB3C9A">
            <w:pPr>
              <w:pStyle w:val="ECCTabletext"/>
            </w:pPr>
            <w:r w:rsidRPr="00CF0720">
              <w:t>≥ 10 MHz</w:t>
            </w:r>
          </w:p>
        </w:tc>
        <w:tc>
          <w:tcPr>
            <w:tcW w:w="1846" w:type="dxa"/>
            <w:tcBorders>
              <w:top w:val="nil"/>
              <w:left w:val="nil"/>
              <w:bottom w:val="single" w:sz="4" w:space="0" w:color="auto"/>
              <w:right w:val="single" w:sz="4" w:space="0" w:color="auto"/>
            </w:tcBorders>
            <w:shd w:val="clear" w:color="000000" w:fill="FFFFFF"/>
            <w:vAlign w:val="center"/>
            <w:hideMark/>
          </w:tcPr>
          <w:p w:rsidR="00961B23" w:rsidRPr="00CF0720" w:rsidRDefault="00961B23" w:rsidP="00DB3C9A">
            <w:pPr>
              <w:pStyle w:val="ECCTabletext"/>
            </w:pPr>
            <w:r w:rsidRPr="00CF0720">
              <w:t>-15</w:t>
            </w:r>
          </w:p>
        </w:tc>
        <w:tc>
          <w:tcPr>
            <w:tcW w:w="1404" w:type="dxa"/>
            <w:tcBorders>
              <w:top w:val="nil"/>
              <w:left w:val="nil"/>
              <w:bottom w:val="single" w:sz="4" w:space="0" w:color="auto"/>
              <w:right w:val="single" w:sz="4" w:space="0" w:color="auto"/>
            </w:tcBorders>
            <w:shd w:val="clear" w:color="000000" w:fill="FFFFFF"/>
            <w:vAlign w:val="center"/>
            <w:hideMark/>
          </w:tcPr>
          <w:p w:rsidR="00961B23" w:rsidRPr="00CF0720" w:rsidRDefault="00961B23" w:rsidP="00DB3C9A">
            <w:pPr>
              <w:pStyle w:val="ECCTabletext"/>
            </w:pPr>
            <w:r w:rsidRPr="00CF0720">
              <w:t>-15</w:t>
            </w:r>
          </w:p>
        </w:tc>
        <w:tc>
          <w:tcPr>
            <w:tcW w:w="1495" w:type="dxa"/>
            <w:tcBorders>
              <w:top w:val="nil"/>
              <w:left w:val="nil"/>
              <w:bottom w:val="single" w:sz="4" w:space="0" w:color="auto"/>
              <w:right w:val="single" w:sz="4" w:space="0" w:color="auto"/>
            </w:tcBorders>
            <w:shd w:val="clear" w:color="000000" w:fill="FFFFFF"/>
            <w:vAlign w:val="center"/>
            <w:hideMark/>
          </w:tcPr>
          <w:p w:rsidR="00961B23" w:rsidRPr="00CF0720" w:rsidRDefault="00961B23" w:rsidP="00DB3C9A">
            <w:pPr>
              <w:pStyle w:val="ECCTabletext"/>
            </w:pPr>
            <w:r w:rsidRPr="00CF0720">
              <w:t>dBm/MHz</w:t>
            </w:r>
          </w:p>
        </w:tc>
        <w:tc>
          <w:tcPr>
            <w:tcW w:w="1554" w:type="dxa"/>
            <w:tcBorders>
              <w:top w:val="single" w:sz="4" w:space="0" w:color="auto"/>
              <w:left w:val="nil"/>
              <w:bottom w:val="single" w:sz="4" w:space="0" w:color="auto"/>
              <w:right w:val="single" w:sz="4" w:space="0" w:color="auto"/>
            </w:tcBorders>
            <w:shd w:val="clear" w:color="000000" w:fill="FFFFFF"/>
            <w:vAlign w:val="center"/>
            <w:hideMark/>
          </w:tcPr>
          <w:p w:rsidR="00961B23" w:rsidRPr="00CF0720" w:rsidRDefault="00961B23" w:rsidP="00DB3C9A">
            <w:pPr>
              <w:pStyle w:val="ECCTabletext"/>
            </w:pPr>
            <w:r w:rsidRPr="00CF0720">
              <w:t>-8</w:t>
            </w:r>
            <w:r w:rsidR="00CF0720">
              <w:t>.</w:t>
            </w:r>
            <w:r w:rsidRPr="00CF0720">
              <w:t>01</w:t>
            </w:r>
          </w:p>
        </w:tc>
        <w:tc>
          <w:tcPr>
            <w:tcW w:w="1597" w:type="dxa"/>
            <w:tcBorders>
              <w:top w:val="nil"/>
              <w:left w:val="nil"/>
              <w:bottom w:val="single" w:sz="4" w:space="0" w:color="auto"/>
              <w:right w:val="single" w:sz="4" w:space="0" w:color="auto"/>
            </w:tcBorders>
            <w:shd w:val="clear" w:color="000000" w:fill="FFFFFF"/>
            <w:vAlign w:val="center"/>
            <w:hideMark/>
          </w:tcPr>
          <w:p w:rsidR="00961B23" w:rsidRPr="00CF0720" w:rsidRDefault="00961B23" w:rsidP="00DB3C9A">
            <w:pPr>
              <w:pStyle w:val="ECCTabletext"/>
            </w:pPr>
            <w:r w:rsidRPr="00CF0720">
              <w:t>1</w:t>
            </w:r>
          </w:p>
        </w:tc>
      </w:tr>
    </w:tbl>
    <w:p w:rsidR="00961B23" w:rsidRPr="00CF0720" w:rsidRDefault="0032791C" w:rsidP="00DB3C9A">
      <w:pPr>
        <w:pStyle w:val="ECCTablenote"/>
      </w:pPr>
      <w:r>
        <w:rPr>
          <w:noProof/>
          <w:lang w:eastAsia="da-DK"/>
        </w:rPr>
        <w:pict>
          <v:shape id="_x0000_s1045" type="#_x0000_t136" style="position:absolute;left:0;text-align:left;margin-left:16.25pt;margin-top:257.95pt;width:485.35pt;height:194.1pt;rotation:315;z-index:-251570176;mso-position-horizontal-relative:margin;mso-position-vertical-relative:margin" o:allowincell="f" fillcolor="silver" stroked="f">
            <v:fill opacity=".5"/>
            <v:textpath style="font-family:&quot;Arial&quot;;font-size:1pt" string="DRAFT"/>
            <w10:wrap anchorx="margin" anchory="margin"/>
          </v:shape>
        </w:pict>
      </w:r>
      <w:r w:rsidR="00961B23" w:rsidRPr="00CF0720">
        <w:t>(1)  Wide Area BS operating band unwanted emission limits (NR bands above 1 GHz) for Category B</w:t>
      </w:r>
    </w:p>
    <w:p w:rsidR="003A4F66" w:rsidRPr="00CF0720" w:rsidRDefault="001C61AE" w:rsidP="00CA531C">
      <w:pPr>
        <w:pStyle w:val="Heading2"/>
        <w:rPr>
          <w:lang w:val="en-GB"/>
        </w:rPr>
      </w:pPr>
      <w:bookmarkStart w:id="3049" w:name="_Toc500903884"/>
      <w:bookmarkStart w:id="3050" w:name="_Toc500246424"/>
      <w:bookmarkStart w:id="3051" w:name="_Toc500247361"/>
      <w:bookmarkStart w:id="3052" w:name="_Toc500135083"/>
      <w:bookmarkStart w:id="3053" w:name="_Toc500135550"/>
      <w:bookmarkStart w:id="3054" w:name="_Toc500144723"/>
      <w:bookmarkStart w:id="3055" w:name="_Toc500145800"/>
      <w:bookmarkStart w:id="3056" w:name="_Toc500154480"/>
      <w:bookmarkStart w:id="3057" w:name="_Toc500154839"/>
      <w:bookmarkStart w:id="3058" w:name="_Toc500155197"/>
      <w:bookmarkStart w:id="3059" w:name="_Toc500155587"/>
      <w:bookmarkStart w:id="3060" w:name="_Toc500155972"/>
      <w:bookmarkStart w:id="3061" w:name="_Toc500156358"/>
      <w:bookmarkStart w:id="3062" w:name="_Toc500156744"/>
      <w:bookmarkStart w:id="3063" w:name="_Toc500157130"/>
      <w:bookmarkStart w:id="3064" w:name="_Toc500157514"/>
      <w:bookmarkStart w:id="3065" w:name="_Toc500158321"/>
      <w:bookmarkStart w:id="3066" w:name="_Toc500158707"/>
      <w:bookmarkStart w:id="3067" w:name="_Toc500159092"/>
      <w:bookmarkStart w:id="3068" w:name="_Toc500135084"/>
      <w:bookmarkStart w:id="3069" w:name="_Toc500135551"/>
      <w:bookmarkStart w:id="3070" w:name="_Toc500144724"/>
      <w:bookmarkStart w:id="3071" w:name="_Toc500145801"/>
      <w:bookmarkStart w:id="3072" w:name="_Toc500154481"/>
      <w:bookmarkStart w:id="3073" w:name="_Toc500154840"/>
      <w:bookmarkStart w:id="3074" w:name="_Toc500155198"/>
      <w:bookmarkStart w:id="3075" w:name="_Toc500155588"/>
      <w:bookmarkStart w:id="3076" w:name="_Toc500155973"/>
      <w:bookmarkStart w:id="3077" w:name="_Toc500156359"/>
      <w:bookmarkStart w:id="3078" w:name="_Toc500156745"/>
      <w:bookmarkStart w:id="3079" w:name="_Toc500157131"/>
      <w:bookmarkStart w:id="3080" w:name="_Toc500157515"/>
      <w:bookmarkStart w:id="3081" w:name="_Toc500158322"/>
      <w:bookmarkStart w:id="3082" w:name="_Toc500158708"/>
      <w:bookmarkStart w:id="3083" w:name="_Toc500159093"/>
      <w:bookmarkStart w:id="3084" w:name="_Toc500135085"/>
      <w:bookmarkStart w:id="3085" w:name="_Toc500135552"/>
      <w:bookmarkStart w:id="3086" w:name="_Toc500144725"/>
      <w:bookmarkStart w:id="3087" w:name="_Toc500145802"/>
      <w:bookmarkStart w:id="3088" w:name="_Toc500154482"/>
      <w:bookmarkStart w:id="3089" w:name="_Toc500154841"/>
      <w:bookmarkStart w:id="3090" w:name="_Toc500155199"/>
      <w:bookmarkStart w:id="3091" w:name="_Toc500155589"/>
      <w:bookmarkStart w:id="3092" w:name="_Toc500155974"/>
      <w:bookmarkStart w:id="3093" w:name="_Toc500156360"/>
      <w:bookmarkStart w:id="3094" w:name="_Toc500156746"/>
      <w:bookmarkStart w:id="3095" w:name="_Toc500157132"/>
      <w:bookmarkStart w:id="3096" w:name="_Toc500157516"/>
      <w:bookmarkStart w:id="3097" w:name="_Toc500158323"/>
      <w:bookmarkStart w:id="3098" w:name="_Toc500158709"/>
      <w:bookmarkStart w:id="3099" w:name="_Toc500159094"/>
      <w:bookmarkStart w:id="3100" w:name="_Toc500135086"/>
      <w:bookmarkStart w:id="3101" w:name="_Toc500135553"/>
      <w:bookmarkStart w:id="3102" w:name="_Toc500144726"/>
      <w:bookmarkStart w:id="3103" w:name="_Toc500145803"/>
      <w:bookmarkStart w:id="3104" w:name="_Toc500154483"/>
      <w:bookmarkStart w:id="3105" w:name="_Toc500154842"/>
      <w:bookmarkStart w:id="3106" w:name="_Toc500155200"/>
      <w:bookmarkStart w:id="3107" w:name="_Toc500155590"/>
      <w:bookmarkStart w:id="3108" w:name="_Toc500155975"/>
      <w:bookmarkStart w:id="3109" w:name="_Toc500156361"/>
      <w:bookmarkStart w:id="3110" w:name="_Toc500156747"/>
      <w:bookmarkStart w:id="3111" w:name="_Toc500157133"/>
      <w:bookmarkStart w:id="3112" w:name="_Toc500157517"/>
      <w:bookmarkStart w:id="3113" w:name="_Toc500158324"/>
      <w:bookmarkStart w:id="3114" w:name="_Toc500158710"/>
      <w:bookmarkStart w:id="3115" w:name="_Toc500159095"/>
      <w:bookmarkStart w:id="3116" w:name="_Toc500135087"/>
      <w:bookmarkStart w:id="3117" w:name="_Toc500135554"/>
      <w:bookmarkStart w:id="3118" w:name="_Toc500144727"/>
      <w:bookmarkStart w:id="3119" w:name="_Toc500145804"/>
      <w:bookmarkStart w:id="3120" w:name="_Toc500154484"/>
      <w:bookmarkStart w:id="3121" w:name="_Toc500154843"/>
      <w:bookmarkStart w:id="3122" w:name="_Toc500155201"/>
      <w:bookmarkStart w:id="3123" w:name="_Toc500155591"/>
      <w:bookmarkStart w:id="3124" w:name="_Toc500155976"/>
      <w:bookmarkStart w:id="3125" w:name="_Toc500156362"/>
      <w:bookmarkStart w:id="3126" w:name="_Toc500156748"/>
      <w:bookmarkStart w:id="3127" w:name="_Toc500157134"/>
      <w:bookmarkStart w:id="3128" w:name="_Toc500157518"/>
      <w:bookmarkStart w:id="3129" w:name="_Toc500158325"/>
      <w:bookmarkStart w:id="3130" w:name="_Toc500158711"/>
      <w:bookmarkStart w:id="3131" w:name="_Toc500159096"/>
      <w:bookmarkStart w:id="3132" w:name="_Toc500135088"/>
      <w:bookmarkStart w:id="3133" w:name="_Toc500135555"/>
      <w:bookmarkStart w:id="3134" w:name="_Toc500144728"/>
      <w:bookmarkStart w:id="3135" w:name="_Toc500145805"/>
      <w:bookmarkStart w:id="3136" w:name="_Toc500154485"/>
      <w:bookmarkStart w:id="3137" w:name="_Toc500154844"/>
      <w:bookmarkStart w:id="3138" w:name="_Toc500155202"/>
      <w:bookmarkStart w:id="3139" w:name="_Toc500155592"/>
      <w:bookmarkStart w:id="3140" w:name="_Toc500155977"/>
      <w:bookmarkStart w:id="3141" w:name="_Toc500156363"/>
      <w:bookmarkStart w:id="3142" w:name="_Toc500156749"/>
      <w:bookmarkStart w:id="3143" w:name="_Toc500157135"/>
      <w:bookmarkStart w:id="3144" w:name="_Toc500157519"/>
      <w:bookmarkStart w:id="3145" w:name="_Toc500158326"/>
      <w:bookmarkStart w:id="3146" w:name="_Toc500158712"/>
      <w:bookmarkStart w:id="3147" w:name="_Toc500159097"/>
      <w:bookmarkStart w:id="3148" w:name="_Toc500135089"/>
      <w:bookmarkStart w:id="3149" w:name="_Toc500135556"/>
      <w:bookmarkStart w:id="3150" w:name="_Toc500144729"/>
      <w:bookmarkStart w:id="3151" w:name="_Toc500145806"/>
      <w:bookmarkStart w:id="3152" w:name="_Toc500154486"/>
      <w:bookmarkStart w:id="3153" w:name="_Toc500154845"/>
      <w:bookmarkStart w:id="3154" w:name="_Toc500155203"/>
      <w:bookmarkStart w:id="3155" w:name="_Toc500155593"/>
      <w:bookmarkStart w:id="3156" w:name="_Toc500155978"/>
      <w:bookmarkStart w:id="3157" w:name="_Toc500156364"/>
      <w:bookmarkStart w:id="3158" w:name="_Toc500156750"/>
      <w:bookmarkStart w:id="3159" w:name="_Toc500157136"/>
      <w:bookmarkStart w:id="3160" w:name="_Toc500157520"/>
      <w:bookmarkStart w:id="3161" w:name="_Toc500158327"/>
      <w:bookmarkStart w:id="3162" w:name="_Toc500158713"/>
      <w:bookmarkStart w:id="3163" w:name="_Toc500159098"/>
      <w:bookmarkStart w:id="3164" w:name="_Toc500135090"/>
      <w:bookmarkStart w:id="3165" w:name="_Toc500135557"/>
      <w:bookmarkStart w:id="3166" w:name="_Toc500144730"/>
      <w:bookmarkStart w:id="3167" w:name="_Toc500145807"/>
      <w:bookmarkStart w:id="3168" w:name="_Toc500154487"/>
      <w:bookmarkStart w:id="3169" w:name="_Toc500154846"/>
      <w:bookmarkStart w:id="3170" w:name="_Toc500155204"/>
      <w:bookmarkStart w:id="3171" w:name="_Toc500155594"/>
      <w:bookmarkStart w:id="3172" w:name="_Toc500155979"/>
      <w:bookmarkStart w:id="3173" w:name="_Toc500156365"/>
      <w:bookmarkStart w:id="3174" w:name="_Toc500156751"/>
      <w:bookmarkStart w:id="3175" w:name="_Toc500157137"/>
      <w:bookmarkStart w:id="3176" w:name="_Toc500157521"/>
      <w:bookmarkStart w:id="3177" w:name="_Toc500158328"/>
      <w:bookmarkStart w:id="3178" w:name="_Toc500158714"/>
      <w:bookmarkStart w:id="3179" w:name="_Toc500159099"/>
      <w:bookmarkStart w:id="3180" w:name="_Toc500135091"/>
      <w:bookmarkStart w:id="3181" w:name="_Toc500135558"/>
      <w:bookmarkStart w:id="3182" w:name="_Toc500144731"/>
      <w:bookmarkStart w:id="3183" w:name="_Toc500145808"/>
      <w:bookmarkStart w:id="3184" w:name="_Toc500154488"/>
      <w:bookmarkStart w:id="3185" w:name="_Toc500154847"/>
      <w:bookmarkStart w:id="3186" w:name="_Toc500155205"/>
      <w:bookmarkStart w:id="3187" w:name="_Toc500155595"/>
      <w:bookmarkStart w:id="3188" w:name="_Toc500155980"/>
      <w:bookmarkStart w:id="3189" w:name="_Toc500156366"/>
      <w:bookmarkStart w:id="3190" w:name="_Toc500156752"/>
      <w:bookmarkStart w:id="3191" w:name="_Toc500157138"/>
      <w:bookmarkStart w:id="3192" w:name="_Toc500157522"/>
      <w:bookmarkStart w:id="3193" w:name="_Toc500158329"/>
      <w:bookmarkStart w:id="3194" w:name="_Toc500158715"/>
      <w:bookmarkStart w:id="3195" w:name="_Toc500159100"/>
      <w:bookmarkStart w:id="3196" w:name="_Toc500135092"/>
      <w:bookmarkStart w:id="3197" w:name="_Toc500135559"/>
      <w:bookmarkStart w:id="3198" w:name="_Toc500144732"/>
      <w:bookmarkStart w:id="3199" w:name="_Toc500145809"/>
      <w:bookmarkStart w:id="3200" w:name="_Toc500154489"/>
      <w:bookmarkStart w:id="3201" w:name="_Toc500154848"/>
      <w:bookmarkStart w:id="3202" w:name="_Toc500155206"/>
      <w:bookmarkStart w:id="3203" w:name="_Toc500155596"/>
      <w:bookmarkStart w:id="3204" w:name="_Toc500155981"/>
      <w:bookmarkStart w:id="3205" w:name="_Toc500156367"/>
      <w:bookmarkStart w:id="3206" w:name="_Toc500156753"/>
      <w:bookmarkStart w:id="3207" w:name="_Toc500157139"/>
      <w:bookmarkStart w:id="3208" w:name="_Toc500157523"/>
      <w:bookmarkStart w:id="3209" w:name="_Toc500158330"/>
      <w:bookmarkStart w:id="3210" w:name="_Toc500158716"/>
      <w:bookmarkStart w:id="3211" w:name="_Toc500159101"/>
      <w:bookmarkStart w:id="3212" w:name="_Toc500135093"/>
      <w:bookmarkStart w:id="3213" w:name="_Toc500135560"/>
      <w:bookmarkStart w:id="3214" w:name="_Toc500144733"/>
      <w:bookmarkStart w:id="3215" w:name="_Toc500145810"/>
      <w:bookmarkStart w:id="3216" w:name="_Toc500154490"/>
      <w:bookmarkStart w:id="3217" w:name="_Toc500154849"/>
      <w:bookmarkStart w:id="3218" w:name="_Toc500155207"/>
      <w:bookmarkStart w:id="3219" w:name="_Toc500155597"/>
      <w:bookmarkStart w:id="3220" w:name="_Toc500155982"/>
      <w:bookmarkStart w:id="3221" w:name="_Toc500156368"/>
      <w:bookmarkStart w:id="3222" w:name="_Toc500156754"/>
      <w:bookmarkStart w:id="3223" w:name="_Toc500157140"/>
      <w:bookmarkStart w:id="3224" w:name="_Toc500157524"/>
      <w:bookmarkStart w:id="3225" w:name="_Toc500158331"/>
      <w:bookmarkStart w:id="3226" w:name="_Toc500158717"/>
      <w:bookmarkStart w:id="3227" w:name="_Toc500159102"/>
      <w:bookmarkStart w:id="3228" w:name="_Toc500135094"/>
      <w:bookmarkStart w:id="3229" w:name="_Toc500135561"/>
      <w:bookmarkStart w:id="3230" w:name="_Toc500144734"/>
      <w:bookmarkStart w:id="3231" w:name="_Toc500145811"/>
      <w:bookmarkStart w:id="3232" w:name="_Toc500154491"/>
      <w:bookmarkStart w:id="3233" w:name="_Toc500154850"/>
      <w:bookmarkStart w:id="3234" w:name="_Toc500155208"/>
      <w:bookmarkStart w:id="3235" w:name="_Toc500155598"/>
      <w:bookmarkStart w:id="3236" w:name="_Toc500155983"/>
      <w:bookmarkStart w:id="3237" w:name="_Toc500156369"/>
      <w:bookmarkStart w:id="3238" w:name="_Toc500156755"/>
      <w:bookmarkStart w:id="3239" w:name="_Toc500157141"/>
      <w:bookmarkStart w:id="3240" w:name="_Toc500157525"/>
      <w:bookmarkStart w:id="3241" w:name="_Toc500158332"/>
      <w:bookmarkStart w:id="3242" w:name="_Toc500158718"/>
      <w:bookmarkStart w:id="3243" w:name="_Toc500159103"/>
      <w:bookmarkStart w:id="3244" w:name="_Toc500135095"/>
      <w:bookmarkStart w:id="3245" w:name="_Toc500135562"/>
      <w:bookmarkStart w:id="3246" w:name="_Toc500144735"/>
      <w:bookmarkStart w:id="3247" w:name="_Toc500145812"/>
      <w:bookmarkStart w:id="3248" w:name="_Toc500154492"/>
      <w:bookmarkStart w:id="3249" w:name="_Toc500154851"/>
      <w:bookmarkStart w:id="3250" w:name="_Toc500155209"/>
      <w:bookmarkStart w:id="3251" w:name="_Toc500155599"/>
      <w:bookmarkStart w:id="3252" w:name="_Toc500155984"/>
      <w:bookmarkStart w:id="3253" w:name="_Toc500156370"/>
      <w:bookmarkStart w:id="3254" w:name="_Toc500156756"/>
      <w:bookmarkStart w:id="3255" w:name="_Toc500157142"/>
      <w:bookmarkStart w:id="3256" w:name="_Toc500157526"/>
      <w:bookmarkStart w:id="3257" w:name="_Toc500158333"/>
      <w:bookmarkStart w:id="3258" w:name="_Toc500158719"/>
      <w:bookmarkStart w:id="3259" w:name="_Toc500159104"/>
      <w:bookmarkStart w:id="3260" w:name="_Toc500135096"/>
      <w:bookmarkStart w:id="3261" w:name="_Toc500135563"/>
      <w:bookmarkStart w:id="3262" w:name="_Toc500144736"/>
      <w:bookmarkStart w:id="3263" w:name="_Toc500145813"/>
      <w:bookmarkStart w:id="3264" w:name="_Toc500154493"/>
      <w:bookmarkStart w:id="3265" w:name="_Toc500154852"/>
      <w:bookmarkStart w:id="3266" w:name="_Toc500155210"/>
      <w:bookmarkStart w:id="3267" w:name="_Toc500155600"/>
      <w:bookmarkStart w:id="3268" w:name="_Toc500155985"/>
      <w:bookmarkStart w:id="3269" w:name="_Toc500156371"/>
      <w:bookmarkStart w:id="3270" w:name="_Toc500156757"/>
      <w:bookmarkStart w:id="3271" w:name="_Toc500157143"/>
      <w:bookmarkStart w:id="3272" w:name="_Toc500157527"/>
      <w:bookmarkStart w:id="3273" w:name="_Toc500158334"/>
      <w:bookmarkStart w:id="3274" w:name="_Toc500158720"/>
      <w:bookmarkStart w:id="3275" w:name="_Toc500159105"/>
      <w:bookmarkStart w:id="3276" w:name="_Toc500135097"/>
      <w:bookmarkStart w:id="3277" w:name="_Toc500135564"/>
      <w:bookmarkStart w:id="3278" w:name="_Toc500144737"/>
      <w:bookmarkStart w:id="3279" w:name="_Toc500145814"/>
      <w:bookmarkStart w:id="3280" w:name="_Toc500154494"/>
      <w:bookmarkStart w:id="3281" w:name="_Toc500154853"/>
      <w:bookmarkStart w:id="3282" w:name="_Toc500155211"/>
      <w:bookmarkStart w:id="3283" w:name="_Toc500155601"/>
      <w:bookmarkStart w:id="3284" w:name="_Toc500155986"/>
      <w:bookmarkStart w:id="3285" w:name="_Toc500156372"/>
      <w:bookmarkStart w:id="3286" w:name="_Toc500156758"/>
      <w:bookmarkStart w:id="3287" w:name="_Toc500157144"/>
      <w:bookmarkStart w:id="3288" w:name="_Toc500157528"/>
      <w:bookmarkStart w:id="3289" w:name="_Toc500158335"/>
      <w:bookmarkStart w:id="3290" w:name="_Toc500158721"/>
      <w:bookmarkStart w:id="3291" w:name="_Toc500159106"/>
      <w:bookmarkStart w:id="3292" w:name="_Toc500135098"/>
      <w:bookmarkStart w:id="3293" w:name="_Toc500135565"/>
      <w:bookmarkStart w:id="3294" w:name="_Toc500144738"/>
      <w:bookmarkStart w:id="3295" w:name="_Toc500145815"/>
      <w:bookmarkStart w:id="3296" w:name="_Toc500154495"/>
      <w:bookmarkStart w:id="3297" w:name="_Toc500154854"/>
      <w:bookmarkStart w:id="3298" w:name="_Toc500155212"/>
      <w:bookmarkStart w:id="3299" w:name="_Toc500155602"/>
      <w:bookmarkStart w:id="3300" w:name="_Toc500155987"/>
      <w:bookmarkStart w:id="3301" w:name="_Toc500156373"/>
      <w:bookmarkStart w:id="3302" w:name="_Toc500156759"/>
      <w:bookmarkStart w:id="3303" w:name="_Toc500157145"/>
      <w:bookmarkStart w:id="3304" w:name="_Toc500157529"/>
      <w:bookmarkStart w:id="3305" w:name="_Toc500158336"/>
      <w:bookmarkStart w:id="3306" w:name="_Toc500158722"/>
      <w:bookmarkStart w:id="3307" w:name="_Toc500159107"/>
      <w:bookmarkStart w:id="3308" w:name="_Toc500135099"/>
      <w:bookmarkStart w:id="3309" w:name="_Toc500135566"/>
      <w:bookmarkStart w:id="3310" w:name="_Toc500144739"/>
      <w:bookmarkStart w:id="3311" w:name="_Toc500145816"/>
      <w:bookmarkStart w:id="3312" w:name="_Toc500154496"/>
      <w:bookmarkStart w:id="3313" w:name="_Toc500154855"/>
      <w:bookmarkStart w:id="3314" w:name="_Toc500155213"/>
      <w:bookmarkStart w:id="3315" w:name="_Toc500155603"/>
      <w:bookmarkStart w:id="3316" w:name="_Toc500155988"/>
      <w:bookmarkStart w:id="3317" w:name="_Toc500156374"/>
      <w:bookmarkStart w:id="3318" w:name="_Toc500156760"/>
      <w:bookmarkStart w:id="3319" w:name="_Toc500157146"/>
      <w:bookmarkStart w:id="3320" w:name="_Toc500157530"/>
      <w:bookmarkStart w:id="3321" w:name="_Toc500158337"/>
      <w:bookmarkStart w:id="3322" w:name="_Toc500158723"/>
      <w:bookmarkStart w:id="3323" w:name="_Toc500159108"/>
      <w:bookmarkStart w:id="3324" w:name="_Toc507630554"/>
      <w:bookmarkStart w:id="3325" w:name="_Toc489012407"/>
      <w:bookmarkEnd w:id="3044"/>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r w:rsidRPr="00CF0720">
        <w:rPr>
          <w:lang w:val="en-GB"/>
        </w:rPr>
        <w:t>Out-of-block power limits: Interference between un</w:t>
      </w:r>
      <w:r w:rsidR="00CF0720" w:rsidRPr="00CF0720">
        <w:rPr>
          <w:lang w:val="en-GB"/>
        </w:rPr>
        <w:t>synchronis</w:t>
      </w:r>
      <w:r w:rsidRPr="00CF0720">
        <w:rPr>
          <w:lang w:val="en-GB"/>
        </w:rPr>
        <w:t>ed or semi-synchronised</w:t>
      </w:r>
      <w:r w:rsidR="00A82341" w:rsidRPr="00CF0720">
        <w:rPr>
          <w:lang w:val="en-GB"/>
        </w:rPr>
        <w:t xml:space="preserve"> MFCNs</w:t>
      </w:r>
      <w:bookmarkEnd w:id="3324"/>
    </w:p>
    <w:bookmarkEnd w:id="3325"/>
    <w:p w:rsidR="00622849" w:rsidRPr="00CF0720" w:rsidRDefault="00836188">
      <w:r w:rsidRPr="00CF0720">
        <w:t xml:space="preserve">As described in section </w:t>
      </w:r>
      <w:r w:rsidRPr="00CF0720">
        <w:fldChar w:fldCharType="begin"/>
      </w:r>
      <w:r w:rsidRPr="00CF0720">
        <w:instrText xml:space="preserve"> REF _Ref500127499 \r \h </w:instrText>
      </w:r>
      <w:r w:rsidRPr="00CF0720">
        <w:fldChar w:fldCharType="separate"/>
      </w:r>
      <w:r w:rsidR="00FB3280" w:rsidRPr="00CF0720">
        <w:t>5.2</w:t>
      </w:r>
      <w:r w:rsidRPr="00CF0720">
        <w:fldChar w:fldCharType="end"/>
      </w:r>
      <w:r w:rsidRPr="00CF0720">
        <w:t xml:space="preserve">, </w:t>
      </w:r>
      <w:r w:rsidR="00601904" w:rsidRPr="00CF0720">
        <w:t>ECC/DEC/(11)06 (rev. 2014)</w:t>
      </w:r>
      <w:r w:rsidR="00B547F2" w:rsidRPr="00CF0720">
        <w:t xml:space="preserve"> </w:t>
      </w:r>
      <w:r w:rsidRPr="00CF0720">
        <w:t xml:space="preserve">provides power limits for coexistence between </w:t>
      </w:r>
      <w:r w:rsidR="006F1300" w:rsidRPr="00CF0720">
        <w:t>unsynchroni</w:t>
      </w:r>
      <w:r w:rsidR="00D65A7C" w:rsidRPr="00CF0720">
        <w:t>s</w:t>
      </w:r>
      <w:r w:rsidR="006F1300" w:rsidRPr="00CF0720">
        <w:t>ed</w:t>
      </w:r>
      <w:r w:rsidRPr="00CF0720">
        <w:t xml:space="preserve"> </w:t>
      </w:r>
      <w:r w:rsidR="00A82341" w:rsidRPr="00CF0720">
        <w:t xml:space="preserve">and semi </w:t>
      </w:r>
      <w:r w:rsidR="00CF0720" w:rsidRPr="00CF0720">
        <w:t>synchronis</w:t>
      </w:r>
      <w:r w:rsidR="00A82341" w:rsidRPr="00CF0720">
        <w:t xml:space="preserve">ed </w:t>
      </w:r>
      <w:r w:rsidRPr="00CF0720">
        <w:t xml:space="preserve">MFCN networks through the definition of a single </w:t>
      </w:r>
      <w:r w:rsidR="00AE5D8E" w:rsidRPr="00CF0720">
        <w:t xml:space="preserve">restricted </w:t>
      </w:r>
      <w:r w:rsidRPr="00CF0720">
        <w:t>baseline level.</w:t>
      </w:r>
    </w:p>
    <w:p w:rsidR="00622849" w:rsidRPr="00CF0720" w:rsidRDefault="00622849">
      <w:r w:rsidRPr="00CF0720">
        <w:t xml:space="preserve">It is proposed to update the existing </w:t>
      </w:r>
      <w:r w:rsidR="00AE5D8E" w:rsidRPr="00CF0720">
        <w:t xml:space="preserve">restricted </w:t>
      </w:r>
      <w:r w:rsidRPr="00CF0720">
        <w:t xml:space="preserve">baseline limit in </w:t>
      </w:r>
      <w:r w:rsidR="00832056" w:rsidRPr="00CF0720">
        <w:t xml:space="preserve">line with the simulations results provided in </w:t>
      </w:r>
      <w:r w:rsidR="00AE5D8E" w:rsidRPr="00CF0720">
        <w:fldChar w:fldCharType="begin"/>
      </w:r>
      <w:r w:rsidR="00AE5D8E" w:rsidRPr="00CF0720">
        <w:instrText xml:space="preserve"> REF _Ref500932444 \r \h </w:instrText>
      </w:r>
      <w:r w:rsidR="00AE5D8E" w:rsidRPr="00CF0720">
        <w:fldChar w:fldCharType="separate"/>
      </w:r>
      <w:r w:rsidR="00FB3280" w:rsidRPr="00CF0720">
        <w:t>ANNEX 3:</w:t>
      </w:r>
      <w:r w:rsidR="00AE5D8E" w:rsidRPr="00CF0720">
        <w:fldChar w:fldCharType="end"/>
      </w:r>
      <w:r w:rsidRPr="00CF0720">
        <w:t>, and to express this in terms of TRP as indicated below.</w:t>
      </w:r>
    </w:p>
    <w:p w:rsidR="00A82341" w:rsidRPr="00CF0720" w:rsidRDefault="00836188" w:rsidP="00940C71">
      <w:pPr>
        <w:pStyle w:val="Caption"/>
        <w:keepNext/>
        <w:rPr>
          <w:lang w:val="en-GB"/>
        </w:rPr>
      </w:pPr>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FB3280" w:rsidRPr="00CF0720">
        <w:rPr>
          <w:noProof/>
          <w:lang w:val="en-GB"/>
        </w:rPr>
        <w:t>11</w:t>
      </w:r>
      <w:r w:rsidR="003D2847" w:rsidRPr="00CF0720">
        <w:rPr>
          <w:noProof/>
          <w:lang w:val="en-GB"/>
        </w:rPr>
        <w:fldChar w:fldCharType="end"/>
      </w:r>
      <w:r w:rsidRPr="00CF0720">
        <w:rPr>
          <w:lang w:val="en-GB"/>
        </w:rPr>
        <w:t xml:space="preserve">: </w:t>
      </w:r>
      <w:r w:rsidR="001C61AE" w:rsidRPr="00CF0720">
        <w:rPr>
          <w:lang w:val="en-GB"/>
        </w:rPr>
        <w:t xml:space="preserve">Updated restricted </w:t>
      </w:r>
      <w:r w:rsidRPr="00CF0720">
        <w:rPr>
          <w:lang w:val="en-GB"/>
        </w:rPr>
        <w:t xml:space="preserve">baseline power limits for </w:t>
      </w:r>
      <w:r w:rsidR="00E007B8" w:rsidRPr="00CF0720">
        <w:rPr>
          <w:lang w:val="en-GB"/>
        </w:rPr>
        <w:t>unsynchroni</w:t>
      </w:r>
      <w:r w:rsidR="00D65A7C" w:rsidRPr="00CF0720">
        <w:rPr>
          <w:lang w:val="en-GB"/>
        </w:rPr>
        <w:t>s</w:t>
      </w:r>
      <w:r w:rsidR="00E007B8" w:rsidRPr="00CF0720">
        <w:rPr>
          <w:lang w:val="en-GB"/>
        </w:rPr>
        <w:t>ed</w:t>
      </w:r>
      <w:r w:rsidR="00940C71" w:rsidRPr="00CF0720">
        <w:rPr>
          <w:lang w:val="en-GB"/>
        </w:rPr>
        <w:t xml:space="preserve"> and semi-</w:t>
      </w:r>
      <w:r w:rsidR="00940C71" w:rsidRPr="00CF0720">
        <w:rPr>
          <w:lang w:val="en-GB"/>
        </w:rPr>
        <w:br/>
        <w:t>synchronised</w:t>
      </w:r>
      <w:r w:rsidRPr="00CF0720">
        <w:rPr>
          <w:lang w:val="en-GB"/>
        </w:rPr>
        <w:t xml:space="preserve"> MFCN networks, for AAS base stations</w:t>
      </w:r>
    </w:p>
    <w:tbl>
      <w:tblPr>
        <w:tblStyle w:val="ECCTable-redheader"/>
        <w:tblW w:w="7997" w:type="dxa"/>
        <w:tblInd w:w="0" w:type="dxa"/>
        <w:tblLook w:val="01E0" w:firstRow="1" w:lastRow="1" w:firstColumn="1" w:lastColumn="1" w:noHBand="0" w:noVBand="0"/>
      </w:tblPr>
      <w:tblGrid>
        <w:gridCol w:w="1447"/>
        <w:gridCol w:w="3432"/>
        <w:gridCol w:w="3118"/>
      </w:tblGrid>
      <w:tr w:rsidR="00836188" w:rsidRPr="00CF0720" w:rsidTr="00EC1CED">
        <w:trPr>
          <w:cnfStyle w:val="100000000000" w:firstRow="1" w:lastRow="0" w:firstColumn="0" w:lastColumn="0" w:oddVBand="0" w:evenVBand="0" w:oddHBand="0" w:evenHBand="0" w:firstRowFirstColumn="0" w:firstRowLastColumn="0" w:lastRowFirstColumn="0" w:lastRowLastColumn="0"/>
          <w:trHeight w:val="257"/>
        </w:trPr>
        <w:tc>
          <w:tcPr>
            <w:tcW w:w="1447" w:type="dxa"/>
          </w:tcPr>
          <w:p w:rsidR="00836188" w:rsidRPr="00CF0720" w:rsidRDefault="00836188" w:rsidP="00EC1CED">
            <w:pPr>
              <w:keepNext/>
              <w:keepLines/>
            </w:pPr>
            <w:r w:rsidRPr="00CF0720">
              <w:t>BEM element</w:t>
            </w:r>
          </w:p>
        </w:tc>
        <w:tc>
          <w:tcPr>
            <w:tcW w:w="3432" w:type="dxa"/>
          </w:tcPr>
          <w:p w:rsidR="00836188" w:rsidRPr="00CF0720" w:rsidRDefault="00836188" w:rsidP="00EC1CED">
            <w:pPr>
              <w:keepNext/>
              <w:keepLines/>
            </w:pPr>
            <w:r w:rsidRPr="00CF0720">
              <w:t>Frequency range</w:t>
            </w:r>
          </w:p>
        </w:tc>
        <w:tc>
          <w:tcPr>
            <w:tcW w:w="3118" w:type="dxa"/>
          </w:tcPr>
          <w:p w:rsidR="00836188" w:rsidRPr="00CF0720" w:rsidRDefault="00EC1CED" w:rsidP="00EC1CED">
            <w:pPr>
              <w:keepNext/>
              <w:keepLines/>
            </w:pPr>
            <w:r w:rsidRPr="00CF0720">
              <w:t xml:space="preserve">AAS </w:t>
            </w:r>
            <w:r w:rsidR="00836188" w:rsidRPr="00CF0720">
              <w:t xml:space="preserve">TRP </w:t>
            </w:r>
            <w:r w:rsidR="00F57FEC" w:rsidRPr="00CF0720">
              <w:t>power limit</w:t>
            </w:r>
            <w:r w:rsidRPr="00CF0720">
              <w:br/>
              <w:t xml:space="preserve">dBm/(5 MHz) </w:t>
            </w:r>
          </w:p>
        </w:tc>
      </w:tr>
      <w:tr w:rsidR="001C61AE" w:rsidRPr="00CF0720" w:rsidTr="00EC1CED">
        <w:trPr>
          <w:trHeight w:val="673"/>
        </w:trPr>
        <w:tc>
          <w:tcPr>
            <w:tcW w:w="1447" w:type="dxa"/>
          </w:tcPr>
          <w:p w:rsidR="001C61AE" w:rsidRPr="00CF0720" w:rsidRDefault="001C61AE" w:rsidP="00EC1CED">
            <w:pPr>
              <w:keepNext/>
              <w:keepLines/>
            </w:pPr>
            <w:r w:rsidRPr="00CF0720">
              <w:t>Restricted baseline</w:t>
            </w:r>
          </w:p>
        </w:tc>
        <w:tc>
          <w:tcPr>
            <w:tcW w:w="3432" w:type="dxa"/>
          </w:tcPr>
          <w:p w:rsidR="001C61AE" w:rsidRPr="00CF0720" w:rsidRDefault="001C61AE" w:rsidP="00A82341">
            <w:r w:rsidRPr="00CF0720">
              <w:t>Below the lower block edge.</w:t>
            </w:r>
            <w:r w:rsidRPr="00CF0720">
              <w:br/>
              <w:t>Above the upper block edge.</w:t>
            </w:r>
          </w:p>
          <w:p w:rsidR="001C61AE" w:rsidRPr="00CF0720" w:rsidRDefault="001C61AE" w:rsidP="00A82341">
            <w:r w:rsidRPr="00CF0720">
              <w:t xml:space="preserve">Within 3400 - 3800 MHz </w:t>
            </w:r>
          </w:p>
        </w:tc>
        <w:tc>
          <w:tcPr>
            <w:tcW w:w="3118" w:type="dxa"/>
          </w:tcPr>
          <w:p w:rsidR="001C61AE" w:rsidRPr="00CF0720" w:rsidRDefault="001C61AE" w:rsidP="00940C71">
            <w:pPr>
              <w:jc w:val="center"/>
            </w:pPr>
            <w:r w:rsidRPr="00CF0720">
              <w:t>-43</w:t>
            </w:r>
          </w:p>
        </w:tc>
      </w:tr>
      <w:tr w:rsidR="00940C71" w:rsidRPr="00CF0720" w:rsidTr="00940C71">
        <w:tc>
          <w:tcPr>
            <w:tcW w:w="7997" w:type="dxa"/>
            <w:gridSpan w:val="3"/>
          </w:tcPr>
          <w:p w:rsidR="00940C71" w:rsidRPr="00CF0720" w:rsidRDefault="00940C71" w:rsidP="00DB3C9A">
            <w:pPr>
              <w:pStyle w:val="ECCTablenote"/>
            </w:pPr>
            <w:r w:rsidRPr="00CF0720">
              <w:t>TRP for restricted baseline applies to the whole antenna panel</w:t>
            </w:r>
          </w:p>
        </w:tc>
      </w:tr>
    </w:tbl>
    <w:p w:rsidR="00406B8F" w:rsidRPr="00CF0720" w:rsidRDefault="00550244" w:rsidP="008E4834">
      <w:pPr>
        <w:pStyle w:val="Heading2"/>
        <w:rPr>
          <w:rFonts w:eastAsia="Calibri"/>
          <w:lang w:val="en-GB"/>
        </w:rPr>
      </w:pPr>
      <w:bookmarkStart w:id="3326" w:name="_Ref500896741"/>
      <w:bookmarkStart w:id="3327" w:name="_Ref500896749"/>
      <w:bookmarkStart w:id="3328" w:name="_Toc507630555"/>
      <w:bookmarkStart w:id="3329" w:name="_Toc489012408"/>
      <w:r w:rsidRPr="00CF0720">
        <w:rPr>
          <w:lang w:val="en-GB"/>
        </w:rPr>
        <w:t xml:space="preserve">Out-of-band power limits: </w:t>
      </w:r>
      <w:r w:rsidR="00406B8F" w:rsidRPr="00CF0720">
        <w:rPr>
          <w:rFonts w:eastAsia="Calibri"/>
          <w:lang w:val="en-GB"/>
        </w:rPr>
        <w:t>Interference towards radars below 3400 MHz</w:t>
      </w:r>
      <w:bookmarkEnd w:id="3326"/>
      <w:bookmarkEnd w:id="3327"/>
      <w:bookmarkEnd w:id="3328"/>
    </w:p>
    <w:p w:rsidR="00625C83" w:rsidRPr="00CF0720" w:rsidRDefault="0053622B" w:rsidP="0053622B">
      <w:r w:rsidRPr="00CF0720">
        <w:t xml:space="preserve">Based on the co-existence analysis reported in </w:t>
      </w:r>
      <w:r w:rsidRPr="00CF0720">
        <w:fldChar w:fldCharType="begin"/>
      </w:r>
      <w:r w:rsidRPr="00CF0720">
        <w:instrText xml:space="preserve"> REF _Ref500134289 \r \h </w:instrText>
      </w:r>
      <w:r w:rsidRPr="00CF0720">
        <w:fldChar w:fldCharType="separate"/>
      </w:r>
      <w:r w:rsidR="00FB3280" w:rsidRPr="00CF0720">
        <w:t>ANNEX 4:</w:t>
      </w:r>
      <w:r w:rsidRPr="00CF0720">
        <w:fldChar w:fldCharType="end"/>
      </w:r>
    </w:p>
    <w:p w:rsidR="0053622B" w:rsidRPr="00CF0720" w:rsidRDefault="0053622B" w:rsidP="0053622B">
      <w:pPr>
        <w:pStyle w:val="ECCBulletsLv1"/>
      </w:pPr>
      <w:r w:rsidRPr="00CF0720">
        <w:t>The cumulative effect of interference (due to a set of BSs in the vicinity of the radar) case onto radiolocation system  involves different situations of interfering and receiving antennas pointing (because of the moving nature of radar antenna and IMT</w:t>
      </w:r>
      <w:r w:rsidR="00144BF1" w:rsidRPr="00CF0720">
        <w:t>-</w:t>
      </w:r>
      <w:r w:rsidRPr="00CF0720">
        <w:t xml:space="preserve">2020 AAS) which requires to use a metric accounting the interference in all directions like TRP. </w:t>
      </w:r>
    </w:p>
    <w:p w:rsidR="0053622B" w:rsidRPr="00CF0720" w:rsidRDefault="0053622B" w:rsidP="0053622B">
      <w:pPr>
        <w:pStyle w:val="ECCBulletsLv1"/>
      </w:pPr>
      <w:r w:rsidRPr="00CF0720">
        <w:t>it shows that the single entry worst case scenario would more rely on an e.i.r.p. metric to set the unwanted emission limits but at the same time may be not applicable in practice since statistical and aggregated study of interference is needed to address any future deployment of 5G in 3400-3800MHz,.</w:t>
      </w:r>
    </w:p>
    <w:p w:rsidR="0053622B" w:rsidRPr="00CF0720" w:rsidRDefault="0053622B" w:rsidP="0053622B">
      <w:pPr>
        <w:pStyle w:val="ECCBulletsLv1"/>
      </w:pPr>
      <w:r w:rsidRPr="00CF0720">
        <w:t>it raises a question about the correlation level (between elements of the antenna arrays) issue by observing that the distribution of Iagg/N is</w:t>
      </w:r>
      <w:r w:rsidR="00504C10" w:rsidRPr="00CF0720">
        <w:t xml:space="preserve"> </w:t>
      </w:r>
      <w:r w:rsidRPr="00CF0720">
        <w:t>n</w:t>
      </w:r>
      <w:r w:rsidR="00504C10" w:rsidRPr="00CF0720">
        <w:t>o</w:t>
      </w:r>
      <w:r w:rsidRPr="00CF0720">
        <w:t>t necessarily similar for both full correlation &amp; uncorrelated elements of the antenna panel and that the gap between the results may be high. It shows that this dependence may be linked with the statistical pointing of the IMT</w:t>
      </w:r>
      <w:r w:rsidR="00144BF1" w:rsidRPr="00CF0720">
        <w:t>-</w:t>
      </w:r>
      <w:r w:rsidRPr="00CF0720">
        <w:t xml:space="preserve">2020 BS beam which differ for small cell &amp; macro BSs. Further investigation on that issue is needed. </w:t>
      </w:r>
    </w:p>
    <w:p w:rsidR="00AE3248" w:rsidRPr="00CF0720" w:rsidRDefault="002C28CD" w:rsidP="00811975">
      <w:r w:rsidRPr="00CF0720">
        <w:lastRenderedPageBreak/>
        <w:t xml:space="preserve">In line with the simulation results from </w:t>
      </w:r>
      <w:r w:rsidRPr="00CF0720">
        <w:fldChar w:fldCharType="begin"/>
      </w:r>
      <w:r w:rsidRPr="00CF0720">
        <w:instrText xml:space="preserve"> REF _Ref500133810 \r \h </w:instrText>
      </w:r>
      <w:r w:rsidRPr="00CF0720">
        <w:fldChar w:fldCharType="separate"/>
      </w:r>
      <w:r w:rsidR="00FB3280" w:rsidRPr="00CF0720">
        <w:t>ANNEX 4:</w:t>
      </w:r>
      <w:r w:rsidRPr="00CF0720">
        <w:fldChar w:fldCharType="end"/>
      </w:r>
      <w:r w:rsidRPr="00CF0720">
        <w:t xml:space="preserve"> the following power limits are proposed</w:t>
      </w:r>
      <w:r w:rsidR="00770DDB" w:rsidRPr="00CF0720">
        <w:t xml:space="preserve"> for countries wishing to protect radar below 3400 MHz.</w:t>
      </w:r>
      <w:r w:rsidR="00686A06" w:rsidRPr="00CF0720">
        <w:t xml:space="preserve"> It is noted that, for AAS base stations, manufacturers have indicated that the power limit of -52 dBm/MHz would imply, under current technology, about 20 MHz frequency separation between the block edge and 3400 MHz.</w:t>
      </w:r>
    </w:p>
    <w:p w:rsidR="00D77BD0" w:rsidRPr="00CF0720" w:rsidRDefault="002C28CD" w:rsidP="00DE5072">
      <w:pPr>
        <w:pStyle w:val="Caption"/>
        <w:keepNext/>
        <w:rPr>
          <w:lang w:val="en-GB"/>
        </w:rPr>
      </w:pPr>
      <w:bookmarkStart w:id="3330" w:name="_Ref500825167"/>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FB3280" w:rsidRPr="00CF0720">
        <w:rPr>
          <w:noProof/>
          <w:lang w:val="en-GB"/>
        </w:rPr>
        <w:t>12</w:t>
      </w:r>
      <w:r w:rsidR="003D2847" w:rsidRPr="00CF0720">
        <w:rPr>
          <w:noProof/>
          <w:lang w:val="en-GB"/>
        </w:rPr>
        <w:fldChar w:fldCharType="end"/>
      </w:r>
      <w:bookmarkEnd w:id="3330"/>
      <w:r w:rsidR="00340FBA" w:rsidRPr="00CF0720">
        <w:rPr>
          <w:noProof/>
          <w:lang w:val="en-GB"/>
        </w:rPr>
        <w:t>:</w:t>
      </w:r>
      <w:r w:rsidRPr="00CF0720">
        <w:rPr>
          <w:lang w:val="en-GB"/>
        </w:rPr>
        <w:t xml:space="preserve"> </w:t>
      </w:r>
      <w:r w:rsidR="00E25EF7" w:rsidRPr="00CF0720">
        <w:rPr>
          <w:lang w:val="en-GB"/>
        </w:rPr>
        <w:t xml:space="preserve">Updated </w:t>
      </w:r>
      <w:r w:rsidRPr="00CF0720">
        <w:rPr>
          <w:lang w:val="en-GB"/>
        </w:rPr>
        <w:t xml:space="preserve">base station </w:t>
      </w:r>
      <w:r w:rsidR="00D77BD0" w:rsidRPr="00CF0720">
        <w:rPr>
          <w:lang w:val="en-GB"/>
        </w:rPr>
        <w:t xml:space="preserve">additional </w:t>
      </w:r>
      <w:r w:rsidRPr="00CF0720">
        <w:rPr>
          <w:lang w:val="en-GB"/>
        </w:rPr>
        <w:t>baseline power limits below 3400 MHz</w:t>
      </w:r>
    </w:p>
    <w:p w:rsidR="008C4869" w:rsidRPr="00CF0720" w:rsidRDefault="002C28CD" w:rsidP="00DE5072">
      <w:pPr>
        <w:pStyle w:val="Caption"/>
        <w:keepNext/>
        <w:rPr>
          <w:lang w:val="en-GB"/>
        </w:rPr>
      </w:pPr>
      <w:r w:rsidRPr="00CF0720">
        <w:rPr>
          <w:lang w:val="en-GB"/>
        </w:rPr>
        <w:t>for country specific cases,</w:t>
      </w:r>
      <w:r w:rsidR="00D77BD0" w:rsidRPr="00CF0720">
        <w:rPr>
          <w:lang w:val="en-GB"/>
        </w:rPr>
        <w:t xml:space="preserve"> </w:t>
      </w:r>
      <w:r w:rsidRPr="00CF0720">
        <w:rPr>
          <w:lang w:val="en-GB"/>
        </w:rPr>
        <w:t>for AAS base stations</w:t>
      </w:r>
    </w:p>
    <w:tbl>
      <w:tblPr>
        <w:tblStyle w:val="ECCTable-redheader"/>
        <w:tblW w:w="5000" w:type="pct"/>
        <w:tblInd w:w="0" w:type="dxa"/>
        <w:tblLook w:val="0620" w:firstRow="1" w:lastRow="0" w:firstColumn="0" w:lastColumn="0" w:noHBand="1" w:noVBand="1"/>
      </w:tblPr>
      <w:tblGrid>
        <w:gridCol w:w="556"/>
        <w:gridCol w:w="3335"/>
        <w:gridCol w:w="1683"/>
        <w:gridCol w:w="1888"/>
        <w:gridCol w:w="2393"/>
      </w:tblGrid>
      <w:tr w:rsidR="00E20547" w:rsidRPr="00CF0720" w:rsidTr="00E20547">
        <w:trPr>
          <w:cnfStyle w:val="100000000000" w:firstRow="1" w:lastRow="0" w:firstColumn="0" w:lastColumn="0" w:oddVBand="0" w:evenVBand="0" w:oddHBand="0" w:evenHBand="0" w:firstRowFirstColumn="0" w:firstRowLastColumn="0" w:lastRowFirstColumn="0" w:lastRowLastColumn="0"/>
          <w:trHeight w:val="335"/>
        </w:trPr>
        <w:tc>
          <w:tcPr>
            <w:tcW w:w="1974" w:type="pct"/>
            <w:gridSpan w:val="2"/>
          </w:tcPr>
          <w:p w:rsidR="00E20547" w:rsidRPr="00CF0720" w:rsidRDefault="00E20547" w:rsidP="00DE5072">
            <w:pPr>
              <w:keepNext/>
              <w:keepLines/>
            </w:pPr>
            <w:r w:rsidRPr="00CF0720">
              <w:t>Case</w:t>
            </w:r>
          </w:p>
        </w:tc>
        <w:tc>
          <w:tcPr>
            <w:tcW w:w="854" w:type="pct"/>
          </w:tcPr>
          <w:p w:rsidR="00E20547" w:rsidRPr="00CF0720" w:rsidRDefault="00E20547" w:rsidP="00DE5072">
            <w:pPr>
              <w:keepNext/>
              <w:keepLines/>
            </w:pPr>
            <w:r w:rsidRPr="00CF0720">
              <w:t>BEM element</w:t>
            </w:r>
          </w:p>
        </w:tc>
        <w:tc>
          <w:tcPr>
            <w:tcW w:w="958" w:type="pct"/>
          </w:tcPr>
          <w:p w:rsidR="00E20547" w:rsidRPr="00CF0720" w:rsidRDefault="00E20547" w:rsidP="00DE5072">
            <w:pPr>
              <w:keepNext/>
              <w:keepLines/>
            </w:pPr>
            <w:r w:rsidRPr="00CF0720">
              <w:t>Frequency range</w:t>
            </w:r>
          </w:p>
        </w:tc>
        <w:tc>
          <w:tcPr>
            <w:tcW w:w="1214" w:type="pct"/>
          </w:tcPr>
          <w:p w:rsidR="00E20547" w:rsidRPr="00CF0720" w:rsidRDefault="00E20547" w:rsidP="00144BF1">
            <w:pPr>
              <w:keepNext/>
              <w:keepLines/>
            </w:pPr>
            <w:r w:rsidRPr="00CF0720">
              <w:t>AAS TRP power limit</w:t>
            </w:r>
            <w:r w:rsidRPr="00CF0720">
              <w:br/>
              <w:t>dBm/MHz</w:t>
            </w:r>
          </w:p>
        </w:tc>
      </w:tr>
      <w:tr w:rsidR="00E20547" w:rsidRPr="00CF0720" w:rsidTr="00E20547">
        <w:trPr>
          <w:trHeight w:val="827"/>
        </w:trPr>
        <w:tc>
          <w:tcPr>
            <w:tcW w:w="282" w:type="pct"/>
            <w:tcBorders>
              <w:bottom w:val="single" w:sz="4" w:space="0" w:color="D22A23"/>
            </w:tcBorders>
          </w:tcPr>
          <w:p w:rsidR="00E20547" w:rsidRPr="00CF0720" w:rsidRDefault="00E20547" w:rsidP="00DE5072">
            <w:pPr>
              <w:keepNext/>
              <w:keepLines/>
            </w:pPr>
            <w:r w:rsidRPr="00CF0720">
              <w:t>A</w:t>
            </w:r>
          </w:p>
        </w:tc>
        <w:tc>
          <w:tcPr>
            <w:tcW w:w="1692" w:type="pct"/>
            <w:tcBorders>
              <w:bottom w:val="single" w:sz="4" w:space="0" w:color="D22A23"/>
            </w:tcBorders>
          </w:tcPr>
          <w:p w:rsidR="00E20547" w:rsidRPr="00CF0720" w:rsidRDefault="00E20547" w:rsidP="00DE5072">
            <w:pPr>
              <w:keepNext/>
              <w:keepLines/>
            </w:pPr>
            <w:r w:rsidRPr="00CF0720">
              <w:t>CEPT countries with military radiolocation systems below 3400 MHz</w:t>
            </w:r>
          </w:p>
        </w:tc>
        <w:tc>
          <w:tcPr>
            <w:tcW w:w="854" w:type="pct"/>
            <w:tcBorders>
              <w:bottom w:val="single" w:sz="4" w:space="0" w:color="D22A23"/>
            </w:tcBorders>
          </w:tcPr>
          <w:p w:rsidR="00E20547" w:rsidRPr="00CF0720" w:rsidRDefault="00E20547" w:rsidP="00DE5072">
            <w:pPr>
              <w:keepNext/>
              <w:keepLines/>
            </w:pPr>
            <w:r w:rsidRPr="00CF0720">
              <w:t>Additional Baseline</w:t>
            </w:r>
          </w:p>
        </w:tc>
        <w:tc>
          <w:tcPr>
            <w:tcW w:w="958" w:type="pct"/>
            <w:vMerge w:val="restart"/>
          </w:tcPr>
          <w:p w:rsidR="00E20547" w:rsidRPr="00CF0720" w:rsidRDefault="00E20547" w:rsidP="00E20547">
            <w:pPr>
              <w:keepNext/>
              <w:keepLines/>
            </w:pPr>
            <w:r w:rsidRPr="00CF0720">
              <w:t>Below 3400 MHz</w:t>
            </w:r>
          </w:p>
        </w:tc>
        <w:tc>
          <w:tcPr>
            <w:tcW w:w="1214" w:type="pct"/>
            <w:vMerge w:val="restart"/>
            <w:tcBorders>
              <w:bottom w:val="single" w:sz="4" w:space="0" w:color="D22A23"/>
            </w:tcBorders>
          </w:tcPr>
          <w:p w:rsidR="00E20547" w:rsidRPr="00CF0720" w:rsidRDefault="00E20547" w:rsidP="00E20547">
            <w:pPr>
              <w:keepNext/>
              <w:keepLines/>
            </w:pPr>
            <w:r w:rsidRPr="00CF0720">
              <w:t xml:space="preserve"> -52</w:t>
            </w:r>
          </w:p>
        </w:tc>
      </w:tr>
      <w:tr w:rsidR="00E20547" w:rsidRPr="00CF0720" w:rsidTr="00E20547">
        <w:trPr>
          <w:trHeight w:val="673"/>
        </w:trPr>
        <w:tc>
          <w:tcPr>
            <w:tcW w:w="282" w:type="pct"/>
          </w:tcPr>
          <w:p w:rsidR="00E20547" w:rsidRPr="00CF0720" w:rsidRDefault="0032791C" w:rsidP="00DE5072">
            <w:pPr>
              <w:keepNext/>
              <w:keepLines/>
            </w:pPr>
            <w:r>
              <w:rPr>
                <w:noProof/>
                <w:lang w:eastAsia="da-DK"/>
              </w:rPr>
              <w:pict>
                <v:shape id="_x0000_s1088" type="#_x0000_t136" style="position:absolute;left:0;text-align:left;margin-left:26.4pt;margin-top:247.5pt;width:485.35pt;height:194.1pt;rotation:315;z-index:-251528192;mso-position-horizontal-relative:margin;mso-position-vertical-relative:margin" o:allowincell="f" fillcolor="silver" stroked="f">
                  <v:fill opacity=".5"/>
                  <v:textpath style="font-family:&quot;Arial&quot;;font-size:1pt" string="DRAFT"/>
                  <w10:wrap anchorx="margin" anchory="margin"/>
                </v:shape>
              </w:pict>
            </w:r>
            <w:r w:rsidR="00E20547" w:rsidRPr="00CF0720">
              <w:t>B</w:t>
            </w:r>
          </w:p>
        </w:tc>
        <w:tc>
          <w:tcPr>
            <w:tcW w:w="1692" w:type="pct"/>
          </w:tcPr>
          <w:p w:rsidR="00E20547" w:rsidRPr="00CF0720" w:rsidRDefault="00E20547" w:rsidP="00DE5072">
            <w:pPr>
              <w:keepNext/>
              <w:keepLines/>
            </w:pPr>
            <w:r w:rsidRPr="00CF0720">
              <w:t>CEPT countries with military radiolocation systems below 3400 MHz</w:t>
            </w:r>
          </w:p>
        </w:tc>
        <w:tc>
          <w:tcPr>
            <w:tcW w:w="854" w:type="pct"/>
          </w:tcPr>
          <w:p w:rsidR="00E20547" w:rsidRPr="00CF0720" w:rsidRDefault="00E20547" w:rsidP="00DE5072">
            <w:pPr>
              <w:keepNext/>
              <w:keepLines/>
            </w:pPr>
            <w:r w:rsidRPr="00CF0720">
              <w:t>Additional baseline</w:t>
            </w:r>
          </w:p>
        </w:tc>
        <w:tc>
          <w:tcPr>
            <w:tcW w:w="958" w:type="pct"/>
            <w:vMerge/>
          </w:tcPr>
          <w:p w:rsidR="00E20547" w:rsidRPr="00CF0720" w:rsidRDefault="00E20547" w:rsidP="00DE5072">
            <w:pPr>
              <w:keepNext/>
              <w:keepLines/>
            </w:pPr>
          </w:p>
        </w:tc>
        <w:tc>
          <w:tcPr>
            <w:tcW w:w="1214" w:type="pct"/>
            <w:vMerge/>
          </w:tcPr>
          <w:p w:rsidR="00E20547" w:rsidRPr="00CF0720" w:rsidRDefault="00E20547" w:rsidP="00DE5072">
            <w:pPr>
              <w:keepNext/>
              <w:keepLines/>
            </w:pPr>
          </w:p>
        </w:tc>
      </w:tr>
      <w:tr w:rsidR="00E20547" w:rsidRPr="00CF0720" w:rsidTr="00E20547">
        <w:trPr>
          <w:trHeight w:val="673"/>
        </w:trPr>
        <w:tc>
          <w:tcPr>
            <w:tcW w:w="282" w:type="pct"/>
          </w:tcPr>
          <w:p w:rsidR="00E20547" w:rsidRPr="00CF0720" w:rsidRDefault="00E20547" w:rsidP="00DE5072">
            <w:pPr>
              <w:keepNext/>
              <w:keepLines/>
            </w:pPr>
            <w:r w:rsidRPr="00CF0720">
              <w:t>C</w:t>
            </w:r>
          </w:p>
        </w:tc>
        <w:tc>
          <w:tcPr>
            <w:tcW w:w="1692" w:type="pct"/>
          </w:tcPr>
          <w:p w:rsidR="00E20547" w:rsidRPr="00CF0720" w:rsidRDefault="00E20547" w:rsidP="00DE5072">
            <w:pPr>
              <w:keepNext/>
              <w:keepLines/>
            </w:pPr>
            <w:r w:rsidRPr="00CF0720">
              <w:t>CEPT countries without adjacent band usage or with usage that does not need extra protection</w:t>
            </w:r>
          </w:p>
        </w:tc>
        <w:tc>
          <w:tcPr>
            <w:tcW w:w="854" w:type="pct"/>
          </w:tcPr>
          <w:p w:rsidR="00E20547" w:rsidRPr="00CF0720" w:rsidRDefault="00E20547" w:rsidP="00DE5072">
            <w:pPr>
              <w:keepNext/>
              <w:keepLines/>
            </w:pPr>
            <w:r w:rsidRPr="00CF0720">
              <w:t>Additional baseline</w:t>
            </w:r>
          </w:p>
        </w:tc>
        <w:tc>
          <w:tcPr>
            <w:tcW w:w="958" w:type="pct"/>
          </w:tcPr>
          <w:p w:rsidR="00E20547" w:rsidRPr="00CF0720" w:rsidRDefault="00E20547" w:rsidP="00DE5072">
            <w:pPr>
              <w:keepNext/>
              <w:keepLines/>
            </w:pPr>
            <w:r w:rsidRPr="00CF0720">
              <w:t>Below 3400</w:t>
            </w:r>
          </w:p>
        </w:tc>
        <w:tc>
          <w:tcPr>
            <w:tcW w:w="1214" w:type="pct"/>
          </w:tcPr>
          <w:p w:rsidR="00E20547" w:rsidRPr="00CF0720" w:rsidRDefault="00E20547" w:rsidP="00DE5072">
            <w:pPr>
              <w:keepNext/>
              <w:keepLines/>
            </w:pPr>
            <w:r w:rsidRPr="00CF0720">
              <w:t>Not applicable</w:t>
            </w:r>
          </w:p>
        </w:tc>
      </w:tr>
      <w:tr w:rsidR="00E20547" w:rsidRPr="00CF0720" w:rsidTr="00607FDD">
        <w:tc>
          <w:tcPr>
            <w:tcW w:w="5000" w:type="pct"/>
            <w:gridSpan w:val="5"/>
          </w:tcPr>
          <w:p w:rsidR="00E20547" w:rsidRPr="00CF0720" w:rsidRDefault="00607FDD" w:rsidP="00DE5072">
            <w:pPr>
              <w:keepNext/>
              <w:keepLines/>
            </w:pPr>
            <w:r w:rsidRPr="00CF0720">
              <w:t>TRP for additional baseline applies to the whole antenna panel.</w:t>
            </w:r>
          </w:p>
        </w:tc>
      </w:tr>
    </w:tbl>
    <w:p w:rsidR="00504C10" w:rsidRPr="00CF0720" w:rsidRDefault="00504C10" w:rsidP="005D3F13">
      <w:r w:rsidRPr="00CF0720">
        <w:t xml:space="preserve">The additional baseline limit </w:t>
      </w:r>
      <w:r w:rsidR="005D3F13" w:rsidRPr="00CF0720">
        <w:t xml:space="preserve">can be applied per region or country so that the adjacent band may have different levels of protection in different geographical areas or countries, depending on the deployment of the adjacent band systems. </w:t>
      </w:r>
    </w:p>
    <w:p w:rsidR="00E20547" w:rsidRPr="00CF0720" w:rsidRDefault="00E20547" w:rsidP="00E20547">
      <w:pPr>
        <w:rPr>
          <w:shd w:val="solid" w:color="FF3399" w:fill="auto"/>
        </w:rPr>
      </w:pPr>
      <w:r w:rsidRPr="00CF0720">
        <w:t>Other mitigation measures like geographical separation, coordination on a case by case basis or an additional frequency separation may be necessary.  For countries with military radiolocation systems below 3400 MHz a required coordination zone of up to 12 km around</w:t>
      </w:r>
      <w:r w:rsidR="00686A06" w:rsidRPr="00CF0720">
        <w:t xml:space="preserve"> fixed</w:t>
      </w:r>
      <w:r w:rsidRPr="00CF0720">
        <w:t xml:space="preserve"> terrestrial radars, based on a AAS TRP power limit of -52 dBm/MHz per antenna panel,</w:t>
      </w:r>
      <w:r w:rsidR="00686A06" w:rsidRPr="00CF0720">
        <w:t xml:space="preserve"> may be needed</w:t>
      </w:r>
      <w:r w:rsidRPr="00CF0720">
        <w:t>. Such coordination is under responsibility of the relevant administration.</w:t>
      </w:r>
    </w:p>
    <w:p w:rsidR="00504C10" w:rsidRPr="00CF0720" w:rsidRDefault="005D3F13" w:rsidP="005D3F13">
      <w:r w:rsidRPr="00CF0720">
        <w:t>In addition, the level</w:t>
      </w:r>
      <w:r w:rsidR="00FC7B0F" w:rsidRPr="00CF0720">
        <w:t>s</w:t>
      </w:r>
      <w:r w:rsidRPr="00CF0720">
        <w:t xml:space="preserve"> given in</w:t>
      </w:r>
      <w:r w:rsidR="00DE5072" w:rsidRPr="00CF0720">
        <w:t xml:space="preserve"> </w:t>
      </w:r>
      <w:r w:rsidR="00DE5072" w:rsidRPr="00CF0720">
        <w:fldChar w:fldCharType="begin"/>
      </w:r>
      <w:r w:rsidR="00DE5072" w:rsidRPr="00CF0720">
        <w:instrText xml:space="preserve"> REF _Ref500825167 \h </w:instrText>
      </w:r>
      <w:r w:rsidR="00DE5072" w:rsidRPr="00CF0720">
        <w:fldChar w:fldCharType="separate"/>
      </w:r>
      <w:r w:rsidR="00FB3280" w:rsidRPr="00CF0720">
        <w:t xml:space="preserve">Table </w:t>
      </w:r>
      <w:r w:rsidR="00FB3280" w:rsidRPr="00CF0720">
        <w:rPr>
          <w:noProof/>
        </w:rPr>
        <w:t>12</w:t>
      </w:r>
      <w:r w:rsidR="00DE5072" w:rsidRPr="00CF0720">
        <w:fldChar w:fldCharType="end"/>
      </w:r>
      <w:r w:rsidR="0030788A" w:rsidRPr="00CF0720">
        <w:t xml:space="preserve"> </w:t>
      </w:r>
      <w:r w:rsidRPr="00CF0720">
        <w:t xml:space="preserve">are </w:t>
      </w:r>
      <w:r w:rsidR="0030788A" w:rsidRPr="00CF0720">
        <w:t xml:space="preserve">only </w:t>
      </w:r>
      <w:r w:rsidRPr="00CF0720">
        <w:t>applicable to outdoor cells. In case of indoor deployments, the levels can be relaxed on a case by case basis</w:t>
      </w:r>
      <w:r w:rsidR="00504C10" w:rsidRPr="00CF0720">
        <w:rPr>
          <w:rStyle w:val="FootnoteReference"/>
        </w:rPr>
        <w:footnoteReference w:id="7"/>
      </w:r>
      <w:r w:rsidRPr="00CF0720">
        <w:t xml:space="preserve">. </w:t>
      </w:r>
    </w:p>
    <w:p w:rsidR="00504C10" w:rsidRPr="00CF0720" w:rsidRDefault="005D3F13" w:rsidP="005D3F13">
      <w:r w:rsidRPr="00CF0720">
        <w:t xml:space="preserve">Other mitigation measures like geographical separation, coordination on a case by case basis or an additional guard band may be necessary for a TDD allocation. </w:t>
      </w:r>
    </w:p>
    <w:p w:rsidR="005D3F13" w:rsidRPr="00CF0720" w:rsidRDefault="005D3F13" w:rsidP="005D3F13">
      <w:r w:rsidRPr="00CF0720">
        <w:t>For UEs other mitigation measures will be necessary such as e.g. geographical separation or an additional guard band.</w:t>
      </w:r>
    </w:p>
    <w:p w:rsidR="00FA01E2" w:rsidRPr="00CF0720" w:rsidRDefault="00FA01E2" w:rsidP="00FA01E2">
      <w:r w:rsidRPr="00CF0720">
        <w:t xml:space="preserve">Administrations may decide to introduce at national level an in-band power limit to ensure protection of radar systems from </w:t>
      </w:r>
      <w:r w:rsidR="006F1300" w:rsidRPr="00CF0720">
        <w:t>AAS base stations</w:t>
      </w:r>
      <w:r w:rsidRPr="00CF0720">
        <w:t>.</w:t>
      </w:r>
    </w:p>
    <w:p w:rsidR="00DA5946" w:rsidRPr="00CF0720" w:rsidRDefault="00AD5F4F">
      <w:pPr>
        <w:pStyle w:val="Heading2"/>
        <w:rPr>
          <w:lang w:val="en-GB"/>
        </w:rPr>
      </w:pPr>
      <w:bookmarkStart w:id="3331" w:name="_Toc501026872"/>
      <w:bookmarkStart w:id="3332" w:name="_Toc501027665"/>
      <w:bookmarkStart w:id="3333" w:name="_Toc501038564"/>
      <w:bookmarkStart w:id="3334" w:name="_Toc501038625"/>
      <w:bookmarkStart w:id="3335" w:name="_Toc501026873"/>
      <w:bookmarkStart w:id="3336" w:name="_Toc501027666"/>
      <w:bookmarkStart w:id="3337" w:name="_Toc501038565"/>
      <w:bookmarkStart w:id="3338" w:name="_Toc501038626"/>
      <w:bookmarkStart w:id="3339" w:name="_Toc500850700"/>
      <w:bookmarkStart w:id="3340" w:name="_Toc500850822"/>
      <w:bookmarkStart w:id="3341" w:name="_Toc500851120"/>
      <w:bookmarkStart w:id="3342" w:name="_Toc500886436"/>
      <w:bookmarkStart w:id="3343" w:name="_Toc500886847"/>
      <w:bookmarkStart w:id="3344" w:name="_Toc500889210"/>
      <w:bookmarkStart w:id="3345" w:name="_Toc500889931"/>
      <w:bookmarkStart w:id="3346" w:name="_Toc500895933"/>
      <w:bookmarkStart w:id="3347" w:name="_Toc500903887"/>
      <w:bookmarkStart w:id="3348" w:name="_Toc500850701"/>
      <w:bookmarkStart w:id="3349" w:name="_Toc500850823"/>
      <w:bookmarkStart w:id="3350" w:name="_Toc500851121"/>
      <w:bookmarkStart w:id="3351" w:name="_Toc500886437"/>
      <w:bookmarkStart w:id="3352" w:name="_Toc500886848"/>
      <w:bookmarkStart w:id="3353" w:name="_Toc500889211"/>
      <w:bookmarkStart w:id="3354" w:name="_Toc500889932"/>
      <w:bookmarkStart w:id="3355" w:name="_Toc500895934"/>
      <w:bookmarkStart w:id="3356" w:name="_Toc500903888"/>
      <w:bookmarkStart w:id="3357" w:name="_Toc500850702"/>
      <w:bookmarkStart w:id="3358" w:name="_Toc500850824"/>
      <w:bookmarkStart w:id="3359" w:name="_Toc500851122"/>
      <w:bookmarkStart w:id="3360" w:name="_Toc500886438"/>
      <w:bookmarkStart w:id="3361" w:name="_Toc500886849"/>
      <w:bookmarkStart w:id="3362" w:name="_Toc500889212"/>
      <w:bookmarkStart w:id="3363" w:name="_Toc500889933"/>
      <w:bookmarkStart w:id="3364" w:name="_Toc500895935"/>
      <w:bookmarkStart w:id="3365" w:name="_Toc500903889"/>
      <w:bookmarkStart w:id="3366" w:name="_Toc500850703"/>
      <w:bookmarkStart w:id="3367" w:name="_Toc500850825"/>
      <w:bookmarkStart w:id="3368" w:name="_Toc500851123"/>
      <w:bookmarkStart w:id="3369" w:name="_Toc500886439"/>
      <w:bookmarkStart w:id="3370" w:name="_Toc500886850"/>
      <w:bookmarkStart w:id="3371" w:name="_Toc500889213"/>
      <w:bookmarkStart w:id="3372" w:name="_Toc500889934"/>
      <w:bookmarkStart w:id="3373" w:name="_Toc500895936"/>
      <w:bookmarkStart w:id="3374" w:name="_Toc500903890"/>
      <w:bookmarkStart w:id="3375" w:name="_Toc500850704"/>
      <w:bookmarkStart w:id="3376" w:name="_Toc500850826"/>
      <w:bookmarkStart w:id="3377" w:name="_Toc500851124"/>
      <w:bookmarkStart w:id="3378" w:name="_Toc500886440"/>
      <w:bookmarkStart w:id="3379" w:name="_Toc500886851"/>
      <w:bookmarkStart w:id="3380" w:name="_Toc500889214"/>
      <w:bookmarkStart w:id="3381" w:name="_Toc500889935"/>
      <w:bookmarkStart w:id="3382" w:name="_Toc500895937"/>
      <w:bookmarkStart w:id="3383" w:name="_Toc500903891"/>
      <w:bookmarkStart w:id="3384" w:name="_Toc500135104"/>
      <w:bookmarkStart w:id="3385" w:name="_Toc500135571"/>
      <w:bookmarkStart w:id="3386" w:name="_Toc500144744"/>
      <w:bookmarkStart w:id="3387" w:name="_Toc500145821"/>
      <w:bookmarkStart w:id="3388" w:name="_Toc500154500"/>
      <w:bookmarkStart w:id="3389" w:name="_Toc500154859"/>
      <w:bookmarkStart w:id="3390" w:name="_Toc500155217"/>
      <w:bookmarkStart w:id="3391" w:name="_Toc500155607"/>
      <w:bookmarkStart w:id="3392" w:name="_Toc500155992"/>
      <w:bookmarkStart w:id="3393" w:name="_Toc500156378"/>
      <w:bookmarkStart w:id="3394" w:name="_Toc500156764"/>
      <w:bookmarkStart w:id="3395" w:name="_Toc500157150"/>
      <w:bookmarkStart w:id="3396" w:name="_Toc500157534"/>
      <w:bookmarkStart w:id="3397" w:name="_Toc500158341"/>
      <w:bookmarkStart w:id="3398" w:name="_Toc500158727"/>
      <w:bookmarkStart w:id="3399" w:name="_Toc500159112"/>
      <w:bookmarkStart w:id="3400" w:name="_Toc500135105"/>
      <w:bookmarkStart w:id="3401" w:name="_Toc500135572"/>
      <w:bookmarkStart w:id="3402" w:name="_Toc500144745"/>
      <w:bookmarkStart w:id="3403" w:name="_Toc500145822"/>
      <w:bookmarkStart w:id="3404" w:name="_Toc500154501"/>
      <w:bookmarkStart w:id="3405" w:name="_Toc500154860"/>
      <w:bookmarkStart w:id="3406" w:name="_Toc500155218"/>
      <w:bookmarkStart w:id="3407" w:name="_Toc500155608"/>
      <w:bookmarkStart w:id="3408" w:name="_Toc500155993"/>
      <w:bookmarkStart w:id="3409" w:name="_Toc500156379"/>
      <w:bookmarkStart w:id="3410" w:name="_Toc500156765"/>
      <w:bookmarkStart w:id="3411" w:name="_Toc500157151"/>
      <w:bookmarkStart w:id="3412" w:name="_Toc500157535"/>
      <w:bookmarkStart w:id="3413" w:name="_Toc500158342"/>
      <w:bookmarkStart w:id="3414" w:name="_Toc500158728"/>
      <w:bookmarkStart w:id="3415" w:name="_Toc500159113"/>
      <w:bookmarkStart w:id="3416" w:name="_Toc500135106"/>
      <w:bookmarkStart w:id="3417" w:name="_Toc500135573"/>
      <w:bookmarkStart w:id="3418" w:name="_Toc500144746"/>
      <w:bookmarkStart w:id="3419" w:name="_Toc500145823"/>
      <w:bookmarkStart w:id="3420" w:name="_Toc500154502"/>
      <w:bookmarkStart w:id="3421" w:name="_Toc500154861"/>
      <w:bookmarkStart w:id="3422" w:name="_Toc500155219"/>
      <w:bookmarkStart w:id="3423" w:name="_Toc500155609"/>
      <w:bookmarkStart w:id="3424" w:name="_Toc500155994"/>
      <w:bookmarkStart w:id="3425" w:name="_Toc500156380"/>
      <w:bookmarkStart w:id="3426" w:name="_Toc500156766"/>
      <w:bookmarkStart w:id="3427" w:name="_Toc500157152"/>
      <w:bookmarkStart w:id="3428" w:name="_Toc500157536"/>
      <w:bookmarkStart w:id="3429" w:name="_Toc500158343"/>
      <w:bookmarkStart w:id="3430" w:name="_Toc500158729"/>
      <w:bookmarkStart w:id="3431" w:name="_Toc500159114"/>
      <w:bookmarkStart w:id="3432" w:name="_Toc500135107"/>
      <w:bookmarkStart w:id="3433" w:name="_Toc500135574"/>
      <w:bookmarkStart w:id="3434" w:name="_Toc500144747"/>
      <w:bookmarkStart w:id="3435" w:name="_Toc500145824"/>
      <w:bookmarkStart w:id="3436" w:name="_Toc500154503"/>
      <w:bookmarkStart w:id="3437" w:name="_Toc500154862"/>
      <w:bookmarkStart w:id="3438" w:name="_Toc500155220"/>
      <w:bookmarkStart w:id="3439" w:name="_Toc500155610"/>
      <w:bookmarkStart w:id="3440" w:name="_Toc500155995"/>
      <w:bookmarkStart w:id="3441" w:name="_Toc500156381"/>
      <w:bookmarkStart w:id="3442" w:name="_Toc500156767"/>
      <w:bookmarkStart w:id="3443" w:name="_Toc500157153"/>
      <w:bookmarkStart w:id="3444" w:name="_Toc500157537"/>
      <w:bookmarkStart w:id="3445" w:name="_Toc500158344"/>
      <w:bookmarkStart w:id="3446" w:name="_Toc500158730"/>
      <w:bookmarkStart w:id="3447" w:name="_Toc500159115"/>
      <w:bookmarkStart w:id="3448" w:name="_Toc500135108"/>
      <w:bookmarkStart w:id="3449" w:name="_Toc500135575"/>
      <w:bookmarkStart w:id="3450" w:name="_Toc500144748"/>
      <w:bookmarkStart w:id="3451" w:name="_Toc500145825"/>
      <w:bookmarkStart w:id="3452" w:name="_Toc500154504"/>
      <w:bookmarkStart w:id="3453" w:name="_Toc500154863"/>
      <w:bookmarkStart w:id="3454" w:name="_Toc500155221"/>
      <w:bookmarkStart w:id="3455" w:name="_Toc500155611"/>
      <w:bookmarkStart w:id="3456" w:name="_Toc500155996"/>
      <w:bookmarkStart w:id="3457" w:name="_Toc500156382"/>
      <w:bookmarkStart w:id="3458" w:name="_Toc500156768"/>
      <w:bookmarkStart w:id="3459" w:name="_Toc500157154"/>
      <w:bookmarkStart w:id="3460" w:name="_Toc500157538"/>
      <w:bookmarkStart w:id="3461" w:name="_Toc500158345"/>
      <w:bookmarkStart w:id="3462" w:name="_Toc500158731"/>
      <w:bookmarkStart w:id="3463" w:name="_Toc500159116"/>
      <w:bookmarkStart w:id="3464" w:name="_Toc500135109"/>
      <w:bookmarkStart w:id="3465" w:name="_Toc500135576"/>
      <w:bookmarkStart w:id="3466" w:name="_Toc500144749"/>
      <w:bookmarkStart w:id="3467" w:name="_Toc500145826"/>
      <w:bookmarkStart w:id="3468" w:name="_Toc500154505"/>
      <w:bookmarkStart w:id="3469" w:name="_Toc500154864"/>
      <w:bookmarkStart w:id="3470" w:name="_Toc500155222"/>
      <w:bookmarkStart w:id="3471" w:name="_Toc500155612"/>
      <w:bookmarkStart w:id="3472" w:name="_Toc500155997"/>
      <w:bookmarkStart w:id="3473" w:name="_Toc500156383"/>
      <w:bookmarkStart w:id="3474" w:name="_Toc500156769"/>
      <w:bookmarkStart w:id="3475" w:name="_Toc500157155"/>
      <w:bookmarkStart w:id="3476" w:name="_Toc500157539"/>
      <w:bookmarkStart w:id="3477" w:name="_Toc500158346"/>
      <w:bookmarkStart w:id="3478" w:name="_Toc500158732"/>
      <w:bookmarkStart w:id="3479" w:name="_Toc500159117"/>
      <w:bookmarkStart w:id="3480" w:name="_Toc500135110"/>
      <w:bookmarkStart w:id="3481" w:name="_Toc500135577"/>
      <w:bookmarkStart w:id="3482" w:name="_Toc500144750"/>
      <w:bookmarkStart w:id="3483" w:name="_Toc500145827"/>
      <w:bookmarkStart w:id="3484" w:name="_Toc500154506"/>
      <w:bookmarkStart w:id="3485" w:name="_Toc500154865"/>
      <w:bookmarkStart w:id="3486" w:name="_Toc500155223"/>
      <w:bookmarkStart w:id="3487" w:name="_Toc500155613"/>
      <w:bookmarkStart w:id="3488" w:name="_Toc500155998"/>
      <w:bookmarkStart w:id="3489" w:name="_Toc500156384"/>
      <w:bookmarkStart w:id="3490" w:name="_Toc500156770"/>
      <w:bookmarkStart w:id="3491" w:name="_Toc500157156"/>
      <w:bookmarkStart w:id="3492" w:name="_Toc500157540"/>
      <w:bookmarkStart w:id="3493" w:name="_Toc500158347"/>
      <w:bookmarkStart w:id="3494" w:name="_Toc500158733"/>
      <w:bookmarkStart w:id="3495" w:name="_Toc500159118"/>
      <w:bookmarkStart w:id="3496" w:name="_Toc500135111"/>
      <w:bookmarkStart w:id="3497" w:name="_Toc500135578"/>
      <w:bookmarkStart w:id="3498" w:name="_Toc500144751"/>
      <w:bookmarkStart w:id="3499" w:name="_Toc500145828"/>
      <w:bookmarkStart w:id="3500" w:name="_Toc500154507"/>
      <w:bookmarkStart w:id="3501" w:name="_Toc500154866"/>
      <w:bookmarkStart w:id="3502" w:name="_Toc500155224"/>
      <w:bookmarkStart w:id="3503" w:name="_Toc500155614"/>
      <w:bookmarkStart w:id="3504" w:name="_Toc500155999"/>
      <w:bookmarkStart w:id="3505" w:name="_Toc500156385"/>
      <w:bookmarkStart w:id="3506" w:name="_Toc500156771"/>
      <w:bookmarkStart w:id="3507" w:name="_Toc500157157"/>
      <w:bookmarkStart w:id="3508" w:name="_Toc500157541"/>
      <w:bookmarkStart w:id="3509" w:name="_Toc500158348"/>
      <w:bookmarkStart w:id="3510" w:name="_Toc500158734"/>
      <w:bookmarkStart w:id="3511" w:name="_Toc500159119"/>
      <w:bookmarkStart w:id="3512" w:name="_Toc500135112"/>
      <w:bookmarkStart w:id="3513" w:name="_Toc500135579"/>
      <w:bookmarkStart w:id="3514" w:name="_Toc500144752"/>
      <w:bookmarkStart w:id="3515" w:name="_Toc500145829"/>
      <w:bookmarkStart w:id="3516" w:name="_Toc500154508"/>
      <w:bookmarkStart w:id="3517" w:name="_Toc500154867"/>
      <w:bookmarkStart w:id="3518" w:name="_Toc500155225"/>
      <w:bookmarkStart w:id="3519" w:name="_Toc500155615"/>
      <w:bookmarkStart w:id="3520" w:name="_Toc500156000"/>
      <w:bookmarkStart w:id="3521" w:name="_Toc500156386"/>
      <w:bookmarkStart w:id="3522" w:name="_Toc500156772"/>
      <w:bookmarkStart w:id="3523" w:name="_Toc500157158"/>
      <w:bookmarkStart w:id="3524" w:name="_Toc500157542"/>
      <w:bookmarkStart w:id="3525" w:name="_Toc500158349"/>
      <w:bookmarkStart w:id="3526" w:name="_Toc500158735"/>
      <w:bookmarkStart w:id="3527" w:name="_Toc500159120"/>
      <w:bookmarkStart w:id="3528" w:name="_Toc500135113"/>
      <w:bookmarkStart w:id="3529" w:name="_Toc500135580"/>
      <w:bookmarkStart w:id="3530" w:name="_Toc500144753"/>
      <w:bookmarkStart w:id="3531" w:name="_Toc500145830"/>
      <w:bookmarkStart w:id="3532" w:name="_Toc500154509"/>
      <w:bookmarkStart w:id="3533" w:name="_Toc500154868"/>
      <w:bookmarkStart w:id="3534" w:name="_Toc500155226"/>
      <w:bookmarkStart w:id="3535" w:name="_Toc500155616"/>
      <w:bookmarkStart w:id="3536" w:name="_Toc500156001"/>
      <w:bookmarkStart w:id="3537" w:name="_Toc500156387"/>
      <w:bookmarkStart w:id="3538" w:name="_Toc500156773"/>
      <w:bookmarkStart w:id="3539" w:name="_Toc500157159"/>
      <w:bookmarkStart w:id="3540" w:name="_Toc500157543"/>
      <w:bookmarkStart w:id="3541" w:name="_Toc500158350"/>
      <w:bookmarkStart w:id="3542" w:name="_Toc500158736"/>
      <w:bookmarkStart w:id="3543" w:name="_Toc500159121"/>
      <w:bookmarkStart w:id="3544" w:name="_Toc500135114"/>
      <w:bookmarkStart w:id="3545" w:name="_Toc500135581"/>
      <w:bookmarkStart w:id="3546" w:name="_Toc500144754"/>
      <w:bookmarkStart w:id="3547" w:name="_Toc500145831"/>
      <w:bookmarkStart w:id="3548" w:name="_Toc500154510"/>
      <w:bookmarkStart w:id="3549" w:name="_Toc500154869"/>
      <w:bookmarkStart w:id="3550" w:name="_Toc500155227"/>
      <w:bookmarkStart w:id="3551" w:name="_Toc500155617"/>
      <w:bookmarkStart w:id="3552" w:name="_Toc500156002"/>
      <w:bookmarkStart w:id="3553" w:name="_Toc500156388"/>
      <w:bookmarkStart w:id="3554" w:name="_Toc500156774"/>
      <w:bookmarkStart w:id="3555" w:name="_Toc500157160"/>
      <w:bookmarkStart w:id="3556" w:name="_Toc500157544"/>
      <w:bookmarkStart w:id="3557" w:name="_Toc500158351"/>
      <w:bookmarkStart w:id="3558" w:name="_Toc500158737"/>
      <w:bookmarkStart w:id="3559" w:name="_Toc500159122"/>
      <w:bookmarkStart w:id="3560" w:name="_Toc500135115"/>
      <w:bookmarkStart w:id="3561" w:name="_Toc500135582"/>
      <w:bookmarkStart w:id="3562" w:name="_Toc500144755"/>
      <w:bookmarkStart w:id="3563" w:name="_Toc500145832"/>
      <w:bookmarkStart w:id="3564" w:name="_Toc500154511"/>
      <w:bookmarkStart w:id="3565" w:name="_Toc500154870"/>
      <w:bookmarkStart w:id="3566" w:name="_Toc500155228"/>
      <w:bookmarkStart w:id="3567" w:name="_Toc500155618"/>
      <w:bookmarkStart w:id="3568" w:name="_Toc500156003"/>
      <w:bookmarkStart w:id="3569" w:name="_Toc500156389"/>
      <w:bookmarkStart w:id="3570" w:name="_Toc500156775"/>
      <w:bookmarkStart w:id="3571" w:name="_Toc500157161"/>
      <w:bookmarkStart w:id="3572" w:name="_Toc500157545"/>
      <w:bookmarkStart w:id="3573" w:name="_Toc500158352"/>
      <w:bookmarkStart w:id="3574" w:name="_Toc500158738"/>
      <w:bookmarkStart w:id="3575" w:name="_Toc500159123"/>
      <w:bookmarkStart w:id="3576" w:name="_Toc500135116"/>
      <w:bookmarkStart w:id="3577" w:name="_Toc500135583"/>
      <w:bookmarkStart w:id="3578" w:name="_Toc500144756"/>
      <w:bookmarkStart w:id="3579" w:name="_Toc500145833"/>
      <w:bookmarkStart w:id="3580" w:name="_Toc500154512"/>
      <w:bookmarkStart w:id="3581" w:name="_Toc500154871"/>
      <w:bookmarkStart w:id="3582" w:name="_Toc500155229"/>
      <w:bookmarkStart w:id="3583" w:name="_Toc500155619"/>
      <w:bookmarkStart w:id="3584" w:name="_Toc500156004"/>
      <w:bookmarkStart w:id="3585" w:name="_Toc500156390"/>
      <w:bookmarkStart w:id="3586" w:name="_Toc500156776"/>
      <w:bookmarkStart w:id="3587" w:name="_Toc500157162"/>
      <w:bookmarkStart w:id="3588" w:name="_Toc500157546"/>
      <w:bookmarkStart w:id="3589" w:name="_Toc500158353"/>
      <w:bookmarkStart w:id="3590" w:name="_Toc500158739"/>
      <w:bookmarkStart w:id="3591" w:name="_Toc500159124"/>
      <w:bookmarkStart w:id="3592" w:name="_Toc492420461"/>
      <w:bookmarkStart w:id="3593" w:name="_Toc492421057"/>
      <w:bookmarkStart w:id="3594" w:name="_Toc492420462"/>
      <w:bookmarkStart w:id="3595" w:name="_Toc492421058"/>
      <w:bookmarkStart w:id="3596" w:name="_Toc489012409"/>
      <w:bookmarkStart w:id="3597" w:name="_Ref500850910"/>
      <w:bookmarkStart w:id="3598" w:name="_Toc507630556"/>
      <w:bookmarkEnd w:id="3329"/>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r w:rsidRPr="00CF0720">
        <w:rPr>
          <w:rStyle w:val="ECCHLbold"/>
          <w:b/>
          <w:lang w:val="en-GB"/>
        </w:rPr>
        <w:t>Out-of-band power limits: Coexistence with FSS / FS service</w:t>
      </w:r>
      <w:bookmarkEnd w:id="3596"/>
      <w:bookmarkEnd w:id="3597"/>
      <w:bookmarkEnd w:id="3598"/>
    </w:p>
    <w:p w:rsidR="00FF5A53" w:rsidRPr="00CF0720" w:rsidRDefault="0032791C" w:rsidP="006572B3">
      <w:r>
        <w:rPr>
          <w:noProof/>
          <w:lang w:eastAsia="da-DK"/>
        </w:rPr>
        <w:pict>
          <v:shape id="_x0000_s1129" type="#_x0000_t136" style="position:absolute;left:0;text-align:left;margin-left:34.25pt;margin-top:301.3pt;width:485.35pt;height:194.1pt;rotation:315;z-index:-251492352;mso-position-horizontal-relative:margin;mso-position-vertical-relative:margin" o:allowincell="f" fillcolor="silver" stroked="f">
            <v:fill opacity=".5"/>
            <v:textpath style="font-family:&quot;Arial&quot;;font-size:1pt" string="DRAFT"/>
            <w10:wrap anchorx="margin" anchory="margin"/>
          </v:shape>
        </w:pict>
      </w:r>
      <w:r w:rsidR="000237B5" w:rsidRPr="00CF0720">
        <w:t xml:space="preserve">Accounting for the </w:t>
      </w:r>
      <w:r w:rsidR="004B1AD4" w:rsidRPr="00CF0720">
        <w:t xml:space="preserve">analysis </w:t>
      </w:r>
      <w:r w:rsidR="000237B5" w:rsidRPr="00CF0720">
        <w:t xml:space="preserve">in section </w:t>
      </w:r>
      <w:r w:rsidR="000237B5" w:rsidRPr="00CF0720">
        <w:fldChar w:fldCharType="begin"/>
      </w:r>
      <w:r w:rsidR="000237B5" w:rsidRPr="00CF0720">
        <w:instrText xml:space="preserve"> REF _Ref500842971 \r \h </w:instrText>
      </w:r>
      <w:r w:rsidR="000237B5" w:rsidRPr="00CF0720">
        <w:fldChar w:fldCharType="separate"/>
      </w:r>
      <w:r w:rsidR="00FB3280" w:rsidRPr="00CF0720">
        <w:t>6.3.5</w:t>
      </w:r>
      <w:r w:rsidR="000237B5" w:rsidRPr="00CF0720">
        <w:fldChar w:fldCharType="end"/>
      </w:r>
      <w:r w:rsidR="000237B5" w:rsidRPr="00CF0720">
        <w:t xml:space="preserve">, </w:t>
      </w:r>
      <w:r w:rsidR="0072502D" w:rsidRPr="00CF0720">
        <w:t xml:space="preserve">the </w:t>
      </w:r>
      <w:r w:rsidR="004B1AD4" w:rsidRPr="00CF0720">
        <w:t xml:space="preserve">baseline and transitional power limits defined in </w:t>
      </w:r>
      <w:r w:rsidR="004B1AD4" w:rsidRPr="00CF0720">
        <w:fldChar w:fldCharType="begin"/>
      </w:r>
      <w:r w:rsidR="004B1AD4" w:rsidRPr="00CF0720">
        <w:instrText xml:space="preserve"> REF _Ref500129674 \h </w:instrText>
      </w:r>
      <w:r w:rsidR="004B1AD4" w:rsidRPr="00CF0720">
        <w:fldChar w:fldCharType="separate"/>
      </w:r>
      <w:r w:rsidR="00FB3280" w:rsidRPr="00CF0720">
        <w:t xml:space="preserve">Table </w:t>
      </w:r>
      <w:r w:rsidR="00FB3280" w:rsidRPr="00CF0720">
        <w:rPr>
          <w:noProof/>
        </w:rPr>
        <w:t>9</w:t>
      </w:r>
      <w:r w:rsidR="004B1AD4" w:rsidRPr="00CF0720">
        <w:fldChar w:fldCharType="end"/>
      </w:r>
      <w:r w:rsidR="004B1AD4" w:rsidRPr="00CF0720">
        <w:t xml:space="preserve"> are applied at </w:t>
      </w:r>
      <w:r w:rsidR="000237B5" w:rsidRPr="00CF0720">
        <w:t xml:space="preserve">the 3800 MHz band edge to support the coordination process to be carried out at national level on case by case basis with support from the operations guidelines from ECC Report 254 </w:t>
      </w:r>
      <w:r w:rsidR="000237B5" w:rsidRPr="00CF0720">
        <w:fldChar w:fldCharType="begin"/>
      </w:r>
      <w:r w:rsidR="000237B5" w:rsidRPr="00CF0720">
        <w:instrText xml:space="preserve"> REF _Ref500264610 \r \h </w:instrText>
      </w:r>
      <w:r w:rsidR="000237B5" w:rsidRPr="00CF0720">
        <w:fldChar w:fldCharType="separate"/>
      </w:r>
      <w:r w:rsidR="00FB3280" w:rsidRPr="00CF0720">
        <w:t>[6]</w:t>
      </w:r>
      <w:r w:rsidR="000237B5" w:rsidRPr="00CF0720">
        <w:fldChar w:fldCharType="end"/>
      </w:r>
      <w:r w:rsidR="000237B5" w:rsidRPr="00CF0720">
        <w:t>.</w:t>
      </w:r>
    </w:p>
    <w:p w:rsidR="00B27560" w:rsidRPr="00CF0720" w:rsidRDefault="00B27560" w:rsidP="00144BF1">
      <w:pPr>
        <w:pStyle w:val="Caption"/>
        <w:keepNext/>
        <w:rPr>
          <w:lang w:val="en-GB"/>
        </w:rPr>
      </w:pPr>
      <w:r w:rsidRPr="00CF0720">
        <w:rPr>
          <w:lang w:val="en-GB"/>
        </w:rPr>
        <w:lastRenderedPageBreak/>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FB3280" w:rsidRPr="00CF0720">
        <w:rPr>
          <w:noProof/>
          <w:lang w:val="en-GB"/>
        </w:rPr>
        <w:t>13</w:t>
      </w:r>
      <w:r w:rsidRPr="00CF0720">
        <w:rPr>
          <w:lang w:val="en-GB"/>
        </w:rPr>
        <w:fldChar w:fldCharType="end"/>
      </w:r>
      <w:r w:rsidRPr="00CF0720">
        <w:rPr>
          <w:lang w:val="en-GB"/>
        </w:rPr>
        <w:t xml:space="preserve">: </w:t>
      </w:r>
      <w:r w:rsidR="003B062E" w:rsidRPr="00CF0720">
        <w:rPr>
          <w:lang w:val="en-GB"/>
        </w:rPr>
        <w:t>A</w:t>
      </w:r>
      <w:r w:rsidRPr="00CF0720">
        <w:rPr>
          <w:lang w:val="en-GB"/>
        </w:rPr>
        <w:t xml:space="preserve">dditional baseline and transitional power limits </w:t>
      </w:r>
    </w:p>
    <w:p w:rsidR="00B27560" w:rsidRPr="00CF0720" w:rsidRDefault="00B27560" w:rsidP="00144BF1">
      <w:pPr>
        <w:pStyle w:val="Caption"/>
        <w:keepNext/>
        <w:rPr>
          <w:lang w:val="en-GB"/>
        </w:rPr>
      </w:pPr>
      <w:r w:rsidRPr="00CF0720">
        <w:rPr>
          <w:lang w:val="en-GB"/>
        </w:rPr>
        <w:t>To be applied at the 3800 MHz</w:t>
      </w:r>
      <w:r w:rsidR="00DE5072" w:rsidRPr="00CF0720">
        <w:rPr>
          <w:lang w:val="en-GB"/>
        </w:rPr>
        <w:t xml:space="preserve"> edge of the 3400-3800 MHz band </w:t>
      </w:r>
      <w:r w:rsidRPr="00CF0720">
        <w:rPr>
          <w:lang w:val="en-GB"/>
        </w:rPr>
        <w:t>for AAS base stations</w:t>
      </w:r>
    </w:p>
    <w:tbl>
      <w:tblPr>
        <w:tblStyle w:val="ECCTable-redheader"/>
        <w:tblW w:w="9197" w:type="dxa"/>
        <w:tblInd w:w="0" w:type="dxa"/>
        <w:tblLook w:val="01E0" w:firstRow="1" w:lastRow="1" w:firstColumn="1" w:lastColumn="1" w:noHBand="0" w:noVBand="0"/>
      </w:tblPr>
      <w:tblGrid>
        <w:gridCol w:w="1980"/>
        <w:gridCol w:w="4241"/>
        <w:gridCol w:w="2976"/>
      </w:tblGrid>
      <w:tr w:rsidR="00FF5A53" w:rsidRPr="00CF0720" w:rsidTr="00DF77C9">
        <w:trPr>
          <w:cnfStyle w:val="100000000000" w:firstRow="1" w:lastRow="0" w:firstColumn="0" w:lastColumn="0" w:oddVBand="0" w:evenVBand="0" w:oddHBand="0" w:evenHBand="0" w:firstRowFirstColumn="0" w:firstRowLastColumn="0" w:lastRowFirstColumn="0" w:lastRowLastColumn="0"/>
          <w:trHeight w:val="335"/>
        </w:trPr>
        <w:tc>
          <w:tcPr>
            <w:tcW w:w="1980" w:type="dxa"/>
          </w:tcPr>
          <w:p w:rsidR="00FF5A53" w:rsidRPr="00CF0720" w:rsidRDefault="00FF5A53" w:rsidP="00144BF1">
            <w:pPr>
              <w:keepNext/>
              <w:keepLines/>
            </w:pPr>
            <w:r w:rsidRPr="00CF0720">
              <w:t>BEM element</w:t>
            </w:r>
          </w:p>
        </w:tc>
        <w:tc>
          <w:tcPr>
            <w:tcW w:w="4241" w:type="dxa"/>
          </w:tcPr>
          <w:p w:rsidR="00FF5A53" w:rsidRPr="00CF0720" w:rsidRDefault="00FF5A53" w:rsidP="00144BF1">
            <w:pPr>
              <w:keepNext/>
              <w:keepLines/>
            </w:pPr>
            <w:r w:rsidRPr="00CF0720">
              <w:t>Frequency range</w:t>
            </w:r>
          </w:p>
        </w:tc>
        <w:tc>
          <w:tcPr>
            <w:tcW w:w="2976" w:type="dxa"/>
          </w:tcPr>
          <w:p w:rsidR="00FF5A53" w:rsidRPr="00CF0720" w:rsidRDefault="00144BF1" w:rsidP="00144BF1">
            <w:pPr>
              <w:keepNext/>
              <w:keepLines/>
            </w:pPr>
            <w:r w:rsidRPr="00CF0720">
              <w:t xml:space="preserve">AAS </w:t>
            </w:r>
            <w:r w:rsidR="00F57FEC" w:rsidRPr="00CF0720">
              <w:t>TRP p</w:t>
            </w:r>
            <w:r w:rsidR="00FF5A53" w:rsidRPr="00CF0720">
              <w:t>ower limit</w:t>
            </w:r>
            <w:r w:rsidRPr="00CF0720">
              <w:br/>
            </w:r>
            <w:r w:rsidR="00EC1CED" w:rsidRPr="00CF0720">
              <w:t>dBm/(5 MHz)</w:t>
            </w:r>
            <w:r w:rsidRPr="00CF0720">
              <w:t xml:space="preserve"> </w:t>
            </w:r>
          </w:p>
        </w:tc>
      </w:tr>
      <w:tr w:rsidR="00B61D28" w:rsidRPr="00CF0720" w:rsidTr="00B61D28">
        <w:trPr>
          <w:trHeight w:val="133"/>
        </w:trPr>
        <w:tc>
          <w:tcPr>
            <w:tcW w:w="1980" w:type="dxa"/>
            <w:vMerge w:val="restart"/>
          </w:tcPr>
          <w:p w:rsidR="00B61D28" w:rsidRPr="00CF0720" w:rsidRDefault="00B61D28" w:rsidP="00144BF1">
            <w:pPr>
              <w:keepNext/>
              <w:keepLines/>
            </w:pPr>
            <w:r w:rsidRPr="00CF0720">
              <w:t>Additional baseline</w:t>
            </w:r>
          </w:p>
        </w:tc>
        <w:tc>
          <w:tcPr>
            <w:tcW w:w="4241" w:type="dxa"/>
          </w:tcPr>
          <w:p w:rsidR="00B61D28" w:rsidRPr="00CF0720" w:rsidRDefault="00B61D28" w:rsidP="00144BF1">
            <w:pPr>
              <w:keepNext/>
              <w:keepLines/>
            </w:pPr>
            <w:r w:rsidRPr="00CF0720">
              <w:t>3800 - 3805 MHz</w:t>
            </w:r>
          </w:p>
        </w:tc>
        <w:tc>
          <w:tcPr>
            <w:tcW w:w="2976" w:type="dxa"/>
          </w:tcPr>
          <w:p w:rsidR="00B61D28" w:rsidRPr="00CF0720" w:rsidRDefault="00B61D28" w:rsidP="00144BF1">
            <w:pPr>
              <w:keepNext/>
              <w:keepLines/>
            </w:pPr>
            <w:r w:rsidRPr="00CF0720">
              <w:t xml:space="preserve">Min(PMax'-40, </w:t>
            </w:r>
            <w:r w:rsidR="00607FDD" w:rsidRPr="00CF0720">
              <w:t>16)</w:t>
            </w:r>
            <w:r w:rsidRPr="00CF0720">
              <w:t xml:space="preserve"> </w:t>
            </w:r>
          </w:p>
        </w:tc>
      </w:tr>
      <w:tr w:rsidR="00B61D28" w:rsidRPr="00CF0720" w:rsidTr="00B61D28">
        <w:trPr>
          <w:trHeight w:val="20"/>
        </w:trPr>
        <w:tc>
          <w:tcPr>
            <w:tcW w:w="1980" w:type="dxa"/>
            <w:vMerge/>
          </w:tcPr>
          <w:p w:rsidR="00B61D28" w:rsidRPr="00CF0720" w:rsidRDefault="00B61D28" w:rsidP="00144BF1">
            <w:pPr>
              <w:keepNext/>
              <w:keepLines/>
            </w:pPr>
          </w:p>
        </w:tc>
        <w:tc>
          <w:tcPr>
            <w:tcW w:w="4241" w:type="dxa"/>
          </w:tcPr>
          <w:p w:rsidR="00B61D28" w:rsidRPr="00CF0720" w:rsidRDefault="00B61D28" w:rsidP="00144BF1">
            <w:pPr>
              <w:keepNext/>
              <w:keepLines/>
            </w:pPr>
            <w:r w:rsidRPr="00CF0720">
              <w:t>3805 - 3810 MHz</w:t>
            </w:r>
          </w:p>
        </w:tc>
        <w:tc>
          <w:tcPr>
            <w:tcW w:w="2976" w:type="dxa"/>
          </w:tcPr>
          <w:p w:rsidR="00B61D28" w:rsidRPr="00CF0720" w:rsidRDefault="00B61D28" w:rsidP="00144BF1">
            <w:pPr>
              <w:keepNext/>
              <w:keepLines/>
            </w:pPr>
            <w:r w:rsidRPr="00CF0720">
              <w:t xml:space="preserve">Min(PMax'-43, </w:t>
            </w:r>
            <w:r w:rsidR="00607FDD" w:rsidRPr="00CF0720">
              <w:t>12</w:t>
            </w:r>
            <w:r w:rsidRPr="00CF0720">
              <w:t>)</w:t>
            </w:r>
          </w:p>
        </w:tc>
      </w:tr>
      <w:tr w:rsidR="00B61D28" w:rsidRPr="00CF0720" w:rsidTr="00B61D28">
        <w:trPr>
          <w:trHeight w:val="20"/>
        </w:trPr>
        <w:tc>
          <w:tcPr>
            <w:tcW w:w="1980" w:type="dxa"/>
            <w:vMerge/>
          </w:tcPr>
          <w:p w:rsidR="00B61D28" w:rsidRPr="00CF0720" w:rsidRDefault="00B61D28" w:rsidP="00144BF1">
            <w:pPr>
              <w:keepNext/>
              <w:keepLines/>
            </w:pPr>
          </w:p>
        </w:tc>
        <w:tc>
          <w:tcPr>
            <w:tcW w:w="4241" w:type="dxa"/>
          </w:tcPr>
          <w:p w:rsidR="00B61D28" w:rsidRPr="00CF0720" w:rsidRDefault="00B61D28" w:rsidP="00144BF1">
            <w:pPr>
              <w:keepNext/>
              <w:keepLines/>
            </w:pPr>
            <w:r w:rsidRPr="00CF0720">
              <w:t xml:space="preserve">Above 3810 MHz </w:t>
            </w:r>
          </w:p>
        </w:tc>
        <w:tc>
          <w:tcPr>
            <w:tcW w:w="2976" w:type="dxa"/>
          </w:tcPr>
          <w:p w:rsidR="00B61D28" w:rsidRPr="00CF0720" w:rsidRDefault="00B61D28" w:rsidP="00144BF1">
            <w:pPr>
              <w:keepNext/>
              <w:keepLines/>
            </w:pPr>
            <w:r w:rsidRPr="00CF0720">
              <w:t xml:space="preserve">Min(PMax'-43, 1) </w:t>
            </w:r>
          </w:p>
        </w:tc>
      </w:tr>
      <w:tr w:rsidR="00607FDD" w:rsidRPr="00CF0720" w:rsidTr="004452A1">
        <w:trPr>
          <w:trHeight w:val="20"/>
        </w:trPr>
        <w:tc>
          <w:tcPr>
            <w:tcW w:w="9197" w:type="dxa"/>
            <w:gridSpan w:val="3"/>
          </w:tcPr>
          <w:p w:rsidR="00607FDD" w:rsidRPr="00CF0720" w:rsidRDefault="00607FDD" w:rsidP="00607FDD">
            <w:pPr>
              <w:spacing w:after="120"/>
            </w:pPr>
            <w:r w:rsidRPr="00CF0720">
              <w:t>PMax' is the maximum mean carrier power for the base station measured as TRP per carrier irrespective of the number of antennas</w:t>
            </w:r>
          </w:p>
          <w:p w:rsidR="00607FDD" w:rsidRPr="00CF0720" w:rsidRDefault="00607FDD" w:rsidP="00607FDD">
            <w:pPr>
              <w:keepNext/>
              <w:keepLines/>
            </w:pPr>
            <w:r w:rsidRPr="00CF0720">
              <w:t>TRP for additional baseline applies to the whole antenna panel</w:t>
            </w:r>
          </w:p>
        </w:tc>
      </w:tr>
    </w:tbl>
    <w:p w:rsidR="004D3928" w:rsidRPr="00CF0720" w:rsidRDefault="004D3928">
      <w:pPr>
        <w:pStyle w:val="Heading2"/>
        <w:rPr>
          <w:rStyle w:val="ECCHLbold"/>
          <w:b/>
          <w:lang w:val="en-GB"/>
        </w:rPr>
      </w:pPr>
      <w:bookmarkStart w:id="3599" w:name="_Toc507630557"/>
      <w:r w:rsidRPr="00CF0720">
        <w:rPr>
          <w:rStyle w:val="ECCHLbold"/>
          <w:b/>
          <w:lang w:val="en-GB"/>
        </w:rPr>
        <w:t>In-block power limit</w:t>
      </w:r>
      <w:bookmarkEnd w:id="3599"/>
    </w:p>
    <w:p w:rsidR="004D3928" w:rsidRPr="00CF0720" w:rsidRDefault="004D3928" w:rsidP="004D3928">
      <w:r w:rsidRPr="00CF0720">
        <w:t>For the case of AAS base stations, it is proposed to convert the existing</w:t>
      </w:r>
      <w:r w:rsidR="000726E9" w:rsidRPr="00CF0720">
        <w:t xml:space="preserve"> not obligatory</w:t>
      </w:r>
      <w:r w:rsidRPr="00CF0720">
        <w:t xml:space="preserve"> in-block </w:t>
      </w:r>
      <w:r w:rsidR="00D77BD0" w:rsidRPr="00CF0720">
        <w:t>e.i.r.p.</w:t>
      </w:r>
      <w:r w:rsidRPr="00CF0720">
        <w:t xml:space="preserve"> limit specified in ECC Decision (11)06 to TRP for consistency with the out-of-block </w:t>
      </w:r>
      <w:r w:rsidR="00025EF3" w:rsidRPr="00CF0720">
        <w:t>limits.</w:t>
      </w:r>
    </w:p>
    <w:p w:rsidR="004D3928" w:rsidRPr="00CF0720" w:rsidRDefault="0072502D" w:rsidP="004D3928">
      <w:r w:rsidRPr="00CF0720">
        <w:t xml:space="preserve">This implies the conversion of the existing e.i.r.p. limit of 68 dBm/5MHz per antenna </w:t>
      </w:r>
      <w:r w:rsidR="00686A06" w:rsidRPr="00CF0720">
        <w:t xml:space="preserve">for the non-AAS base station </w:t>
      </w:r>
      <w:r w:rsidRPr="00CF0720">
        <w:t>to a corresponding TRP limit (assuming a 21</w:t>
      </w:r>
      <w:r w:rsidR="004452A1" w:rsidRPr="00CF0720">
        <w:t> </w:t>
      </w:r>
      <w:r w:rsidRPr="00CF0720">
        <w:t>dBi antenna gain).</w:t>
      </w:r>
      <w:r w:rsidR="000726E9" w:rsidRPr="00CF0720">
        <w:t xml:space="preserve"> In alignment with our understanding of how unwanted emission conducted power (TRP) for AAS base stations is specified by 3GPP TS 38.104 </w:t>
      </w:r>
      <w:r w:rsidR="00FB3280" w:rsidRPr="00CF0720">
        <w:fldChar w:fldCharType="begin"/>
      </w:r>
      <w:r w:rsidR="00FB3280" w:rsidRPr="00CF0720">
        <w:instrText xml:space="preserve"> REF _Ref507759093 \r \h </w:instrText>
      </w:r>
      <w:r w:rsidR="001570E5" w:rsidRPr="00CF0720">
        <w:instrText xml:space="preserve"> \* MERGEFORMAT </w:instrText>
      </w:r>
      <w:r w:rsidR="00FB3280" w:rsidRPr="00CF0720">
        <w:fldChar w:fldCharType="separate"/>
      </w:r>
      <w:r w:rsidR="00FB3280" w:rsidRPr="00CF0720">
        <w:t>[25]</w:t>
      </w:r>
      <w:r w:rsidR="00FB3280" w:rsidRPr="00CF0720">
        <w:fldChar w:fldCharType="end"/>
      </w:r>
      <w:r w:rsidR="000726E9" w:rsidRPr="00CF0720">
        <w:t>, it is proposed to specify the out-of-block TRP limits to a value that correspond to a total of eight beam forming antenna elements.</w:t>
      </w:r>
    </w:p>
    <w:p w:rsidR="004D3928" w:rsidRPr="00CF0720" w:rsidRDefault="004D3928" w:rsidP="004D3928">
      <w:r w:rsidRPr="00CF0720">
        <w:t xml:space="preserve">Proposed </w:t>
      </w:r>
      <w:r w:rsidR="000726E9" w:rsidRPr="00CF0720">
        <w:t xml:space="preserve">not obligatory </w:t>
      </w:r>
      <w:r w:rsidRPr="00CF0720">
        <w:t>in-block power limit for AAS base stations</w:t>
      </w:r>
    </w:p>
    <w:p w:rsidR="004D3928" w:rsidRPr="00CF0720" w:rsidRDefault="004D3928" w:rsidP="004D3928">
      <w:pPr>
        <w:pStyle w:val="Caption"/>
        <w:rPr>
          <w:lang w:val="en-GB"/>
        </w:rPr>
      </w:pPr>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FB3280" w:rsidRPr="00CF0720">
        <w:rPr>
          <w:noProof/>
          <w:lang w:val="en-GB"/>
        </w:rPr>
        <w:t>14</w:t>
      </w:r>
      <w:r w:rsidR="003D2847" w:rsidRPr="00CF0720">
        <w:rPr>
          <w:noProof/>
          <w:lang w:val="en-GB"/>
        </w:rPr>
        <w:fldChar w:fldCharType="end"/>
      </w:r>
      <w:r w:rsidRPr="00CF0720">
        <w:rPr>
          <w:lang w:val="en-GB"/>
        </w:rPr>
        <w:t xml:space="preserve">: </w:t>
      </w:r>
      <w:r w:rsidR="00E25EF7" w:rsidRPr="00CF0720">
        <w:rPr>
          <w:lang w:val="en-GB"/>
        </w:rPr>
        <w:t xml:space="preserve">Updated </w:t>
      </w:r>
      <w:r w:rsidRPr="00CF0720">
        <w:rPr>
          <w:lang w:val="en-GB"/>
        </w:rPr>
        <w:t>in-block power limit,</w:t>
      </w:r>
    </w:p>
    <w:p w:rsidR="004D3928" w:rsidRPr="00CF0720" w:rsidRDefault="004D3928" w:rsidP="004D3928">
      <w:pPr>
        <w:pStyle w:val="Caption"/>
        <w:rPr>
          <w:rFonts w:eastAsia="Batang"/>
          <w:lang w:val="en-GB"/>
        </w:rPr>
      </w:pPr>
      <w:r w:rsidRPr="00CF0720">
        <w:rPr>
          <w:lang w:val="en-GB"/>
        </w:rPr>
        <w:t>for AAS base stations</w:t>
      </w:r>
    </w:p>
    <w:tbl>
      <w:tblPr>
        <w:tblStyle w:val="ECCTable-redheader"/>
        <w:tblW w:w="10117" w:type="dxa"/>
        <w:tblInd w:w="0" w:type="dxa"/>
        <w:tblLook w:val="01E0" w:firstRow="1" w:lastRow="1" w:firstColumn="1" w:lastColumn="1" w:noHBand="0" w:noVBand="0"/>
      </w:tblPr>
      <w:tblGrid>
        <w:gridCol w:w="2127"/>
        <w:gridCol w:w="2099"/>
        <w:gridCol w:w="5891"/>
      </w:tblGrid>
      <w:tr w:rsidR="004D3928" w:rsidRPr="00CF0720" w:rsidTr="00C717E5">
        <w:trPr>
          <w:cnfStyle w:val="100000000000" w:firstRow="1" w:lastRow="0" w:firstColumn="0" w:lastColumn="0" w:oddVBand="0" w:evenVBand="0" w:oddHBand="0" w:evenHBand="0" w:firstRowFirstColumn="0" w:firstRowLastColumn="0" w:lastRowFirstColumn="0" w:lastRowLastColumn="0"/>
          <w:trHeight w:val="511"/>
        </w:trPr>
        <w:tc>
          <w:tcPr>
            <w:tcW w:w="2127" w:type="dxa"/>
          </w:tcPr>
          <w:p w:rsidR="004D3928" w:rsidRPr="00CF0720" w:rsidRDefault="004D3928" w:rsidP="004D3928">
            <w:r w:rsidRPr="00CF0720">
              <w:t>BEM element</w:t>
            </w:r>
          </w:p>
        </w:tc>
        <w:tc>
          <w:tcPr>
            <w:tcW w:w="2099" w:type="dxa"/>
          </w:tcPr>
          <w:p w:rsidR="004D3928" w:rsidRPr="00CF0720" w:rsidRDefault="004D3928" w:rsidP="004D3928">
            <w:r w:rsidRPr="00CF0720">
              <w:t>Frequency range</w:t>
            </w:r>
          </w:p>
        </w:tc>
        <w:tc>
          <w:tcPr>
            <w:tcW w:w="5891" w:type="dxa"/>
          </w:tcPr>
          <w:p w:rsidR="00751E8C" w:rsidRPr="00CF0720" w:rsidRDefault="00144BF1" w:rsidP="00144BF1">
            <w:r w:rsidRPr="00CF0720">
              <w:t xml:space="preserve">AAS </w:t>
            </w:r>
            <w:r w:rsidR="00751E8C" w:rsidRPr="00CF0720">
              <w:t>TRP p</w:t>
            </w:r>
            <w:r w:rsidR="004D3928" w:rsidRPr="00CF0720">
              <w:t>ower limit</w:t>
            </w:r>
            <w:r w:rsidRPr="00CF0720">
              <w:br/>
            </w:r>
            <w:r w:rsidR="00EC1CED" w:rsidRPr="00CF0720">
              <w:t>dBm/(5 MHz)</w:t>
            </w:r>
            <w:r w:rsidRPr="00CF0720">
              <w:t xml:space="preserve"> </w:t>
            </w:r>
          </w:p>
        </w:tc>
      </w:tr>
      <w:tr w:rsidR="004D3928" w:rsidRPr="00CF0720" w:rsidTr="00C717E5">
        <w:tc>
          <w:tcPr>
            <w:tcW w:w="2127" w:type="dxa"/>
          </w:tcPr>
          <w:p w:rsidR="004D3928" w:rsidRPr="00CF0720" w:rsidRDefault="004D3928" w:rsidP="00144BF1">
            <w:pPr>
              <w:jc w:val="left"/>
            </w:pPr>
            <w:r w:rsidRPr="00CF0720">
              <w:t>In-block</w:t>
            </w:r>
          </w:p>
        </w:tc>
        <w:tc>
          <w:tcPr>
            <w:tcW w:w="2099" w:type="dxa"/>
          </w:tcPr>
          <w:p w:rsidR="004D3928" w:rsidRPr="00CF0720" w:rsidRDefault="004D3928" w:rsidP="00144BF1">
            <w:pPr>
              <w:jc w:val="left"/>
            </w:pPr>
            <w:r w:rsidRPr="00CF0720">
              <w:t>Block assigned to the operator</w:t>
            </w:r>
          </w:p>
        </w:tc>
        <w:tc>
          <w:tcPr>
            <w:tcW w:w="5891" w:type="dxa"/>
          </w:tcPr>
          <w:p w:rsidR="00931E72" w:rsidRPr="00CF0720" w:rsidRDefault="004D3928" w:rsidP="00931E72">
            <w:pPr>
              <w:spacing w:after="120"/>
              <w:jc w:val="left"/>
            </w:pPr>
            <w:r w:rsidRPr="00CF0720">
              <w:t>Not obligatory.</w:t>
            </w:r>
          </w:p>
          <w:p w:rsidR="00931E72" w:rsidRPr="00CF0720" w:rsidRDefault="00931E72" w:rsidP="00931E72">
            <w:pPr>
              <w:spacing w:after="120"/>
              <w:jc w:val="left"/>
            </w:pPr>
            <w:r w:rsidRPr="00CF0720">
              <w:t>[</w:t>
            </w:r>
            <w:r w:rsidR="0072502D" w:rsidRPr="00CF0720">
              <w:t xml:space="preserve">In case an upper bound is desired by an administration, a value of </w:t>
            </w:r>
            <w:r w:rsidR="000726E9" w:rsidRPr="00CF0720">
              <w:t>47</w:t>
            </w:r>
            <w:r w:rsidR="0072502D" w:rsidRPr="00CF0720">
              <w:t xml:space="preserve"> dBm/5 MHz for the whole antenna panel may be applied.</w:t>
            </w:r>
            <w:r w:rsidRPr="00CF0720">
              <w:t>]</w:t>
            </w:r>
          </w:p>
          <w:p w:rsidR="004D3928" w:rsidRPr="00CF0720" w:rsidRDefault="004D3928" w:rsidP="00144BF1">
            <w:pPr>
              <w:jc w:val="left"/>
            </w:pPr>
            <w:r w:rsidRPr="00CF0720">
              <w:t>For femto base stations, the use of power control is mandatory in order to minimi</w:t>
            </w:r>
            <w:r w:rsidR="00144BF1" w:rsidRPr="00CF0720">
              <w:t>s</w:t>
            </w:r>
            <w:r w:rsidRPr="00CF0720">
              <w:t>e interference to adjacent channels.</w:t>
            </w:r>
          </w:p>
        </w:tc>
      </w:tr>
    </w:tbl>
    <w:p w:rsidR="00B27560" w:rsidRPr="00CF0720" w:rsidRDefault="00B27560" w:rsidP="00B27560">
      <w:pPr>
        <w:rPr>
          <w:rStyle w:val="ECCHLunderlined"/>
        </w:rPr>
      </w:pPr>
      <w:r w:rsidRPr="00CF0720">
        <w:rPr>
          <w:rStyle w:val="ECCHLunderlined"/>
        </w:rPr>
        <w:t>UE In-block requirement</w:t>
      </w:r>
    </w:p>
    <w:p w:rsidR="00B27560" w:rsidRPr="00CF0720" w:rsidRDefault="00B27560" w:rsidP="00B27560">
      <w:pPr>
        <w:rPr>
          <w:rStyle w:val="ECCParagraph"/>
        </w:rPr>
      </w:pPr>
      <w:r w:rsidRPr="00CF0720">
        <w:rPr>
          <w:rStyle w:val="ECCParagraph"/>
        </w:rPr>
        <w:t>As for the technical condition for user equipment (UEs) it is recommended that the UEs in-block radiated power (e.i.r.p. for fixed UEs, and TRP for nomadic/mobile UEs) does not exceed 28 dBm</w:t>
      </w:r>
    </w:p>
    <w:p w:rsidR="00DA5946" w:rsidRPr="00CF0720" w:rsidRDefault="00DA5946" w:rsidP="00DA5946">
      <w:pPr>
        <w:pStyle w:val="Heading1"/>
        <w:rPr>
          <w:lang w:val="en-GB"/>
        </w:rPr>
      </w:pPr>
      <w:bookmarkStart w:id="3600" w:name="_Toc492420464"/>
      <w:bookmarkStart w:id="3601" w:name="_Toc492421060"/>
      <w:bookmarkStart w:id="3602" w:name="_Toc489012410"/>
      <w:bookmarkStart w:id="3603" w:name="_Ref500927383"/>
      <w:bookmarkStart w:id="3604" w:name="_Ref500927390"/>
      <w:bookmarkStart w:id="3605" w:name="_Toc507630558"/>
      <w:bookmarkEnd w:id="3600"/>
      <w:bookmarkEnd w:id="3601"/>
      <w:r w:rsidRPr="00CF0720">
        <w:rPr>
          <w:lang w:val="en-GB"/>
        </w:rPr>
        <w:lastRenderedPageBreak/>
        <w:t>Conclusions</w:t>
      </w:r>
      <w:bookmarkEnd w:id="3602"/>
      <w:bookmarkEnd w:id="3603"/>
      <w:bookmarkEnd w:id="3604"/>
      <w:bookmarkEnd w:id="3605"/>
    </w:p>
    <w:p w:rsidR="00392EB9" w:rsidRPr="00CF0720" w:rsidRDefault="0032791C" w:rsidP="006D3105">
      <w:pPr>
        <w:pStyle w:val="TOC1"/>
        <w:rPr>
          <w:rStyle w:val="ECCHLunderlined"/>
        </w:rPr>
      </w:pPr>
      <w:bookmarkStart w:id="3606" w:name="_Toc500027423"/>
      <w:bookmarkStart w:id="3607" w:name="_Toc500027670"/>
      <w:bookmarkStart w:id="3608" w:name="_Toc500077295"/>
      <w:bookmarkStart w:id="3609" w:name="_Toc500078639"/>
      <w:bookmarkStart w:id="3610" w:name="_Toc500078858"/>
      <w:bookmarkStart w:id="3611" w:name="_Toc500079519"/>
      <w:bookmarkStart w:id="3612" w:name="_Toc500080044"/>
      <w:bookmarkStart w:id="3613" w:name="_Toc500081255"/>
      <w:bookmarkStart w:id="3614" w:name="_Toc500081474"/>
      <w:bookmarkStart w:id="3615" w:name="_Toc500081693"/>
      <w:bookmarkStart w:id="3616" w:name="_Toc500081912"/>
      <w:bookmarkStart w:id="3617" w:name="_Toc500082131"/>
      <w:bookmarkStart w:id="3618" w:name="_Toc500082349"/>
      <w:bookmarkStart w:id="3619" w:name="_Toc500082568"/>
      <w:bookmarkStart w:id="3620" w:name="_Toc500082786"/>
      <w:bookmarkStart w:id="3621" w:name="_Toc500083004"/>
      <w:bookmarkStart w:id="3622" w:name="_Toc500083221"/>
      <w:bookmarkStart w:id="3623" w:name="_Toc500083439"/>
      <w:bookmarkStart w:id="3624" w:name="_Toc500083657"/>
      <w:bookmarkStart w:id="3625" w:name="_Toc50008387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r>
        <w:rPr>
          <w:noProof/>
          <w:u w:val="single"/>
          <w:lang w:eastAsia="da-DK"/>
        </w:rPr>
        <w:pict>
          <v:shape id="_x0000_s1089" type="#_x0000_t136" style="position:absolute;left:0;text-align:left;margin-left:107.1pt;margin-top:356.75pt;width:485.35pt;height:194.1pt;rotation:315;z-index:-251527168;mso-position-horizontal-relative:margin;mso-position-vertical-relative:margin" o:allowincell="f" fillcolor="silver" stroked="f">
            <v:fill opacity=".5"/>
            <v:textpath style="font-family:&quot;Arial&quot;;font-size:1pt" string="DRAFT"/>
            <w10:wrap anchorx="margin" anchory="margin"/>
          </v:shape>
        </w:pict>
      </w:r>
      <w:r w:rsidR="000257C3" w:rsidRPr="00CF0720">
        <w:rPr>
          <w:rStyle w:val="ECCHLunderlined"/>
        </w:rPr>
        <w:t>U</w:t>
      </w:r>
      <w:r w:rsidR="00286C93" w:rsidRPr="00CF0720">
        <w:rPr>
          <w:rStyle w:val="ECCHLunderlined"/>
        </w:rPr>
        <w:t xml:space="preserve">pdated </w:t>
      </w:r>
      <w:r w:rsidR="00B91240" w:rsidRPr="00CF0720">
        <w:rPr>
          <w:rStyle w:val="ECCHLunderlined"/>
        </w:rPr>
        <w:t>frequency arrangements</w:t>
      </w:r>
    </w:p>
    <w:p w:rsidR="00E7691D" w:rsidRPr="00CF0720" w:rsidRDefault="00DD118A" w:rsidP="00DD118A">
      <w:r w:rsidRPr="00CF0720">
        <w:t xml:space="preserve">The following diagram shows the </w:t>
      </w:r>
      <w:r w:rsidR="00E7691D" w:rsidRPr="00CF0720">
        <w:t>updated</w:t>
      </w:r>
      <w:r w:rsidRPr="00CF0720">
        <w:t xml:space="preserve"> frequency arrangement which is based on TDD arrangement, it </w:t>
      </w:r>
      <w:r w:rsidR="00E7691D" w:rsidRPr="00CF0720">
        <w:t>addresses the whole 3400-3800 MHz band and is based on 5MHz frequency blocks.</w:t>
      </w:r>
    </w:p>
    <w:p w:rsidR="00A83C41" w:rsidRPr="00CF0720" w:rsidRDefault="00363748" w:rsidP="00A83C41">
      <w:r w:rsidRPr="00CF0720">
        <w:rPr>
          <w:noProof/>
          <w:lang w:val="da-DK" w:eastAsia="da-DK"/>
        </w:rPr>
        <w:drawing>
          <wp:inline distT="0" distB="0" distL="0" distR="0" wp14:anchorId="36B156BE" wp14:editId="4C598E3D">
            <wp:extent cx="6120765" cy="999490"/>
            <wp:effectExtent l="0" t="0" r="0" b="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999490"/>
                    </a:xfrm>
                    <a:prstGeom prst="rect">
                      <a:avLst/>
                    </a:prstGeom>
                  </pic:spPr>
                </pic:pic>
              </a:graphicData>
            </a:graphic>
          </wp:inline>
        </w:drawing>
      </w:r>
    </w:p>
    <w:p w:rsidR="00A83C41" w:rsidRPr="00CF0720" w:rsidRDefault="00A83C41" w:rsidP="00144BF1">
      <w:pPr>
        <w:pStyle w:val="Caption"/>
        <w:rPr>
          <w:lang w:val="en-GB"/>
        </w:rPr>
      </w:pPr>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FB3280" w:rsidRPr="00CF0720">
        <w:rPr>
          <w:noProof/>
          <w:lang w:val="en-GB"/>
        </w:rPr>
        <w:t>16</w:t>
      </w:r>
      <w:r w:rsidRPr="00CF0720">
        <w:rPr>
          <w:lang w:val="en-GB"/>
        </w:rPr>
        <w:fldChar w:fldCharType="end"/>
      </w:r>
      <w:r w:rsidRPr="00CF0720">
        <w:rPr>
          <w:lang w:val="en-GB"/>
        </w:rPr>
        <w:t>: Proposed harm</w:t>
      </w:r>
      <w:r w:rsidR="00E47551" w:rsidRPr="00CF0720">
        <w:rPr>
          <w:lang w:val="en-GB"/>
        </w:rPr>
        <w:t>onis</w:t>
      </w:r>
      <w:r w:rsidRPr="00CF0720">
        <w:rPr>
          <w:lang w:val="en-GB"/>
        </w:rPr>
        <w:t>ed fr</w:t>
      </w:r>
      <w:r w:rsidR="00144BF1" w:rsidRPr="00CF0720">
        <w:rPr>
          <w:lang w:val="en-GB"/>
        </w:rPr>
        <w:t xml:space="preserve">equency arrangement for the </w:t>
      </w:r>
      <w:r w:rsidRPr="00CF0720">
        <w:rPr>
          <w:lang w:val="en-GB"/>
        </w:rPr>
        <w:t>3400-3800 MHz band</w:t>
      </w:r>
    </w:p>
    <w:p w:rsidR="00EC221F" w:rsidRPr="00CF0720" w:rsidRDefault="00EC221F" w:rsidP="00144BF1">
      <w:pPr>
        <w:pStyle w:val="ECCTablenote"/>
      </w:pPr>
      <w:r w:rsidRPr="00CF0720">
        <w:t xml:space="preserve">NOTE (1): </w:t>
      </w:r>
      <w:r w:rsidR="00CD1A28" w:rsidRPr="00CF0720">
        <w:t>The feasibility of implementation of AAS base stations in the lowest 5 MHz blocks, taking into account the unwanted emission limits to protect radars will depend on the evolution of fi</w:t>
      </w:r>
      <w:r w:rsidR="00DB3C9A">
        <w:t xml:space="preserve">ltering capabilities for AAS. </w:t>
      </w:r>
      <w:r w:rsidR="00CD1A28" w:rsidRPr="00CF0720">
        <w:t>However these lowest blocks would remain usable by non AAS systems.</w:t>
      </w:r>
      <w:r w:rsidR="00491AC2" w:rsidRPr="00CF0720">
        <w:t xml:space="preserve"> See also section </w:t>
      </w:r>
      <w:r w:rsidR="00DB3C9A">
        <w:fldChar w:fldCharType="begin"/>
      </w:r>
      <w:r w:rsidR="00DB3C9A">
        <w:instrText xml:space="preserve"> REF _Ref500896741 \r \h </w:instrText>
      </w:r>
      <w:r w:rsidR="00DB3C9A">
        <w:fldChar w:fldCharType="separate"/>
      </w:r>
      <w:r w:rsidR="00DB3C9A">
        <w:t>7.4</w:t>
      </w:r>
      <w:r w:rsidR="00DB3C9A">
        <w:fldChar w:fldCharType="end"/>
      </w:r>
      <w:r w:rsidR="00491AC2" w:rsidRPr="00CF0720">
        <w:t>.</w:t>
      </w:r>
    </w:p>
    <w:p w:rsidR="00DD118A" w:rsidRDefault="00CD1A28" w:rsidP="00CD1A28">
      <w:r w:rsidRPr="00CF0720">
        <w:t xml:space="preserve">The proposed frequency arrangement will facilitate availability of larger contiguous frequency blocks </w:t>
      </w:r>
      <w:r w:rsidR="00DB3C9A">
        <w:t>for</w:t>
      </w:r>
      <w:r w:rsidRPr="00CF0720">
        <w:t xml:space="preserve"> 5G operators. Accounting </w:t>
      </w:r>
      <w:r w:rsidR="00DB3C9A">
        <w:t xml:space="preserve">for </w:t>
      </w:r>
      <w:r w:rsidRPr="00CF0720">
        <w:t>the need for largest possible contiguous portions of spe</w:t>
      </w:r>
      <w:r w:rsidR="00DB3C9A">
        <w:t>ctrum</w:t>
      </w:r>
      <w:r w:rsidRPr="00CF0720">
        <w:t xml:space="preserve"> to be made available for 5G, there is a ne</w:t>
      </w:r>
      <w:r w:rsidR="00DB3C9A">
        <w:t>ed to reorganise and defragment the band. T</w:t>
      </w:r>
      <w:r w:rsidRPr="00CF0720">
        <w:t>he E</w:t>
      </w:r>
      <w:r w:rsidR="00DB3C9A">
        <w:t>CC is now developing guidelines/</w:t>
      </w:r>
      <w:r w:rsidRPr="00CF0720">
        <w:t>best practices for administrations suggesting ways to facilitate availability of largest possible contiguous portions of spectrum.</w:t>
      </w:r>
    </w:p>
    <w:p w:rsidR="00DB3C9A" w:rsidRPr="00DB3C9A" w:rsidRDefault="00DB3C9A" w:rsidP="00CD1A28">
      <w:pPr>
        <w:rPr>
          <w:rStyle w:val="ECCHLunderlined"/>
        </w:rPr>
      </w:pPr>
      <w:r>
        <w:rPr>
          <w:rStyle w:val="ECCHLunderlined"/>
        </w:rPr>
        <w:t>Updated regulatory BEM for AAS base stations</w:t>
      </w:r>
    </w:p>
    <w:p w:rsidR="00DB3C9A" w:rsidRDefault="00CD1A28" w:rsidP="006D3105">
      <w:r w:rsidRPr="00CF0720">
        <w:t xml:space="preserve">CEPT confirms that the current BEM remains applicable for non AAS systems and shall be retained. There is need for additional BEM for AAS systems. </w:t>
      </w:r>
    </w:p>
    <w:p w:rsidR="000257C3" w:rsidRPr="00CF0720" w:rsidRDefault="000257C3" w:rsidP="006D3105">
      <w:pPr>
        <w:rPr>
          <w:rStyle w:val="ECCHLunderlined"/>
        </w:rPr>
      </w:pPr>
      <w:r w:rsidRPr="00CF0720">
        <w:rPr>
          <w:rStyle w:val="ECCHLunderlined"/>
        </w:rPr>
        <w:t>Out-of-block power limits: Interference between synchronised MFCNs</w:t>
      </w:r>
    </w:p>
    <w:p w:rsidR="00DF40F2" w:rsidRPr="00CF0720" w:rsidRDefault="00DF40F2" w:rsidP="006D3105">
      <w:pPr>
        <w:rPr>
          <w:rStyle w:val="ECCHLunderlined"/>
          <w:u w:val="none"/>
        </w:rPr>
      </w:pPr>
      <w:r w:rsidRPr="00CF0720">
        <w:rPr>
          <w:rStyle w:val="ECCParagraph"/>
        </w:rPr>
        <w:t>The following out-of-block power limits are proposed for coexistence of synchronised MFCN BSs.</w:t>
      </w:r>
      <w:r w:rsidR="000B1B12" w:rsidRPr="00CF0720">
        <w:rPr>
          <w:rStyle w:val="ECCParagraph"/>
        </w:rPr>
        <w:t xml:space="preserve"> </w:t>
      </w:r>
      <w:r w:rsidR="000B1B12" w:rsidRPr="00CF0720">
        <w:t>Less stringent technical parameters, if agreed among the operators of such networks, may also be used.</w:t>
      </w:r>
    </w:p>
    <w:p w:rsidR="00DF40F2" w:rsidRPr="00CF0720" w:rsidRDefault="00DF40F2" w:rsidP="00DE5072">
      <w:pPr>
        <w:pStyle w:val="Caption"/>
        <w:keepNext/>
        <w:rPr>
          <w:lang w:val="en-GB"/>
        </w:rPr>
      </w:pPr>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FB3280" w:rsidRPr="00CF0720">
        <w:rPr>
          <w:noProof/>
          <w:lang w:val="en-GB"/>
        </w:rPr>
        <w:t>15</w:t>
      </w:r>
      <w:r w:rsidRPr="00CF0720">
        <w:rPr>
          <w:lang w:val="en-GB"/>
        </w:rPr>
        <w:fldChar w:fldCharType="end"/>
      </w:r>
      <w:r w:rsidRPr="00CF0720">
        <w:rPr>
          <w:lang w:val="en-GB"/>
        </w:rPr>
        <w:t xml:space="preserve">: </w:t>
      </w:r>
      <w:r w:rsidR="00CD1A28" w:rsidRPr="00CF0720">
        <w:rPr>
          <w:lang w:val="en-GB"/>
        </w:rPr>
        <w:t xml:space="preserve">Updated </w:t>
      </w:r>
      <w:r w:rsidRPr="00CF0720">
        <w:rPr>
          <w:lang w:val="en-GB"/>
        </w:rPr>
        <w:t>baseline and transitional power limits,</w:t>
      </w:r>
    </w:p>
    <w:p w:rsidR="00DF40F2" w:rsidRPr="00CF0720" w:rsidRDefault="00DF40F2" w:rsidP="00DE5072">
      <w:pPr>
        <w:pStyle w:val="Caption"/>
        <w:keepNext/>
        <w:rPr>
          <w:lang w:val="en-GB"/>
        </w:rPr>
      </w:pPr>
      <w:r w:rsidRPr="00CF0720">
        <w:rPr>
          <w:lang w:val="en-GB"/>
        </w:rPr>
        <w:t>for AAS base stations</w:t>
      </w:r>
    </w:p>
    <w:tbl>
      <w:tblPr>
        <w:tblStyle w:val="ECCTable-redheader"/>
        <w:tblW w:w="9197" w:type="dxa"/>
        <w:tblInd w:w="0" w:type="dxa"/>
        <w:tblLook w:val="01E0" w:firstRow="1" w:lastRow="1" w:firstColumn="1" w:lastColumn="1" w:noHBand="0" w:noVBand="0"/>
      </w:tblPr>
      <w:tblGrid>
        <w:gridCol w:w="1980"/>
        <w:gridCol w:w="4241"/>
        <w:gridCol w:w="2976"/>
      </w:tblGrid>
      <w:tr w:rsidR="0084493F" w:rsidRPr="00CF0720" w:rsidTr="004452A1">
        <w:trPr>
          <w:cnfStyle w:val="100000000000" w:firstRow="1" w:lastRow="0" w:firstColumn="0" w:lastColumn="0" w:oddVBand="0" w:evenVBand="0" w:oddHBand="0" w:evenHBand="0" w:firstRowFirstColumn="0" w:firstRowLastColumn="0" w:lastRowFirstColumn="0" w:lastRowLastColumn="0"/>
          <w:trHeight w:val="335"/>
        </w:trPr>
        <w:tc>
          <w:tcPr>
            <w:tcW w:w="1980" w:type="dxa"/>
          </w:tcPr>
          <w:p w:rsidR="0084493F" w:rsidRPr="00CF0720" w:rsidRDefault="0084493F" w:rsidP="004452A1">
            <w:r w:rsidRPr="00CF0720">
              <w:t>BEM element</w:t>
            </w:r>
          </w:p>
        </w:tc>
        <w:tc>
          <w:tcPr>
            <w:tcW w:w="4241" w:type="dxa"/>
          </w:tcPr>
          <w:p w:rsidR="0084493F" w:rsidRPr="00CF0720" w:rsidRDefault="0084493F" w:rsidP="004452A1">
            <w:r w:rsidRPr="00CF0720">
              <w:t>Frequency range</w:t>
            </w:r>
          </w:p>
        </w:tc>
        <w:tc>
          <w:tcPr>
            <w:tcW w:w="2976" w:type="dxa"/>
          </w:tcPr>
          <w:p w:rsidR="0084493F" w:rsidRPr="00CF0720" w:rsidRDefault="0084493F" w:rsidP="004452A1">
            <w:r w:rsidRPr="00CF0720">
              <w:t>AAS TRP power limit</w:t>
            </w:r>
            <w:r w:rsidRPr="00CF0720">
              <w:br/>
              <w:t>dBm/(5 MHz) per cell</w:t>
            </w:r>
            <w:r w:rsidR="0028588C" w:rsidRPr="00CF0720">
              <w:rPr>
                <w:vertAlign w:val="superscript"/>
              </w:rPr>
              <w:t>(1)</w:t>
            </w:r>
          </w:p>
        </w:tc>
      </w:tr>
      <w:tr w:rsidR="0084493F" w:rsidRPr="00CF0720" w:rsidTr="004452A1">
        <w:trPr>
          <w:trHeight w:val="220"/>
        </w:trPr>
        <w:tc>
          <w:tcPr>
            <w:tcW w:w="1980" w:type="dxa"/>
          </w:tcPr>
          <w:p w:rsidR="0084493F" w:rsidRPr="00CF0720" w:rsidRDefault="0084493F" w:rsidP="004452A1">
            <w:pPr>
              <w:pStyle w:val="ECCTabletext"/>
            </w:pPr>
            <w:r w:rsidRPr="00CF0720">
              <w:t>Transitional region</w:t>
            </w:r>
          </w:p>
        </w:tc>
        <w:tc>
          <w:tcPr>
            <w:tcW w:w="4241" w:type="dxa"/>
          </w:tcPr>
          <w:p w:rsidR="0084493F" w:rsidRPr="00CF0720" w:rsidRDefault="0084493F" w:rsidP="004452A1">
            <w:r w:rsidRPr="00CF0720">
              <w:t xml:space="preserve">-5 to 0 MHz offset from lower block edge </w:t>
            </w:r>
            <w:r w:rsidRPr="00CF0720">
              <w:br/>
              <w:t xml:space="preserve">0h to 5 MHz offset from upper block edge </w:t>
            </w:r>
          </w:p>
        </w:tc>
        <w:tc>
          <w:tcPr>
            <w:tcW w:w="2976" w:type="dxa"/>
          </w:tcPr>
          <w:p w:rsidR="0084493F" w:rsidRPr="00CF0720" w:rsidRDefault="0084493F" w:rsidP="004452A1">
            <w:r w:rsidRPr="00CF0720">
              <w:t>Min(PMax'-40, 16)     (</w:t>
            </w:r>
            <w:r w:rsidR="0028588C" w:rsidRPr="00CF0720">
              <w:t>2</w:t>
            </w:r>
            <w:r w:rsidRPr="00CF0720">
              <w:t>)</w:t>
            </w:r>
          </w:p>
        </w:tc>
      </w:tr>
      <w:tr w:rsidR="0084493F" w:rsidRPr="00CF0720" w:rsidTr="004452A1">
        <w:trPr>
          <w:trHeight w:val="200"/>
        </w:trPr>
        <w:tc>
          <w:tcPr>
            <w:tcW w:w="1980" w:type="dxa"/>
          </w:tcPr>
          <w:p w:rsidR="0084493F" w:rsidRPr="00CF0720" w:rsidRDefault="0084493F" w:rsidP="004452A1">
            <w:pPr>
              <w:pStyle w:val="ECCTabletext"/>
            </w:pPr>
            <w:r w:rsidRPr="00CF0720">
              <w:t>Transitional region</w:t>
            </w:r>
          </w:p>
        </w:tc>
        <w:tc>
          <w:tcPr>
            <w:tcW w:w="4241" w:type="dxa"/>
          </w:tcPr>
          <w:p w:rsidR="0084493F" w:rsidRPr="00CF0720" w:rsidRDefault="0084493F" w:rsidP="004452A1">
            <w:r w:rsidRPr="00CF0720">
              <w:t>-10 to -5 MHz offset from lower block edge</w:t>
            </w:r>
            <w:r w:rsidRPr="00CF0720">
              <w:br/>
              <w:t>5 to 10 MHz offset from upper block edge</w:t>
            </w:r>
          </w:p>
        </w:tc>
        <w:tc>
          <w:tcPr>
            <w:tcW w:w="2976" w:type="dxa"/>
          </w:tcPr>
          <w:p w:rsidR="0084493F" w:rsidRPr="00CF0720" w:rsidRDefault="0084493F" w:rsidP="004452A1">
            <w:r w:rsidRPr="00CF0720">
              <w:t>Min(PMax'-43, 12)     (</w:t>
            </w:r>
            <w:r w:rsidR="0028588C" w:rsidRPr="00CF0720">
              <w:t>2</w:t>
            </w:r>
            <w:r w:rsidRPr="00CF0720">
              <w:t>)</w:t>
            </w:r>
          </w:p>
        </w:tc>
      </w:tr>
      <w:tr w:rsidR="0084493F" w:rsidRPr="00CF0720" w:rsidTr="004452A1">
        <w:trPr>
          <w:trHeight w:val="464"/>
        </w:trPr>
        <w:tc>
          <w:tcPr>
            <w:tcW w:w="1980" w:type="dxa"/>
          </w:tcPr>
          <w:p w:rsidR="0084493F" w:rsidRPr="00CF0720" w:rsidRDefault="0084493F" w:rsidP="004452A1">
            <w:pPr>
              <w:pStyle w:val="ECCTabletext"/>
            </w:pPr>
            <w:r w:rsidRPr="00CF0720">
              <w:t>Baseline</w:t>
            </w:r>
          </w:p>
        </w:tc>
        <w:tc>
          <w:tcPr>
            <w:tcW w:w="4241" w:type="dxa"/>
          </w:tcPr>
          <w:p w:rsidR="0084493F" w:rsidRPr="00CF0720" w:rsidRDefault="0084493F" w:rsidP="004452A1">
            <w:r w:rsidRPr="00CF0720">
              <w:t>Below -10 MHz offset from lower block edge.</w:t>
            </w:r>
            <w:r w:rsidRPr="00CF0720">
              <w:br/>
              <w:t>Above 10 MHz offset from upper block edge.</w:t>
            </w:r>
            <w:r w:rsidRPr="00CF0720">
              <w:br/>
              <w:t>Within 3400 - 3800 MHz.</w:t>
            </w:r>
          </w:p>
        </w:tc>
        <w:tc>
          <w:tcPr>
            <w:tcW w:w="2976" w:type="dxa"/>
          </w:tcPr>
          <w:p w:rsidR="0084493F" w:rsidRPr="00CF0720" w:rsidRDefault="0084493F" w:rsidP="004452A1">
            <w:r w:rsidRPr="00CF0720">
              <w:t>Min(PMax'-43, 1)     (</w:t>
            </w:r>
            <w:r w:rsidR="0028588C" w:rsidRPr="00CF0720">
              <w:t>2</w:t>
            </w:r>
            <w:r w:rsidRPr="00CF0720">
              <w:t>)</w:t>
            </w:r>
          </w:p>
        </w:tc>
      </w:tr>
      <w:tr w:rsidR="0084493F" w:rsidRPr="00CF0720" w:rsidTr="004452A1">
        <w:trPr>
          <w:trHeight w:val="464"/>
        </w:trPr>
        <w:tc>
          <w:tcPr>
            <w:tcW w:w="9197" w:type="dxa"/>
            <w:gridSpan w:val="3"/>
          </w:tcPr>
          <w:p w:rsidR="0028588C" w:rsidRPr="00CF0720" w:rsidRDefault="0028588C" w:rsidP="00DB3C9A">
            <w:pPr>
              <w:pStyle w:val="ECCTablenote"/>
            </w:pPr>
            <w:r w:rsidRPr="00CF0720">
              <w:t>(1)</w:t>
            </w:r>
            <w:r w:rsidRPr="00CF0720">
              <w:tab/>
              <w:t xml:space="preserve">In a multi-sector site, the value per ‘cell’ corresponds to the value for one of the sectors. </w:t>
            </w:r>
          </w:p>
          <w:p w:rsidR="0084493F" w:rsidRPr="00CF0720" w:rsidRDefault="0084493F" w:rsidP="00DB3C9A">
            <w:pPr>
              <w:pStyle w:val="ECCTablenote"/>
            </w:pPr>
            <w:r w:rsidRPr="00CF0720">
              <w:t>(</w:t>
            </w:r>
            <w:r w:rsidR="0028588C" w:rsidRPr="00CF0720">
              <w:t>2</w:t>
            </w:r>
            <w:r w:rsidRPr="00CF0720">
              <w:t>)</w:t>
            </w:r>
            <w:r w:rsidRPr="00CF0720">
              <w:tab/>
              <w:t xml:space="preserve">The transitional regions and the baseline power limit apply to the synchronised operation of MFCN networks as defined in section </w:t>
            </w:r>
            <w:r w:rsidRPr="00CF0720">
              <w:fldChar w:fldCharType="begin"/>
            </w:r>
            <w:r w:rsidRPr="00CF0720">
              <w:instrText xml:space="preserve"> REF _Ref500973967 \r \h  \* MERGEFORMAT </w:instrText>
            </w:r>
            <w:r w:rsidRPr="00CF0720">
              <w:fldChar w:fldCharType="separate"/>
            </w:r>
            <w:r w:rsidR="00FB3280" w:rsidRPr="00CF0720">
              <w:t>6.1.4</w:t>
            </w:r>
            <w:r w:rsidRPr="00CF0720">
              <w:fldChar w:fldCharType="end"/>
            </w:r>
            <w:r w:rsidRPr="00CF0720">
              <w:t>.</w:t>
            </w:r>
          </w:p>
          <w:p w:rsidR="0084493F" w:rsidRPr="00CF0720" w:rsidRDefault="0084493F" w:rsidP="00DB3C9A">
            <w:pPr>
              <w:pStyle w:val="ECCTablenote"/>
            </w:pPr>
            <w:r w:rsidRPr="00CF0720">
              <w:t xml:space="preserve">PMax' is the maximum mean carrier power for the base station measured as TRP per carrier </w:t>
            </w:r>
          </w:p>
          <w:p w:rsidR="0084493F" w:rsidRPr="00CF0720" w:rsidRDefault="0084493F" w:rsidP="00DB3C9A">
            <w:pPr>
              <w:pStyle w:val="ECCTablenote"/>
            </w:pPr>
            <w:r w:rsidRPr="00CF0720">
              <w:t>TRP for Pmax’, for baseline and for transitional apply to the whole antenna panel.</w:t>
            </w:r>
            <w:r w:rsidRPr="00CF0720">
              <w:rPr>
                <w:rStyle w:val="ECCParagraph"/>
              </w:rPr>
              <w:t xml:space="preserve"> </w:t>
            </w:r>
          </w:p>
        </w:tc>
      </w:tr>
    </w:tbl>
    <w:p w:rsidR="00DB3C9A" w:rsidRDefault="00DB3C9A" w:rsidP="006D3105">
      <w:pPr>
        <w:rPr>
          <w:rStyle w:val="ECCHLunderlined"/>
        </w:rPr>
      </w:pPr>
    </w:p>
    <w:p w:rsidR="00486D69" w:rsidRPr="00CF0720" w:rsidRDefault="00DA28CD" w:rsidP="006D3105">
      <w:pPr>
        <w:rPr>
          <w:rStyle w:val="ECCHLunderlined"/>
        </w:rPr>
      </w:pPr>
      <w:r w:rsidRPr="00CF0720">
        <w:rPr>
          <w:rStyle w:val="ECCHLunderlined"/>
        </w:rPr>
        <w:lastRenderedPageBreak/>
        <w:t xml:space="preserve">Out-of-block power limits: Interference between </w:t>
      </w:r>
      <w:r w:rsidR="006F1300" w:rsidRPr="00CF0720">
        <w:rPr>
          <w:rStyle w:val="ECCHLunderlined"/>
        </w:rPr>
        <w:t>uns</w:t>
      </w:r>
      <w:r w:rsidR="00E47551" w:rsidRPr="00CF0720">
        <w:rPr>
          <w:rStyle w:val="ECCHLunderlined"/>
        </w:rPr>
        <w:t>ynchronised</w:t>
      </w:r>
      <w:r w:rsidRPr="00CF0720">
        <w:rPr>
          <w:rStyle w:val="ECCHLunderlined"/>
        </w:rPr>
        <w:t xml:space="preserve"> MFCNs</w:t>
      </w:r>
      <w:r w:rsidRPr="00CF0720" w:rsidDel="000C4B6F">
        <w:rPr>
          <w:rStyle w:val="ECCHLunderlined"/>
        </w:rPr>
        <w:t xml:space="preserve"> </w:t>
      </w:r>
    </w:p>
    <w:p w:rsidR="00DF40F2" w:rsidRPr="00CF0720" w:rsidRDefault="00DF40F2" w:rsidP="00DF40F2">
      <w:pPr>
        <w:rPr>
          <w:rStyle w:val="ECCParagraph"/>
        </w:rPr>
      </w:pPr>
      <w:r w:rsidRPr="00CF0720">
        <w:t>The following out-of-block power limit is proposed for coexistence of uns</w:t>
      </w:r>
      <w:r w:rsidR="00E47551" w:rsidRPr="00CF0720">
        <w:t>ynchronised</w:t>
      </w:r>
      <w:r w:rsidRPr="00CF0720">
        <w:t xml:space="preserve"> MFCN BSs.</w:t>
      </w:r>
      <w:r w:rsidR="000B1B12" w:rsidRPr="00CF0720">
        <w:t xml:space="preserve"> Less stringent technical parameters, if agreed among the operators of such networks, may also be used.</w:t>
      </w:r>
      <w:r w:rsidR="00491AC2" w:rsidRPr="00CF0720">
        <w:t xml:space="preserve"> [</w:t>
      </w:r>
      <w:r w:rsidR="000B1B12" w:rsidRPr="00CF0720">
        <w:t>In addition</w:t>
      </w:r>
      <w:r w:rsidR="00491AC2" w:rsidRPr="00CF0720">
        <w:t>, depending on national circumstances, administrations may define relaxed baseline limit applying to specific implementation cases to ensure a more efficient usage of spectrum.]</w:t>
      </w:r>
    </w:p>
    <w:p w:rsidR="00DF40F2" w:rsidRPr="00CF0720" w:rsidRDefault="00DF40F2" w:rsidP="00DF40F2">
      <w:pPr>
        <w:pStyle w:val="Caption"/>
        <w:rPr>
          <w:lang w:val="en-GB"/>
        </w:rPr>
      </w:pPr>
    </w:p>
    <w:p w:rsidR="00144BF1" w:rsidRPr="00CF0720" w:rsidRDefault="00DF40F2" w:rsidP="00144BF1">
      <w:pPr>
        <w:pStyle w:val="Caption"/>
        <w:rPr>
          <w:lang w:val="en-GB"/>
        </w:rPr>
      </w:pPr>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FB3280" w:rsidRPr="00CF0720">
        <w:rPr>
          <w:noProof/>
          <w:lang w:val="en-GB"/>
        </w:rPr>
        <w:t>16</w:t>
      </w:r>
      <w:r w:rsidRPr="00CF0720">
        <w:rPr>
          <w:lang w:val="en-GB"/>
        </w:rPr>
        <w:fldChar w:fldCharType="end"/>
      </w:r>
      <w:r w:rsidRPr="00CF0720">
        <w:rPr>
          <w:lang w:val="en-GB"/>
        </w:rPr>
        <w:t>: Updated restricted baseline power limits for uns</w:t>
      </w:r>
      <w:r w:rsidR="00E47551" w:rsidRPr="00CF0720">
        <w:rPr>
          <w:lang w:val="en-GB"/>
        </w:rPr>
        <w:t>ynchronised</w:t>
      </w:r>
      <w:r w:rsidR="00144BF1" w:rsidRPr="00CF0720">
        <w:rPr>
          <w:lang w:val="en-GB"/>
        </w:rPr>
        <w:t xml:space="preserve"> MFCN networks,</w:t>
      </w:r>
    </w:p>
    <w:p w:rsidR="00DF40F2" w:rsidRPr="00CF0720" w:rsidRDefault="00DF40F2" w:rsidP="00144BF1">
      <w:pPr>
        <w:pStyle w:val="Caption"/>
        <w:rPr>
          <w:lang w:val="en-GB"/>
        </w:rPr>
      </w:pPr>
      <w:r w:rsidRPr="00CF0720">
        <w:rPr>
          <w:lang w:val="en-GB"/>
        </w:rPr>
        <w:t>for AAS base stations</w:t>
      </w:r>
    </w:p>
    <w:tbl>
      <w:tblPr>
        <w:tblStyle w:val="ECCTable-redheader"/>
        <w:tblW w:w="7997" w:type="dxa"/>
        <w:tblInd w:w="0" w:type="dxa"/>
        <w:tblLook w:val="01E0" w:firstRow="1" w:lastRow="1" w:firstColumn="1" w:lastColumn="1" w:noHBand="0" w:noVBand="0"/>
      </w:tblPr>
      <w:tblGrid>
        <w:gridCol w:w="1447"/>
        <w:gridCol w:w="3432"/>
        <w:gridCol w:w="3118"/>
      </w:tblGrid>
      <w:tr w:rsidR="00032720" w:rsidRPr="00CF0720" w:rsidTr="004452A1">
        <w:trPr>
          <w:cnfStyle w:val="100000000000" w:firstRow="1" w:lastRow="0" w:firstColumn="0" w:lastColumn="0" w:oddVBand="0" w:evenVBand="0" w:oddHBand="0" w:evenHBand="0" w:firstRowFirstColumn="0" w:firstRowLastColumn="0" w:lastRowFirstColumn="0" w:lastRowLastColumn="0"/>
          <w:trHeight w:val="257"/>
        </w:trPr>
        <w:tc>
          <w:tcPr>
            <w:tcW w:w="1447" w:type="dxa"/>
          </w:tcPr>
          <w:p w:rsidR="00032720" w:rsidRPr="00CF0720" w:rsidRDefault="0032791C" w:rsidP="004452A1">
            <w:pPr>
              <w:keepNext/>
              <w:keepLines/>
            </w:pPr>
            <w:r>
              <w:rPr>
                <w:noProof/>
                <w:lang w:eastAsia="da-DK"/>
              </w:rPr>
              <w:pict>
                <v:shape id="_x0000_s1047" type="#_x0000_t136" style="position:absolute;left:0;text-align:left;margin-left:-6.6pt;margin-top:254.9pt;width:485.35pt;height:194.1pt;rotation:315;z-index:-251568128;mso-position-horizontal-relative:margin;mso-position-vertical-relative:margin" o:allowincell="f" fillcolor="silver" stroked="f">
                  <v:fill opacity=".5"/>
                  <v:textpath style="font-family:&quot;Arial&quot;;font-size:1pt" string="DRAFT"/>
                  <w10:wrap anchorx="margin" anchory="margin"/>
                </v:shape>
              </w:pict>
            </w:r>
            <w:r w:rsidR="00032720" w:rsidRPr="00CF0720">
              <w:t>BEM element</w:t>
            </w:r>
          </w:p>
        </w:tc>
        <w:tc>
          <w:tcPr>
            <w:tcW w:w="3432" w:type="dxa"/>
          </w:tcPr>
          <w:p w:rsidR="00032720" w:rsidRPr="00CF0720" w:rsidRDefault="00032720" w:rsidP="004452A1">
            <w:pPr>
              <w:keepNext/>
              <w:keepLines/>
            </w:pPr>
            <w:r w:rsidRPr="00CF0720">
              <w:t>Frequency range</w:t>
            </w:r>
          </w:p>
        </w:tc>
        <w:tc>
          <w:tcPr>
            <w:tcW w:w="3118" w:type="dxa"/>
          </w:tcPr>
          <w:p w:rsidR="00032720" w:rsidRPr="00CF0720" w:rsidRDefault="00032720" w:rsidP="004452A1">
            <w:pPr>
              <w:keepNext/>
              <w:keepLines/>
            </w:pPr>
            <w:r w:rsidRPr="00CF0720">
              <w:t>AAS TRP power limit</w:t>
            </w:r>
            <w:r w:rsidRPr="00CF0720">
              <w:br/>
              <w:t xml:space="preserve">dBm/(5 MHz) </w:t>
            </w:r>
          </w:p>
        </w:tc>
      </w:tr>
      <w:tr w:rsidR="00032720" w:rsidRPr="00CF0720" w:rsidTr="004452A1">
        <w:trPr>
          <w:trHeight w:val="673"/>
        </w:trPr>
        <w:tc>
          <w:tcPr>
            <w:tcW w:w="1447" w:type="dxa"/>
          </w:tcPr>
          <w:p w:rsidR="00032720" w:rsidRPr="00CF0720" w:rsidRDefault="00032720" w:rsidP="004452A1">
            <w:pPr>
              <w:keepNext/>
              <w:keepLines/>
            </w:pPr>
            <w:r w:rsidRPr="00CF0720">
              <w:t>Restricted baseline</w:t>
            </w:r>
          </w:p>
        </w:tc>
        <w:tc>
          <w:tcPr>
            <w:tcW w:w="3432" w:type="dxa"/>
          </w:tcPr>
          <w:p w:rsidR="00032720" w:rsidRPr="00CF0720" w:rsidRDefault="00032720" w:rsidP="004452A1">
            <w:r w:rsidRPr="00CF0720">
              <w:t>Below the lower block edge.</w:t>
            </w:r>
            <w:r w:rsidRPr="00CF0720">
              <w:br/>
              <w:t>Above the upper block edge.</w:t>
            </w:r>
          </w:p>
          <w:p w:rsidR="00032720" w:rsidRPr="00CF0720" w:rsidRDefault="00032720" w:rsidP="004452A1">
            <w:r w:rsidRPr="00CF0720">
              <w:t xml:space="preserve">Within 3400 - 3800 MHz </w:t>
            </w:r>
          </w:p>
        </w:tc>
        <w:tc>
          <w:tcPr>
            <w:tcW w:w="3118" w:type="dxa"/>
          </w:tcPr>
          <w:p w:rsidR="00032720" w:rsidRPr="00CF0720" w:rsidRDefault="00032720" w:rsidP="004452A1">
            <w:pPr>
              <w:jc w:val="center"/>
            </w:pPr>
            <w:r w:rsidRPr="00CF0720">
              <w:t>-43</w:t>
            </w:r>
          </w:p>
        </w:tc>
      </w:tr>
      <w:tr w:rsidR="00032720" w:rsidRPr="00CF0720" w:rsidTr="004452A1">
        <w:tc>
          <w:tcPr>
            <w:tcW w:w="7997" w:type="dxa"/>
            <w:gridSpan w:val="3"/>
          </w:tcPr>
          <w:p w:rsidR="00032720" w:rsidRPr="00CF0720" w:rsidRDefault="00032720" w:rsidP="00DB3C9A">
            <w:pPr>
              <w:pStyle w:val="ECCTablenote"/>
            </w:pPr>
            <w:r w:rsidRPr="00CF0720">
              <w:t>TRP for restricted baseline applies to the whole antenna panel</w:t>
            </w:r>
          </w:p>
        </w:tc>
      </w:tr>
    </w:tbl>
    <w:p w:rsidR="00486D69" w:rsidRPr="00CF0720" w:rsidRDefault="00486D69" w:rsidP="00486D69">
      <w:r w:rsidRPr="00CF0720">
        <w:t xml:space="preserve">Specific measures </w:t>
      </w:r>
      <w:r w:rsidR="006B6B80" w:rsidRPr="00CF0720">
        <w:t>to facilitate unsynchroni</w:t>
      </w:r>
      <w:r w:rsidR="00BB03C2" w:rsidRPr="00CF0720">
        <w:t>s</w:t>
      </w:r>
      <w:r w:rsidR="006B6B80" w:rsidRPr="00CF0720">
        <w:t>ed operation include</w:t>
      </w:r>
      <w:r w:rsidRPr="00CF0720">
        <w:t>:</w:t>
      </w:r>
    </w:p>
    <w:p w:rsidR="00486D69" w:rsidRPr="00CF0720" w:rsidRDefault="00486D69" w:rsidP="00486D69">
      <w:pPr>
        <w:pStyle w:val="ECCBulletsLv1"/>
      </w:pPr>
      <w:r w:rsidRPr="00CF0720">
        <w:t>Guard bands and/or restricted blocks;</w:t>
      </w:r>
    </w:p>
    <w:p w:rsidR="00486D69" w:rsidRPr="00CF0720" w:rsidRDefault="00486D69" w:rsidP="006D58AF">
      <w:pPr>
        <w:pStyle w:val="ECCBulletsLv1"/>
      </w:pPr>
      <w:r w:rsidRPr="00CF0720">
        <w:t>Additional filter to be applied at the MFCN base station transmitters</w:t>
      </w:r>
      <w:r w:rsidR="006B6B80" w:rsidRPr="00CF0720">
        <w:t xml:space="preserve"> and receivers;</w:t>
      </w:r>
    </w:p>
    <w:p w:rsidR="00486D69" w:rsidRPr="00CF0720" w:rsidRDefault="00486D69" w:rsidP="006D3105">
      <w:pPr>
        <w:pStyle w:val="ECCBulletsLv1"/>
      </w:pPr>
      <w:r w:rsidRPr="00CF0720">
        <w:t>Site coordination between operators: inter-site distance separation (for non co-located sites) and antenna separation distances</w:t>
      </w:r>
      <w:r w:rsidR="006B6B80" w:rsidRPr="00CF0720">
        <w:t xml:space="preserve"> and site engineering</w:t>
      </w:r>
      <w:r w:rsidRPr="00CF0720">
        <w:t xml:space="preserve"> (for co-located sites);</w:t>
      </w:r>
    </w:p>
    <w:p w:rsidR="00486D69" w:rsidRPr="00CF0720" w:rsidRDefault="00486D69" w:rsidP="006D3105">
      <w:pPr>
        <w:pStyle w:val="ECCBulletsLv1"/>
      </w:pPr>
      <w:r w:rsidRPr="00CF0720">
        <w:t>Reduction of the base station output power.</w:t>
      </w:r>
    </w:p>
    <w:p w:rsidR="00CD1A28" w:rsidRPr="00CF0720" w:rsidRDefault="00CD1A28" w:rsidP="00CD1A28">
      <w:pPr>
        <w:pStyle w:val="ECCBulletsLv1"/>
        <w:numPr>
          <w:ilvl w:val="0"/>
          <w:numId w:val="0"/>
        </w:numPr>
      </w:pPr>
      <w:r w:rsidRPr="00CF0720">
        <w:rPr>
          <w:rStyle w:val="ECCHLunderlined"/>
          <w:u w:val="none"/>
        </w:rPr>
        <w:t>CEPT ECC develops additional guidelines/best practices to support implementation of unsynchronised and semi-synchronised operations at national level.</w:t>
      </w:r>
    </w:p>
    <w:p w:rsidR="00DA28CD" w:rsidRPr="00CF0720" w:rsidRDefault="00DA28CD" w:rsidP="00DA28CD">
      <w:pPr>
        <w:rPr>
          <w:rStyle w:val="ECCHLunderlined"/>
        </w:rPr>
      </w:pPr>
      <w:r w:rsidRPr="00CF0720">
        <w:rPr>
          <w:rStyle w:val="ECCHLunderlined"/>
        </w:rPr>
        <w:t>Coexistence between LTE and 5G NR in adjacent frequencies</w:t>
      </w:r>
    </w:p>
    <w:p w:rsidR="00CD1A28" w:rsidRPr="00CF0720" w:rsidRDefault="00CD1A28" w:rsidP="00CD1A28">
      <w:r w:rsidRPr="00CF0720">
        <w:t>Coexistence between LTE network and 5G NR in adjacent frequencies is ensured when either:</w:t>
      </w:r>
    </w:p>
    <w:p w:rsidR="00CD1A28" w:rsidRPr="00CF0720" w:rsidRDefault="00CD1A28" w:rsidP="00CD1A28">
      <w:pPr>
        <w:pStyle w:val="ECCBulletsLv1"/>
      </w:pPr>
      <w:r w:rsidRPr="00CF0720">
        <w:t xml:space="preserve">Respecting the baseline level in case of </w:t>
      </w:r>
      <w:r w:rsidR="00CF0720" w:rsidRPr="00CF0720">
        <w:t>synchronis</w:t>
      </w:r>
      <w:r w:rsidRPr="00CF0720">
        <w:t>ed operation</w:t>
      </w:r>
      <w:r w:rsidR="003B062E" w:rsidRPr="00CF0720">
        <w:t>;</w:t>
      </w:r>
    </w:p>
    <w:p w:rsidR="00CD1A28" w:rsidRPr="00CF0720" w:rsidRDefault="00CD1A28" w:rsidP="00CD1A28">
      <w:pPr>
        <w:pStyle w:val="ECCBulletsLv1"/>
      </w:pPr>
      <w:r w:rsidRPr="00CF0720">
        <w:t>Respecting the restricted baseline level in case of un</w:t>
      </w:r>
      <w:r w:rsidR="00CF0720" w:rsidRPr="00CF0720">
        <w:t>synchronis</w:t>
      </w:r>
      <w:r w:rsidRPr="00CF0720">
        <w:t>ed LTE and 5G NR networks</w:t>
      </w:r>
      <w:r w:rsidR="003B062E" w:rsidRPr="00CF0720">
        <w:t>.</w:t>
      </w:r>
    </w:p>
    <w:p w:rsidR="00CD1A28" w:rsidRPr="00CF0720" w:rsidRDefault="00CF0720" w:rsidP="00CD1A28">
      <w:r w:rsidRPr="00CF0720">
        <w:t>Synchronis</w:t>
      </w:r>
      <w:r w:rsidR="00CD1A28" w:rsidRPr="00CF0720">
        <w:t xml:space="preserve">ed operation between 5G NR and LTE is technically feasible but may lead to higher latency and reduced flexibility in the UL / DL transmission ratio. </w:t>
      </w:r>
    </w:p>
    <w:p w:rsidR="00486D69" w:rsidRPr="00CF0720" w:rsidRDefault="00486D69">
      <w:pPr>
        <w:rPr>
          <w:rStyle w:val="ECCHLunderlined"/>
        </w:rPr>
      </w:pPr>
      <w:r w:rsidRPr="00CF0720">
        <w:rPr>
          <w:rStyle w:val="ECCHLunderlined"/>
        </w:rPr>
        <w:t>Overall synchroni</w:t>
      </w:r>
      <w:r w:rsidR="00BB03C2" w:rsidRPr="00CF0720">
        <w:rPr>
          <w:rStyle w:val="ECCHLunderlined"/>
        </w:rPr>
        <w:t>s</w:t>
      </w:r>
      <w:r w:rsidRPr="00CF0720">
        <w:rPr>
          <w:rStyle w:val="ECCHLunderlined"/>
        </w:rPr>
        <w:t>ation framework</w:t>
      </w:r>
    </w:p>
    <w:p w:rsidR="00DA2E06" w:rsidRPr="00CF0720" w:rsidRDefault="00DA2E06" w:rsidP="00DA2E06">
      <w:pPr>
        <w:rPr>
          <w:rFonts w:cs="Arial"/>
          <w:bCs/>
        </w:rPr>
      </w:pPr>
      <w:r w:rsidRPr="00CF0720">
        <w:rPr>
          <w:rFonts w:cs="Arial"/>
          <w:bCs/>
        </w:rPr>
        <w:t xml:space="preserve">The baseline limit applies to MFCN </w:t>
      </w:r>
      <w:r w:rsidR="00CF0720" w:rsidRPr="00CF0720">
        <w:rPr>
          <w:rFonts w:cs="Arial"/>
          <w:bCs/>
        </w:rPr>
        <w:t>synchronis</w:t>
      </w:r>
      <w:r w:rsidRPr="00CF0720">
        <w:rPr>
          <w:rFonts w:cs="Arial"/>
          <w:bCs/>
        </w:rPr>
        <w:t xml:space="preserve">ed operation as defined in </w:t>
      </w:r>
      <w:r w:rsidRPr="00CF0720">
        <w:t>section 6.1.4</w:t>
      </w:r>
      <w:r w:rsidRPr="00CF0720">
        <w:rPr>
          <w:rFonts w:cs="Arial"/>
          <w:bCs/>
        </w:rPr>
        <w:t xml:space="preserve">. </w:t>
      </w:r>
    </w:p>
    <w:p w:rsidR="00DA2E06" w:rsidRPr="00CF0720" w:rsidRDefault="00DA2E06" w:rsidP="00DA2E06">
      <w:pPr>
        <w:rPr>
          <w:rFonts w:cs="Arial"/>
          <w:bCs/>
        </w:rPr>
      </w:pPr>
      <w:r w:rsidRPr="00CF0720">
        <w:rPr>
          <w:rFonts w:cs="Arial"/>
          <w:bCs/>
        </w:rPr>
        <w:t>For un</w:t>
      </w:r>
      <w:r w:rsidR="00CF0720" w:rsidRPr="00CF0720">
        <w:rPr>
          <w:rFonts w:cs="Arial"/>
          <w:bCs/>
        </w:rPr>
        <w:t>synchronis</w:t>
      </w:r>
      <w:r w:rsidRPr="00CF0720">
        <w:rPr>
          <w:rFonts w:cs="Arial"/>
          <w:bCs/>
        </w:rPr>
        <w:t>ed and semi-</w:t>
      </w:r>
      <w:r w:rsidR="00CF0720" w:rsidRPr="00CF0720">
        <w:rPr>
          <w:rFonts w:cs="Arial"/>
          <w:bCs/>
        </w:rPr>
        <w:t>synchronis</w:t>
      </w:r>
      <w:r w:rsidRPr="00CF0720">
        <w:rPr>
          <w:rFonts w:cs="Arial"/>
          <w:bCs/>
        </w:rPr>
        <w:t>ed operations, if</w:t>
      </w:r>
      <w:r w:rsidR="00DB3C9A">
        <w:rPr>
          <w:rFonts w:cs="Arial"/>
          <w:bCs/>
          <w:color w:val="000000"/>
        </w:rPr>
        <w:t xml:space="preserve"> no geographic or indoor/</w:t>
      </w:r>
      <w:r w:rsidRPr="00CF0720">
        <w:rPr>
          <w:rFonts w:cs="Arial"/>
          <w:bCs/>
          <w:color w:val="000000"/>
        </w:rPr>
        <w:t>outdoor separation is available,</w:t>
      </w:r>
      <w:r w:rsidRPr="00CF0720">
        <w:rPr>
          <w:rFonts w:cs="Arial"/>
          <w:bCs/>
        </w:rPr>
        <w:t xml:space="preserve"> the restricted baseline limit must be respected. However, agreements at national level (including bilateral agreements among any pair of adjacent MNOs) may be concluded to allow the definition of a different BEM.</w:t>
      </w:r>
    </w:p>
    <w:p w:rsidR="00DA2E06" w:rsidRPr="00CF0720" w:rsidRDefault="00DA2E06" w:rsidP="00DA2E06">
      <w:pPr>
        <w:rPr>
          <w:rFonts w:cs="Arial"/>
          <w:bCs/>
        </w:rPr>
      </w:pPr>
      <w:r w:rsidRPr="00CF0720">
        <w:rPr>
          <w:rFonts w:cs="Arial"/>
          <w:bCs/>
        </w:rPr>
        <w:t xml:space="preserve">An ECC “toolbox Report” would be valuable to support national administrations in setting up TDD </w:t>
      </w:r>
      <w:r w:rsidR="00CF0720" w:rsidRPr="00CF0720">
        <w:rPr>
          <w:rFonts w:cs="Arial"/>
          <w:bCs/>
        </w:rPr>
        <w:t>synchronis</w:t>
      </w:r>
      <w:r w:rsidRPr="00CF0720">
        <w:rPr>
          <w:rFonts w:cs="Arial"/>
          <w:bCs/>
        </w:rPr>
        <w:t>ation frameworks.</w:t>
      </w:r>
    </w:p>
    <w:p w:rsidR="000257C3" w:rsidRPr="00CF0720" w:rsidRDefault="000257C3" w:rsidP="000257C3">
      <w:pPr>
        <w:rPr>
          <w:rStyle w:val="ECCHLunderlined"/>
        </w:rPr>
      </w:pPr>
      <w:r w:rsidRPr="00CF0720">
        <w:rPr>
          <w:rStyle w:val="ECCHLunderlined"/>
        </w:rPr>
        <w:t>Out-of-band power limits: Interference towards radars below 3400 MHz</w:t>
      </w:r>
    </w:p>
    <w:p w:rsidR="009050DD" w:rsidRPr="00CF0720" w:rsidRDefault="00CD1A28" w:rsidP="00AE3248">
      <w:r w:rsidRPr="00CF0720">
        <w:t>The following out-of-block power limits are proposed for the protection of radiolocation systems.</w:t>
      </w:r>
      <w:r w:rsidR="00DA2424" w:rsidRPr="00CF0720">
        <w:t xml:space="preserve"> It is noted that, for AAS base stations, manufacturers have indicated that the power limit of -52 dBm/MHz would imply, under current technology, about 20 MHz frequency separation between the block edge and 3400 MHz.</w:t>
      </w:r>
    </w:p>
    <w:p w:rsidR="00CD1A28" w:rsidRPr="00CF0720" w:rsidRDefault="00CD1A28" w:rsidP="00CD1A28">
      <w:pPr>
        <w:rPr>
          <w:rStyle w:val="ECCParagraph"/>
        </w:rPr>
      </w:pPr>
    </w:p>
    <w:p w:rsidR="00CD1A28" w:rsidRPr="00CF0720" w:rsidRDefault="00CD1A28" w:rsidP="00CD1A28">
      <w:pPr>
        <w:rPr>
          <w:rStyle w:val="ECCParagraph"/>
        </w:rPr>
      </w:pPr>
    </w:p>
    <w:p w:rsidR="00CD1A28" w:rsidRPr="00CF0720" w:rsidRDefault="00CD1A28" w:rsidP="00CD1A28">
      <w:pPr>
        <w:pStyle w:val="Caption"/>
        <w:rPr>
          <w:lang w:val="en-GB"/>
        </w:rPr>
      </w:pPr>
      <w:bookmarkStart w:id="3626" w:name="_Ref500899010"/>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FB3280" w:rsidRPr="00CF0720">
        <w:rPr>
          <w:noProof/>
          <w:lang w:val="en-GB"/>
        </w:rPr>
        <w:t>17</w:t>
      </w:r>
      <w:r w:rsidRPr="00CF0720">
        <w:rPr>
          <w:noProof/>
          <w:lang w:val="en-GB"/>
        </w:rPr>
        <w:fldChar w:fldCharType="end"/>
      </w:r>
      <w:bookmarkEnd w:id="3626"/>
      <w:r w:rsidRPr="00CF0720">
        <w:rPr>
          <w:lang w:val="en-GB"/>
        </w:rPr>
        <w:t xml:space="preserve"> Updated base station additional baseline power limits below 3400 MHz</w:t>
      </w:r>
    </w:p>
    <w:p w:rsidR="0053622B" w:rsidRPr="00CF0720" w:rsidRDefault="00CD1A28" w:rsidP="00CD1A28">
      <w:pPr>
        <w:pStyle w:val="Caption"/>
        <w:keepNext/>
        <w:rPr>
          <w:lang w:val="en-GB"/>
        </w:rPr>
      </w:pPr>
      <w:r w:rsidRPr="00CF0720">
        <w:rPr>
          <w:lang w:val="en-GB"/>
        </w:rPr>
        <w:t>for country specific cases, for non AAS and AAS base stations</w:t>
      </w:r>
    </w:p>
    <w:tbl>
      <w:tblPr>
        <w:tblStyle w:val="ECCTable-redheader"/>
        <w:tblW w:w="5000" w:type="pct"/>
        <w:tblInd w:w="0" w:type="dxa"/>
        <w:tblLook w:val="0620" w:firstRow="1" w:lastRow="0" w:firstColumn="0" w:lastColumn="0" w:noHBand="1" w:noVBand="1"/>
      </w:tblPr>
      <w:tblGrid>
        <w:gridCol w:w="537"/>
        <w:gridCol w:w="2488"/>
        <w:gridCol w:w="1127"/>
        <w:gridCol w:w="1813"/>
        <w:gridCol w:w="2156"/>
        <w:gridCol w:w="1734"/>
      </w:tblGrid>
      <w:tr w:rsidR="00A75551" w:rsidRPr="00CF0720" w:rsidTr="004452A1">
        <w:trPr>
          <w:cnfStyle w:val="100000000000" w:firstRow="1" w:lastRow="0" w:firstColumn="0" w:lastColumn="0" w:oddVBand="0" w:evenVBand="0" w:oddHBand="0" w:evenHBand="0" w:firstRowFirstColumn="0" w:firstRowLastColumn="0" w:lastRowFirstColumn="0" w:lastRowLastColumn="0"/>
          <w:trHeight w:val="335"/>
        </w:trPr>
        <w:tc>
          <w:tcPr>
            <w:tcW w:w="1533" w:type="pct"/>
            <w:gridSpan w:val="2"/>
          </w:tcPr>
          <w:p w:rsidR="00A75551" w:rsidRPr="00CF0720" w:rsidRDefault="00A75551" w:rsidP="004452A1">
            <w:pPr>
              <w:keepNext/>
              <w:keepLines/>
            </w:pPr>
            <w:r w:rsidRPr="00CF0720">
              <w:t>Case</w:t>
            </w:r>
          </w:p>
        </w:tc>
        <w:tc>
          <w:tcPr>
            <w:tcW w:w="572" w:type="pct"/>
          </w:tcPr>
          <w:p w:rsidR="00A75551" w:rsidRPr="00CF0720" w:rsidRDefault="00A75551" w:rsidP="004452A1">
            <w:pPr>
              <w:keepNext/>
              <w:keepLines/>
            </w:pPr>
            <w:r w:rsidRPr="00CF0720">
              <w:t>BEM element</w:t>
            </w:r>
          </w:p>
        </w:tc>
        <w:tc>
          <w:tcPr>
            <w:tcW w:w="920" w:type="pct"/>
          </w:tcPr>
          <w:p w:rsidR="00A75551" w:rsidRPr="00CF0720" w:rsidRDefault="00A75551" w:rsidP="004452A1">
            <w:pPr>
              <w:keepNext/>
              <w:keepLines/>
            </w:pPr>
            <w:r w:rsidRPr="00CF0720">
              <w:t>Frequency range</w:t>
            </w:r>
          </w:p>
        </w:tc>
        <w:tc>
          <w:tcPr>
            <w:tcW w:w="1094" w:type="pct"/>
          </w:tcPr>
          <w:p w:rsidR="00A75551" w:rsidRPr="00CF0720" w:rsidRDefault="00A75551" w:rsidP="004452A1">
            <w:pPr>
              <w:keepNext/>
              <w:keepLines/>
            </w:pPr>
            <w:r w:rsidRPr="00CF0720">
              <w:t xml:space="preserve">Non AAS e.i.r.p. power limit </w:t>
            </w:r>
            <w:r w:rsidRPr="00CF0720">
              <w:br/>
              <w:t>dBm/MHz per cell</w:t>
            </w:r>
            <w:r w:rsidRPr="00CF0720">
              <w:rPr>
                <w:vertAlign w:val="superscript"/>
              </w:rPr>
              <w:t>(1)</w:t>
            </w:r>
          </w:p>
        </w:tc>
        <w:tc>
          <w:tcPr>
            <w:tcW w:w="881" w:type="pct"/>
          </w:tcPr>
          <w:p w:rsidR="00A75551" w:rsidRPr="00CF0720" w:rsidRDefault="00A75551" w:rsidP="004452A1">
            <w:pPr>
              <w:keepNext/>
              <w:keepLines/>
            </w:pPr>
            <w:r w:rsidRPr="00CF0720">
              <w:t>AAS TRP</w:t>
            </w:r>
            <w:r w:rsidRPr="00CF0720">
              <w:rPr>
                <w:vertAlign w:val="superscript"/>
              </w:rPr>
              <w:t>(2)</w:t>
            </w:r>
            <w:r w:rsidRPr="00CF0720">
              <w:t xml:space="preserve"> power limit dBm/MHz </w:t>
            </w:r>
          </w:p>
        </w:tc>
      </w:tr>
      <w:tr w:rsidR="00A75551" w:rsidRPr="00CF0720" w:rsidTr="004452A1">
        <w:trPr>
          <w:trHeight w:val="988"/>
        </w:trPr>
        <w:tc>
          <w:tcPr>
            <w:tcW w:w="272" w:type="pct"/>
            <w:tcBorders>
              <w:bottom w:val="single" w:sz="4" w:space="0" w:color="D22A23"/>
            </w:tcBorders>
          </w:tcPr>
          <w:p w:rsidR="00A75551" w:rsidRPr="00CF0720" w:rsidRDefault="00A75551" w:rsidP="004452A1">
            <w:pPr>
              <w:keepNext/>
              <w:keepLines/>
            </w:pPr>
            <w:r w:rsidRPr="00CF0720">
              <w:t>A</w:t>
            </w:r>
          </w:p>
        </w:tc>
        <w:tc>
          <w:tcPr>
            <w:tcW w:w="1262" w:type="pct"/>
            <w:tcBorders>
              <w:bottom w:val="single" w:sz="4" w:space="0" w:color="D22A23"/>
            </w:tcBorders>
          </w:tcPr>
          <w:p w:rsidR="00A75551" w:rsidRPr="00CF0720" w:rsidRDefault="00A75551" w:rsidP="004452A1">
            <w:pPr>
              <w:keepNext/>
              <w:keepLines/>
              <w:jc w:val="left"/>
            </w:pPr>
            <w:r w:rsidRPr="00CF0720">
              <w:t>CEPT countries with military radiolocation systems below 3400 MHz</w:t>
            </w:r>
          </w:p>
        </w:tc>
        <w:tc>
          <w:tcPr>
            <w:tcW w:w="572" w:type="pct"/>
            <w:tcBorders>
              <w:bottom w:val="single" w:sz="4" w:space="0" w:color="D22A23"/>
            </w:tcBorders>
          </w:tcPr>
          <w:p w:rsidR="00A75551" w:rsidRPr="00CF0720" w:rsidRDefault="00A75551" w:rsidP="004452A1">
            <w:pPr>
              <w:keepNext/>
              <w:keepLines/>
              <w:jc w:val="left"/>
            </w:pPr>
            <w:r w:rsidRPr="00CF0720">
              <w:t>Additional Baseline</w:t>
            </w:r>
          </w:p>
        </w:tc>
        <w:tc>
          <w:tcPr>
            <w:tcW w:w="920" w:type="pct"/>
            <w:tcBorders>
              <w:bottom w:val="single" w:sz="4" w:space="0" w:color="D22A23"/>
            </w:tcBorders>
          </w:tcPr>
          <w:p w:rsidR="00A75551" w:rsidRPr="00CF0720" w:rsidRDefault="00A75551" w:rsidP="004452A1">
            <w:pPr>
              <w:keepNext/>
              <w:keepLines/>
              <w:jc w:val="left"/>
            </w:pPr>
            <w:r w:rsidRPr="00CF0720">
              <w:t>Below 3400 MHz</w:t>
            </w:r>
          </w:p>
        </w:tc>
        <w:tc>
          <w:tcPr>
            <w:tcW w:w="1094" w:type="pct"/>
            <w:tcBorders>
              <w:bottom w:val="single" w:sz="4" w:space="0" w:color="D22A23"/>
            </w:tcBorders>
          </w:tcPr>
          <w:p w:rsidR="00A75551" w:rsidRPr="00CF0720" w:rsidRDefault="00A75551" w:rsidP="004452A1">
            <w:pPr>
              <w:keepNext/>
              <w:keepLines/>
              <w:jc w:val="left"/>
            </w:pPr>
            <w:r w:rsidRPr="00CF0720">
              <w:t>-59</w:t>
            </w:r>
          </w:p>
        </w:tc>
        <w:tc>
          <w:tcPr>
            <w:tcW w:w="881" w:type="pct"/>
            <w:vMerge w:val="restart"/>
          </w:tcPr>
          <w:p w:rsidR="00A75551" w:rsidRPr="00CF0720" w:rsidRDefault="00A75551" w:rsidP="004452A1">
            <w:pPr>
              <w:keepNext/>
              <w:keepLines/>
              <w:rPr>
                <w:rStyle w:val="ECCHLcyan"/>
              </w:rPr>
            </w:pPr>
            <w:r w:rsidRPr="00CF0720">
              <w:rPr>
                <w:rStyle w:val="ECCHLcyan"/>
                <w:shd w:val="clear" w:color="auto" w:fill="auto"/>
              </w:rPr>
              <w:t xml:space="preserve"> -52</w:t>
            </w:r>
          </w:p>
          <w:p w:rsidR="00A75551" w:rsidRPr="00CF0720" w:rsidRDefault="00A75551" w:rsidP="004452A1">
            <w:pPr>
              <w:keepNext/>
              <w:keepLines/>
              <w:jc w:val="left"/>
            </w:pPr>
          </w:p>
        </w:tc>
      </w:tr>
      <w:tr w:rsidR="00A75551" w:rsidRPr="00CF0720" w:rsidTr="004452A1">
        <w:trPr>
          <w:trHeight w:val="673"/>
        </w:trPr>
        <w:tc>
          <w:tcPr>
            <w:tcW w:w="272" w:type="pct"/>
          </w:tcPr>
          <w:p w:rsidR="00A75551" w:rsidRPr="00CF0720" w:rsidRDefault="00A75551" w:rsidP="004452A1">
            <w:pPr>
              <w:keepNext/>
              <w:keepLines/>
            </w:pPr>
            <w:r w:rsidRPr="00CF0720">
              <w:t>B</w:t>
            </w:r>
          </w:p>
        </w:tc>
        <w:tc>
          <w:tcPr>
            <w:tcW w:w="1262" w:type="pct"/>
          </w:tcPr>
          <w:p w:rsidR="00A75551" w:rsidRPr="00CF0720" w:rsidRDefault="00A75551" w:rsidP="004452A1">
            <w:pPr>
              <w:keepNext/>
              <w:keepLines/>
              <w:jc w:val="left"/>
            </w:pPr>
            <w:r w:rsidRPr="00CF0720">
              <w:t>CEPT countries with military radiolocation systems below 3400 MHz</w:t>
            </w:r>
          </w:p>
        </w:tc>
        <w:tc>
          <w:tcPr>
            <w:tcW w:w="572" w:type="pct"/>
          </w:tcPr>
          <w:p w:rsidR="00A75551" w:rsidRPr="00CF0720" w:rsidRDefault="00A75551" w:rsidP="004452A1">
            <w:pPr>
              <w:keepNext/>
              <w:keepLines/>
              <w:jc w:val="left"/>
            </w:pPr>
            <w:r w:rsidRPr="00CF0720">
              <w:t>Additional baseline</w:t>
            </w:r>
          </w:p>
        </w:tc>
        <w:tc>
          <w:tcPr>
            <w:tcW w:w="920" w:type="pct"/>
          </w:tcPr>
          <w:p w:rsidR="00A75551" w:rsidRPr="00CF0720" w:rsidRDefault="00A75551" w:rsidP="004452A1">
            <w:pPr>
              <w:keepNext/>
              <w:keepLines/>
              <w:jc w:val="left"/>
            </w:pPr>
            <w:r w:rsidRPr="00CF0720">
              <w:t>Below 3400 MHz</w:t>
            </w:r>
          </w:p>
        </w:tc>
        <w:tc>
          <w:tcPr>
            <w:tcW w:w="1094" w:type="pct"/>
          </w:tcPr>
          <w:p w:rsidR="00A75551" w:rsidRPr="00CF0720" w:rsidRDefault="00A75551" w:rsidP="004452A1">
            <w:pPr>
              <w:keepNext/>
              <w:keepLines/>
              <w:jc w:val="left"/>
            </w:pPr>
            <w:r w:rsidRPr="00CF0720">
              <w:t>-50</w:t>
            </w:r>
          </w:p>
        </w:tc>
        <w:tc>
          <w:tcPr>
            <w:tcW w:w="881" w:type="pct"/>
            <w:vMerge/>
          </w:tcPr>
          <w:p w:rsidR="00A75551" w:rsidRPr="00CF0720" w:rsidRDefault="00A75551" w:rsidP="004452A1">
            <w:pPr>
              <w:keepNext/>
              <w:keepLines/>
              <w:jc w:val="left"/>
            </w:pPr>
          </w:p>
        </w:tc>
      </w:tr>
      <w:tr w:rsidR="00A75551" w:rsidRPr="00CF0720" w:rsidTr="004452A1">
        <w:trPr>
          <w:trHeight w:val="673"/>
        </w:trPr>
        <w:tc>
          <w:tcPr>
            <w:tcW w:w="272" w:type="pct"/>
          </w:tcPr>
          <w:p w:rsidR="00A75551" w:rsidRPr="00CF0720" w:rsidRDefault="0032791C" w:rsidP="004452A1">
            <w:pPr>
              <w:keepNext/>
              <w:keepLines/>
            </w:pPr>
            <w:r>
              <w:rPr>
                <w:noProof/>
                <w:lang w:eastAsia="da-DK"/>
              </w:rPr>
              <w:pict>
                <v:shape id="_x0000_s1090" type="#_x0000_t136" style="position:absolute;left:0;text-align:left;margin-left:5.5pt;margin-top:270.65pt;width:485.35pt;height:194.1pt;rotation:315;z-index:-251526144;mso-position-horizontal-relative:margin;mso-position-vertical-relative:margin" o:allowincell="f" fillcolor="silver" stroked="f">
                  <v:fill opacity=".5"/>
                  <v:textpath style="font-family:&quot;Arial&quot;;font-size:1pt" string="DRAFT"/>
                  <w10:wrap anchorx="margin" anchory="margin"/>
                </v:shape>
              </w:pict>
            </w:r>
            <w:r w:rsidR="00A75551" w:rsidRPr="00CF0720">
              <w:t>C</w:t>
            </w:r>
          </w:p>
        </w:tc>
        <w:tc>
          <w:tcPr>
            <w:tcW w:w="1262" w:type="pct"/>
          </w:tcPr>
          <w:p w:rsidR="00A75551" w:rsidRPr="00CF0720" w:rsidRDefault="00A75551" w:rsidP="004452A1">
            <w:pPr>
              <w:keepNext/>
              <w:keepLines/>
              <w:jc w:val="left"/>
            </w:pPr>
            <w:r w:rsidRPr="00CF0720">
              <w:t>CEPT countries without adjacent band usage or with usage that does not need extra protection</w:t>
            </w:r>
          </w:p>
        </w:tc>
        <w:tc>
          <w:tcPr>
            <w:tcW w:w="572" w:type="pct"/>
          </w:tcPr>
          <w:p w:rsidR="00A75551" w:rsidRPr="00CF0720" w:rsidRDefault="00A75551" w:rsidP="004452A1">
            <w:pPr>
              <w:keepNext/>
              <w:keepLines/>
              <w:jc w:val="left"/>
            </w:pPr>
            <w:r w:rsidRPr="00CF0720">
              <w:t>Additional baseline</w:t>
            </w:r>
          </w:p>
        </w:tc>
        <w:tc>
          <w:tcPr>
            <w:tcW w:w="920" w:type="pct"/>
          </w:tcPr>
          <w:p w:rsidR="00A75551" w:rsidRPr="00CF0720" w:rsidRDefault="00A75551" w:rsidP="004452A1">
            <w:pPr>
              <w:keepNext/>
              <w:keepLines/>
              <w:jc w:val="left"/>
            </w:pPr>
            <w:r w:rsidRPr="00CF0720">
              <w:t>Below 3400 MHz</w:t>
            </w:r>
          </w:p>
        </w:tc>
        <w:tc>
          <w:tcPr>
            <w:tcW w:w="1094" w:type="pct"/>
          </w:tcPr>
          <w:p w:rsidR="00A75551" w:rsidRPr="00CF0720" w:rsidRDefault="00A75551" w:rsidP="004452A1">
            <w:pPr>
              <w:keepNext/>
              <w:keepLines/>
              <w:jc w:val="left"/>
            </w:pPr>
            <w:r w:rsidRPr="00CF0720">
              <w:t>Not applicable</w:t>
            </w:r>
          </w:p>
        </w:tc>
        <w:tc>
          <w:tcPr>
            <w:tcW w:w="881" w:type="pct"/>
          </w:tcPr>
          <w:p w:rsidR="00A75551" w:rsidRPr="00CF0720" w:rsidRDefault="00A75551" w:rsidP="004452A1">
            <w:pPr>
              <w:keepNext/>
              <w:keepLines/>
              <w:jc w:val="left"/>
            </w:pPr>
            <w:r w:rsidRPr="00CF0720">
              <w:t>Not applicable</w:t>
            </w:r>
          </w:p>
        </w:tc>
      </w:tr>
      <w:tr w:rsidR="00A75551" w:rsidRPr="00CF0720" w:rsidTr="00DB3C9A">
        <w:trPr>
          <w:trHeight w:val="513"/>
        </w:trPr>
        <w:tc>
          <w:tcPr>
            <w:tcW w:w="5000" w:type="pct"/>
            <w:gridSpan w:val="6"/>
          </w:tcPr>
          <w:p w:rsidR="00A75551" w:rsidRPr="00CF0720" w:rsidRDefault="00A75551" w:rsidP="00DB3C9A">
            <w:pPr>
              <w:pStyle w:val="ECCTablenote"/>
            </w:pPr>
            <w:r w:rsidRPr="00CF0720">
              <w:rPr>
                <w:vertAlign w:val="superscript"/>
              </w:rPr>
              <w:t>(1)</w:t>
            </w:r>
            <w:r w:rsidRPr="00CF0720">
              <w:t xml:space="preserve"> In a multi-sector site, the value per ‘cell’ corresponds to the value for one of the sectors. </w:t>
            </w:r>
          </w:p>
          <w:p w:rsidR="00A75551" w:rsidRPr="00CF0720" w:rsidRDefault="00A75551" w:rsidP="00DB3C9A">
            <w:pPr>
              <w:pStyle w:val="ECCTablenote"/>
            </w:pPr>
            <w:r w:rsidRPr="00CF0720">
              <w:rPr>
                <w:vertAlign w:val="superscript"/>
              </w:rPr>
              <w:t>(2)</w:t>
            </w:r>
            <w:r w:rsidRPr="00CF0720">
              <w:t xml:space="preserve"> TRP for additional baseline applies to the whole antenna panel.</w:t>
            </w:r>
          </w:p>
        </w:tc>
      </w:tr>
    </w:tbl>
    <w:p w:rsidR="00006C8C" w:rsidRPr="00CF0720" w:rsidRDefault="00006C8C" w:rsidP="00006C8C">
      <w:r w:rsidRPr="00CF0720">
        <w:t xml:space="preserve">The additional baseline limit can be applied per region or country so that the adjacent band may have different levels of protection in different geographical areas or countries, depending on the deployment of the adjacent band systems. </w:t>
      </w:r>
    </w:p>
    <w:p w:rsidR="00A75551" w:rsidRPr="00CF0720" w:rsidRDefault="00A75551" w:rsidP="00A75551">
      <w:r w:rsidRPr="00CF0720">
        <w:t>Administrations</w:t>
      </w:r>
      <w:r w:rsidRPr="00CF0720" w:rsidDel="00BB382E">
        <w:t xml:space="preserve"> </w:t>
      </w:r>
      <w:r w:rsidRPr="00CF0720">
        <w:t>may select the limits from case A or B depending on the level of protection required for the radar in the region in question.</w:t>
      </w:r>
    </w:p>
    <w:p w:rsidR="00DA2424" w:rsidRPr="00CF0720" w:rsidRDefault="00DA2424" w:rsidP="00DA2424">
      <w:pPr>
        <w:rPr>
          <w:shd w:val="solid" w:color="FF3399" w:fill="auto"/>
        </w:rPr>
      </w:pPr>
      <w:r w:rsidRPr="00CF0720">
        <w:t>Other mitigation measures like geographical separation, coordination on a case by case basis or an additional frequency separation may be necessary. For countries with military radiolocation systems below 3400 MHz a required coordination zone of up to 12 km around fixed terrestrial radars, based on a AAS TRP power limit of -52 dBm/MHz per antenna panel, may be needed. Such coordination is under responsibility of the relevant administration.</w:t>
      </w:r>
    </w:p>
    <w:p w:rsidR="00FC7B0F" w:rsidRPr="00CF0720" w:rsidRDefault="00F2456F" w:rsidP="00006C8C">
      <w:r w:rsidRPr="00CF0720">
        <w:t>The additional baseline power limits given in Table 16 are applicable only to outdoor cells. In the case of an indoor cell, the power limits can be relaxed on a case by case basis.</w:t>
      </w:r>
      <w:r w:rsidR="00006C8C" w:rsidRPr="00CF0720">
        <w:t xml:space="preserve"> </w:t>
      </w:r>
    </w:p>
    <w:p w:rsidR="00006C8C" w:rsidRPr="00CF0720" w:rsidRDefault="00006C8C" w:rsidP="00006C8C">
      <w:r w:rsidRPr="00CF0720">
        <w:t xml:space="preserve">Other mitigation measures like geographical separation, coordination on a case by case basis or an additional guard band may be </w:t>
      </w:r>
      <w:r w:rsidR="00AA3800" w:rsidRPr="00CF0720">
        <w:t>necessary for a TDD allocation.</w:t>
      </w:r>
    </w:p>
    <w:p w:rsidR="00006C8C" w:rsidRPr="00CF0720" w:rsidRDefault="00006C8C" w:rsidP="00006C8C">
      <w:r w:rsidRPr="00CF0720">
        <w:t>For UEs other mitigation measures will be necessary such as e.g. geographical separation or an additional guard band.</w:t>
      </w:r>
    </w:p>
    <w:p w:rsidR="00413DFD" w:rsidRPr="00CF0720" w:rsidRDefault="00006C8C" w:rsidP="009C509E">
      <w:r w:rsidRPr="00CF0720">
        <w:t>Administrations may decide to introduce at national level an in-band power limit to ensure protection of radar systems from AAS base stations</w:t>
      </w:r>
      <w:r w:rsidR="00DE5072" w:rsidRPr="00CF0720">
        <w:t>.</w:t>
      </w:r>
    </w:p>
    <w:p w:rsidR="00A75551" w:rsidRPr="00CF0720" w:rsidRDefault="00A75551" w:rsidP="009C509E"/>
    <w:p w:rsidR="00F2456F" w:rsidRPr="00CF0720" w:rsidRDefault="00F2456F" w:rsidP="00F2456F">
      <w:pPr>
        <w:pStyle w:val="TOC2"/>
        <w:ind w:left="0" w:firstLine="0"/>
      </w:pPr>
      <w:bookmarkStart w:id="3627" w:name="_Ref500151852"/>
      <w:bookmarkStart w:id="3628" w:name="_Ref500151859"/>
      <w:r w:rsidRPr="00CF0720">
        <w:rPr>
          <w:rStyle w:val="ECCHLunderlined"/>
        </w:rPr>
        <w:t>Out-of-band pow</w:t>
      </w:r>
      <w:r w:rsidR="00DB3C9A">
        <w:rPr>
          <w:rStyle w:val="ECCHLunderlined"/>
        </w:rPr>
        <w:t xml:space="preserve">er limits: coexistence with FSS/FS </w:t>
      </w:r>
      <w:r w:rsidRPr="00CF0720">
        <w:rPr>
          <w:rStyle w:val="ECCHLunderlined"/>
        </w:rPr>
        <w:t>to be applied at the 3800 MHz edge of the 3400-3800 MHz band for AAS base stations</w:t>
      </w:r>
    </w:p>
    <w:p w:rsidR="00B27560" w:rsidRPr="00CF0720" w:rsidRDefault="006F1640" w:rsidP="00AA3800">
      <w:r w:rsidRPr="00CF0720">
        <w:t xml:space="preserve">Accounting for the analysis in section </w:t>
      </w:r>
      <w:r w:rsidRPr="00CF0720">
        <w:fldChar w:fldCharType="begin"/>
      </w:r>
      <w:r w:rsidRPr="00CF0720">
        <w:instrText xml:space="preserve"> REF _Ref500842971 \r \h </w:instrText>
      </w:r>
      <w:r w:rsidR="00AA3800" w:rsidRPr="00CF0720">
        <w:instrText xml:space="preserve"> \* MERGEFORMAT </w:instrText>
      </w:r>
      <w:r w:rsidRPr="00CF0720">
        <w:fldChar w:fldCharType="separate"/>
      </w:r>
      <w:r w:rsidR="00FB3280" w:rsidRPr="00CF0720">
        <w:t>6.3.5</w:t>
      </w:r>
      <w:r w:rsidRPr="00CF0720">
        <w:fldChar w:fldCharType="end"/>
      </w:r>
      <w:r w:rsidRPr="00CF0720">
        <w:t xml:space="preserve">, </w:t>
      </w:r>
      <w:r w:rsidR="00F2456F" w:rsidRPr="00CF0720">
        <w:t xml:space="preserve">the baseline </w:t>
      </w:r>
      <w:r w:rsidRPr="00CF0720">
        <w:t xml:space="preserve">and transitional power limits defined in </w:t>
      </w:r>
      <w:r w:rsidR="00AA3800" w:rsidRPr="00CF0720">
        <w:fldChar w:fldCharType="begin"/>
      </w:r>
      <w:r w:rsidR="00AA3800" w:rsidRPr="00CF0720">
        <w:instrText xml:space="preserve"> REF _Ref505247280 \h </w:instrText>
      </w:r>
      <w:r w:rsidR="00AA3800" w:rsidRPr="00CF0720">
        <w:fldChar w:fldCharType="separate"/>
      </w:r>
      <w:r w:rsidR="00FB3280" w:rsidRPr="00CF0720">
        <w:t xml:space="preserve">Table </w:t>
      </w:r>
      <w:r w:rsidR="00FB3280" w:rsidRPr="00CF0720">
        <w:rPr>
          <w:noProof/>
        </w:rPr>
        <w:t>18</w:t>
      </w:r>
      <w:r w:rsidR="00AA3800" w:rsidRPr="00CF0720">
        <w:fldChar w:fldCharType="end"/>
      </w:r>
      <w:r w:rsidRPr="00CF0720">
        <w:t xml:space="preserve"> are applied at the 3800 MHz band edge to support the coordination process to be carried out at national level on case by case basis with support from the operations guidelines from ECC Report 254 </w:t>
      </w:r>
      <w:r w:rsidRPr="00CF0720">
        <w:fldChar w:fldCharType="begin"/>
      </w:r>
      <w:r w:rsidRPr="00CF0720">
        <w:instrText xml:space="preserve"> REF _Ref500264610 \r \h </w:instrText>
      </w:r>
      <w:r w:rsidR="00AA3800" w:rsidRPr="00CF0720">
        <w:instrText xml:space="preserve"> \* MERGEFORMAT </w:instrText>
      </w:r>
      <w:r w:rsidRPr="00CF0720">
        <w:fldChar w:fldCharType="separate"/>
      </w:r>
      <w:r w:rsidR="00FB3280" w:rsidRPr="00CF0720">
        <w:t>[6]</w:t>
      </w:r>
      <w:r w:rsidRPr="00CF0720">
        <w:fldChar w:fldCharType="end"/>
      </w:r>
      <w:r w:rsidR="00AA3800" w:rsidRPr="00CF0720">
        <w:t>.</w:t>
      </w:r>
    </w:p>
    <w:p w:rsidR="00B27560" w:rsidRPr="00CF0720" w:rsidRDefault="00B27560" w:rsidP="00A75551">
      <w:pPr>
        <w:pStyle w:val="Caption"/>
        <w:keepNext/>
        <w:rPr>
          <w:lang w:val="en-GB"/>
        </w:rPr>
      </w:pPr>
      <w:bookmarkStart w:id="3629" w:name="_Ref505247280"/>
      <w:r w:rsidRPr="00CF0720">
        <w:rPr>
          <w:lang w:val="en-GB"/>
        </w:rPr>
        <w:lastRenderedPageBreak/>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FB3280" w:rsidRPr="00CF0720">
        <w:rPr>
          <w:noProof/>
          <w:lang w:val="en-GB"/>
        </w:rPr>
        <w:t>18</w:t>
      </w:r>
      <w:r w:rsidRPr="00CF0720">
        <w:rPr>
          <w:lang w:val="en-GB"/>
        </w:rPr>
        <w:fldChar w:fldCharType="end"/>
      </w:r>
      <w:bookmarkEnd w:id="3629"/>
      <w:r w:rsidRPr="00CF0720">
        <w:rPr>
          <w:lang w:val="en-GB"/>
        </w:rPr>
        <w:t xml:space="preserve">: additional baseline and transitional power limits </w:t>
      </w:r>
    </w:p>
    <w:p w:rsidR="00B27560" w:rsidRPr="00CF0720" w:rsidRDefault="00B27560" w:rsidP="00DE5072">
      <w:pPr>
        <w:pStyle w:val="Caption"/>
        <w:rPr>
          <w:lang w:val="en-GB"/>
        </w:rPr>
      </w:pPr>
      <w:r w:rsidRPr="00CF0720">
        <w:rPr>
          <w:lang w:val="en-GB"/>
        </w:rPr>
        <w:t>To be applied at the 3800 MHz</w:t>
      </w:r>
      <w:r w:rsidR="00DE5072" w:rsidRPr="00CF0720">
        <w:rPr>
          <w:lang w:val="en-GB"/>
        </w:rPr>
        <w:t xml:space="preserve"> edge of the 3400-3800 MHz band </w:t>
      </w:r>
      <w:r w:rsidRPr="00CF0720">
        <w:rPr>
          <w:lang w:val="en-GB"/>
        </w:rPr>
        <w:t>for AAS base stations</w:t>
      </w:r>
    </w:p>
    <w:tbl>
      <w:tblPr>
        <w:tblStyle w:val="ECCTable-redheader"/>
        <w:tblW w:w="9197" w:type="dxa"/>
        <w:tblInd w:w="0" w:type="dxa"/>
        <w:tblLook w:val="01E0" w:firstRow="1" w:lastRow="1" w:firstColumn="1" w:lastColumn="1" w:noHBand="0" w:noVBand="0"/>
      </w:tblPr>
      <w:tblGrid>
        <w:gridCol w:w="1980"/>
        <w:gridCol w:w="3328"/>
        <w:gridCol w:w="3889"/>
      </w:tblGrid>
      <w:tr w:rsidR="00A75551" w:rsidRPr="00CF0720" w:rsidTr="004452A1">
        <w:trPr>
          <w:cnfStyle w:val="100000000000" w:firstRow="1" w:lastRow="0" w:firstColumn="0" w:lastColumn="0" w:oddVBand="0" w:evenVBand="0" w:oddHBand="0" w:evenHBand="0" w:firstRowFirstColumn="0" w:firstRowLastColumn="0" w:lastRowFirstColumn="0" w:lastRowLastColumn="0"/>
          <w:trHeight w:val="335"/>
        </w:trPr>
        <w:tc>
          <w:tcPr>
            <w:tcW w:w="1980" w:type="dxa"/>
          </w:tcPr>
          <w:p w:rsidR="00A75551" w:rsidRPr="00CF0720" w:rsidRDefault="00A75551" w:rsidP="004452A1">
            <w:pPr>
              <w:keepNext/>
              <w:keepLines/>
            </w:pPr>
            <w:r w:rsidRPr="00CF0720">
              <w:t>BEM element</w:t>
            </w:r>
          </w:p>
        </w:tc>
        <w:tc>
          <w:tcPr>
            <w:tcW w:w="3328" w:type="dxa"/>
          </w:tcPr>
          <w:p w:rsidR="00A75551" w:rsidRPr="00CF0720" w:rsidRDefault="00A75551" w:rsidP="004452A1">
            <w:pPr>
              <w:keepNext/>
              <w:keepLines/>
            </w:pPr>
            <w:r w:rsidRPr="00CF0720">
              <w:t>Frequency range</w:t>
            </w:r>
          </w:p>
        </w:tc>
        <w:tc>
          <w:tcPr>
            <w:tcW w:w="3889" w:type="dxa"/>
          </w:tcPr>
          <w:p w:rsidR="00A75551" w:rsidRPr="00CF0720" w:rsidRDefault="00A75551" w:rsidP="004452A1">
            <w:pPr>
              <w:keepNext/>
              <w:keepLines/>
              <w:jc w:val="left"/>
            </w:pPr>
            <w:r w:rsidRPr="00CF0720">
              <w:t>Power limit for AAS</w:t>
            </w:r>
            <w:r w:rsidRPr="00CF0720">
              <w:br/>
              <w:t>TRP (dBm/5MHz)</w:t>
            </w:r>
          </w:p>
        </w:tc>
      </w:tr>
      <w:tr w:rsidR="00A75551" w:rsidRPr="00CF0720" w:rsidTr="004452A1">
        <w:trPr>
          <w:trHeight w:val="331"/>
        </w:trPr>
        <w:tc>
          <w:tcPr>
            <w:tcW w:w="1980" w:type="dxa"/>
            <w:vMerge w:val="restart"/>
          </w:tcPr>
          <w:p w:rsidR="00A75551" w:rsidRPr="00CF0720" w:rsidRDefault="00A75551" w:rsidP="004452A1">
            <w:pPr>
              <w:pStyle w:val="ECCTabletext"/>
              <w:keepNext/>
              <w:keepLines/>
            </w:pPr>
            <w:r w:rsidRPr="00CF0720">
              <w:t xml:space="preserve">Additional baseline </w:t>
            </w:r>
          </w:p>
        </w:tc>
        <w:tc>
          <w:tcPr>
            <w:tcW w:w="3328" w:type="dxa"/>
          </w:tcPr>
          <w:p w:rsidR="00A75551" w:rsidRPr="00CF0720" w:rsidRDefault="00A75551" w:rsidP="004452A1">
            <w:pPr>
              <w:pStyle w:val="ECCTabletext"/>
              <w:keepNext/>
              <w:keepLines/>
            </w:pPr>
            <w:r w:rsidRPr="00CF0720">
              <w:t>3800-3805 MHz</w:t>
            </w:r>
          </w:p>
        </w:tc>
        <w:tc>
          <w:tcPr>
            <w:tcW w:w="3889" w:type="dxa"/>
          </w:tcPr>
          <w:p w:rsidR="00A75551" w:rsidRPr="00CF0720" w:rsidRDefault="00A75551" w:rsidP="004452A1">
            <w:pPr>
              <w:pStyle w:val="ECCTabletext"/>
              <w:keepNext/>
              <w:keepLines/>
            </w:pPr>
            <w:r w:rsidRPr="00CF0720">
              <w:t>Min(PMax'</w:t>
            </w:r>
            <w:r w:rsidRPr="00CF0720">
              <w:rPr>
                <w:rFonts w:cs="Arial"/>
              </w:rPr>
              <w:t>−</w:t>
            </w:r>
            <w:r w:rsidRPr="00CF0720">
              <w:t xml:space="preserve">40, 16) </w:t>
            </w:r>
          </w:p>
        </w:tc>
      </w:tr>
      <w:tr w:rsidR="00A75551" w:rsidRPr="00CF0720" w:rsidTr="004452A1">
        <w:trPr>
          <w:trHeight w:val="367"/>
        </w:trPr>
        <w:tc>
          <w:tcPr>
            <w:tcW w:w="1980" w:type="dxa"/>
            <w:vMerge/>
          </w:tcPr>
          <w:p w:rsidR="00A75551" w:rsidRPr="00CF0720" w:rsidRDefault="00A75551" w:rsidP="004452A1">
            <w:pPr>
              <w:pStyle w:val="ECCTabletext"/>
              <w:keepNext/>
              <w:keepLines/>
            </w:pPr>
          </w:p>
        </w:tc>
        <w:tc>
          <w:tcPr>
            <w:tcW w:w="3328" w:type="dxa"/>
          </w:tcPr>
          <w:p w:rsidR="00A75551" w:rsidRPr="00CF0720" w:rsidRDefault="00A75551" w:rsidP="004452A1">
            <w:pPr>
              <w:pStyle w:val="ECCTabletext"/>
              <w:keepNext/>
              <w:keepLines/>
            </w:pPr>
            <w:r w:rsidRPr="00CF0720">
              <w:t>3805-3810 MHz</w:t>
            </w:r>
          </w:p>
        </w:tc>
        <w:tc>
          <w:tcPr>
            <w:tcW w:w="3889" w:type="dxa"/>
          </w:tcPr>
          <w:p w:rsidR="00A75551" w:rsidRPr="00CF0720" w:rsidRDefault="00A75551" w:rsidP="004452A1">
            <w:pPr>
              <w:pStyle w:val="ECCTabletext"/>
              <w:keepNext/>
              <w:keepLines/>
            </w:pPr>
            <w:r w:rsidRPr="00CF0720">
              <w:t>Min(PMax'</w:t>
            </w:r>
            <w:r w:rsidRPr="00CF0720">
              <w:rPr>
                <w:rFonts w:cs="Arial"/>
              </w:rPr>
              <w:t>−</w:t>
            </w:r>
            <w:r w:rsidRPr="00CF0720">
              <w:t>43, 12)</w:t>
            </w:r>
          </w:p>
        </w:tc>
      </w:tr>
      <w:tr w:rsidR="00A75551" w:rsidRPr="00CF0720" w:rsidTr="004452A1">
        <w:trPr>
          <w:trHeight w:val="346"/>
        </w:trPr>
        <w:tc>
          <w:tcPr>
            <w:tcW w:w="1980" w:type="dxa"/>
            <w:vMerge/>
          </w:tcPr>
          <w:p w:rsidR="00A75551" w:rsidRPr="00CF0720" w:rsidRDefault="00A75551" w:rsidP="004452A1">
            <w:pPr>
              <w:pStyle w:val="ECCTabletext"/>
              <w:keepNext/>
              <w:keepLines/>
            </w:pPr>
          </w:p>
        </w:tc>
        <w:tc>
          <w:tcPr>
            <w:tcW w:w="3328" w:type="dxa"/>
          </w:tcPr>
          <w:p w:rsidR="00A75551" w:rsidRPr="00CF0720" w:rsidRDefault="00A75551" w:rsidP="004452A1">
            <w:pPr>
              <w:pStyle w:val="ECCTabletext"/>
              <w:keepNext/>
              <w:keepLines/>
            </w:pPr>
            <w:r w:rsidRPr="00CF0720">
              <w:t xml:space="preserve">Above 3810 MHz </w:t>
            </w:r>
          </w:p>
        </w:tc>
        <w:tc>
          <w:tcPr>
            <w:tcW w:w="3889" w:type="dxa"/>
          </w:tcPr>
          <w:p w:rsidR="00A75551" w:rsidRPr="00CF0720" w:rsidRDefault="00A75551" w:rsidP="004452A1">
            <w:pPr>
              <w:pStyle w:val="ECCTabletext"/>
              <w:keepNext/>
              <w:keepLines/>
            </w:pPr>
            <w:r w:rsidRPr="00CF0720">
              <w:t>Min(PMax'</w:t>
            </w:r>
            <w:r w:rsidRPr="00CF0720">
              <w:rPr>
                <w:rFonts w:cs="Arial"/>
              </w:rPr>
              <w:t>−</w:t>
            </w:r>
            <w:r w:rsidRPr="00CF0720">
              <w:t>43, 1)</w:t>
            </w:r>
          </w:p>
        </w:tc>
      </w:tr>
      <w:tr w:rsidR="00A75551" w:rsidRPr="00CF0720" w:rsidTr="004452A1">
        <w:trPr>
          <w:trHeight w:val="346"/>
        </w:trPr>
        <w:tc>
          <w:tcPr>
            <w:tcW w:w="9197" w:type="dxa"/>
            <w:gridSpan w:val="3"/>
          </w:tcPr>
          <w:p w:rsidR="00A75551" w:rsidRPr="00CF0720" w:rsidRDefault="00A75551" w:rsidP="00DB3C9A">
            <w:pPr>
              <w:pStyle w:val="ECCTablenote"/>
            </w:pPr>
            <w:r w:rsidRPr="00CF0720">
              <w:t>PMax' is the maximum mean carrier power for the base station measured as TRP per carrier irrespective of the number of antennas</w:t>
            </w:r>
          </w:p>
          <w:p w:rsidR="00A75551" w:rsidRPr="00CF0720" w:rsidRDefault="00A75551" w:rsidP="00DB3C9A">
            <w:pPr>
              <w:pStyle w:val="ECCTablenote"/>
            </w:pPr>
            <w:r w:rsidRPr="00CF0720">
              <w:t>TRP for additional baseline applies to the whole antenna panel</w:t>
            </w:r>
          </w:p>
        </w:tc>
      </w:tr>
    </w:tbl>
    <w:p w:rsidR="00A75551" w:rsidRPr="00CF0720" w:rsidRDefault="00A75551" w:rsidP="00A75551"/>
    <w:bookmarkEnd w:id="3627"/>
    <w:bookmarkEnd w:id="3628"/>
    <w:p w:rsidR="000257C3" w:rsidRPr="00CF0720" w:rsidRDefault="000257C3" w:rsidP="00AA3800">
      <w:pPr>
        <w:rPr>
          <w:rStyle w:val="ECCHLunderlined"/>
        </w:rPr>
      </w:pPr>
      <w:r w:rsidRPr="00CF0720">
        <w:rPr>
          <w:rStyle w:val="ECCHLunderlined"/>
        </w:rPr>
        <w:t>In-block power limit</w:t>
      </w:r>
    </w:p>
    <w:p w:rsidR="004D3928" w:rsidRPr="00CF0720" w:rsidRDefault="0032791C" w:rsidP="004D3928">
      <w:r>
        <w:rPr>
          <w:noProof/>
          <w:lang w:eastAsia="da-DK"/>
        </w:rPr>
        <w:pict>
          <v:shape id="_x0000_s1131" type="#_x0000_t136" style="position:absolute;left:0;text-align:left;margin-left:.5pt;margin-top:293.65pt;width:485.35pt;height:194.1pt;rotation:315;z-index:-251490304;mso-position-horizontal-relative:margin;mso-position-vertical-relative:margin" o:allowincell="f" fillcolor="silver" stroked="f">
            <v:fill opacity=".5"/>
            <v:textpath style="font-family:&quot;Arial&quot;;font-size:1pt" string="DRAFT"/>
            <w10:wrap anchorx="margin" anchory="margin"/>
          </v:shape>
        </w:pict>
      </w:r>
      <w:r w:rsidR="00282D83" w:rsidRPr="00CF0720">
        <w:t>With reference to the in-block power limits: f</w:t>
      </w:r>
      <w:r w:rsidR="004D3928" w:rsidRPr="00CF0720">
        <w:t>or the c</w:t>
      </w:r>
      <w:r w:rsidR="00AA3800" w:rsidRPr="00CF0720">
        <w:t>ase of non-AAS base stations, a</w:t>
      </w:r>
      <w:r w:rsidR="004D3928" w:rsidRPr="00CF0720">
        <w:t xml:space="preserve">n existing in-block </w:t>
      </w:r>
      <w:r w:rsidR="00D77BD0" w:rsidRPr="00CF0720">
        <w:t>e.i.r.p.</w:t>
      </w:r>
      <w:r w:rsidR="004D3928" w:rsidRPr="00CF0720">
        <w:t xml:space="preserve"> limit </w:t>
      </w:r>
      <w:r w:rsidR="00AA3800" w:rsidRPr="00CF0720">
        <w:t>is specified in ECC/DEC/</w:t>
      </w:r>
      <w:r w:rsidR="004D3928" w:rsidRPr="00CF0720">
        <w:t>(11)06</w:t>
      </w:r>
      <w:r w:rsidR="00AA3800" w:rsidRPr="00CF0720">
        <w:t xml:space="preserve"> </w:t>
      </w:r>
      <w:r w:rsidR="00AA3800" w:rsidRPr="00CF0720">
        <w:fldChar w:fldCharType="begin"/>
      </w:r>
      <w:r w:rsidR="00AA3800" w:rsidRPr="00CF0720">
        <w:instrText xml:space="preserve"> REF _Ref500924972 \r \h </w:instrText>
      </w:r>
      <w:r w:rsidR="00AA3800" w:rsidRPr="00CF0720">
        <w:fldChar w:fldCharType="separate"/>
      </w:r>
      <w:r w:rsidR="00FB3280" w:rsidRPr="00CF0720">
        <w:t>[3]</w:t>
      </w:r>
      <w:r w:rsidR="00AA3800" w:rsidRPr="00CF0720">
        <w:fldChar w:fldCharType="end"/>
      </w:r>
      <w:r w:rsidR="004D3928" w:rsidRPr="00CF0720">
        <w:t xml:space="preserve">. For the case of AAS base stations, it is proposed to convert the said </w:t>
      </w:r>
      <w:r w:rsidR="00D77BD0" w:rsidRPr="00CF0720">
        <w:t>e.i.r.p.</w:t>
      </w:r>
      <w:r w:rsidR="004D3928" w:rsidRPr="00CF0720">
        <w:t xml:space="preserve"> limit to TRP for consistency with the out-of-block limits.</w:t>
      </w:r>
    </w:p>
    <w:p w:rsidR="004D3928" w:rsidRPr="00CF0720" w:rsidRDefault="004D3928" w:rsidP="00B76853">
      <w:pPr>
        <w:pStyle w:val="Caption"/>
        <w:keepNext/>
        <w:rPr>
          <w:lang w:val="en-GB"/>
        </w:rPr>
      </w:pPr>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FB3280" w:rsidRPr="00CF0720">
        <w:rPr>
          <w:noProof/>
          <w:lang w:val="en-GB"/>
        </w:rPr>
        <w:t>19</w:t>
      </w:r>
      <w:r w:rsidR="003D2847" w:rsidRPr="00CF0720">
        <w:rPr>
          <w:noProof/>
          <w:lang w:val="en-GB"/>
        </w:rPr>
        <w:fldChar w:fldCharType="end"/>
      </w:r>
      <w:r w:rsidRPr="00CF0720">
        <w:rPr>
          <w:lang w:val="en-GB"/>
        </w:rPr>
        <w:t xml:space="preserve">: </w:t>
      </w:r>
      <w:r w:rsidR="000237B5" w:rsidRPr="00CF0720">
        <w:rPr>
          <w:lang w:val="en-GB"/>
        </w:rPr>
        <w:t xml:space="preserve">Updated </w:t>
      </w:r>
      <w:r w:rsidR="00DE5072" w:rsidRPr="00CF0720">
        <w:rPr>
          <w:lang w:val="en-GB"/>
        </w:rPr>
        <w:t xml:space="preserve">in-block power limits, </w:t>
      </w:r>
      <w:r w:rsidRPr="00CF0720">
        <w:rPr>
          <w:lang w:val="en-GB"/>
        </w:rPr>
        <w:t xml:space="preserve">for non-AAS and AAS base stations </w:t>
      </w:r>
    </w:p>
    <w:tbl>
      <w:tblPr>
        <w:tblStyle w:val="ECCTable-redheader"/>
        <w:tblW w:w="10201" w:type="dxa"/>
        <w:tblInd w:w="0" w:type="dxa"/>
        <w:tblLook w:val="0420" w:firstRow="1" w:lastRow="0" w:firstColumn="0" w:lastColumn="0" w:noHBand="0" w:noVBand="1"/>
      </w:tblPr>
      <w:tblGrid>
        <w:gridCol w:w="1354"/>
        <w:gridCol w:w="2046"/>
        <w:gridCol w:w="3260"/>
        <w:gridCol w:w="3541"/>
      </w:tblGrid>
      <w:tr w:rsidR="00A75551" w:rsidRPr="00CF0720" w:rsidTr="004452A1">
        <w:trPr>
          <w:cnfStyle w:val="100000000000" w:firstRow="1" w:lastRow="0" w:firstColumn="0" w:lastColumn="0" w:oddVBand="0" w:evenVBand="0" w:oddHBand="0" w:evenHBand="0" w:firstRowFirstColumn="0" w:firstRowLastColumn="0" w:lastRowFirstColumn="0" w:lastRowLastColumn="0"/>
          <w:trHeight w:val="335"/>
        </w:trPr>
        <w:tc>
          <w:tcPr>
            <w:tcW w:w="1354" w:type="dxa"/>
          </w:tcPr>
          <w:p w:rsidR="00A75551" w:rsidRPr="00CF0720" w:rsidRDefault="00A75551" w:rsidP="00B76853">
            <w:pPr>
              <w:keepNext/>
              <w:keepLines/>
            </w:pPr>
            <w:r w:rsidRPr="00CF0720">
              <w:t>BEM element</w:t>
            </w:r>
          </w:p>
        </w:tc>
        <w:tc>
          <w:tcPr>
            <w:tcW w:w="2046" w:type="dxa"/>
          </w:tcPr>
          <w:p w:rsidR="00A75551" w:rsidRPr="00CF0720" w:rsidRDefault="00A75551" w:rsidP="00B76853">
            <w:pPr>
              <w:keepNext/>
              <w:keepLines/>
            </w:pPr>
            <w:r w:rsidRPr="00CF0720">
              <w:t>Frequency range</w:t>
            </w:r>
          </w:p>
        </w:tc>
        <w:tc>
          <w:tcPr>
            <w:tcW w:w="3260" w:type="dxa"/>
          </w:tcPr>
          <w:p w:rsidR="00A75551" w:rsidRPr="00CF0720" w:rsidRDefault="00A75551" w:rsidP="00B76853">
            <w:pPr>
              <w:keepNext/>
              <w:keepLines/>
              <w:jc w:val="left"/>
            </w:pPr>
            <w:r w:rsidRPr="00CF0720">
              <w:t>Non AAS e.i.r.p. power limit  dBm/5MHz per antenna</w:t>
            </w:r>
          </w:p>
        </w:tc>
        <w:tc>
          <w:tcPr>
            <w:tcW w:w="3541" w:type="dxa"/>
          </w:tcPr>
          <w:p w:rsidR="00A75551" w:rsidRPr="00CF0720" w:rsidRDefault="00A75551" w:rsidP="00B76853">
            <w:pPr>
              <w:keepNext/>
              <w:keepLines/>
              <w:jc w:val="left"/>
            </w:pPr>
            <w:r w:rsidRPr="00CF0720">
              <w:t xml:space="preserve">AAS TRP power limit  dBm / 5MHz </w:t>
            </w:r>
          </w:p>
        </w:tc>
      </w:tr>
      <w:tr w:rsidR="00A75551" w:rsidRPr="00CF0720" w:rsidTr="004452A1">
        <w:trPr>
          <w:trHeight w:val="673"/>
        </w:trPr>
        <w:tc>
          <w:tcPr>
            <w:tcW w:w="1354" w:type="dxa"/>
          </w:tcPr>
          <w:p w:rsidR="00A75551" w:rsidRPr="00CF0720" w:rsidRDefault="00A75551" w:rsidP="00B76853">
            <w:pPr>
              <w:keepNext/>
              <w:keepLines/>
            </w:pPr>
            <w:r w:rsidRPr="00CF0720">
              <w:t>In-block</w:t>
            </w:r>
          </w:p>
        </w:tc>
        <w:tc>
          <w:tcPr>
            <w:tcW w:w="2046" w:type="dxa"/>
          </w:tcPr>
          <w:p w:rsidR="00A75551" w:rsidRPr="00CF0720" w:rsidRDefault="00A75551" w:rsidP="00B76853">
            <w:pPr>
              <w:keepNext/>
              <w:keepLines/>
            </w:pPr>
            <w:r w:rsidRPr="00CF0720">
              <w:t>Block assigned to the operator</w:t>
            </w:r>
          </w:p>
        </w:tc>
        <w:tc>
          <w:tcPr>
            <w:tcW w:w="3260" w:type="dxa"/>
          </w:tcPr>
          <w:p w:rsidR="00A75551" w:rsidRPr="00CF0720" w:rsidRDefault="00A75551" w:rsidP="00B76853">
            <w:pPr>
              <w:keepNext/>
              <w:keepLines/>
            </w:pPr>
            <w:r w:rsidRPr="00CF0720">
              <w:t>Not obligatory.</w:t>
            </w:r>
          </w:p>
          <w:p w:rsidR="00A75551" w:rsidRPr="00CF0720" w:rsidRDefault="00A75551" w:rsidP="00B76853">
            <w:pPr>
              <w:keepNext/>
              <w:keepLines/>
            </w:pPr>
            <w:r w:rsidRPr="00CF0720">
              <w:t>[In case an upper bound is desired by an administration, a value of 68 dBm/5 MHz per antenna may be applied.]</w:t>
            </w:r>
          </w:p>
          <w:p w:rsidR="00A75551" w:rsidRPr="00CF0720" w:rsidRDefault="00A75551" w:rsidP="00B76853">
            <w:pPr>
              <w:keepNext/>
              <w:keepLines/>
            </w:pPr>
            <w:r w:rsidRPr="00CF0720">
              <w:t>For femto base stations, the use of power control is mandatory in order to minimize interference to adjacent channels.</w:t>
            </w:r>
          </w:p>
        </w:tc>
        <w:tc>
          <w:tcPr>
            <w:tcW w:w="3541" w:type="dxa"/>
          </w:tcPr>
          <w:p w:rsidR="00A75551" w:rsidRPr="00CF0720" w:rsidRDefault="00A75551" w:rsidP="00B76853">
            <w:pPr>
              <w:keepNext/>
            </w:pPr>
            <w:r w:rsidRPr="00CF0720">
              <w:t>Not obligatory.</w:t>
            </w:r>
          </w:p>
          <w:p w:rsidR="00A75551" w:rsidRPr="00CF0720" w:rsidRDefault="00A75551" w:rsidP="00B76853">
            <w:pPr>
              <w:keepNext/>
            </w:pPr>
            <w:r w:rsidRPr="00CF0720">
              <w:t xml:space="preserve">[In case an upper bound is desired by an administration, a value of 47 dBm/5 MHz may be applied.] </w:t>
            </w:r>
          </w:p>
          <w:p w:rsidR="00A75551" w:rsidRPr="00CF0720" w:rsidRDefault="00A75551" w:rsidP="00B76853">
            <w:pPr>
              <w:keepNext/>
              <w:keepLines/>
            </w:pPr>
            <w:r w:rsidRPr="00CF0720">
              <w:t>For femto base stations, the use of power control is mandatory in order to minimize interference to adjacent channels.</w:t>
            </w:r>
          </w:p>
        </w:tc>
      </w:tr>
    </w:tbl>
    <w:p w:rsidR="00A75551" w:rsidRPr="00DB3C9A" w:rsidRDefault="00DB3C9A" w:rsidP="00A75551">
      <w:pPr>
        <w:rPr>
          <w:rStyle w:val="ECCHLunderlined"/>
        </w:rPr>
      </w:pPr>
      <w:r>
        <w:rPr>
          <w:rStyle w:val="ECCHLunderlined"/>
        </w:rPr>
        <w:t>UE In-block requirement</w:t>
      </w:r>
    </w:p>
    <w:p w:rsidR="00BB1FAF" w:rsidRPr="00CF0720" w:rsidRDefault="00BB1FAF" w:rsidP="00C55463">
      <w:bookmarkStart w:id="3630" w:name="_Toc500903896"/>
      <w:bookmarkStart w:id="3631" w:name="_Toc500903897"/>
      <w:bookmarkStart w:id="3632" w:name="_Toc500903898"/>
      <w:bookmarkStart w:id="3633" w:name="_Toc500886446"/>
      <w:bookmarkStart w:id="3634" w:name="_Toc500886857"/>
      <w:bookmarkStart w:id="3635" w:name="_Toc500889220"/>
      <w:bookmarkStart w:id="3636" w:name="_Toc500889941"/>
      <w:bookmarkStart w:id="3637" w:name="_Toc500895943"/>
      <w:bookmarkStart w:id="3638" w:name="_Toc500903899"/>
      <w:bookmarkStart w:id="3639" w:name="_Toc500886447"/>
      <w:bookmarkStart w:id="3640" w:name="_Toc500886858"/>
      <w:bookmarkStart w:id="3641" w:name="_Toc500889221"/>
      <w:bookmarkStart w:id="3642" w:name="_Toc500889942"/>
      <w:bookmarkStart w:id="3643" w:name="_Toc500895944"/>
      <w:bookmarkStart w:id="3644" w:name="_Toc500903900"/>
      <w:bookmarkStart w:id="3645" w:name="_Toc500886448"/>
      <w:bookmarkStart w:id="3646" w:name="_Toc500886859"/>
      <w:bookmarkStart w:id="3647" w:name="_Toc500889222"/>
      <w:bookmarkStart w:id="3648" w:name="_Toc500889943"/>
      <w:bookmarkStart w:id="3649" w:name="_Toc500895945"/>
      <w:bookmarkStart w:id="3650" w:name="_Toc500903901"/>
      <w:bookmarkStart w:id="3651" w:name="_Toc500886449"/>
      <w:bookmarkStart w:id="3652" w:name="_Toc500886860"/>
      <w:bookmarkStart w:id="3653" w:name="_Toc500889223"/>
      <w:bookmarkStart w:id="3654" w:name="_Toc500889944"/>
      <w:bookmarkStart w:id="3655" w:name="_Toc500895946"/>
      <w:bookmarkStart w:id="3656" w:name="_Toc500903902"/>
      <w:bookmarkStart w:id="3657" w:name="_Toc500886450"/>
      <w:bookmarkStart w:id="3658" w:name="_Toc500886861"/>
      <w:bookmarkStart w:id="3659" w:name="_Toc500889224"/>
      <w:bookmarkStart w:id="3660" w:name="_Toc500889945"/>
      <w:bookmarkStart w:id="3661" w:name="_Toc500895947"/>
      <w:bookmarkStart w:id="3662" w:name="_Toc500903903"/>
      <w:bookmarkStart w:id="3663" w:name="_Toc489012412"/>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r w:rsidRPr="00CF0720">
        <w:t>As for the technical condition for user equipment (UEs), it is recommended that the UE in-bl</w:t>
      </w:r>
      <w:r w:rsidR="00DB3C9A">
        <w:t>ock TRP does not exceed 28 dBm.</w:t>
      </w:r>
    </w:p>
    <w:p w:rsidR="00DA5946" w:rsidRPr="00CF0720" w:rsidRDefault="00DA5946" w:rsidP="00691591">
      <w:pPr>
        <w:pStyle w:val="ECCAnnexheading1"/>
        <w:rPr>
          <w:lang w:val="en-GB"/>
        </w:rPr>
      </w:pPr>
      <w:r w:rsidRPr="00CF0720">
        <w:rPr>
          <w:lang w:val="en-GB"/>
        </w:rPr>
        <w:lastRenderedPageBreak/>
        <w:t>MFCN parameter values and assumptions for simulations</w:t>
      </w:r>
      <w:bookmarkEnd w:id="3663"/>
    </w:p>
    <w:p w:rsidR="00C84BD7" w:rsidRPr="00CF0720" w:rsidRDefault="0019246B" w:rsidP="00C84BD7">
      <w:pPr>
        <w:pStyle w:val="ECCAnnexheading2"/>
        <w:rPr>
          <w:lang w:val="en-GB"/>
        </w:rPr>
      </w:pPr>
      <w:r w:rsidRPr="00CF0720">
        <w:rPr>
          <w:lang w:val="en-GB"/>
        </w:rPr>
        <w:t>Aas MFCN</w:t>
      </w:r>
    </w:p>
    <w:p w:rsidR="008C440E" w:rsidRPr="00CF0720" w:rsidRDefault="008C440E" w:rsidP="008C440E">
      <w:pPr>
        <w:pStyle w:val="ECCAnnexheading3"/>
        <w:rPr>
          <w:lang w:val="en-GB"/>
        </w:rPr>
      </w:pPr>
      <w:r w:rsidRPr="00CF0720">
        <w:rPr>
          <w:lang w:val="en-GB"/>
        </w:rPr>
        <w:t>System Parameters</w:t>
      </w:r>
    </w:p>
    <w:p w:rsidR="008C440E" w:rsidRPr="00CF0720" w:rsidRDefault="0011649F" w:rsidP="008C440E">
      <w:pPr>
        <w:pStyle w:val="ECCAnnexheading4"/>
        <w:rPr>
          <w:lang w:val="en-GB"/>
        </w:rPr>
      </w:pPr>
      <w:r w:rsidRPr="00CF0720">
        <w:rPr>
          <w:lang w:val="en-GB"/>
        </w:rPr>
        <w:t>5G NR</w:t>
      </w:r>
      <w:r w:rsidR="008C440E" w:rsidRPr="00CF0720">
        <w:rPr>
          <w:lang w:val="en-GB"/>
        </w:rPr>
        <w:t xml:space="preserve"> Base Station and User Equipment Characteristics</w:t>
      </w:r>
    </w:p>
    <w:p w:rsidR="00E57A6A" w:rsidRPr="00CF0720" w:rsidRDefault="009C2DB7" w:rsidP="00E57A6A">
      <w:r w:rsidRPr="00CF0720">
        <w:t xml:space="preserve">3GPP </w:t>
      </w:r>
      <w:r w:rsidR="00E57A6A" w:rsidRPr="00CF0720">
        <w:t>TSG RAN is presently developing the Next Generation New Radio (NR) Access Technology in the context of 5G, and TSG RAN WG4 is developing the related RF parameters. The work includes bands above 24 GHz as well as existing IMT bands below 6 GHz, which includes the 3GPP bands defined for 3400</w:t>
      </w:r>
      <w:r w:rsidR="004E365A" w:rsidRPr="00CF0720">
        <w:t>­</w:t>
      </w:r>
      <w:r w:rsidR="00E57A6A" w:rsidRPr="00CF0720">
        <w:t>3800</w:t>
      </w:r>
      <w:r w:rsidR="004E365A" w:rsidRPr="00CF0720">
        <w:t> </w:t>
      </w:r>
      <w:r w:rsidR="00E57A6A" w:rsidRPr="00CF0720">
        <w:t xml:space="preserve">MHz. While a new set of RF parameters is being developed for bands above 24 GHz, it has been agreed that for bands below 6 GHz, the existing 3GPP requirements for E-UTRA should be re-used for NR as much as possible. </w:t>
      </w:r>
    </w:p>
    <w:p w:rsidR="00E57A6A" w:rsidRPr="00CF0720" w:rsidRDefault="0032791C" w:rsidP="00E57A6A">
      <w:r>
        <w:rPr>
          <w:noProof/>
          <w:lang w:eastAsia="da-DK"/>
        </w:rPr>
        <w:pict>
          <v:shape id="_x0000_s1130" type="#_x0000_t136" style="position:absolute;left:0;text-align:left;margin-left:46.25pt;margin-top:313.3pt;width:485.35pt;height:194.1pt;rotation:315;z-index:-251491328;mso-position-horizontal-relative:margin;mso-position-vertical-relative:margin" o:allowincell="f" fillcolor="silver" stroked="f">
            <v:fill opacity=".5"/>
            <v:textpath style="font-family:&quot;Arial&quot;;font-size:1pt" string="DRAFT"/>
            <w10:wrap anchorx="margin" anchory="margin"/>
          </v:shape>
        </w:pict>
      </w:r>
      <w:r w:rsidR="00E57A6A" w:rsidRPr="00CF0720">
        <w:t xml:space="preserve">In the context of 5G/New Radio and </w:t>
      </w:r>
      <w:r w:rsidR="00A66D0C" w:rsidRPr="00CF0720">
        <w:t>LTE</w:t>
      </w:r>
      <w:r w:rsidR="00E57A6A" w:rsidRPr="00CF0720">
        <w:t xml:space="preserve"> evolution, 3GPP is implementing changes to the way in which unwanted emission masks are specified in order to properly set requirements for the potentially large number of antennas which are used in AAS supporting </w:t>
      </w:r>
      <w:r w:rsidR="00867636" w:rsidRPr="00CF0720">
        <w:t>beam forming</w:t>
      </w:r>
      <w:r w:rsidR="00E57A6A" w:rsidRPr="00CF0720">
        <w:t xml:space="preserve"> and massive MIMO. </w:t>
      </w:r>
    </w:p>
    <w:p w:rsidR="00E57A6A" w:rsidRPr="00CF0720" w:rsidRDefault="00E57A6A" w:rsidP="00E57A6A">
      <w:r w:rsidRPr="00CF0720">
        <w:t>The unwanted emission masks will be specified as over-the-air (OTA) rather than conducted power limits. OTA emission limits will be specified as total radiated power (TRP), rather than equivalent isotropic radiated power (</w:t>
      </w:r>
      <w:r w:rsidR="00F629DB" w:rsidRPr="00CF0720">
        <w:t>e.i.r.p.</w:t>
      </w:r>
      <w:r w:rsidRPr="00CF0720">
        <w:t xml:space="preserve">). This is because 3GPP studies have indicated that harmful interference to adjacent mobile systems is primarily correlated to the TRP (rather than the </w:t>
      </w:r>
      <w:r w:rsidR="00F629DB" w:rsidRPr="00CF0720">
        <w:t>e.i.r.p.</w:t>
      </w:r>
      <w:r w:rsidRPr="00CF0720">
        <w:t xml:space="preserve">) of a base station. </w:t>
      </w:r>
    </w:p>
    <w:p w:rsidR="00E57A6A" w:rsidRPr="00CF0720" w:rsidRDefault="00E57A6A" w:rsidP="00E57A6A">
      <w:r w:rsidRPr="00CF0720">
        <w:t>The detailed work on the RF parameters related to 3400</w:t>
      </w:r>
      <w:r w:rsidR="004E365A" w:rsidRPr="00CF0720">
        <w:t>-</w:t>
      </w:r>
      <w:r w:rsidRPr="00CF0720">
        <w:t>3800 MHz is ongoing in 3GPP, and TSG RAN can give a preliminary response based on the present status of discussions. Some parameters such as BW and power levels are based on the present status of NR work, while the unwanted emission and receiver ACS/blocking parameters are largely based on present LTE parameters in the summary below, with the assumptions that NR will re-use as much as possible of those parameters. 3GPP will inform ECC of any further developments of the parameter values.</w:t>
      </w:r>
    </w:p>
    <w:p w:rsidR="00CC3DAA" w:rsidRPr="00CF0720" w:rsidRDefault="00CC3DAA" w:rsidP="00CC3DAA">
      <w:r w:rsidRPr="00CF0720">
        <w:t xml:space="preserve">In absence of specific 5G NR values from 3GPP, the parameters from ECC Report 203 </w:t>
      </w:r>
      <w:r w:rsidR="00FB3280" w:rsidRPr="00CF0720">
        <w:fldChar w:fldCharType="begin"/>
      </w:r>
      <w:r w:rsidR="00FB3280" w:rsidRPr="00CF0720">
        <w:instrText xml:space="preserve"> REF _Ref507756408 \r \h </w:instrText>
      </w:r>
      <w:r w:rsidR="00FB3280" w:rsidRPr="00CF0720">
        <w:fldChar w:fldCharType="separate"/>
      </w:r>
      <w:r w:rsidR="00FB3280" w:rsidRPr="00CF0720">
        <w:t>[2]</w:t>
      </w:r>
      <w:r w:rsidR="00FB3280" w:rsidRPr="00CF0720">
        <w:fldChar w:fldCharType="end"/>
      </w:r>
      <w:r w:rsidR="004E365A" w:rsidRPr="00CF0720">
        <w:t xml:space="preserve"> </w:t>
      </w:r>
      <w:r w:rsidRPr="00CF0720">
        <w:t>will be used as baseline for the transmitter, for example:</w:t>
      </w:r>
    </w:p>
    <w:p w:rsidR="00CC3DAA" w:rsidRPr="00CF0720" w:rsidRDefault="00CC3DAA" w:rsidP="00CA531C">
      <w:pPr>
        <w:pStyle w:val="ECCBulletsLv1"/>
      </w:pPr>
      <w:r w:rsidRPr="00CF0720">
        <w:t>The maximum base station in-block transmitted power</w:t>
      </w:r>
      <w:r w:rsidR="003B062E" w:rsidRPr="00CF0720">
        <w:t>;</w:t>
      </w:r>
    </w:p>
    <w:p w:rsidR="00CC3DAA" w:rsidRPr="00CF0720" w:rsidRDefault="00CC3DAA" w:rsidP="00CA531C">
      <w:pPr>
        <w:pStyle w:val="ECCBulletsLv1"/>
      </w:pPr>
      <w:r w:rsidRPr="00CF0720">
        <w:t>BS ohmic loss is assumed as 0</w:t>
      </w:r>
      <w:r w:rsidR="004E365A" w:rsidRPr="00CF0720">
        <w:t xml:space="preserve"> </w:t>
      </w:r>
      <w:r w:rsidRPr="00CF0720">
        <w:t>dB (ohmic loss would be needed to deri</w:t>
      </w:r>
      <w:r w:rsidR="004E365A" w:rsidRPr="00CF0720">
        <w:t>ve the conducted power from TRP</w:t>
      </w:r>
      <w:r w:rsidRPr="00CF0720">
        <w:rPr>
          <w:rStyle w:val="FootnoteReference"/>
        </w:rPr>
        <w:footnoteReference w:id="8"/>
      </w:r>
      <w:r w:rsidRPr="00CF0720">
        <w:t>), the AAS antenna pattern is applied to the conducted power (derived from TRP)</w:t>
      </w:r>
      <w:r w:rsidR="003B062E" w:rsidRPr="00CF0720">
        <w:t>.</w:t>
      </w:r>
    </w:p>
    <w:p w:rsidR="00DA5946" w:rsidRPr="00CF0720" w:rsidRDefault="00DA5946" w:rsidP="00CA531C">
      <w:pPr>
        <w:pStyle w:val="ECCTableHeaderwhitefont"/>
      </w:pPr>
    </w:p>
    <w:p w:rsidR="00DE5072" w:rsidRPr="00CF0720" w:rsidRDefault="00DE5072" w:rsidP="00DE5072">
      <w:pPr>
        <w:pStyle w:val="Caption"/>
        <w:keepNext/>
        <w:rPr>
          <w:lang w:val="en-GB"/>
        </w:rPr>
      </w:pPr>
      <w:r w:rsidRPr="00CF0720">
        <w:rPr>
          <w:lang w:val="en-GB"/>
        </w:rPr>
        <w:lastRenderedPageBreak/>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FB3280" w:rsidRPr="00CF0720">
        <w:rPr>
          <w:noProof/>
          <w:lang w:val="en-GB"/>
        </w:rPr>
        <w:t>20</w:t>
      </w:r>
      <w:r w:rsidRPr="00CF0720">
        <w:rPr>
          <w:lang w:val="en-GB"/>
        </w:rPr>
        <w:fldChar w:fldCharType="end"/>
      </w:r>
      <w:r w:rsidRPr="00CF0720">
        <w:rPr>
          <w:lang w:val="en-GB"/>
        </w:rPr>
        <w:t>: 5G NR Base Station and User Equipment parameters</w:t>
      </w:r>
      <w:r w:rsidRPr="00CF0720">
        <w:rPr>
          <w:rStyle w:val="FootnoteReference"/>
          <w:lang w:val="en-GB"/>
        </w:rPr>
        <w:footnoteReference w:id="9"/>
      </w:r>
    </w:p>
    <w:tbl>
      <w:tblPr>
        <w:tblStyle w:val="ECCTable-redheader"/>
        <w:tblW w:w="9807" w:type="dxa"/>
        <w:tblInd w:w="0" w:type="dxa"/>
        <w:tblLook w:val="04A0" w:firstRow="1" w:lastRow="0" w:firstColumn="1" w:lastColumn="0" w:noHBand="0" w:noVBand="1"/>
      </w:tblPr>
      <w:tblGrid>
        <w:gridCol w:w="3038"/>
        <w:gridCol w:w="3709"/>
        <w:gridCol w:w="3060"/>
      </w:tblGrid>
      <w:tr w:rsidR="00DA5946" w:rsidRPr="00CF0720" w:rsidTr="00ED2EF5">
        <w:trPr>
          <w:cnfStyle w:val="100000000000" w:firstRow="1" w:lastRow="0" w:firstColumn="0" w:lastColumn="0" w:oddVBand="0" w:evenVBand="0" w:oddHBand="0" w:evenHBand="0" w:firstRowFirstColumn="0" w:firstRowLastColumn="0" w:lastRowFirstColumn="0" w:lastRowLastColumn="0"/>
        </w:trPr>
        <w:tc>
          <w:tcPr>
            <w:tcW w:w="3038" w:type="dxa"/>
          </w:tcPr>
          <w:p w:rsidR="00DA5946" w:rsidRPr="00CF0720" w:rsidRDefault="0011649F" w:rsidP="00DE5072">
            <w:pPr>
              <w:pStyle w:val="ECCTableHeaderwhitefont"/>
              <w:keepNext/>
              <w:keepLines/>
            </w:pPr>
            <w:r w:rsidRPr="00CF0720">
              <w:t>5G NR</w:t>
            </w:r>
            <w:r w:rsidR="00DA5946" w:rsidRPr="00CF0720">
              <w:t xml:space="preserve"> parameters</w:t>
            </w:r>
          </w:p>
        </w:tc>
        <w:tc>
          <w:tcPr>
            <w:tcW w:w="3709" w:type="dxa"/>
          </w:tcPr>
          <w:p w:rsidR="00DA5946" w:rsidRPr="00CF0720" w:rsidRDefault="00DA5946" w:rsidP="00DE5072">
            <w:pPr>
              <w:pStyle w:val="ECCTableHeaderwhitefont"/>
              <w:keepNext/>
              <w:keepLines/>
            </w:pPr>
            <w:r w:rsidRPr="00CF0720">
              <w:t>BS characteristics</w:t>
            </w:r>
          </w:p>
        </w:tc>
        <w:tc>
          <w:tcPr>
            <w:tcW w:w="3060" w:type="dxa"/>
          </w:tcPr>
          <w:p w:rsidR="00DA5946" w:rsidRPr="00CF0720" w:rsidRDefault="00DA5946" w:rsidP="00DE5072">
            <w:pPr>
              <w:pStyle w:val="ECCTableHeaderwhitefont"/>
              <w:keepNext/>
              <w:keepLines/>
            </w:pPr>
            <w:r w:rsidRPr="00CF0720">
              <w:t>UE characteristics</w:t>
            </w:r>
          </w:p>
        </w:tc>
      </w:tr>
      <w:tr w:rsidR="00DA5946" w:rsidRPr="00CF0720" w:rsidTr="00ED2EF5">
        <w:tc>
          <w:tcPr>
            <w:tcW w:w="3038" w:type="dxa"/>
          </w:tcPr>
          <w:p w:rsidR="00DA5946" w:rsidRPr="00CF0720" w:rsidRDefault="00DA5946" w:rsidP="004E365A">
            <w:pPr>
              <w:pStyle w:val="ECCTabletext"/>
              <w:keepNext/>
              <w:keepLines/>
              <w:jc w:val="left"/>
            </w:pPr>
            <w:r w:rsidRPr="00CF0720">
              <w:t>Maximum channel bandwidth</w:t>
            </w:r>
          </w:p>
        </w:tc>
        <w:tc>
          <w:tcPr>
            <w:tcW w:w="6769" w:type="dxa"/>
            <w:gridSpan w:val="2"/>
          </w:tcPr>
          <w:p w:rsidR="00DA5946" w:rsidRPr="00CF0720" w:rsidRDefault="00DA5946" w:rsidP="004E365A">
            <w:pPr>
              <w:pStyle w:val="ECCTabletext"/>
              <w:keepNext/>
              <w:keepLines/>
              <w:jc w:val="left"/>
            </w:pPr>
            <w:r w:rsidRPr="00CF0720">
              <w:t>Up to 100 MHz per carrier</w:t>
            </w:r>
          </w:p>
        </w:tc>
      </w:tr>
      <w:tr w:rsidR="00DA5946" w:rsidRPr="00CF0720" w:rsidTr="00ED2EF5">
        <w:tc>
          <w:tcPr>
            <w:tcW w:w="3038" w:type="dxa"/>
          </w:tcPr>
          <w:p w:rsidR="00DA5946" w:rsidRPr="00CF0720" w:rsidRDefault="00DA5946" w:rsidP="004E365A">
            <w:pPr>
              <w:pStyle w:val="ECCTabletext"/>
              <w:keepNext/>
              <w:keepLines/>
              <w:jc w:val="left"/>
            </w:pPr>
            <w:r w:rsidRPr="00CF0720">
              <w:t>Minimum channel bandwidth</w:t>
            </w:r>
          </w:p>
        </w:tc>
        <w:tc>
          <w:tcPr>
            <w:tcW w:w="6769" w:type="dxa"/>
            <w:gridSpan w:val="2"/>
          </w:tcPr>
          <w:p w:rsidR="00DA5946" w:rsidRPr="00CF0720" w:rsidRDefault="00DA5946" w:rsidP="004E365A">
            <w:pPr>
              <w:pStyle w:val="ECCTabletext"/>
              <w:keepNext/>
              <w:keepLines/>
              <w:jc w:val="left"/>
            </w:pPr>
            <w:r w:rsidRPr="00CF0720">
              <w:t>5 or 10 MHz</w:t>
            </w:r>
          </w:p>
        </w:tc>
      </w:tr>
      <w:tr w:rsidR="00DA5946" w:rsidRPr="00CF0720" w:rsidTr="00ED2EF5">
        <w:tc>
          <w:tcPr>
            <w:tcW w:w="3038" w:type="dxa"/>
          </w:tcPr>
          <w:p w:rsidR="00DA5946" w:rsidRPr="00CF0720" w:rsidRDefault="00DA5946" w:rsidP="004E365A">
            <w:pPr>
              <w:pStyle w:val="ECCTabletext"/>
              <w:keepNext/>
              <w:keepLines/>
              <w:jc w:val="left"/>
            </w:pPr>
            <w:r w:rsidRPr="00CF0720">
              <w:t>BS and UE maximum transmitter power</w:t>
            </w:r>
          </w:p>
        </w:tc>
        <w:tc>
          <w:tcPr>
            <w:tcW w:w="3709" w:type="dxa"/>
          </w:tcPr>
          <w:p w:rsidR="00DA5946" w:rsidRPr="00CF0720" w:rsidRDefault="00DA5946" w:rsidP="004E365A">
            <w:pPr>
              <w:pStyle w:val="ECCTabletext"/>
              <w:keepNext/>
              <w:keepLines/>
              <w:jc w:val="left"/>
            </w:pPr>
            <w:r w:rsidRPr="00CF0720">
              <w:t>May not be specified by 3GPP</w:t>
            </w:r>
          </w:p>
        </w:tc>
        <w:tc>
          <w:tcPr>
            <w:tcW w:w="3060" w:type="dxa"/>
          </w:tcPr>
          <w:p w:rsidR="00DA5946" w:rsidRPr="00CF0720" w:rsidRDefault="00DA5946" w:rsidP="004E365A">
            <w:pPr>
              <w:pStyle w:val="ECCTabletext"/>
              <w:keepNext/>
              <w:keepLines/>
              <w:jc w:val="left"/>
            </w:pPr>
            <w:r w:rsidRPr="00CF0720">
              <w:t>23 dBm</w:t>
            </w:r>
          </w:p>
        </w:tc>
      </w:tr>
      <w:tr w:rsidR="00DA5946" w:rsidRPr="00CF0720" w:rsidTr="00ED2EF5">
        <w:tc>
          <w:tcPr>
            <w:tcW w:w="3038" w:type="dxa"/>
          </w:tcPr>
          <w:p w:rsidR="00DA5946" w:rsidRPr="00CF0720" w:rsidRDefault="00DA5946" w:rsidP="004E365A">
            <w:pPr>
              <w:pStyle w:val="ECCTabletext"/>
              <w:keepNext/>
              <w:keepLines/>
              <w:jc w:val="left"/>
            </w:pPr>
            <w:r w:rsidRPr="00CF0720">
              <w:t>BS and UE receiver ACS and blocking requirements</w:t>
            </w:r>
          </w:p>
        </w:tc>
        <w:tc>
          <w:tcPr>
            <w:tcW w:w="3709" w:type="dxa"/>
          </w:tcPr>
          <w:p w:rsidR="00DA5946" w:rsidRPr="00CF0720" w:rsidRDefault="00DA5946" w:rsidP="004E365A">
            <w:pPr>
              <w:pStyle w:val="ECCTabletext"/>
              <w:keepNext/>
              <w:keepLines/>
              <w:jc w:val="left"/>
            </w:pPr>
            <w:r w:rsidRPr="00CF0720">
              <w:t>ACS: 45 dB</w:t>
            </w:r>
            <w:r w:rsidR="004E365A" w:rsidRPr="00CF0720">
              <w:br/>
            </w:r>
            <w:r w:rsidRPr="00CF0720">
              <w:t>Blocking: -43 dBm (in-band)</w:t>
            </w:r>
          </w:p>
        </w:tc>
        <w:tc>
          <w:tcPr>
            <w:tcW w:w="3060" w:type="dxa"/>
          </w:tcPr>
          <w:p w:rsidR="00DA5946" w:rsidRPr="00CF0720" w:rsidRDefault="00DA5946" w:rsidP="004E365A">
            <w:pPr>
              <w:pStyle w:val="ECCTabletext"/>
              <w:keepNext/>
              <w:keepLines/>
              <w:jc w:val="left"/>
            </w:pPr>
            <w:r w:rsidRPr="00CF0720">
              <w:t>ACS: 27 dB (20 MHz)</w:t>
            </w:r>
            <w:r w:rsidR="004E365A" w:rsidRPr="00CF0720">
              <w:br/>
            </w:r>
            <w:r w:rsidRPr="00CF0720">
              <w:t>Blocking: -56 dBm (in-band)</w:t>
            </w:r>
          </w:p>
        </w:tc>
      </w:tr>
      <w:tr w:rsidR="00DA5946" w:rsidRPr="00CF0720" w:rsidTr="00ED2EF5">
        <w:tc>
          <w:tcPr>
            <w:tcW w:w="3038" w:type="dxa"/>
          </w:tcPr>
          <w:p w:rsidR="00DA5946" w:rsidRPr="00CF0720" w:rsidRDefault="00DA5946" w:rsidP="004E365A">
            <w:pPr>
              <w:pStyle w:val="ECCTabletext"/>
              <w:keepNext/>
              <w:keepLines/>
              <w:jc w:val="left"/>
            </w:pPr>
            <w:r w:rsidRPr="00CF0720">
              <w:t>BS and UE transmitter ACLR and 3GPP emission masks for non-AAS products</w:t>
            </w:r>
          </w:p>
        </w:tc>
        <w:tc>
          <w:tcPr>
            <w:tcW w:w="3709" w:type="dxa"/>
          </w:tcPr>
          <w:p w:rsidR="00DA5946" w:rsidRPr="00CF0720" w:rsidRDefault="00DA5946" w:rsidP="004E365A">
            <w:pPr>
              <w:pStyle w:val="ECCTabletext"/>
              <w:keepNext/>
              <w:keepLines/>
              <w:jc w:val="left"/>
            </w:pPr>
            <w:r w:rsidRPr="00CF0720">
              <w:t>ACLR: 45 dB</w:t>
            </w:r>
            <w:r w:rsidR="004E365A" w:rsidRPr="00CF0720">
              <w:br/>
            </w:r>
            <w:r w:rsidRPr="00CF0720">
              <w:t>Emission mask: see TS 136 104, Table 6.6.3.2.1-6</w:t>
            </w:r>
            <w:r w:rsidR="004E365A" w:rsidRPr="00CF0720">
              <w:t xml:space="preserve"> </w:t>
            </w:r>
            <w:r w:rsidR="004E365A" w:rsidRPr="00CF0720">
              <w:fldChar w:fldCharType="begin"/>
            </w:r>
            <w:r w:rsidR="004E365A" w:rsidRPr="00CF0720">
              <w:instrText xml:space="preserve"> REF _Ref505248114 \r \h </w:instrText>
            </w:r>
            <w:r w:rsidR="00ED2EF5" w:rsidRPr="00CF0720">
              <w:instrText xml:space="preserve"> \* MERGEFORMAT </w:instrText>
            </w:r>
            <w:r w:rsidR="004E365A" w:rsidRPr="00CF0720">
              <w:fldChar w:fldCharType="separate"/>
            </w:r>
            <w:r w:rsidR="00FB3280" w:rsidRPr="00CF0720">
              <w:t>[26]</w:t>
            </w:r>
            <w:r w:rsidR="004E365A" w:rsidRPr="00CF0720">
              <w:fldChar w:fldCharType="end"/>
            </w:r>
            <w:r w:rsidRPr="00CF0720">
              <w:t>, applicable to all transmission bandwidths</w:t>
            </w:r>
            <w:r w:rsidR="004E365A" w:rsidRPr="00CF0720">
              <w:t xml:space="preserve"> </w:t>
            </w:r>
            <w:r w:rsidRPr="00CF0720">
              <w:t>(NOTE 1)</w:t>
            </w:r>
          </w:p>
        </w:tc>
        <w:tc>
          <w:tcPr>
            <w:tcW w:w="3060" w:type="dxa"/>
          </w:tcPr>
          <w:p w:rsidR="00DA5946" w:rsidRPr="00CF0720" w:rsidRDefault="00DA5946" w:rsidP="004E365A">
            <w:pPr>
              <w:pStyle w:val="ECCTabletext"/>
              <w:keepNext/>
              <w:keepLines/>
              <w:jc w:val="left"/>
            </w:pPr>
            <w:r w:rsidRPr="00CF0720">
              <w:t>ACLR: 30 dB</w:t>
            </w:r>
            <w:r w:rsidR="004E365A" w:rsidRPr="00CF0720">
              <w:br/>
            </w:r>
            <w:r w:rsidRPr="00CF0720">
              <w:t>Emission mask: see TS 136 101, clause 6.6.2.1 and 6.6.2.1A</w:t>
            </w:r>
            <w:r w:rsidR="004E365A" w:rsidRPr="00CF0720">
              <w:t xml:space="preserve"> </w:t>
            </w:r>
            <w:r w:rsidR="004E365A" w:rsidRPr="00CF0720">
              <w:fldChar w:fldCharType="begin"/>
            </w:r>
            <w:r w:rsidR="004E365A" w:rsidRPr="00CF0720">
              <w:instrText xml:space="preserve"> REF _Ref505248127 \r \h </w:instrText>
            </w:r>
            <w:r w:rsidR="004E365A" w:rsidRPr="00CF0720">
              <w:fldChar w:fldCharType="separate"/>
            </w:r>
            <w:r w:rsidR="00FB3280" w:rsidRPr="00CF0720">
              <w:t>[27]</w:t>
            </w:r>
            <w:r w:rsidR="004E365A" w:rsidRPr="00CF0720">
              <w:fldChar w:fldCharType="end"/>
            </w:r>
          </w:p>
        </w:tc>
      </w:tr>
      <w:tr w:rsidR="00DA5946" w:rsidRPr="00CF0720" w:rsidTr="00ED2EF5">
        <w:tc>
          <w:tcPr>
            <w:tcW w:w="3038" w:type="dxa"/>
          </w:tcPr>
          <w:p w:rsidR="00DA5946" w:rsidRPr="00CF0720" w:rsidRDefault="00DA5946" w:rsidP="004E365A">
            <w:pPr>
              <w:pStyle w:val="ECCTabletext"/>
              <w:keepNext/>
              <w:keepLines/>
              <w:jc w:val="left"/>
            </w:pPr>
            <w:r w:rsidRPr="00CF0720">
              <w:t>BS transmitter 3GPP emission masks for AAS products</w:t>
            </w:r>
            <w:r w:rsidRPr="00CF0720">
              <w:br/>
              <w:t>(Specified as TRP)</w:t>
            </w:r>
          </w:p>
        </w:tc>
        <w:tc>
          <w:tcPr>
            <w:tcW w:w="3709" w:type="dxa"/>
          </w:tcPr>
          <w:p w:rsidR="00DA5946" w:rsidRPr="00CF0720" w:rsidRDefault="00DA5946" w:rsidP="004E365A">
            <w:pPr>
              <w:pStyle w:val="ECCTabletext"/>
              <w:keepNext/>
              <w:keepLines/>
              <w:jc w:val="left"/>
            </w:pPr>
            <w:r w:rsidRPr="00CF0720">
              <w:t>ACLR: 45 dB (TRP)</w:t>
            </w:r>
            <w:r w:rsidR="004E365A" w:rsidRPr="00CF0720">
              <w:br/>
            </w:r>
            <w:r w:rsidRPr="00CF0720">
              <w:t>Emission mask: see TS 136 104, Table 6.6.3.2.1-6</w:t>
            </w:r>
            <w:r w:rsidR="004E365A" w:rsidRPr="00CF0720">
              <w:t xml:space="preserve"> </w:t>
            </w:r>
            <w:r w:rsidR="004E365A" w:rsidRPr="00CF0720">
              <w:fldChar w:fldCharType="begin"/>
            </w:r>
            <w:r w:rsidR="004E365A" w:rsidRPr="00CF0720">
              <w:instrText xml:space="preserve"> REF _Ref505248114 \r \h </w:instrText>
            </w:r>
            <w:r w:rsidR="004E365A" w:rsidRPr="00CF0720">
              <w:fldChar w:fldCharType="separate"/>
            </w:r>
            <w:r w:rsidR="00FB3280" w:rsidRPr="00CF0720">
              <w:t>[26]</w:t>
            </w:r>
            <w:r w:rsidR="004E365A" w:rsidRPr="00CF0720">
              <w:fldChar w:fldCharType="end"/>
            </w:r>
            <w:r w:rsidRPr="00CF0720">
              <w:t>, with 9 dB added to emission values (TRP)</w:t>
            </w:r>
            <w:r w:rsidR="004E365A" w:rsidRPr="00CF0720">
              <w:t xml:space="preserve"> </w:t>
            </w:r>
            <w:r w:rsidRPr="00CF0720">
              <w:t>(NOTE 1)</w:t>
            </w:r>
          </w:p>
        </w:tc>
        <w:tc>
          <w:tcPr>
            <w:tcW w:w="3060" w:type="dxa"/>
          </w:tcPr>
          <w:p w:rsidR="00DA5946" w:rsidRPr="00CF0720" w:rsidRDefault="00DA5946" w:rsidP="004E365A">
            <w:pPr>
              <w:pStyle w:val="ECCTabletext"/>
              <w:keepNext/>
              <w:keepLines/>
              <w:jc w:val="left"/>
            </w:pPr>
            <w:r w:rsidRPr="00CF0720">
              <w:t>N/A</w:t>
            </w:r>
          </w:p>
        </w:tc>
      </w:tr>
      <w:tr w:rsidR="00DA5946" w:rsidRPr="00CF0720" w:rsidTr="00ED2EF5">
        <w:tc>
          <w:tcPr>
            <w:tcW w:w="3038" w:type="dxa"/>
          </w:tcPr>
          <w:p w:rsidR="00DA5946" w:rsidRPr="00CF0720" w:rsidRDefault="0032791C" w:rsidP="004E365A">
            <w:pPr>
              <w:pStyle w:val="ECCTabletext"/>
              <w:keepNext/>
              <w:keepLines/>
              <w:jc w:val="left"/>
            </w:pPr>
            <w:r>
              <w:rPr>
                <w:noProof/>
                <w:lang w:eastAsia="da-DK"/>
              </w:rPr>
              <w:pict>
                <v:shape id="_x0000_s1132" type="#_x0000_t136" style="position:absolute;margin-left:10pt;margin-top:262pt;width:485.35pt;height:194.1pt;rotation:315;z-index:-251489280;mso-position-horizontal-relative:margin;mso-position-vertical-relative:margin" o:allowincell="f" fillcolor="silver" stroked="f">
                  <v:fill opacity=".5"/>
                  <v:textpath style="font-family:&quot;Arial&quot;;font-size:1pt" string="DRAFT"/>
                  <w10:wrap anchorx="margin" anchory="margin"/>
                </v:shape>
              </w:pict>
            </w:r>
            <w:r w:rsidR="008271B0" w:rsidRPr="00CF0720">
              <w:t>AAS</w:t>
            </w:r>
            <w:r w:rsidR="00DA5946" w:rsidRPr="00CF0720">
              <w:t xml:space="preserve"> characteristics</w:t>
            </w:r>
          </w:p>
        </w:tc>
        <w:tc>
          <w:tcPr>
            <w:tcW w:w="3709" w:type="dxa"/>
          </w:tcPr>
          <w:p w:rsidR="00DA5946" w:rsidRPr="00CF0720" w:rsidRDefault="00DA5946" w:rsidP="004E365A">
            <w:pPr>
              <w:pStyle w:val="ECCTabletext"/>
              <w:keepNext/>
              <w:keepLines/>
              <w:jc w:val="left"/>
            </w:pPr>
            <w:r w:rsidRPr="00CF0720">
              <w:t>Many solutions are possible in terms of antenna techniques, number of antenna elements, radiation pattern etc. The transmitter characteristics listed above, as expressed in TRP, apply for all solutions. See further details below.</w:t>
            </w:r>
          </w:p>
        </w:tc>
        <w:tc>
          <w:tcPr>
            <w:tcW w:w="3060" w:type="dxa"/>
          </w:tcPr>
          <w:p w:rsidR="00DA5946" w:rsidRPr="00CF0720" w:rsidRDefault="00DA5946" w:rsidP="004E365A">
            <w:pPr>
              <w:pStyle w:val="ECCTabletext"/>
              <w:keepNext/>
              <w:keepLines/>
              <w:jc w:val="left"/>
            </w:pPr>
            <w:r w:rsidRPr="00CF0720">
              <w:t>N/A</w:t>
            </w:r>
          </w:p>
        </w:tc>
      </w:tr>
    </w:tbl>
    <w:p w:rsidR="004E365A" w:rsidRPr="00CF0720" w:rsidRDefault="004E365A" w:rsidP="004E365A">
      <w:pPr>
        <w:pStyle w:val="ECCTablenote"/>
      </w:pPr>
      <w:r w:rsidRPr="00CF0720">
        <w:t>NOTE 1: Due to the larger transmission bandwidths, the emission mask (defined as in in TS 136 104, clause 6.6.3.2.1) can for operation in 3.4-3.8 GHz extend more than 10 MHz outside the operating band (under discussion). Spurious emission limits will apply outside of this range (-30 dBm/MHz).</w:t>
      </w:r>
    </w:p>
    <w:p w:rsidR="008C440E" w:rsidRPr="00CF0720" w:rsidRDefault="00A66D0C" w:rsidP="008C440E">
      <w:pPr>
        <w:pStyle w:val="ECCAnnexheading4"/>
        <w:rPr>
          <w:lang w:val="en-GB"/>
        </w:rPr>
      </w:pPr>
      <w:r w:rsidRPr="00CF0720">
        <w:rPr>
          <w:lang w:val="en-GB"/>
        </w:rPr>
        <w:t>LTE</w:t>
      </w:r>
      <w:r w:rsidR="008C440E" w:rsidRPr="00CF0720">
        <w:rPr>
          <w:lang w:val="en-GB"/>
        </w:rPr>
        <w:t xml:space="preserve"> Evolution Base Station and User Equipment Characteristics</w:t>
      </w:r>
    </w:p>
    <w:p w:rsidR="00DA5946" w:rsidRPr="00CF0720" w:rsidRDefault="00DA5946" w:rsidP="00DA5946">
      <w:r w:rsidRPr="00CF0720">
        <w:t>In the same framework TSG RAN is continuously evolving LTE and will in 3GPP Rel-15 provide support for IMT-2020 technical performance requirements. The fundamental RF characteristics will substantially remain the same as in previous LTE releases.</w:t>
      </w:r>
    </w:p>
    <w:p w:rsidR="00DA5946" w:rsidRPr="00CF0720" w:rsidRDefault="00DE5072" w:rsidP="00DE5072">
      <w:pPr>
        <w:pStyle w:val="Caption"/>
        <w:keepNext/>
        <w:rPr>
          <w:lang w:val="en-GB"/>
        </w:rPr>
      </w:pPr>
      <w:r w:rsidRPr="00CF0720">
        <w:rPr>
          <w:lang w:val="en-GB"/>
        </w:rPr>
        <w:lastRenderedPageBreak/>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FB3280" w:rsidRPr="00CF0720">
        <w:rPr>
          <w:noProof/>
          <w:lang w:val="en-GB"/>
        </w:rPr>
        <w:t>21</w:t>
      </w:r>
      <w:r w:rsidRPr="00CF0720">
        <w:rPr>
          <w:lang w:val="en-GB"/>
        </w:rPr>
        <w:fldChar w:fldCharType="end"/>
      </w:r>
      <w:r w:rsidRPr="00CF0720">
        <w:rPr>
          <w:lang w:val="en-GB"/>
        </w:rPr>
        <w:t>: LTE Evolution Base Station and User Equipment parameters</w:t>
      </w:r>
      <w:r w:rsidR="004E365A" w:rsidRPr="00CF0720">
        <w:rPr>
          <w:lang w:val="en-GB"/>
        </w:rPr>
        <w:t xml:space="preserve"> </w:t>
      </w:r>
      <w:r w:rsidR="004E365A" w:rsidRPr="00CF0720">
        <w:rPr>
          <w:lang w:val="en-GB"/>
        </w:rPr>
        <w:fldChar w:fldCharType="begin"/>
      </w:r>
      <w:r w:rsidR="004E365A" w:rsidRPr="00CF0720">
        <w:rPr>
          <w:lang w:val="en-GB"/>
        </w:rPr>
        <w:instrText xml:space="preserve"> REF _Ref505248231 \r \h </w:instrText>
      </w:r>
      <w:r w:rsidR="004E365A" w:rsidRPr="00CF0720">
        <w:rPr>
          <w:lang w:val="en-GB"/>
        </w:rPr>
      </w:r>
      <w:r w:rsidR="004E365A" w:rsidRPr="00CF0720">
        <w:rPr>
          <w:lang w:val="en-GB"/>
        </w:rPr>
        <w:fldChar w:fldCharType="separate"/>
      </w:r>
      <w:r w:rsidR="00FB3280" w:rsidRPr="00CF0720">
        <w:rPr>
          <w:lang w:val="en-GB"/>
        </w:rPr>
        <w:t>[28]</w:t>
      </w:r>
      <w:r w:rsidR="004E365A" w:rsidRPr="00CF0720">
        <w:rPr>
          <w:lang w:val="en-GB"/>
        </w:rPr>
        <w:fldChar w:fldCharType="end"/>
      </w:r>
      <w:r w:rsidRPr="00CF0720">
        <w:rPr>
          <w:rStyle w:val="FootnoteReference"/>
          <w:lang w:val="en-GB"/>
        </w:rPr>
        <w:footnoteReference w:id="10"/>
      </w:r>
    </w:p>
    <w:tbl>
      <w:tblPr>
        <w:tblStyle w:val="ECCTable-redheader"/>
        <w:tblW w:w="9594" w:type="dxa"/>
        <w:tblInd w:w="0" w:type="dxa"/>
        <w:tblLook w:val="04A0" w:firstRow="1" w:lastRow="0" w:firstColumn="1" w:lastColumn="0" w:noHBand="0" w:noVBand="1"/>
      </w:tblPr>
      <w:tblGrid>
        <w:gridCol w:w="2813"/>
        <w:gridCol w:w="3686"/>
        <w:gridCol w:w="3095"/>
      </w:tblGrid>
      <w:tr w:rsidR="00DA5946" w:rsidRPr="00CF0720" w:rsidTr="00ED2EF5">
        <w:trPr>
          <w:cnfStyle w:val="100000000000" w:firstRow="1" w:lastRow="0" w:firstColumn="0" w:lastColumn="0" w:oddVBand="0" w:evenVBand="0" w:oddHBand="0" w:evenHBand="0" w:firstRowFirstColumn="0" w:firstRowLastColumn="0" w:lastRowFirstColumn="0" w:lastRowLastColumn="0"/>
        </w:trPr>
        <w:tc>
          <w:tcPr>
            <w:tcW w:w="2813" w:type="dxa"/>
          </w:tcPr>
          <w:p w:rsidR="00DA5946" w:rsidRPr="00CF0720" w:rsidRDefault="00A66D0C" w:rsidP="00DE5072">
            <w:pPr>
              <w:pStyle w:val="ECCTableHeaderwhitefont"/>
              <w:keepNext/>
              <w:keepLines/>
            </w:pPr>
            <w:r w:rsidRPr="00CF0720">
              <w:t>LTE</w:t>
            </w:r>
            <w:r w:rsidR="00DA5946" w:rsidRPr="00CF0720">
              <w:t xml:space="preserve"> evolution parameters</w:t>
            </w:r>
          </w:p>
        </w:tc>
        <w:tc>
          <w:tcPr>
            <w:tcW w:w="3686" w:type="dxa"/>
          </w:tcPr>
          <w:p w:rsidR="00DA5946" w:rsidRPr="00CF0720" w:rsidRDefault="00DA5946" w:rsidP="00DE5072">
            <w:pPr>
              <w:pStyle w:val="ECCTableHeaderwhitefont"/>
              <w:keepNext/>
              <w:keepLines/>
            </w:pPr>
            <w:r w:rsidRPr="00CF0720">
              <w:t>BS characteristics</w:t>
            </w:r>
          </w:p>
        </w:tc>
        <w:tc>
          <w:tcPr>
            <w:tcW w:w="3095" w:type="dxa"/>
          </w:tcPr>
          <w:p w:rsidR="00DA5946" w:rsidRPr="00CF0720" w:rsidRDefault="00DA5946" w:rsidP="00DE5072">
            <w:pPr>
              <w:pStyle w:val="ECCTableHeaderwhitefont"/>
              <w:keepNext/>
              <w:keepLines/>
            </w:pPr>
            <w:r w:rsidRPr="00CF0720">
              <w:t>UE characteristics</w:t>
            </w:r>
          </w:p>
        </w:tc>
      </w:tr>
      <w:tr w:rsidR="00DA5946" w:rsidRPr="00CF0720" w:rsidTr="00ED2EF5">
        <w:tc>
          <w:tcPr>
            <w:tcW w:w="2813" w:type="dxa"/>
          </w:tcPr>
          <w:p w:rsidR="00DA5946" w:rsidRPr="00CF0720" w:rsidRDefault="00DA5946" w:rsidP="00ED2EF5">
            <w:pPr>
              <w:pStyle w:val="ECCTabletext"/>
              <w:keepNext/>
              <w:keepLines/>
              <w:jc w:val="left"/>
            </w:pPr>
            <w:r w:rsidRPr="00CF0720">
              <w:t>Maximum channel bandwidth</w:t>
            </w:r>
          </w:p>
        </w:tc>
        <w:tc>
          <w:tcPr>
            <w:tcW w:w="6781" w:type="dxa"/>
            <w:gridSpan w:val="2"/>
          </w:tcPr>
          <w:p w:rsidR="00DA5946" w:rsidRPr="00CF0720" w:rsidRDefault="00DA5946" w:rsidP="00ED2EF5">
            <w:pPr>
              <w:pStyle w:val="ECCTabletext"/>
              <w:keepNext/>
              <w:keepLines/>
              <w:jc w:val="left"/>
            </w:pPr>
            <w:r w:rsidRPr="00CF0720">
              <w:t>20 MHz per component carrier, Carrier Aggregations provides larger transmission bandwidths up to 100 MHz.</w:t>
            </w:r>
          </w:p>
        </w:tc>
      </w:tr>
      <w:tr w:rsidR="00DA5946" w:rsidRPr="00CF0720" w:rsidTr="00ED2EF5">
        <w:tc>
          <w:tcPr>
            <w:tcW w:w="2813" w:type="dxa"/>
          </w:tcPr>
          <w:p w:rsidR="00DA5946" w:rsidRPr="00CF0720" w:rsidRDefault="00DA5946" w:rsidP="00ED2EF5">
            <w:pPr>
              <w:pStyle w:val="ECCTabletext"/>
              <w:keepNext/>
              <w:keepLines/>
              <w:jc w:val="left"/>
            </w:pPr>
            <w:r w:rsidRPr="00CF0720">
              <w:t>Minimum channel bandwidth</w:t>
            </w:r>
          </w:p>
        </w:tc>
        <w:tc>
          <w:tcPr>
            <w:tcW w:w="6781" w:type="dxa"/>
            <w:gridSpan w:val="2"/>
          </w:tcPr>
          <w:p w:rsidR="00DA5946" w:rsidRPr="00CF0720" w:rsidRDefault="00DA5946" w:rsidP="00ED2EF5">
            <w:pPr>
              <w:pStyle w:val="ECCTabletext"/>
              <w:keepNext/>
              <w:keepLines/>
              <w:jc w:val="left"/>
            </w:pPr>
            <w:r w:rsidRPr="00CF0720">
              <w:t>5 or 10 MHz</w:t>
            </w:r>
          </w:p>
        </w:tc>
      </w:tr>
      <w:tr w:rsidR="00DA5946" w:rsidRPr="00CF0720" w:rsidTr="00ED2EF5">
        <w:tc>
          <w:tcPr>
            <w:tcW w:w="2813" w:type="dxa"/>
          </w:tcPr>
          <w:p w:rsidR="00DA5946" w:rsidRPr="00CF0720" w:rsidRDefault="00DA5946" w:rsidP="00ED2EF5">
            <w:pPr>
              <w:pStyle w:val="ECCTabletext"/>
              <w:keepNext/>
              <w:keepLines/>
              <w:jc w:val="left"/>
            </w:pPr>
            <w:r w:rsidRPr="00CF0720">
              <w:t>BS and UE maximum transmitter power</w:t>
            </w:r>
          </w:p>
        </w:tc>
        <w:tc>
          <w:tcPr>
            <w:tcW w:w="3686" w:type="dxa"/>
          </w:tcPr>
          <w:p w:rsidR="00DA5946" w:rsidRPr="00CF0720" w:rsidRDefault="00DA5946" w:rsidP="00ED2EF5">
            <w:pPr>
              <w:pStyle w:val="ECCTabletext"/>
              <w:keepNext/>
              <w:keepLines/>
              <w:jc w:val="left"/>
            </w:pPr>
            <w:r w:rsidRPr="00CF0720">
              <w:t>Not specified by 3GPP</w:t>
            </w:r>
          </w:p>
        </w:tc>
        <w:tc>
          <w:tcPr>
            <w:tcW w:w="3095" w:type="dxa"/>
          </w:tcPr>
          <w:p w:rsidR="00DA5946" w:rsidRPr="00CF0720" w:rsidRDefault="00DA5946" w:rsidP="00ED2EF5">
            <w:pPr>
              <w:pStyle w:val="ECCTabletext"/>
              <w:keepNext/>
              <w:keepLines/>
              <w:jc w:val="left"/>
            </w:pPr>
            <w:r w:rsidRPr="00CF0720">
              <w:t>23 dBm</w:t>
            </w:r>
          </w:p>
        </w:tc>
      </w:tr>
      <w:tr w:rsidR="00DA5946" w:rsidRPr="00CF0720" w:rsidTr="00ED2EF5">
        <w:tc>
          <w:tcPr>
            <w:tcW w:w="2813" w:type="dxa"/>
          </w:tcPr>
          <w:p w:rsidR="00DA5946" w:rsidRPr="00CF0720" w:rsidRDefault="00DA5946" w:rsidP="00ED2EF5">
            <w:pPr>
              <w:pStyle w:val="ECCTabletext"/>
              <w:keepNext/>
              <w:keepLines/>
              <w:jc w:val="left"/>
            </w:pPr>
            <w:r w:rsidRPr="00CF0720">
              <w:t>BS and UE receiver ACS and blocking requirements</w:t>
            </w:r>
          </w:p>
        </w:tc>
        <w:tc>
          <w:tcPr>
            <w:tcW w:w="3686" w:type="dxa"/>
          </w:tcPr>
          <w:p w:rsidR="00DA5946" w:rsidRPr="00CF0720" w:rsidRDefault="00DA5946" w:rsidP="00ED2EF5">
            <w:pPr>
              <w:pStyle w:val="ECCTabletext"/>
              <w:keepNext/>
              <w:keepLines/>
              <w:jc w:val="left"/>
            </w:pPr>
            <w:r w:rsidRPr="00CF0720">
              <w:t xml:space="preserve">ACS: 45 </w:t>
            </w:r>
            <w:r w:rsidR="00ED2EF5" w:rsidRPr="00CF0720">
              <w:t>dB</w:t>
            </w:r>
            <w:r w:rsidR="00ED2EF5" w:rsidRPr="00CF0720">
              <w:br/>
            </w:r>
            <w:r w:rsidRPr="00CF0720">
              <w:t>Blocking: -43 dBm (in-band)</w:t>
            </w:r>
          </w:p>
        </w:tc>
        <w:tc>
          <w:tcPr>
            <w:tcW w:w="3095" w:type="dxa"/>
          </w:tcPr>
          <w:p w:rsidR="00DA5946" w:rsidRPr="00CF0720" w:rsidRDefault="00DA5946" w:rsidP="00ED2EF5">
            <w:pPr>
              <w:pStyle w:val="ECCTabletext"/>
              <w:keepNext/>
              <w:keepLines/>
              <w:jc w:val="left"/>
            </w:pPr>
            <w:r w:rsidRPr="00CF0720">
              <w:t>ACS: 27 dB (20 MHz)</w:t>
            </w:r>
            <w:r w:rsidR="00ED2EF5" w:rsidRPr="00CF0720">
              <w:br/>
            </w:r>
            <w:r w:rsidRPr="00CF0720">
              <w:t>Blocking: -56 dBm (in-band)</w:t>
            </w:r>
          </w:p>
        </w:tc>
      </w:tr>
      <w:tr w:rsidR="00DA5946" w:rsidRPr="00CF0720" w:rsidTr="00ED2EF5">
        <w:tc>
          <w:tcPr>
            <w:tcW w:w="2813" w:type="dxa"/>
          </w:tcPr>
          <w:p w:rsidR="00DA5946" w:rsidRPr="00CF0720" w:rsidRDefault="00DA5946" w:rsidP="00ED2EF5">
            <w:pPr>
              <w:pStyle w:val="ECCTabletext"/>
              <w:keepNext/>
              <w:keepLines/>
              <w:jc w:val="left"/>
            </w:pPr>
            <w:r w:rsidRPr="00CF0720">
              <w:t>BS and UE transmitter ACLR and 3GPP emission masks</w:t>
            </w:r>
          </w:p>
        </w:tc>
        <w:tc>
          <w:tcPr>
            <w:tcW w:w="3686" w:type="dxa"/>
          </w:tcPr>
          <w:p w:rsidR="00DA5946" w:rsidRPr="00CF0720" w:rsidRDefault="00DA5946" w:rsidP="00ED2EF5">
            <w:pPr>
              <w:pStyle w:val="ECCTabletext"/>
              <w:keepNext/>
              <w:keepLines/>
              <w:jc w:val="left"/>
            </w:pPr>
            <w:r w:rsidRPr="00CF0720">
              <w:t>ACLR: 45 dB</w:t>
            </w:r>
            <w:r w:rsidR="00ED2EF5" w:rsidRPr="00CF0720">
              <w:br/>
            </w:r>
            <w:r w:rsidRPr="00CF0720">
              <w:t>Emission mask: See TS 136 104, Table 6.6.3.2.1-6</w:t>
            </w:r>
            <w:r w:rsidR="004E365A" w:rsidRPr="00CF0720">
              <w:t xml:space="preserve"> </w:t>
            </w:r>
            <w:r w:rsidR="004E365A" w:rsidRPr="00CF0720">
              <w:fldChar w:fldCharType="begin"/>
            </w:r>
            <w:r w:rsidR="004E365A" w:rsidRPr="00CF0720">
              <w:instrText xml:space="preserve"> REF _Ref505248114 \r \h </w:instrText>
            </w:r>
            <w:r w:rsidR="00ED2EF5" w:rsidRPr="00CF0720">
              <w:instrText xml:space="preserve"> \* MERGEFORMAT </w:instrText>
            </w:r>
            <w:r w:rsidR="004E365A" w:rsidRPr="00CF0720">
              <w:fldChar w:fldCharType="separate"/>
            </w:r>
            <w:r w:rsidR="00FB3280" w:rsidRPr="00CF0720">
              <w:t>[26]</w:t>
            </w:r>
            <w:r w:rsidR="004E365A" w:rsidRPr="00CF0720">
              <w:fldChar w:fldCharType="end"/>
            </w:r>
            <w:r w:rsidR="00ED2EF5" w:rsidRPr="00CF0720">
              <w:t xml:space="preserve"> </w:t>
            </w:r>
            <w:r w:rsidRPr="00CF0720">
              <w:t>(NOTE 1)</w:t>
            </w:r>
          </w:p>
        </w:tc>
        <w:tc>
          <w:tcPr>
            <w:tcW w:w="3095" w:type="dxa"/>
          </w:tcPr>
          <w:p w:rsidR="00DA5946" w:rsidRPr="00CF0720" w:rsidRDefault="00DA5946" w:rsidP="00ED2EF5">
            <w:pPr>
              <w:pStyle w:val="ECCTabletext"/>
              <w:keepNext/>
              <w:keepLines/>
              <w:jc w:val="left"/>
            </w:pPr>
            <w:r w:rsidRPr="00CF0720">
              <w:t>ACLR: 30 dB</w:t>
            </w:r>
            <w:r w:rsidR="00ED2EF5" w:rsidRPr="00CF0720">
              <w:br/>
            </w:r>
            <w:r w:rsidRPr="00CF0720">
              <w:t>Emission mask: See TS 136 101, clause 6.6.2.1 and 6.6.2.1A</w:t>
            </w:r>
            <w:r w:rsidR="004E365A" w:rsidRPr="00CF0720">
              <w:t xml:space="preserve"> </w:t>
            </w:r>
            <w:r w:rsidR="004E365A" w:rsidRPr="00CF0720">
              <w:fldChar w:fldCharType="begin"/>
            </w:r>
            <w:r w:rsidR="004E365A" w:rsidRPr="00CF0720">
              <w:instrText xml:space="preserve"> REF _Ref505248127 \r \h </w:instrText>
            </w:r>
            <w:r w:rsidR="00ED2EF5" w:rsidRPr="00CF0720">
              <w:instrText xml:space="preserve"> \* MERGEFORMAT </w:instrText>
            </w:r>
            <w:r w:rsidR="004E365A" w:rsidRPr="00CF0720">
              <w:fldChar w:fldCharType="separate"/>
            </w:r>
            <w:r w:rsidR="00FB3280" w:rsidRPr="00CF0720">
              <w:t>[27]</w:t>
            </w:r>
            <w:r w:rsidR="004E365A" w:rsidRPr="00CF0720">
              <w:fldChar w:fldCharType="end"/>
            </w:r>
          </w:p>
        </w:tc>
      </w:tr>
      <w:tr w:rsidR="00DA5946" w:rsidRPr="00CF0720" w:rsidTr="00ED2EF5">
        <w:tc>
          <w:tcPr>
            <w:tcW w:w="2813" w:type="dxa"/>
          </w:tcPr>
          <w:p w:rsidR="00DA5946" w:rsidRPr="00CF0720" w:rsidRDefault="0032791C" w:rsidP="00ED2EF5">
            <w:pPr>
              <w:pStyle w:val="ECCTabletext"/>
              <w:keepNext/>
              <w:keepLines/>
              <w:jc w:val="left"/>
            </w:pPr>
            <w:r>
              <w:rPr>
                <w:noProof/>
                <w:lang w:eastAsia="da-DK"/>
              </w:rPr>
              <w:pict>
                <v:shape id="_x0000_s1133" type="#_x0000_t136" style="position:absolute;margin-left:15.5pt;margin-top:250.15pt;width:485.35pt;height:194.1pt;rotation:315;z-index:-251488256;mso-position-horizontal-relative:margin;mso-position-vertical-relative:margin" o:allowincell="f" fillcolor="silver" stroked="f">
                  <v:fill opacity=".5"/>
                  <v:textpath style="font-family:&quot;Arial&quot;;font-size:1pt" string="DRAFT"/>
                  <w10:wrap anchorx="margin" anchory="margin"/>
                </v:shape>
              </w:pict>
            </w:r>
            <w:r w:rsidR="00DA5946" w:rsidRPr="00CF0720">
              <w:t>BS transmitter 3GPP emission masks for AAS products</w:t>
            </w:r>
            <w:r w:rsidR="00DA5946" w:rsidRPr="00CF0720">
              <w:br/>
              <w:t>(Specified as TRP)</w:t>
            </w:r>
          </w:p>
        </w:tc>
        <w:tc>
          <w:tcPr>
            <w:tcW w:w="3686" w:type="dxa"/>
          </w:tcPr>
          <w:p w:rsidR="00DA5946" w:rsidRPr="00CF0720" w:rsidRDefault="00DA5946" w:rsidP="00ED2EF5">
            <w:pPr>
              <w:pStyle w:val="ECCTabletext"/>
              <w:keepNext/>
              <w:keepLines/>
              <w:jc w:val="left"/>
            </w:pPr>
            <w:r w:rsidRPr="00CF0720">
              <w:t>ACLR: 45 dB (TRP)</w:t>
            </w:r>
            <w:r w:rsidR="00ED2EF5" w:rsidRPr="00CF0720">
              <w:br/>
            </w:r>
            <w:r w:rsidRPr="00CF0720">
              <w:t>Emission mask: see TS 136 104, Table 6.6.3.2.1-6</w:t>
            </w:r>
            <w:r w:rsidR="004E365A" w:rsidRPr="00CF0720">
              <w:t xml:space="preserve"> </w:t>
            </w:r>
            <w:r w:rsidR="004E365A" w:rsidRPr="00CF0720">
              <w:fldChar w:fldCharType="begin"/>
            </w:r>
            <w:r w:rsidR="004E365A" w:rsidRPr="00CF0720">
              <w:instrText xml:space="preserve"> REF _Ref505248114 \r \h </w:instrText>
            </w:r>
            <w:r w:rsidR="00ED2EF5" w:rsidRPr="00CF0720">
              <w:instrText xml:space="preserve"> \* MERGEFORMAT </w:instrText>
            </w:r>
            <w:r w:rsidR="004E365A" w:rsidRPr="00CF0720">
              <w:fldChar w:fldCharType="separate"/>
            </w:r>
            <w:r w:rsidR="00FB3280" w:rsidRPr="00CF0720">
              <w:t>[26]</w:t>
            </w:r>
            <w:r w:rsidR="004E365A" w:rsidRPr="00CF0720">
              <w:fldChar w:fldCharType="end"/>
            </w:r>
            <w:r w:rsidRPr="00CF0720">
              <w:t>, with 9 dB added to emission values (TRP)</w:t>
            </w:r>
            <w:r w:rsidR="00ED2EF5" w:rsidRPr="00CF0720">
              <w:t xml:space="preserve"> </w:t>
            </w:r>
            <w:r w:rsidRPr="00CF0720">
              <w:t>(NOTE 1)</w:t>
            </w:r>
          </w:p>
        </w:tc>
        <w:tc>
          <w:tcPr>
            <w:tcW w:w="3095" w:type="dxa"/>
          </w:tcPr>
          <w:p w:rsidR="00DA5946" w:rsidRPr="00CF0720" w:rsidRDefault="00DA5946" w:rsidP="00ED2EF5">
            <w:pPr>
              <w:pStyle w:val="ECCTabletext"/>
              <w:keepNext/>
              <w:keepLines/>
              <w:jc w:val="left"/>
            </w:pPr>
            <w:r w:rsidRPr="00CF0720">
              <w:t>N/A</w:t>
            </w:r>
          </w:p>
        </w:tc>
      </w:tr>
      <w:tr w:rsidR="00DA5946" w:rsidRPr="00CF0720" w:rsidTr="00ED2EF5">
        <w:tc>
          <w:tcPr>
            <w:tcW w:w="2813" w:type="dxa"/>
          </w:tcPr>
          <w:p w:rsidR="00DA5946" w:rsidRPr="00CF0720" w:rsidRDefault="008271B0" w:rsidP="00ED2EF5">
            <w:pPr>
              <w:pStyle w:val="ECCTabletext"/>
              <w:keepNext/>
              <w:keepLines/>
              <w:jc w:val="left"/>
            </w:pPr>
            <w:r w:rsidRPr="00CF0720">
              <w:t xml:space="preserve">AAS </w:t>
            </w:r>
            <w:r w:rsidR="00DA5946" w:rsidRPr="00CF0720">
              <w:t>characteristics</w:t>
            </w:r>
          </w:p>
        </w:tc>
        <w:tc>
          <w:tcPr>
            <w:tcW w:w="3686" w:type="dxa"/>
          </w:tcPr>
          <w:p w:rsidR="00DA5946" w:rsidRPr="00CF0720" w:rsidRDefault="00DA5946" w:rsidP="00ED2EF5">
            <w:pPr>
              <w:pStyle w:val="ECCTabletext"/>
              <w:keepNext/>
              <w:keepLines/>
              <w:jc w:val="left"/>
            </w:pPr>
            <w:r w:rsidRPr="00CF0720">
              <w:t>Many solutions are possible in terms of antenna techniques, number of antenna elements, radiation pattern etc. The transmitter characteristics listed above, as expressed in TRP, apply for all solutions. See further details below.</w:t>
            </w:r>
          </w:p>
        </w:tc>
        <w:tc>
          <w:tcPr>
            <w:tcW w:w="3095" w:type="dxa"/>
          </w:tcPr>
          <w:p w:rsidR="00DA5946" w:rsidRPr="00CF0720" w:rsidRDefault="00DA5946" w:rsidP="00ED2EF5">
            <w:pPr>
              <w:pStyle w:val="ECCTabletext"/>
              <w:keepNext/>
              <w:keepLines/>
              <w:jc w:val="left"/>
            </w:pPr>
            <w:r w:rsidRPr="00CF0720">
              <w:t>N/A</w:t>
            </w:r>
          </w:p>
        </w:tc>
      </w:tr>
    </w:tbl>
    <w:p w:rsidR="00ED2EF5" w:rsidRPr="00CF0720" w:rsidRDefault="00ED2EF5" w:rsidP="00ED2EF5">
      <w:pPr>
        <w:pStyle w:val="ECCTablenote"/>
        <w:ind w:left="0" w:firstLine="0"/>
      </w:pPr>
      <w:r w:rsidRPr="00CF0720">
        <w:t>NOTE 1: Due to the larger transmission bandwidths, the emission mask defined by the “Operating Band Unwanted Emissions” in TS 136 104, clause 6.6.3.2.1 can for operation in 3.4-3.8 GHz extend more than 10 MHz outside the operating band (under discussion). Spurious emission limits will apply outside of this range (-30 dBm/MHz).</w:t>
      </w:r>
    </w:p>
    <w:p w:rsidR="008C440E" w:rsidRPr="00CF0720" w:rsidRDefault="008C440E" w:rsidP="00ED2EF5">
      <w:pPr>
        <w:pStyle w:val="ECCAnnexheading4"/>
        <w:keepNext/>
        <w:keepLines/>
        <w:rPr>
          <w:lang w:val="en-GB"/>
        </w:rPr>
      </w:pPr>
      <w:r w:rsidRPr="00CF0720">
        <w:rPr>
          <w:lang w:val="en-GB"/>
        </w:rPr>
        <w:lastRenderedPageBreak/>
        <w:t>5G MFCN Antenna element and array parameters</w:t>
      </w:r>
    </w:p>
    <w:p w:rsidR="00DE5072" w:rsidRPr="00CF0720" w:rsidRDefault="00DE5072" w:rsidP="00DE5072">
      <w:pPr>
        <w:pStyle w:val="Caption"/>
        <w:keepNext/>
        <w:rPr>
          <w:lang w:val="en-GB"/>
        </w:rPr>
      </w:pPr>
      <w:bookmarkStart w:id="3664" w:name="_Ref505340310"/>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FB3280" w:rsidRPr="00CF0720">
        <w:rPr>
          <w:noProof/>
          <w:lang w:val="en-GB"/>
        </w:rPr>
        <w:t>22</w:t>
      </w:r>
      <w:r w:rsidRPr="00CF0720">
        <w:rPr>
          <w:lang w:val="en-GB"/>
        </w:rPr>
        <w:fldChar w:fldCharType="end"/>
      </w:r>
      <w:bookmarkEnd w:id="3664"/>
      <w:r w:rsidRPr="00CF0720">
        <w:rPr>
          <w:lang w:val="en-GB"/>
        </w:rPr>
        <w:t>: 5G MFCN Antenna element and array parameters</w:t>
      </w:r>
    </w:p>
    <w:tbl>
      <w:tblPr>
        <w:tblStyle w:val="ECCTable-redheader"/>
        <w:tblW w:w="0" w:type="auto"/>
        <w:tblInd w:w="0" w:type="dxa"/>
        <w:tblLook w:val="04A0" w:firstRow="1" w:lastRow="0" w:firstColumn="1" w:lastColumn="0" w:noHBand="0" w:noVBand="1"/>
      </w:tblPr>
      <w:tblGrid>
        <w:gridCol w:w="2605"/>
        <w:gridCol w:w="7172"/>
      </w:tblGrid>
      <w:tr w:rsidR="00F10B7C" w:rsidRPr="00CF0720" w:rsidTr="00ED2EF5">
        <w:trPr>
          <w:cnfStyle w:val="100000000000" w:firstRow="1" w:lastRow="0" w:firstColumn="0" w:lastColumn="0" w:oddVBand="0" w:evenVBand="0" w:oddHBand="0" w:evenHBand="0" w:firstRowFirstColumn="0" w:firstRowLastColumn="0" w:lastRowFirstColumn="0" w:lastRowLastColumn="0"/>
          <w:cantSplit/>
        </w:trPr>
        <w:tc>
          <w:tcPr>
            <w:tcW w:w="2605" w:type="dxa"/>
          </w:tcPr>
          <w:p w:rsidR="00F10B7C" w:rsidRPr="00CF0720" w:rsidRDefault="00F10B7C" w:rsidP="00ED2EF5">
            <w:pPr>
              <w:pStyle w:val="ECCTableHeaderwhitefont"/>
              <w:keepNext/>
              <w:keepLines/>
              <w:jc w:val="left"/>
            </w:pPr>
            <w:r w:rsidRPr="00CF0720">
              <w:t>Parameter</w:t>
            </w:r>
          </w:p>
        </w:tc>
        <w:tc>
          <w:tcPr>
            <w:tcW w:w="7172" w:type="dxa"/>
          </w:tcPr>
          <w:p w:rsidR="00F10B7C" w:rsidRPr="00CF0720" w:rsidRDefault="00F10B7C" w:rsidP="00ED2EF5">
            <w:pPr>
              <w:pStyle w:val="ECCTableHeaderwhitefont"/>
              <w:keepNext/>
              <w:keepLines/>
              <w:jc w:val="left"/>
            </w:pPr>
            <w:r w:rsidRPr="00CF0720">
              <w:t>Value</w:t>
            </w:r>
          </w:p>
        </w:tc>
      </w:tr>
      <w:tr w:rsidR="00DA5946" w:rsidRPr="00CF0720" w:rsidTr="00ED2EF5">
        <w:trPr>
          <w:cantSplit/>
        </w:trPr>
        <w:tc>
          <w:tcPr>
            <w:tcW w:w="2605" w:type="dxa"/>
          </w:tcPr>
          <w:p w:rsidR="00DA5946" w:rsidRPr="00CF0720" w:rsidRDefault="0032791C" w:rsidP="00ED2EF5">
            <w:pPr>
              <w:pStyle w:val="ECCTabletext"/>
              <w:keepNext/>
              <w:keepLines/>
              <w:jc w:val="left"/>
            </w:pPr>
            <w:r>
              <w:rPr>
                <w:noProof/>
                <w:lang w:eastAsia="da-DK"/>
              </w:rPr>
              <w:pict>
                <v:shape id="_x0000_s1134" type="#_x0000_t136" style="position:absolute;margin-left:58.25pt;margin-top:325.3pt;width:485.35pt;height:194.1pt;rotation:315;z-index:-251487232;mso-position-horizontal-relative:margin;mso-position-vertical-relative:margin" o:allowincell="f" fillcolor="silver" stroked="f">
                  <v:fill opacity=".5"/>
                  <v:textpath style="font-family:&quot;Arial&quot;;font-size:1pt" string="DRAFT"/>
                  <w10:wrap anchorx="margin" anchory="margin"/>
                </v:shape>
              </w:pict>
            </w:r>
            <w:r w:rsidR="00DA5946" w:rsidRPr="00CF0720">
              <w:t xml:space="preserve">Antenna element </w:t>
            </w:r>
          </w:p>
          <w:p w:rsidR="00DA5946" w:rsidRPr="00CF0720" w:rsidRDefault="00DA5946" w:rsidP="00ED2EF5">
            <w:pPr>
              <w:pStyle w:val="ECCTabletext"/>
              <w:keepNext/>
              <w:keepLines/>
              <w:jc w:val="left"/>
            </w:pPr>
            <w:r w:rsidRPr="00CF0720">
              <w:t>directional pattern</w:t>
            </w:r>
          </w:p>
          <w:p w:rsidR="00DA5946" w:rsidRPr="00CF0720" w:rsidRDefault="00DA5946" w:rsidP="00ED2EF5">
            <w:pPr>
              <w:pStyle w:val="ECCTabletext"/>
              <w:keepNext/>
              <w:keepLines/>
              <w:jc w:val="left"/>
            </w:pPr>
            <w:r w:rsidRPr="00CF0720">
              <w:t>aE(</w:t>
            </w:r>
            <w:r w:rsidRPr="00CF0720">
              <w:sym w:font="Symbol" w:char="0071"/>
            </w:r>
            <w:r w:rsidRPr="00CF0720">
              <w:t>,</w:t>
            </w:r>
            <w:r w:rsidRPr="00CF0720">
              <w:sym w:font="Symbol" w:char="006A"/>
            </w:r>
            <w:r w:rsidRPr="00CF0720">
              <w:t>)</w:t>
            </w:r>
          </w:p>
        </w:tc>
        <w:tc>
          <w:tcPr>
            <w:tcW w:w="7172" w:type="dxa"/>
          </w:tcPr>
          <w:p w:rsidR="00DA5946" w:rsidRPr="00CF0720" w:rsidRDefault="00DA5946" w:rsidP="00ED2EF5">
            <w:pPr>
              <w:pStyle w:val="ECCTabletext"/>
              <w:keepNext/>
              <w:keepLines/>
              <w:spacing w:after="0"/>
              <w:jc w:val="left"/>
            </w:pPr>
            <w:r w:rsidRPr="00CF0720">
              <w:t>According to 3GPP TR 37.840 (section 5.4.4.2)</w:t>
            </w:r>
            <w:r w:rsidR="0049593F" w:rsidRPr="00CF0720">
              <w:t xml:space="preserve"> </w:t>
            </w:r>
            <w:r w:rsidR="0049593F" w:rsidRPr="00CF0720">
              <w:fldChar w:fldCharType="begin"/>
            </w:r>
            <w:r w:rsidR="0049593F" w:rsidRPr="00CF0720">
              <w:instrText xml:space="preserve"> REF _Ref500088244 \r \h </w:instrText>
            </w:r>
            <w:r w:rsidR="0049593F" w:rsidRPr="00CF0720">
              <w:fldChar w:fldCharType="separate"/>
            </w:r>
            <w:r w:rsidR="00FB3280" w:rsidRPr="00CF0720">
              <w:t>[21]</w:t>
            </w:r>
            <w:r w:rsidR="0049593F" w:rsidRPr="00CF0720">
              <w:fldChar w:fldCharType="end"/>
            </w:r>
            <w:r w:rsidRPr="00CF0720">
              <w:t>:</w:t>
            </w:r>
          </w:p>
          <w:p w:rsidR="00DA5946" w:rsidRPr="00CF0720" w:rsidRDefault="0032791C" w:rsidP="00ED2EF5">
            <w:pPr>
              <w:pStyle w:val="ECCTabletext"/>
              <w:keepNext/>
              <w:keepLines/>
              <w:spacing w:after="0"/>
              <w:jc w:val="left"/>
            </w:pPr>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 xml:space="preserve"> dB</m:t>
                  </m:r>
                </m:sub>
              </m:sSub>
              <m:r>
                <m:rPr>
                  <m:sty m:val="p"/>
                </m:rPr>
                <w:rPr>
                  <w:rFonts w:ascii="Cambria Math" w:hAnsi="Cambria Math"/>
                </w:rPr>
                <m:t xml:space="preserve"> </m:t>
              </m:r>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φ</m:t>
                  </m:r>
                </m:e>
              </m:d>
              <m:r>
                <m:rPr>
                  <m:sty m:val="p"/>
                </m:rPr>
                <w:rPr>
                  <w:rFonts w:ascii="Cambria Math" w:hAnsi="Cambria Math"/>
                </w:rPr>
                <m:t>=-min</m:t>
              </m:r>
              <m:d>
                <m:dPr>
                  <m:begChr m:val="{"/>
                  <m:endChr m:val="}"/>
                  <m:ctrlPr>
                    <w:rPr>
                      <w:rFonts w:ascii="Cambria Math" w:hAnsi="Cambria Math"/>
                    </w:rPr>
                  </m:ctrlPr>
                </m:dPr>
                <m:e>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V</m:t>
                          </m:r>
                          <m:r>
                            <m:rPr>
                              <m:sty m:val="p"/>
                            </m:rPr>
                            <w:rPr>
                              <w:rFonts w:ascii="Cambria Math" w:hAnsi="Cambria Math"/>
                            </w:rPr>
                            <m:t xml:space="preserve"> dB</m:t>
                          </m:r>
                        </m:sub>
                      </m:sSub>
                      <m:d>
                        <m:dPr>
                          <m:ctrlPr>
                            <w:rPr>
                              <w:rFonts w:ascii="Cambria Math" w:hAnsi="Cambria Math"/>
                            </w:rPr>
                          </m:ctrlPr>
                        </m:dPr>
                        <m:e>
                          <m:r>
                            <w:rPr>
                              <w:rFonts w:ascii="Cambria Math" w:hAnsi="Cambria Math"/>
                            </w:rPr>
                            <m:t>θ</m:t>
                          </m:r>
                        </m:e>
                      </m:d>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H</m:t>
                          </m:r>
                          <m:r>
                            <m:rPr>
                              <m:sty m:val="p"/>
                            </m:rPr>
                            <w:rPr>
                              <w:rFonts w:ascii="Cambria Math" w:hAnsi="Cambria Math"/>
                            </w:rPr>
                            <m:t xml:space="preserve"> dB</m:t>
                          </m:r>
                        </m:sub>
                      </m:sSub>
                      <m:d>
                        <m:dPr>
                          <m:ctrlPr>
                            <w:rPr>
                              <w:rFonts w:ascii="Cambria Math" w:hAnsi="Cambria Math"/>
                            </w:rPr>
                          </m:ctrlPr>
                        </m:dPr>
                        <m:e>
                          <m:r>
                            <w:rPr>
                              <w:rFonts w:ascii="Cambria Math" w:hAnsi="Cambria Math"/>
                            </w:rPr>
                            <m:t>φ</m:t>
                          </m:r>
                        </m:e>
                      </m:d>
                    </m:e>
                  </m:d>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 </m:t>
                      </m:r>
                      <m:r>
                        <w:rPr>
                          <w:rFonts w:ascii="Cambria Math" w:hAnsi="Cambria Math"/>
                        </w:rPr>
                        <m:t>A</m:t>
                      </m:r>
                    </m:e>
                    <m:sub>
                      <m:r>
                        <w:rPr>
                          <w:rFonts w:ascii="Cambria Math" w:hAnsi="Cambria Math"/>
                        </w:rPr>
                        <m:t>m</m:t>
                      </m:r>
                      <m:r>
                        <m:rPr>
                          <m:sty m:val="p"/>
                        </m:rPr>
                        <w:rPr>
                          <w:rFonts w:ascii="Cambria Math" w:hAnsi="Cambria Math"/>
                        </w:rPr>
                        <m:t xml:space="preserve"> dB</m:t>
                      </m:r>
                    </m:sub>
                  </m:sSub>
                </m:e>
              </m:d>
              <m:r>
                <m:rPr>
                  <m:sty m:val="p"/>
                </m:rPr>
                <w:rPr>
                  <w:rFonts w:ascii="Cambria Math" w:hAnsi="Cambria Math"/>
                </w:rPr>
                <m:t>,</m:t>
              </m:r>
            </m:oMath>
            <w:r w:rsidR="004F2E2F" w:rsidRPr="00CF0720">
              <w:t xml:space="preserve"> </w:t>
            </w:r>
            <w:r w:rsidR="004F2E2F" w:rsidRPr="00CF0720">
              <w:tab/>
            </w:r>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FB3280" w:rsidRPr="00CF0720">
              <w:rPr>
                <w:noProof/>
              </w:rPr>
              <w:t>5</w:t>
            </w:r>
            <w:r w:rsidR="00337F2D" w:rsidRPr="00CF0720">
              <w:fldChar w:fldCharType="end"/>
            </w:r>
            <w:r w:rsidR="004F2E2F" w:rsidRPr="00CF0720">
              <w:t>)</w:t>
            </w:r>
          </w:p>
          <w:p w:rsidR="00DA5946" w:rsidRPr="00CF0720" w:rsidRDefault="0032791C" w:rsidP="00ED2EF5">
            <w:pPr>
              <w:pStyle w:val="ECCTabletext"/>
              <w:keepNext/>
              <w:keepLines/>
              <w:spacing w:after="0"/>
              <w:jc w:val="left"/>
            </w:pPr>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H</m:t>
                  </m:r>
                  <m:r>
                    <m:rPr>
                      <m:sty m:val="p"/>
                    </m:rPr>
                    <w:rPr>
                      <w:rFonts w:ascii="Cambria Math" w:hAnsi="Cambria Math"/>
                    </w:rPr>
                    <m:t xml:space="preserve"> dB</m:t>
                  </m:r>
                </m:sub>
              </m:sSub>
              <m:d>
                <m:dPr>
                  <m:ctrlPr>
                    <w:rPr>
                      <w:rFonts w:ascii="Cambria Math" w:hAnsi="Cambria Math"/>
                    </w:rPr>
                  </m:ctrlPr>
                </m:dPr>
                <m:e>
                  <m:r>
                    <w:rPr>
                      <w:rFonts w:ascii="Cambria Math" w:hAnsi="Cambria Math"/>
                    </w:rPr>
                    <m:t>φ</m:t>
                  </m:r>
                </m:e>
              </m:d>
              <m:r>
                <m:rPr>
                  <m:sty m:val="p"/>
                </m:rPr>
                <w:rPr>
                  <w:rFonts w:ascii="Cambria Math" w:hAnsi="Cambria Math"/>
                </w:rPr>
                <m:t>=-min</m:t>
              </m:r>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φ</m:t>
                              </m:r>
                            </m:num>
                            <m:den>
                              <m:sSub>
                                <m:sSubPr>
                                  <m:ctrlPr>
                                    <w:rPr>
                                      <w:rFonts w:ascii="Cambria Math" w:hAnsi="Cambria Math"/>
                                    </w:rPr>
                                  </m:ctrlPr>
                                </m:sSubPr>
                                <m:e>
                                  <m:r>
                                    <w:rPr>
                                      <w:rFonts w:ascii="Cambria Math" w:hAnsi="Cambria Math"/>
                                    </w:rPr>
                                    <m:t>φ</m:t>
                                  </m:r>
                                </m:e>
                                <m:sub>
                                  <m:r>
                                    <m:rPr>
                                      <m:sty m:val="p"/>
                                    </m:rPr>
                                    <w:rPr>
                                      <w:rFonts w:ascii="Cambria Math" w:hAnsi="Cambria Math"/>
                                    </w:rPr>
                                    <m:t>3dB</m:t>
                                  </m:r>
                                </m:sub>
                              </m:sSub>
                            </m:den>
                          </m:f>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m</m:t>
                      </m:r>
                      <m:r>
                        <m:rPr>
                          <m:sty m:val="p"/>
                        </m:rPr>
                        <w:rPr>
                          <w:rFonts w:ascii="Cambria Math" w:hAnsi="Cambria Math"/>
                        </w:rPr>
                        <m:t xml:space="preserve"> dB</m:t>
                      </m:r>
                    </m:sub>
                  </m:sSub>
                </m:e>
              </m:d>
              <m:r>
                <m:rPr>
                  <m:sty m:val="p"/>
                </m:rPr>
                <w:rPr>
                  <w:rFonts w:ascii="Cambria Math" w:hAnsi="Cambria Math"/>
                </w:rPr>
                <m:t>,</m:t>
              </m:r>
            </m:oMath>
            <w:r w:rsidR="004F2E2F" w:rsidRPr="00CF0720">
              <w:t xml:space="preserve"> </w:t>
            </w:r>
            <w:r w:rsidR="004F2E2F" w:rsidRPr="00CF0720">
              <w:tab/>
            </w:r>
            <w:r w:rsidR="004F2E2F" w:rsidRPr="00CF0720">
              <w:tab/>
            </w:r>
            <w:r w:rsidR="004F2E2F" w:rsidRPr="00CF0720">
              <w:tab/>
            </w:r>
            <w:r w:rsidR="004F2E2F" w:rsidRPr="00CF0720">
              <w:tab/>
            </w:r>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FB3280" w:rsidRPr="00CF0720">
              <w:rPr>
                <w:noProof/>
              </w:rPr>
              <w:t>6</w:t>
            </w:r>
            <w:r w:rsidR="00337F2D" w:rsidRPr="00CF0720">
              <w:fldChar w:fldCharType="end"/>
            </w:r>
            <w:r w:rsidR="004F2E2F" w:rsidRPr="00CF0720">
              <w:t>)</w:t>
            </w:r>
          </w:p>
          <w:p w:rsidR="00DA5946" w:rsidRPr="00CF0720" w:rsidRDefault="0032791C" w:rsidP="00ED2EF5">
            <w:pPr>
              <w:pStyle w:val="ECCTabletext"/>
              <w:keepNext/>
              <w:keepLines/>
              <w:spacing w:after="0"/>
              <w:jc w:val="left"/>
            </w:pPr>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V</m:t>
                  </m:r>
                  <m:r>
                    <m:rPr>
                      <m:sty m:val="p"/>
                    </m:rPr>
                    <w:rPr>
                      <w:rFonts w:ascii="Cambria Math" w:hAnsi="Cambria Math"/>
                    </w:rPr>
                    <m:t xml:space="preserve"> dB</m:t>
                  </m:r>
                </m:sub>
              </m:sSub>
              <m:d>
                <m:dPr>
                  <m:ctrlPr>
                    <w:rPr>
                      <w:rFonts w:ascii="Cambria Math" w:hAnsi="Cambria Math"/>
                    </w:rPr>
                  </m:ctrlPr>
                </m:dPr>
                <m:e>
                  <m:r>
                    <w:rPr>
                      <w:rFonts w:ascii="Cambria Math" w:hAnsi="Cambria Math"/>
                    </w:rPr>
                    <m:t>θ</m:t>
                  </m:r>
                </m:e>
              </m:d>
              <m:r>
                <m:rPr>
                  <m:sty m:val="p"/>
                </m:rPr>
                <w:rPr>
                  <w:rFonts w:ascii="Cambria Math" w:hAnsi="Cambria Math"/>
                </w:rPr>
                <m:t>=-min</m:t>
              </m:r>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θ</m:t>
                              </m:r>
                              <m:r>
                                <m:rPr>
                                  <m:sty m:val="p"/>
                                </m:rPr>
                                <w:rPr>
                                  <w:rFonts w:ascii="Cambria Math" w:hAnsi="Cambria Math"/>
                                </w:rPr>
                                <m:t>-90°</m:t>
                              </m:r>
                            </m:num>
                            <m:den>
                              <m:sSub>
                                <m:sSubPr>
                                  <m:ctrlPr>
                                    <w:rPr>
                                      <w:rFonts w:ascii="Cambria Math" w:hAnsi="Cambria Math"/>
                                    </w:rPr>
                                  </m:ctrlPr>
                                </m:sSubPr>
                                <m:e>
                                  <m:r>
                                    <w:rPr>
                                      <w:rFonts w:ascii="Cambria Math" w:hAnsi="Cambria Math"/>
                                    </w:rPr>
                                    <m:t>θ</m:t>
                                  </m:r>
                                </m:e>
                                <m:sub>
                                  <m:r>
                                    <m:rPr>
                                      <m:sty m:val="p"/>
                                    </m:rPr>
                                    <w:rPr>
                                      <w:rFonts w:ascii="Cambria Math" w:hAnsi="Cambria Math"/>
                                    </w:rPr>
                                    <m:t>3dB</m:t>
                                  </m:r>
                                </m:sub>
                              </m:sSub>
                            </m:den>
                          </m:f>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SLA</m:t>
                      </m:r>
                    </m:e>
                    <m:sub>
                      <m:r>
                        <w:rPr>
                          <w:rFonts w:ascii="Cambria Math" w:hAnsi="Cambria Math"/>
                        </w:rPr>
                        <m:t>V</m:t>
                      </m:r>
                      <m:r>
                        <m:rPr>
                          <m:sty m:val="p"/>
                        </m:rPr>
                        <w:rPr>
                          <w:rFonts w:ascii="Cambria Math" w:hAnsi="Cambria Math"/>
                        </w:rPr>
                        <m:t xml:space="preserve"> dB</m:t>
                      </m:r>
                    </m:sub>
                  </m:sSub>
                </m:e>
              </m:d>
              <m:r>
                <m:rPr>
                  <m:sty m:val="p"/>
                </m:rPr>
                <w:rPr>
                  <w:rFonts w:ascii="Cambria Math" w:hAnsi="Cambria Math"/>
                </w:rPr>
                <m:t>,</m:t>
              </m:r>
            </m:oMath>
            <w:r w:rsidR="004F2E2F" w:rsidRPr="00CF0720">
              <w:t xml:space="preserve"> </w:t>
            </w:r>
            <w:r w:rsidR="004F2E2F" w:rsidRPr="00CF0720">
              <w:tab/>
            </w:r>
            <w:r w:rsidR="004F2E2F" w:rsidRPr="00CF0720">
              <w:tab/>
            </w:r>
            <w:r w:rsidR="004F2E2F" w:rsidRPr="00CF0720">
              <w:tab/>
            </w:r>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FB3280" w:rsidRPr="00CF0720">
              <w:rPr>
                <w:noProof/>
              </w:rPr>
              <w:t>7</w:t>
            </w:r>
            <w:r w:rsidR="00337F2D" w:rsidRPr="00CF0720">
              <w:fldChar w:fldCharType="end"/>
            </w:r>
            <w:r w:rsidR="004F2E2F" w:rsidRPr="00CF0720">
              <w:t>)</w:t>
            </w:r>
          </w:p>
          <w:p w:rsidR="00DA5946" w:rsidRPr="00CF0720" w:rsidRDefault="00DA5946" w:rsidP="00ED2EF5">
            <w:pPr>
              <w:pStyle w:val="ECCTabletext"/>
              <w:keepNext/>
              <w:keepLines/>
              <w:spacing w:after="0"/>
              <w:jc w:val="left"/>
            </w:pPr>
            <w:r w:rsidRPr="00CF0720">
              <w:t>where</w:t>
            </w:r>
          </w:p>
          <w:p w:rsidR="00DA5946" w:rsidRPr="00CF0720" w:rsidRDefault="00DA5946" w:rsidP="00ED2EF5">
            <w:pPr>
              <w:pStyle w:val="ECCTabletext"/>
              <w:keepNext/>
              <w:keepLines/>
              <w:spacing w:after="0"/>
              <w:jc w:val="left"/>
            </w:pPr>
            <w:r w:rsidRPr="00CF0720">
              <w:t xml:space="preserve">3 dB elevation beamwidth </w:t>
            </w:r>
            <w:r w:rsidRPr="00CF0720">
              <w:sym w:font="Symbol" w:char="0071"/>
            </w:r>
            <w:r w:rsidRPr="00CF0720">
              <w:t>3dB = 65</w:t>
            </w:r>
            <w:r w:rsidRPr="00CF0720">
              <w:sym w:font="Symbol" w:char="00B0"/>
            </w:r>
            <w:r w:rsidRPr="00CF0720">
              <w:t xml:space="preserve">, </w:t>
            </w:r>
          </w:p>
          <w:p w:rsidR="00DA5946" w:rsidRPr="00CF0720" w:rsidRDefault="00DA5946" w:rsidP="00ED2EF5">
            <w:pPr>
              <w:pStyle w:val="ECCTabletext"/>
              <w:keepNext/>
              <w:keepLines/>
              <w:spacing w:after="0"/>
              <w:jc w:val="left"/>
            </w:pPr>
            <w:r w:rsidRPr="00CF0720">
              <w:t xml:space="preserve">3 dB azimuth beamwidth </w:t>
            </w:r>
            <w:r w:rsidRPr="00CF0720">
              <w:sym w:font="Symbol" w:char="006A"/>
            </w:r>
            <w:r w:rsidRPr="00CF0720">
              <w:t>3dB = 80</w:t>
            </w:r>
            <w:r w:rsidRPr="00CF0720">
              <w:sym w:font="Symbol" w:char="00B0"/>
            </w:r>
            <w:r w:rsidRPr="00CF0720">
              <w:t xml:space="preserve">, </w:t>
            </w:r>
          </w:p>
          <w:p w:rsidR="00DA5946" w:rsidRPr="00CF0720" w:rsidRDefault="00DA5946" w:rsidP="00ED2EF5">
            <w:pPr>
              <w:pStyle w:val="ECCTabletext"/>
              <w:keepNext/>
              <w:keepLines/>
              <w:spacing w:after="0"/>
              <w:jc w:val="left"/>
            </w:pPr>
            <w:r w:rsidRPr="00CF0720">
              <w:t xml:space="preserve">Front-to-back ratio Am = 30 dB, </w:t>
            </w:r>
          </w:p>
          <w:p w:rsidR="00DA5946" w:rsidRPr="00CF0720" w:rsidRDefault="00DA5946" w:rsidP="00ED2EF5">
            <w:pPr>
              <w:pStyle w:val="ECCTabletext"/>
              <w:keepNext/>
              <w:keepLines/>
              <w:spacing w:after="0"/>
              <w:jc w:val="left"/>
            </w:pPr>
            <w:r w:rsidRPr="00CF0720">
              <w:t>Side-lobe ratio SLAV = 30 dB.</w:t>
            </w:r>
          </w:p>
          <w:p w:rsidR="00DA5946" w:rsidRPr="00CF0720" w:rsidRDefault="00DA5946" w:rsidP="00ED2EF5">
            <w:pPr>
              <w:pStyle w:val="ECCTabletext"/>
              <w:keepNext/>
              <w:keepLines/>
              <w:spacing w:after="0"/>
              <w:jc w:val="left"/>
            </w:pPr>
            <w:r w:rsidRPr="00CF0720">
              <w:t xml:space="preserve">NOTE: </w:t>
            </w:r>
            <m:oMath>
              <m:sSub>
                <m:sSubPr>
                  <m:ctrlPr>
                    <w:rPr>
                      <w:rFonts w:ascii="Cambria Math" w:hAnsi="Cambria Math"/>
                    </w:rPr>
                  </m:ctrlPr>
                </m:sSubPr>
                <m:e>
                  <m:r>
                    <w:rPr>
                      <w:rFonts w:ascii="Cambria Math" w:hAnsi="Cambria Math"/>
                    </w:rPr>
                    <m:t>a</m:t>
                  </m:r>
                </m:e>
                <m:sub>
                  <m:r>
                    <w:rPr>
                      <w:rFonts w:ascii="Cambria Math" w:hAnsi="Cambria Math"/>
                    </w:rPr>
                    <m:t>E</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φ</m:t>
                  </m:r>
                </m:e>
              </m:d>
              <m:r>
                <m:rPr>
                  <m:sty m:val="p"/>
                </m:rPr>
                <w:rPr>
                  <w:rFonts w:ascii="Cambria Math" w:hAnsi="Cambria Math"/>
                </w:rPr>
                <m:t>≤1</m:t>
              </m:r>
            </m:oMath>
            <w:r w:rsidRPr="00CF0720">
              <w:t>.</w:t>
            </w:r>
          </w:p>
          <w:p w:rsidR="00DA5946" w:rsidRPr="00CF0720" w:rsidRDefault="00DA5946" w:rsidP="00ED2EF5">
            <w:pPr>
              <w:pStyle w:val="ECCTabletext"/>
              <w:keepNext/>
              <w:keepLines/>
              <w:spacing w:after="0"/>
              <w:jc w:val="left"/>
            </w:pPr>
            <w:r w:rsidRPr="00CF0720">
              <w:t xml:space="preserve">NOTE: Each antenna element is larger in size in the vertical direction, and so </w:t>
            </w:r>
            <w:r w:rsidRPr="00CF0720">
              <w:sym w:font="Symbol" w:char="0071"/>
            </w:r>
            <w:r w:rsidRPr="00CF0720">
              <w:t xml:space="preserve">3dB &lt; </w:t>
            </w:r>
            <w:r w:rsidRPr="00CF0720">
              <w:sym w:font="Symbol" w:char="006A"/>
            </w:r>
            <w:r w:rsidRPr="00CF0720">
              <w:t>3dB . See 3GPP TR 37.840.</w:t>
            </w:r>
          </w:p>
        </w:tc>
      </w:tr>
      <w:tr w:rsidR="00DA5946" w:rsidRPr="00CF0720" w:rsidTr="00ED2EF5">
        <w:trPr>
          <w:cantSplit/>
        </w:trPr>
        <w:tc>
          <w:tcPr>
            <w:tcW w:w="2605" w:type="dxa"/>
          </w:tcPr>
          <w:p w:rsidR="00DA5946" w:rsidRPr="00CF0720" w:rsidRDefault="00DA5946" w:rsidP="00ED2EF5">
            <w:pPr>
              <w:pStyle w:val="ECCTabletext"/>
              <w:keepNext/>
              <w:keepLines/>
              <w:jc w:val="left"/>
            </w:pPr>
            <w:r w:rsidRPr="00CF0720">
              <w:t xml:space="preserve">Number of base station </w:t>
            </w:r>
            <w:r w:rsidR="00867636" w:rsidRPr="00CF0720">
              <w:t>beam forming</w:t>
            </w:r>
            <w:r w:rsidRPr="00CF0720">
              <w:t xml:space="preserve"> elements </w:t>
            </w:r>
            <w:r w:rsidR="00ED2EF5" w:rsidRPr="00CF0720">
              <w:br/>
            </w:r>
            <w:r w:rsidRPr="00CF0720">
              <w:t>(NV, NH)</w:t>
            </w:r>
          </w:p>
        </w:tc>
        <w:tc>
          <w:tcPr>
            <w:tcW w:w="7172" w:type="dxa"/>
          </w:tcPr>
          <w:p w:rsidR="00DA5946" w:rsidRPr="00CF0720" w:rsidRDefault="00DA5946" w:rsidP="00ED2EF5">
            <w:pPr>
              <w:pStyle w:val="ECCTabletext"/>
              <w:keepNext/>
              <w:keepLines/>
              <w:jc w:val="left"/>
            </w:pPr>
            <w:r w:rsidRPr="00CF0720">
              <w:t>(8,8) and (16,16)</w:t>
            </w:r>
          </w:p>
        </w:tc>
      </w:tr>
      <w:tr w:rsidR="00DA5946" w:rsidRPr="00CF0720" w:rsidTr="00ED2EF5">
        <w:trPr>
          <w:cantSplit/>
        </w:trPr>
        <w:tc>
          <w:tcPr>
            <w:tcW w:w="2605" w:type="dxa"/>
          </w:tcPr>
          <w:p w:rsidR="00DA5946" w:rsidRPr="00CF0720" w:rsidRDefault="00DA5946" w:rsidP="00ED2EF5">
            <w:pPr>
              <w:pStyle w:val="ECCTabletext"/>
              <w:keepNext/>
              <w:keepLines/>
              <w:jc w:val="left"/>
            </w:pPr>
            <w:r w:rsidRPr="00CF0720">
              <w:t>Element spacing</w:t>
            </w:r>
          </w:p>
        </w:tc>
        <w:tc>
          <w:tcPr>
            <w:tcW w:w="7172" w:type="dxa"/>
          </w:tcPr>
          <w:p w:rsidR="00DA5946" w:rsidRPr="00CF0720" w:rsidRDefault="00DA5946" w:rsidP="00ED2EF5">
            <w:pPr>
              <w:pStyle w:val="ECCTabletext"/>
              <w:keepNext/>
              <w:keepLines/>
              <w:spacing w:after="0"/>
              <w:jc w:val="left"/>
            </w:pPr>
            <w:r w:rsidRPr="00CF0720">
              <w:t>0.9</w:t>
            </w:r>
            <w:r w:rsidRPr="00CF0720">
              <w:sym w:font="Symbol" w:char="006C"/>
            </w:r>
            <w:r w:rsidRPr="00CF0720">
              <w:t xml:space="preserve"> vertical separation.</w:t>
            </w:r>
          </w:p>
          <w:p w:rsidR="00DA5946" w:rsidRPr="00CF0720" w:rsidRDefault="00DA5946" w:rsidP="00ED2EF5">
            <w:pPr>
              <w:pStyle w:val="ECCTabletext"/>
              <w:keepNext/>
              <w:keepLines/>
              <w:spacing w:after="0"/>
              <w:jc w:val="left"/>
            </w:pPr>
            <w:r w:rsidRPr="00CF0720">
              <w:t>0.6</w:t>
            </w:r>
            <w:r w:rsidRPr="00CF0720">
              <w:sym w:font="Symbol" w:char="006C"/>
            </w:r>
            <w:r w:rsidRPr="00CF0720">
              <w:t xml:space="preserve"> horizontal separation.</w:t>
            </w:r>
          </w:p>
          <w:p w:rsidR="00DA5946" w:rsidRPr="00CF0720" w:rsidRDefault="00DA5946" w:rsidP="00ED2EF5">
            <w:pPr>
              <w:pStyle w:val="ECCTabletext"/>
              <w:keepNext/>
              <w:keepLines/>
              <w:spacing w:after="0"/>
              <w:jc w:val="left"/>
            </w:pPr>
            <w:r w:rsidRPr="00CF0720">
              <w:t xml:space="preserve">NOTE: Larger vertical spacing provides narrower array beamwidth in elevation. See 3GPP </w:t>
            </w:r>
            <w:r w:rsidR="0049593F" w:rsidRPr="00CF0720">
              <w:t xml:space="preserve">TR 37.840 (Table 5.4.4.2.1-1) </w:t>
            </w:r>
            <w:r w:rsidR="0049593F" w:rsidRPr="00CF0720">
              <w:fldChar w:fldCharType="begin"/>
            </w:r>
            <w:r w:rsidR="0049593F" w:rsidRPr="00CF0720">
              <w:instrText xml:space="preserve"> REF _Ref500088244 \r \h </w:instrText>
            </w:r>
            <w:r w:rsidR="0049593F" w:rsidRPr="00CF0720">
              <w:fldChar w:fldCharType="separate"/>
            </w:r>
            <w:r w:rsidR="00FB3280" w:rsidRPr="00CF0720">
              <w:t>[21]</w:t>
            </w:r>
            <w:r w:rsidR="0049593F" w:rsidRPr="00CF0720">
              <w:fldChar w:fldCharType="end"/>
            </w:r>
            <w:r w:rsidR="0049593F" w:rsidRPr="00CF0720">
              <w:t>.</w:t>
            </w:r>
          </w:p>
        </w:tc>
      </w:tr>
      <w:tr w:rsidR="00DA5946" w:rsidRPr="00CF0720" w:rsidTr="00ED2EF5">
        <w:trPr>
          <w:cantSplit/>
        </w:trPr>
        <w:tc>
          <w:tcPr>
            <w:tcW w:w="2605" w:type="dxa"/>
          </w:tcPr>
          <w:p w:rsidR="00DA5946" w:rsidRPr="00CF0720" w:rsidRDefault="00DA5946" w:rsidP="00ED2EF5">
            <w:pPr>
              <w:pStyle w:val="ECCTabletext"/>
              <w:keepNext/>
              <w:keepLines/>
              <w:jc w:val="left"/>
            </w:pPr>
            <w:r w:rsidRPr="00CF0720">
              <w:t>Mechanical downtilt</w:t>
            </w:r>
          </w:p>
        </w:tc>
        <w:tc>
          <w:tcPr>
            <w:tcW w:w="7172" w:type="dxa"/>
          </w:tcPr>
          <w:p w:rsidR="00DA5946" w:rsidRPr="00CF0720" w:rsidRDefault="00DA5946" w:rsidP="00ED2EF5">
            <w:pPr>
              <w:pStyle w:val="ECCTabletext"/>
              <w:keepNext/>
              <w:keepLines/>
              <w:spacing w:after="0"/>
              <w:jc w:val="left"/>
            </w:pPr>
            <w:r w:rsidRPr="00CF0720">
              <w:t>Macro-cell: 10</w:t>
            </w:r>
            <w:r w:rsidRPr="00CF0720">
              <w:sym w:font="Symbol" w:char="00B0"/>
            </w:r>
          </w:p>
          <w:p w:rsidR="00DA5946" w:rsidRPr="00CF0720" w:rsidRDefault="00DA5946" w:rsidP="00ED2EF5">
            <w:pPr>
              <w:pStyle w:val="ECCTabletext"/>
              <w:keepNext/>
              <w:keepLines/>
              <w:spacing w:after="0"/>
              <w:jc w:val="left"/>
            </w:pPr>
            <w:r w:rsidRPr="00CF0720">
              <w:t>Micro-cell: 10</w:t>
            </w:r>
            <w:r w:rsidRPr="00CF0720">
              <w:sym w:font="Symbol" w:char="00B0"/>
            </w:r>
          </w:p>
          <w:p w:rsidR="00DA5946" w:rsidRPr="00CF0720" w:rsidRDefault="00DA5946" w:rsidP="00ED2EF5">
            <w:pPr>
              <w:pStyle w:val="ECCTabletext"/>
              <w:keepNext/>
              <w:keepLines/>
              <w:spacing w:after="0"/>
              <w:jc w:val="left"/>
            </w:pPr>
            <w:r w:rsidRPr="00CF0720">
              <w:t xml:space="preserve">NOTE: For macro-cell, see ITU-R M.2292 </w:t>
            </w:r>
            <w:r w:rsidR="0049593F" w:rsidRPr="00CF0720">
              <w:fldChar w:fldCharType="begin"/>
            </w:r>
            <w:r w:rsidR="0049593F" w:rsidRPr="00CF0720">
              <w:instrText xml:space="preserve"> REF _Ref505249380 \r \h </w:instrText>
            </w:r>
            <w:r w:rsidR="0049593F" w:rsidRPr="00CF0720">
              <w:fldChar w:fldCharType="separate"/>
            </w:r>
            <w:r w:rsidR="00FB3280" w:rsidRPr="00CF0720">
              <w:t>[29]</w:t>
            </w:r>
            <w:r w:rsidR="0049593F" w:rsidRPr="00CF0720">
              <w:fldChar w:fldCharType="end"/>
            </w:r>
            <w:r w:rsidR="0049593F" w:rsidRPr="00CF0720">
              <w:t xml:space="preserve"> </w:t>
            </w:r>
            <w:r w:rsidRPr="00CF0720">
              <w:t>for 20 metres height and 300 m sector radius.</w:t>
            </w:r>
          </w:p>
          <w:p w:rsidR="00DA5946" w:rsidRPr="00CF0720" w:rsidRDefault="00DA5946" w:rsidP="00ED2EF5">
            <w:pPr>
              <w:pStyle w:val="ECCTabletext"/>
              <w:keepNext/>
              <w:keepLines/>
              <w:spacing w:after="0"/>
              <w:jc w:val="left"/>
            </w:pPr>
            <w:r w:rsidRPr="00CF0720">
              <w:t xml:space="preserve">NOTE: For micro-cell, the downtilt is not obvious. </w:t>
            </w:r>
          </w:p>
        </w:tc>
      </w:tr>
      <w:tr w:rsidR="00DE5072" w:rsidRPr="00CF0720" w:rsidTr="00ED2EF5">
        <w:trPr>
          <w:cantSplit/>
        </w:trPr>
        <w:tc>
          <w:tcPr>
            <w:tcW w:w="2605" w:type="dxa"/>
          </w:tcPr>
          <w:p w:rsidR="00DE5072" w:rsidRPr="00CF0720" w:rsidRDefault="00DE5072" w:rsidP="00ED2EF5">
            <w:pPr>
              <w:pStyle w:val="ECCTabletext"/>
              <w:jc w:val="left"/>
            </w:pPr>
            <w:r w:rsidRPr="00CF0720">
              <w:t>Array beam forming</w:t>
            </w:r>
          </w:p>
          <w:p w:rsidR="00DE5072" w:rsidRPr="00CF0720" w:rsidRDefault="00DE5072" w:rsidP="00ED2EF5">
            <w:pPr>
              <w:pStyle w:val="ECCTabletext"/>
              <w:jc w:val="left"/>
            </w:pPr>
            <w:r w:rsidRPr="00CF0720">
              <w:t>directional pattern</w:t>
            </w:r>
          </w:p>
          <w:p w:rsidR="00DE5072" w:rsidRPr="00CF0720" w:rsidRDefault="00DE5072" w:rsidP="00ED2EF5">
            <w:pPr>
              <w:pStyle w:val="ECCTabletext"/>
              <w:jc w:val="left"/>
            </w:pPr>
            <w:r w:rsidRPr="00CF0720">
              <w:t>aA(</w:t>
            </w:r>
            <w:r w:rsidRPr="00CF0720">
              <w:sym w:font="Symbol" w:char="0071"/>
            </w:r>
            <w:r w:rsidRPr="00CF0720">
              <w:t>,</w:t>
            </w:r>
            <w:r w:rsidRPr="00CF0720">
              <w:sym w:font="Symbol" w:char="006A"/>
            </w:r>
            <w:r w:rsidRPr="00CF0720">
              <w:t>)</w:t>
            </w:r>
          </w:p>
          <w:p w:rsidR="00DE5072" w:rsidRPr="00CF0720" w:rsidRDefault="00DE5072" w:rsidP="00ED2EF5">
            <w:pPr>
              <w:pStyle w:val="ECCTabletext"/>
              <w:jc w:val="left"/>
            </w:pPr>
          </w:p>
        </w:tc>
        <w:tc>
          <w:tcPr>
            <w:tcW w:w="7172" w:type="dxa"/>
          </w:tcPr>
          <w:p w:rsidR="00DE5072" w:rsidRPr="00CF0720" w:rsidRDefault="00DE5072" w:rsidP="00ED2EF5">
            <w:pPr>
              <w:pStyle w:val="ECCTabletext"/>
              <w:spacing w:after="0"/>
              <w:jc w:val="left"/>
            </w:pPr>
            <w:r w:rsidRPr="00CF0720">
              <w:t>According to 3GPP TR 37.840 (section 5.4.4.2)</w:t>
            </w:r>
            <w:r w:rsidR="0049593F" w:rsidRPr="00CF0720">
              <w:t xml:space="preserve"> </w:t>
            </w:r>
            <w:r w:rsidR="0049593F" w:rsidRPr="00CF0720">
              <w:fldChar w:fldCharType="begin"/>
            </w:r>
            <w:r w:rsidR="0049593F" w:rsidRPr="00CF0720">
              <w:instrText xml:space="preserve"> REF _Ref500088244 \r \h </w:instrText>
            </w:r>
            <w:r w:rsidR="0049593F" w:rsidRPr="00CF0720">
              <w:fldChar w:fldCharType="separate"/>
            </w:r>
            <w:r w:rsidR="00FB3280" w:rsidRPr="00CF0720">
              <w:t>[21]</w:t>
            </w:r>
            <w:r w:rsidR="0049593F" w:rsidRPr="00CF0720">
              <w:fldChar w:fldCharType="end"/>
            </w:r>
            <w:r w:rsidRPr="00CF0720">
              <w:t>:</w:t>
            </w:r>
          </w:p>
          <w:p w:rsidR="00DE5072" w:rsidRPr="00CF0720" w:rsidRDefault="0032791C" w:rsidP="00ED2EF5">
            <w:pPr>
              <w:pStyle w:val="ECCTabletext"/>
              <w:spacing w:after="0"/>
              <w:jc w:val="left"/>
            </w:pPr>
            <m:oMath>
              <m:sSub>
                <m:sSubPr>
                  <m:ctrlPr>
                    <w:rPr>
                      <w:rFonts w:ascii="Cambria Math" w:hAnsi="Cambria Math"/>
                      <w:i/>
                    </w:rPr>
                  </m:ctrlPr>
                </m:sSubPr>
                <m:e>
                  <m:r>
                    <w:rPr>
                      <w:rFonts w:ascii="Cambria Math" w:hAnsi="Cambria Math"/>
                    </w:rPr>
                    <m:t>a</m:t>
                  </m:r>
                </m:e>
                <m:sub>
                  <m:r>
                    <m:rPr>
                      <m:sty m:val="p"/>
                    </m:rPr>
                    <w:rPr>
                      <w:rFonts w:ascii="Cambria Math" w:hAnsi="Cambria Math"/>
                    </w:rPr>
                    <m:t>A</m:t>
                  </m:r>
                </m:sub>
              </m:sSub>
              <m:d>
                <m:dPr>
                  <m:ctrlPr>
                    <w:rPr>
                      <w:rFonts w:ascii="Cambria Math" w:hAnsi="Cambria Math"/>
                      <w:i/>
                    </w:rPr>
                  </m:ctrlPr>
                </m:dPr>
                <m:e>
                  <m:r>
                    <w:rPr>
                      <w:rFonts w:ascii="Cambria Math" w:hAnsi="Cambria Math"/>
                    </w:rPr>
                    <m:t>θ</m:t>
                  </m:r>
                  <m:r>
                    <m:rPr>
                      <m:sty m:val="p"/>
                    </m:rPr>
                    <w:rPr>
                      <w:rFonts w:ascii="Cambria Math" w:hAnsi="Cambria Math"/>
                    </w:rPr>
                    <m:t>,</m:t>
                  </m:r>
                  <m:r>
                    <w:rPr>
                      <w:rFonts w:ascii="Cambria Math" w:hAnsi="Cambria Math"/>
                    </w:rPr>
                    <m:t>φ</m:t>
                  </m:r>
                </m:e>
              </m:d>
              <m:r>
                <w:rPr>
                  <w:rFonts w:ascii="Cambria Math" w:hAnsi="Cambria Math"/>
                </w:rPr>
                <m:t>=1+ρ</m:t>
              </m:r>
              <m:d>
                <m:dPr>
                  <m:begChr m:val="["/>
                  <m:endChr m:val="]"/>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m=1</m:t>
                              </m:r>
                            </m:sub>
                            <m:sup>
                              <m:sSub>
                                <m:sSubPr>
                                  <m:ctrlPr>
                                    <w:rPr>
                                      <w:rFonts w:ascii="Cambria Math" w:hAnsi="Cambria Math"/>
                                      <w:i/>
                                    </w:rPr>
                                  </m:ctrlPr>
                                </m:sSubPr>
                                <m:e>
                                  <m:r>
                                    <w:rPr>
                                      <w:rFonts w:ascii="Cambria Math" w:hAnsi="Cambria Math"/>
                                    </w:rPr>
                                    <m:t>N</m:t>
                                  </m:r>
                                </m:e>
                                <m:sub>
                                  <m:r>
                                    <m:rPr>
                                      <m:sty m:val="p"/>
                                    </m:rPr>
                                    <w:rPr>
                                      <w:rFonts w:ascii="Cambria Math" w:hAnsi="Cambria Math"/>
                                    </w:rPr>
                                    <m:t>H</m:t>
                                  </m:r>
                                  <m:ctrlPr>
                                    <w:rPr>
                                      <w:rFonts w:ascii="Cambria Math" w:hAnsi="Cambria Math"/>
                                    </w:rPr>
                                  </m:ctrlPr>
                                </m:sub>
                              </m:sSub>
                            </m:sup>
                            <m:e>
                              <m:nary>
                                <m:naryPr>
                                  <m:chr m:val="∑"/>
                                  <m:limLoc m:val="undOvr"/>
                                  <m:ctrlPr>
                                    <w:rPr>
                                      <w:rFonts w:ascii="Cambria Math" w:hAnsi="Cambria Math"/>
                                      <w:i/>
                                    </w:rPr>
                                  </m:ctrlPr>
                                </m:naryPr>
                                <m:sub>
                                  <m:r>
                                    <w:rPr>
                                      <w:rFonts w:ascii="Cambria Math" w:hAnsi="Cambria Math"/>
                                    </w:rPr>
                                    <m:t>n=1</m:t>
                                  </m:r>
                                </m:sub>
                                <m:sup>
                                  <m:sSub>
                                    <m:sSubPr>
                                      <m:ctrlPr>
                                        <w:rPr>
                                          <w:rFonts w:ascii="Cambria Math" w:hAnsi="Cambria Math"/>
                                          <w:i/>
                                        </w:rPr>
                                      </m:ctrlPr>
                                    </m:sSubPr>
                                    <m:e>
                                      <m:r>
                                        <w:rPr>
                                          <w:rFonts w:ascii="Cambria Math" w:hAnsi="Cambria Math"/>
                                        </w:rPr>
                                        <m:t>N</m:t>
                                      </m:r>
                                    </m:e>
                                    <m:sub>
                                      <m:r>
                                        <m:rPr>
                                          <m:sty m:val="p"/>
                                        </m:rPr>
                                        <w:rPr>
                                          <w:rFonts w:ascii="Cambria Math" w:hAnsi="Cambria Math"/>
                                        </w:rPr>
                                        <m:t>V</m:t>
                                      </m:r>
                                      <m:ctrlPr>
                                        <w:rPr>
                                          <w:rFonts w:ascii="Cambria Math" w:hAnsi="Cambria Math"/>
                                        </w:rPr>
                                      </m:ctrlPr>
                                    </m:sub>
                                  </m:sSub>
                                </m:sup>
                                <m:e>
                                  <m:sSubSup>
                                    <m:sSubSupPr>
                                      <m:ctrlPr>
                                        <w:rPr>
                                          <w:rFonts w:ascii="Cambria Math" w:hAnsi="Cambria Math"/>
                                          <w:i/>
                                        </w:rPr>
                                      </m:ctrlPr>
                                    </m:sSubSupPr>
                                    <m:e>
                                      <m:r>
                                        <w:rPr>
                                          <w:rFonts w:ascii="Cambria Math" w:hAnsi="Cambria Math"/>
                                        </w:rPr>
                                        <m:t>w</m:t>
                                      </m:r>
                                    </m:e>
                                    <m:sub>
                                      <m:r>
                                        <w:rPr>
                                          <w:rFonts w:ascii="Cambria Math" w:hAnsi="Cambria Math"/>
                                        </w:rPr>
                                        <m:t>m,n</m:t>
                                      </m:r>
                                    </m:sub>
                                    <m:sup/>
                                  </m:sSubSup>
                                  <m:sSubSup>
                                    <m:sSubSupPr>
                                      <m:ctrlPr>
                                        <w:rPr>
                                          <w:rFonts w:ascii="Cambria Math" w:hAnsi="Cambria Math"/>
                                          <w:i/>
                                        </w:rPr>
                                      </m:ctrlPr>
                                    </m:sSubSupPr>
                                    <m:e>
                                      <m:r>
                                        <w:rPr>
                                          <w:rFonts w:ascii="Cambria Math" w:hAnsi="Cambria Math"/>
                                        </w:rPr>
                                        <m:t>v</m:t>
                                      </m:r>
                                    </m:e>
                                    <m:sub>
                                      <m:r>
                                        <w:rPr>
                                          <w:rFonts w:ascii="Cambria Math" w:hAnsi="Cambria Math"/>
                                        </w:rPr>
                                        <m:t>m,n</m:t>
                                      </m:r>
                                    </m:sub>
                                    <m:sup/>
                                  </m:sSubSup>
                                </m:e>
                              </m:nary>
                            </m:e>
                          </m:nary>
                        </m:e>
                      </m:d>
                    </m:e>
                    <m:sup>
                      <m:r>
                        <w:rPr>
                          <w:rFonts w:ascii="Cambria Math" w:hAnsi="Cambria Math"/>
                        </w:rPr>
                        <m:t>2</m:t>
                      </m:r>
                    </m:sup>
                  </m:sSup>
                  <m:r>
                    <w:rPr>
                      <w:rFonts w:ascii="Cambria Math" w:hAnsi="Cambria Math"/>
                    </w:rPr>
                    <m:t>-1</m:t>
                  </m:r>
                </m:e>
              </m:d>
            </m:oMath>
            <w:r w:rsidR="004F2E2F" w:rsidRPr="00CF0720">
              <w:tab/>
            </w:r>
            <w:r w:rsidR="004F2E2F" w:rsidRPr="00CF0720">
              <w:tab/>
            </w:r>
            <w:r w:rsidR="004F2E2F" w:rsidRPr="00CF0720">
              <w:tab/>
            </w:r>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FB3280" w:rsidRPr="00CF0720">
              <w:rPr>
                <w:noProof/>
              </w:rPr>
              <w:t>8</w:t>
            </w:r>
            <w:r w:rsidR="00337F2D" w:rsidRPr="00CF0720">
              <w:fldChar w:fldCharType="end"/>
            </w:r>
            <w:r w:rsidR="004F2E2F" w:rsidRPr="00CF0720">
              <w:t>)</w:t>
            </w:r>
          </w:p>
          <w:p w:rsidR="00DE5072" w:rsidRPr="00CF0720" w:rsidRDefault="00DE5072" w:rsidP="00ED2EF5">
            <w:pPr>
              <w:pStyle w:val="ECCTabletext"/>
              <w:spacing w:after="0"/>
              <w:jc w:val="left"/>
            </w:pPr>
            <w:r w:rsidRPr="00CF0720">
              <w:t>where</w:t>
            </w:r>
          </w:p>
          <w:p w:rsidR="00DE5072" w:rsidRPr="00CF0720" w:rsidRDefault="0032791C" w:rsidP="00ED2EF5">
            <w:pPr>
              <w:pStyle w:val="ECCTabletext"/>
              <w:spacing w:after="0"/>
              <w:jc w:val="left"/>
            </w:pPr>
            <m:oMath>
              <m:sSub>
                <m:sSubPr>
                  <m:ctrlPr>
                    <w:rPr>
                      <w:rFonts w:ascii="Cambria Math" w:hAnsi="Cambria Math"/>
                      <w:i/>
                    </w:rPr>
                  </m:ctrlPr>
                </m:sSubPr>
                <m:e>
                  <m:r>
                    <w:rPr>
                      <w:rFonts w:ascii="Cambria Math" w:hAnsi="Cambria Math"/>
                    </w:rPr>
                    <m:t xml:space="preserve"> v</m:t>
                  </m:r>
                </m:e>
                <m:sub>
                  <m:r>
                    <w:rPr>
                      <w:rFonts w:ascii="Cambria Math" w:hAnsi="Cambria Math"/>
                    </w:rPr>
                    <m:t>m,n</m:t>
                  </m:r>
                </m:sub>
              </m:sSub>
              <m:r>
                <w:rPr>
                  <w:rFonts w:ascii="Cambria Math" w:hAnsi="Cambria Math"/>
                </w:rPr>
                <m:t>=</m:t>
              </m:r>
              <m:r>
                <m:rPr>
                  <m:sty m:val="p"/>
                </m:rPr>
                <w:rPr>
                  <w:rFonts w:ascii="Cambria Math" w:hAnsi="Cambria Math"/>
                </w:rPr>
                <m:t>exp</m:t>
              </m:r>
              <m:d>
                <m:dPr>
                  <m:begChr m:val="["/>
                  <m:endChr m:val="]"/>
                  <m:ctrlPr>
                    <w:rPr>
                      <w:rFonts w:ascii="Cambria Math" w:hAnsi="Cambria Math"/>
                      <w:i/>
                    </w:rPr>
                  </m:ctrlPr>
                </m:dPr>
                <m:e>
                  <m:r>
                    <w:rPr>
                      <w:rFonts w:ascii="Cambria Math" w:hAnsi="Cambria Math"/>
                    </w:rPr>
                    <m:t xml:space="preserve"> j</m:t>
                  </m:r>
                  <m:f>
                    <m:fPr>
                      <m:ctrlPr>
                        <w:rPr>
                          <w:rFonts w:ascii="Cambria Math" w:hAnsi="Cambria Math"/>
                          <w:i/>
                        </w:rPr>
                      </m:ctrlPr>
                    </m:fPr>
                    <m:num>
                      <m:r>
                        <w:rPr>
                          <w:rFonts w:ascii="Cambria Math" w:hAnsi="Cambria Math"/>
                        </w:rPr>
                        <m:t>2π</m:t>
                      </m:r>
                    </m:num>
                    <m:den>
                      <m:r>
                        <w:rPr>
                          <w:rFonts w:ascii="Cambria Math" w:hAnsi="Cambria Math"/>
                          <w:i/>
                        </w:rPr>
                        <w:sym w:font="Symbol" w:char="F06C"/>
                      </m:r>
                    </m:den>
                  </m:f>
                  <m:r>
                    <w:rPr>
                      <w:rFonts w:ascii="Cambria Math" w:hAnsi="Cambria Math"/>
                    </w:rPr>
                    <m:t>{</m:t>
                  </m:r>
                  <m:d>
                    <m:dPr>
                      <m:ctrlPr>
                        <w:rPr>
                          <w:rFonts w:ascii="Cambria Math" w:hAnsi="Cambria Math"/>
                          <w:i/>
                        </w:rPr>
                      </m:ctrlPr>
                    </m:dPr>
                    <m:e>
                      <m:r>
                        <w:rPr>
                          <w:rFonts w:ascii="Cambria Math" w:hAnsi="Cambria Math"/>
                        </w:rPr>
                        <m:t>m-1</m:t>
                      </m:r>
                    </m:e>
                  </m:d>
                  <m:sSub>
                    <m:sSubPr>
                      <m:ctrlPr>
                        <w:rPr>
                          <w:rFonts w:ascii="Cambria Math" w:hAnsi="Cambria Math"/>
                          <w:i/>
                        </w:rPr>
                      </m:ctrlPr>
                    </m:sSubPr>
                    <m:e>
                      <m:r>
                        <w:rPr>
                          <w:rFonts w:ascii="Cambria Math" w:hAnsi="Cambria Math"/>
                        </w:rPr>
                        <m:t>d</m:t>
                      </m:r>
                    </m:e>
                    <m:sub>
                      <m:r>
                        <m:rPr>
                          <m:sty m:val="p"/>
                        </m:rPr>
                        <w:rPr>
                          <w:rFonts w:ascii="Cambria Math" w:hAnsi="Cambria Math"/>
                        </w:rPr>
                        <m:t>H</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φ</m:t>
                          </m:r>
                        </m:e>
                      </m:d>
                      <m:ctrlPr>
                        <w:rPr>
                          <w:rFonts w:ascii="Cambria Math" w:hAnsi="Cambria Math"/>
                          <w:i/>
                        </w:rPr>
                      </m:ctrlPr>
                    </m:e>
                  </m:func>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θ</m:t>
                          </m:r>
                        </m:e>
                      </m:d>
                      <m:ctrlPr>
                        <w:rPr>
                          <w:rFonts w:ascii="Cambria Math" w:hAnsi="Cambria Math"/>
                          <w:i/>
                        </w:rPr>
                      </m:ctrlPr>
                    </m:e>
                  </m:func>
                  <m:r>
                    <w:rPr>
                      <w:rFonts w:ascii="Cambria Math" w:hAnsi="Cambria Math"/>
                    </w:rPr>
                    <m:t>+</m:t>
                  </m:r>
                  <m:d>
                    <m:dPr>
                      <m:ctrlPr>
                        <w:rPr>
                          <w:rFonts w:ascii="Cambria Math" w:hAnsi="Cambria Math"/>
                          <w:i/>
                        </w:rPr>
                      </m:ctrlPr>
                    </m:dPr>
                    <m:e>
                      <m:r>
                        <w:rPr>
                          <w:rFonts w:ascii="Cambria Math" w:hAnsi="Cambria Math"/>
                        </w:rPr>
                        <m:t>n-1</m:t>
                      </m:r>
                    </m:e>
                  </m:d>
                  <m:sSub>
                    <m:sSubPr>
                      <m:ctrlPr>
                        <w:rPr>
                          <w:rFonts w:ascii="Cambria Math" w:hAnsi="Cambria Math"/>
                          <w:i/>
                        </w:rPr>
                      </m:ctrlPr>
                    </m:sSubPr>
                    <m:e>
                      <m:r>
                        <w:rPr>
                          <w:rFonts w:ascii="Cambria Math" w:hAnsi="Cambria Math"/>
                        </w:rPr>
                        <m:t>d</m:t>
                      </m:r>
                    </m:e>
                    <m:sub>
                      <m:r>
                        <m:rPr>
                          <m:sty m:val="p"/>
                        </m:rPr>
                        <w:rPr>
                          <w:rFonts w:ascii="Cambria Math" w:hAnsi="Cambria Math"/>
                        </w:rPr>
                        <m:t>V</m:t>
                      </m:r>
                    </m:sub>
                  </m:sSub>
                  <m:r>
                    <m:rPr>
                      <m:sty m:val="p"/>
                    </m:rPr>
                    <w:rPr>
                      <w:rFonts w:ascii="Cambria Math" w:hAnsi="Cambria Math"/>
                    </w:rPr>
                    <m:t>cos</m:t>
                  </m:r>
                  <m:d>
                    <m:dPr>
                      <m:ctrlPr>
                        <w:rPr>
                          <w:rFonts w:ascii="Cambria Math" w:hAnsi="Cambria Math"/>
                          <w:i/>
                        </w:rPr>
                      </m:ctrlPr>
                    </m:dPr>
                    <m:e>
                      <m:r>
                        <w:rPr>
                          <w:rFonts w:ascii="Cambria Math" w:hAnsi="Cambria Math"/>
                        </w:rPr>
                        <m:t>θ</m:t>
                      </m:r>
                    </m:e>
                  </m:d>
                  <m:r>
                    <w:rPr>
                      <w:rFonts w:ascii="Cambria Math" w:hAnsi="Cambria Math"/>
                    </w:rPr>
                    <m:t>}</m:t>
                  </m:r>
                </m:e>
              </m:d>
              <m:r>
                <w:rPr>
                  <w:rFonts w:ascii="Cambria Math" w:hAnsi="Cambria Math"/>
                </w:rPr>
                <m:t xml:space="preserve"> ,</m:t>
              </m:r>
            </m:oMath>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FB3280" w:rsidRPr="00CF0720">
              <w:rPr>
                <w:noProof/>
              </w:rPr>
              <w:t>9</w:t>
            </w:r>
            <w:r w:rsidR="00337F2D" w:rsidRPr="00CF0720">
              <w:fldChar w:fldCharType="end"/>
            </w:r>
            <w:r w:rsidR="004F2E2F" w:rsidRPr="00CF0720">
              <w:t>)</w:t>
            </w:r>
          </w:p>
          <w:p w:rsidR="00DE5072" w:rsidRPr="00CF0720" w:rsidRDefault="0032791C" w:rsidP="00ED2EF5">
            <w:pPr>
              <w:pStyle w:val="ECCTabletext"/>
              <w:spacing w:after="0"/>
              <w:jc w:val="left"/>
            </w:pPr>
            <m:oMath>
              <m:sSub>
                <m:sSubPr>
                  <m:ctrlPr>
                    <w:rPr>
                      <w:rFonts w:ascii="Cambria Math" w:hAnsi="Cambria Math"/>
                      <w:i/>
                    </w:rPr>
                  </m:ctrlPr>
                </m:sSubPr>
                <m:e>
                  <m:r>
                    <w:rPr>
                      <w:rFonts w:ascii="Cambria Math" w:hAnsi="Cambria Math"/>
                    </w:rPr>
                    <m:t xml:space="preserve"> w</m:t>
                  </m:r>
                </m:e>
                <m:sub>
                  <m:r>
                    <w:rPr>
                      <w:rFonts w:ascii="Cambria Math" w:hAnsi="Cambria Math"/>
                    </w:rPr>
                    <m:t>m,n</m:t>
                  </m:r>
                </m:sub>
              </m:sSub>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m:rPr>
                              <m:sty m:val="p"/>
                            </m:rPr>
                            <w:rPr>
                              <w:rFonts w:ascii="Cambria Math" w:hAnsi="Cambria Math"/>
                            </w:rPr>
                            <m:t>H</m:t>
                          </m:r>
                        </m:sub>
                      </m:sSub>
                      <m:sSub>
                        <m:sSubPr>
                          <m:ctrlPr>
                            <w:rPr>
                              <w:rFonts w:ascii="Cambria Math" w:hAnsi="Cambria Math"/>
                              <w:i/>
                            </w:rPr>
                          </m:ctrlPr>
                        </m:sSubPr>
                        <m:e>
                          <m:r>
                            <w:rPr>
                              <w:rFonts w:ascii="Cambria Math" w:hAnsi="Cambria Math"/>
                            </w:rPr>
                            <m:t>N</m:t>
                          </m:r>
                        </m:e>
                        <m:sub>
                          <m:r>
                            <m:rPr>
                              <m:sty m:val="p"/>
                            </m:rPr>
                            <w:rPr>
                              <w:rFonts w:ascii="Cambria Math" w:hAnsi="Cambria Math"/>
                            </w:rPr>
                            <m:t>V</m:t>
                          </m:r>
                        </m:sub>
                      </m:sSub>
                    </m:e>
                  </m:rad>
                </m:den>
              </m:f>
              <m:r>
                <m:rPr>
                  <m:sty m:val="p"/>
                </m:rPr>
                <w:rPr>
                  <w:rFonts w:ascii="Cambria Math" w:hAnsi="Cambria Math"/>
                </w:rPr>
                <m:t>exp</m:t>
              </m:r>
              <m:d>
                <m:dPr>
                  <m:begChr m:val="["/>
                  <m:endChr m:val="]"/>
                  <m:ctrlPr>
                    <w:rPr>
                      <w:rFonts w:ascii="Cambria Math" w:hAnsi="Cambria Math"/>
                      <w:i/>
                    </w:rPr>
                  </m:ctrlPr>
                </m:dPr>
                <m:e>
                  <m:r>
                    <w:rPr>
                      <w:rFonts w:ascii="Cambria Math" w:hAnsi="Cambria Math"/>
                    </w:rPr>
                    <m:t>-j</m:t>
                  </m:r>
                  <m:f>
                    <m:fPr>
                      <m:ctrlPr>
                        <w:rPr>
                          <w:rFonts w:ascii="Cambria Math" w:hAnsi="Cambria Math"/>
                          <w:i/>
                        </w:rPr>
                      </m:ctrlPr>
                    </m:fPr>
                    <m:num>
                      <m:r>
                        <w:rPr>
                          <w:rFonts w:ascii="Cambria Math" w:hAnsi="Cambria Math"/>
                        </w:rPr>
                        <m:t>2π</m:t>
                      </m:r>
                    </m:num>
                    <m:den>
                      <m:r>
                        <w:rPr>
                          <w:rFonts w:ascii="Cambria Math" w:hAnsi="Cambria Math"/>
                          <w:i/>
                        </w:rPr>
                        <w:sym w:font="Symbol" w:char="F06C"/>
                      </m:r>
                    </m:den>
                  </m:f>
                  <m:r>
                    <w:rPr>
                      <w:rFonts w:ascii="Cambria Math" w:hAnsi="Cambria Math"/>
                    </w:rPr>
                    <m:t>{</m:t>
                  </m:r>
                  <m:d>
                    <m:dPr>
                      <m:ctrlPr>
                        <w:rPr>
                          <w:rFonts w:ascii="Cambria Math" w:hAnsi="Cambria Math"/>
                          <w:i/>
                        </w:rPr>
                      </m:ctrlPr>
                    </m:dPr>
                    <m:e>
                      <m:r>
                        <w:rPr>
                          <w:rFonts w:ascii="Cambria Math" w:hAnsi="Cambria Math"/>
                        </w:rPr>
                        <m:t>m-1</m:t>
                      </m:r>
                    </m:e>
                  </m:d>
                  <m:sSub>
                    <m:sSubPr>
                      <m:ctrlPr>
                        <w:rPr>
                          <w:rFonts w:ascii="Cambria Math" w:hAnsi="Cambria Math"/>
                          <w:i/>
                        </w:rPr>
                      </m:ctrlPr>
                    </m:sSubPr>
                    <m:e>
                      <m:r>
                        <w:rPr>
                          <w:rFonts w:ascii="Cambria Math" w:hAnsi="Cambria Math"/>
                        </w:rPr>
                        <m:t>d</m:t>
                      </m:r>
                    </m:e>
                    <m:sub>
                      <m:r>
                        <m:rPr>
                          <m:sty m:val="p"/>
                        </m:rPr>
                        <w:rPr>
                          <w:rFonts w:ascii="Cambria Math" w:hAnsi="Cambria Math"/>
                        </w:rPr>
                        <m:t>H</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φ</m:t>
                              </m:r>
                            </m:e>
                            <m:sub>
                              <m:r>
                                <m:rPr>
                                  <m:sty m:val="p"/>
                                </m:rPr>
                                <w:rPr>
                                  <w:rFonts w:ascii="Cambria Math" w:hAnsi="Cambria Math"/>
                                </w:rPr>
                                <m:t>SCAN</m:t>
                              </m:r>
                            </m:sub>
                          </m:sSub>
                        </m:e>
                      </m:d>
                      <m:ctrlPr>
                        <w:rPr>
                          <w:rFonts w:ascii="Cambria Math" w:hAnsi="Cambria Math"/>
                          <w:i/>
                        </w:rPr>
                      </m:ctrlPr>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m:rPr>
                                  <m:sty m:val="p"/>
                                </m:rPr>
                                <w:rPr>
                                  <w:rFonts w:ascii="Cambria Math" w:hAnsi="Cambria Math"/>
                                </w:rPr>
                                <m:t>TILT</m:t>
                              </m:r>
                            </m:sub>
                          </m:sSub>
                        </m:e>
                      </m:d>
                      <m:ctrlPr>
                        <w:rPr>
                          <w:rFonts w:ascii="Cambria Math" w:hAnsi="Cambria Math"/>
                          <w:i/>
                        </w:rPr>
                      </m:ctrlPr>
                    </m:e>
                  </m:func>
                  <m:r>
                    <w:rPr>
                      <w:rFonts w:ascii="Cambria Math" w:hAnsi="Cambria Math"/>
                    </w:rPr>
                    <m:t>-</m:t>
                  </m:r>
                  <m:d>
                    <m:dPr>
                      <m:ctrlPr>
                        <w:rPr>
                          <w:rFonts w:ascii="Cambria Math" w:hAnsi="Cambria Math"/>
                          <w:i/>
                        </w:rPr>
                      </m:ctrlPr>
                    </m:dPr>
                    <m:e>
                      <m:r>
                        <w:rPr>
                          <w:rFonts w:ascii="Cambria Math" w:hAnsi="Cambria Math"/>
                        </w:rPr>
                        <m:t>n-1</m:t>
                      </m:r>
                    </m:e>
                  </m:d>
                  <m:sSub>
                    <m:sSubPr>
                      <m:ctrlPr>
                        <w:rPr>
                          <w:rFonts w:ascii="Cambria Math" w:hAnsi="Cambria Math"/>
                          <w:i/>
                        </w:rPr>
                      </m:ctrlPr>
                    </m:sSubPr>
                    <m:e>
                      <m:r>
                        <w:rPr>
                          <w:rFonts w:ascii="Cambria Math" w:hAnsi="Cambria Math"/>
                        </w:rPr>
                        <m:t>d</m:t>
                      </m:r>
                    </m:e>
                    <m:sub>
                      <m:r>
                        <m:rPr>
                          <m:sty m:val="p"/>
                        </m:rPr>
                        <w:rPr>
                          <w:rFonts w:ascii="Cambria Math" w:hAnsi="Cambria Math"/>
                        </w:rPr>
                        <m:t>V</m:t>
                      </m:r>
                    </m:sub>
                  </m:sSub>
                  <m:r>
                    <m:rPr>
                      <m:sty m:val="p"/>
                    </m:rPr>
                    <w:rPr>
                      <w:rFonts w:ascii="Cambria Math" w:hAnsi="Cambria Math"/>
                    </w:rPr>
                    <m:t>sin</m:t>
                  </m:r>
                  <m:d>
                    <m:dPr>
                      <m:ctrlPr>
                        <w:rPr>
                          <w:rFonts w:ascii="Cambria Math" w:hAnsi="Cambria Math"/>
                          <w:i/>
                        </w:rPr>
                      </m:ctrlPr>
                    </m:dPr>
                    <m:e>
                      <m:sSub>
                        <m:sSubPr>
                          <m:ctrlPr>
                            <w:rPr>
                              <w:rFonts w:ascii="Cambria Math" w:hAnsi="Cambria Math"/>
                              <w:i/>
                            </w:rPr>
                          </m:ctrlPr>
                        </m:sSubPr>
                        <m:e>
                          <m:r>
                            <w:rPr>
                              <w:rFonts w:ascii="Cambria Math" w:hAnsi="Cambria Math"/>
                            </w:rPr>
                            <m:t>θ</m:t>
                          </m:r>
                        </m:e>
                        <m:sub>
                          <m:r>
                            <m:rPr>
                              <m:sty m:val="p"/>
                            </m:rPr>
                            <w:rPr>
                              <w:rFonts w:ascii="Cambria Math" w:hAnsi="Cambria Math"/>
                            </w:rPr>
                            <m:t>TILT</m:t>
                          </m:r>
                        </m:sub>
                      </m:sSub>
                    </m:e>
                  </m:d>
                  <m:r>
                    <w:rPr>
                      <w:rFonts w:ascii="Cambria Math" w:hAnsi="Cambria Math"/>
                    </w:rPr>
                    <m:t>}</m:t>
                  </m:r>
                </m:e>
              </m:d>
              <m:r>
                <w:rPr>
                  <w:rFonts w:ascii="Cambria Math" w:hAnsi="Cambria Math"/>
                </w:rPr>
                <m:t xml:space="preserve"> ,</m:t>
              </m:r>
            </m:oMath>
            <w:r w:rsidR="004F2E2F" w:rsidRPr="00CF0720">
              <w:t xml:space="preserve"> (</w:t>
            </w:r>
            <w:r w:rsidR="00337F2D" w:rsidRPr="00CF0720">
              <w:fldChar w:fldCharType="begin"/>
            </w:r>
            <w:r w:rsidR="00337F2D" w:rsidRPr="00CF0720">
              <w:instrText xml:space="preserve"> SEQ Equation \* ARABIC </w:instrText>
            </w:r>
            <w:r w:rsidR="00337F2D" w:rsidRPr="00CF0720">
              <w:fldChar w:fldCharType="separate"/>
            </w:r>
            <w:r w:rsidR="00FB3280" w:rsidRPr="00CF0720">
              <w:rPr>
                <w:noProof/>
              </w:rPr>
              <w:t>10</w:t>
            </w:r>
            <w:r w:rsidR="00337F2D" w:rsidRPr="00CF0720">
              <w:fldChar w:fldCharType="end"/>
            </w:r>
            <w:r w:rsidR="004F2E2F" w:rsidRPr="00CF0720">
              <w:t>)</w:t>
            </w:r>
          </w:p>
          <w:p w:rsidR="00DE5072" w:rsidRPr="00CF0720" w:rsidRDefault="00DE5072" w:rsidP="00ED2EF5">
            <w:pPr>
              <w:pStyle w:val="ECCTabletext"/>
              <w:spacing w:after="0"/>
              <w:jc w:val="left"/>
            </w:pPr>
            <w:r w:rsidRPr="00CF0720">
              <w:t>and</w:t>
            </w:r>
          </w:p>
          <w:p w:rsidR="00DE5072" w:rsidRPr="00CF0720" w:rsidRDefault="00DE5072" w:rsidP="00ED2EF5">
            <w:pPr>
              <w:pStyle w:val="ECCTabletext"/>
              <w:spacing w:after="0"/>
              <w:jc w:val="left"/>
            </w:pPr>
            <m:oMath>
              <m:r>
                <w:rPr>
                  <w:rFonts w:ascii="Cambria Math" w:hAnsi="Cambria Math"/>
                </w:rPr>
                <m:t>ρ</m:t>
              </m:r>
            </m:oMath>
            <w:r w:rsidRPr="00CF0720">
              <w:t xml:space="preserve"> is the signal correlation across the antenna elements, </w:t>
            </w:r>
            <m:oMath>
              <m:sSub>
                <m:sSubPr>
                  <m:ctrlPr>
                    <w:rPr>
                      <w:rFonts w:ascii="Cambria Math" w:hAnsi="Cambria Math"/>
                      <w:i/>
                    </w:rPr>
                  </m:ctrlPr>
                </m:sSubPr>
                <m:e>
                  <m:r>
                    <w:rPr>
                      <w:rFonts w:ascii="Cambria Math" w:hAnsi="Cambria Math"/>
                    </w:rPr>
                    <m:t>N</m:t>
                  </m:r>
                </m:e>
                <m:sub>
                  <m:r>
                    <m:rPr>
                      <m:sty m:val="p"/>
                    </m:rPr>
                    <w:rPr>
                      <w:rFonts w:ascii="Cambria Math" w:hAnsi="Cambria Math"/>
                    </w:rPr>
                    <m:t>V</m:t>
                  </m:r>
                </m:sub>
              </m:sSub>
              <m:sSub>
                <m:sSubPr>
                  <m:ctrlPr>
                    <w:rPr>
                      <w:rFonts w:ascii="Cambria Math" w:hAnsi="Cambria Math"/>
                      <w:i/>
                    </w:rPr>
                  </m:ctrlPr>
                </m:sSubPr>
                <m:e>
                  <m:r>
                    <w:rPr>
                      <w:rFonts w:ascii="Cambria Math" w:hAnsi="Cambria Math"/>
                    </w:rPr>
                    <m:t>,N</m:t>
                  </m:r>
                </m:e>
                <m:sub>
                  <m:r>
                    <m:rPr>
                      <m:sty m:val="p"/>
                    </m:rPr>
                    <w:rPr>
                      <w:rFonts w:ascii="Cambria Math" w:hAnsi="Cambria Math"/>
                    </w:rPr>
                    <m:t>H</m:t>
                  </m:r>
                </m:sub>
              </m:sSub>
              <m:r>
                <w:rPr>
                  <w:rFonts w:ascii="Cambria Math" w:hAnsi="Cambria Math"/>
                </w:rPr>
                <m:t xml:space="preserve"> </m:t>
              </m:r>
            </m:oMath>
            <w:r w:rsidRPr="00CF0720">
              <w:t xml:space="preserve">are the number of vertical and horizontal antenna elements, </w:t>
            </w:r>
            <m:oMath>
              <m:sSub>
                <m:sSubPr>
                  <m:ctrlPr>
                    <w:rPr>
                      <w:rFonts w:ascii="Cambria Math" w:hAnsi="Cambria Math"/>
                      <w:i/>
                    </w:rPr>
                  </m:ctrlPr>
                </m:sSubPr>
                <m:e>
                  <m:r>
                    <w:rPr>
                      <w:rFonts w:ascii="Cambria Math" w:hAnsi="Cambria Math"/>
                    </w:rPr>
                    <m:t>d</m:t>
                  </m:r>
                </m:e>
                <m:sub>
                  <m:r>
                    <m:rPr>
                      <m:sty m:val="p"/>
                    </m:rPr>
                    <w:rPr>
                      <w:rFonts w:ascii="Cambria Math" w:hAnsi="Cambria Math"/>
                    </w:rPr>
                    <m:t>V</m:t>
                  </m:r>
                </m:sub>
              </m:sSub>
              <m:sSub>
                <m:sSubPr>
                  <m:ctrlPr>
                    <w:rPr>
                      <w:rFonts w:ascii="Cambria Math" w:hAnsi="Cambria Math"/>
                      <w:i/>
                    </w:rPr>
                  </m:ctrlPr>
                </m:sSubPr>
                <m:e>
                  <m:r>
                    <w:rPr>
                      <w:rFonts w:ascii="Cambria Math" w:hAnsi="Cambria Math"/>
                    </w:rPr>
                    <m:t>,d</m:t>
                  </m:r>
                </m:e>
                <m:sub>
                  <m:r>
                    <m:rPr>
                      <m:sty m:val="p"/>
                    </m:rPr>
                    <w:rPr>
                      <w:rFonts w:ascii="Cambria Math" w:hAnsi="Cambria Math"/>
                    </w:rPr>
                    <m:t>H</m:t>
                  </m:r>
                </m:sub>
              </m:sSub>
              <m:r>
                <w:rPr>
                  <w:rFonts w:ascii="Cambria Math" w:hAnsi="Cambria Math"/>
                </w:rPr>
                <m:t xml:space="preserve"> </m:t>
              </m:r>
            </m:oMath>
            <w:r w:rsidRPr="00CF0720">
              <w:t xml:space="preserve">are the vertical and horizontal antenna element spacings, </w:t>
            </w:r>
            <m:oMath>
              <m:sSub>
                <m:sSubPr>
                  <m:ctrlPr>
                    <w:rPr>
                      <w:rFonts w:ascii="Cambria Math" w:hAnsi="Cambria Math"/>
                      <w:i/>
                    </w:rPr>
                  </m:ctrlPr>
                </m:sSubPr>
                <m:e>
                  <m:r>
                    <w:rPr>
                      <w:rFonts w:ascii="Cambria Math" w:hAnsi="Cambria Math"/>
                    </w:rPr>
                    <m:t>-</m:t>
                  </m:r>
                  <m:f>
                    <m:fPr>
                      <m:type m:val="lin"/>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≤θ</m:t>
                  </m:r>
                </m:e>
                <m:sub>
                  <m:r>
                    <m:rPr>
                      <m:sty m:val="p"/>
                    </m:rPr>
                    <w:rPr>
                      <w:rFonts w:ascii="Cambria Math" w:hAnsi="Cambria Math"/>
                    </w:rPr>
                    <m:t>TILT</m:t>
                  </m:r>
                </m:sub>
              </m:sSub>
              <m:r>
                <w:rPr>
                  <w:rFonts w:ascii="Cambria Math" w:hAnsi="Cambria Math"/>
                </w:rPr>
                <m:t>≤</m:t>
              </m:r>
              <m:f>
                <m:fPr>
                  <m:type m:val="lin"/>
                  <m:ctrlPr>
                    <w:rPr>
                      <w:rFonts w:ascii="Cambria Math" w:hAnsi="Cambria Math"/>
                      <w:i/>
                    </w:rPr>
                  </m:ctrlPr>
                </m:fPr>
                <m:num>
                  <m:r>
                    <w:rPr>
                      <w:rFonts w:ascii="Cambria Math" w:hAnsi="Cambria Math"/>
                    </w:rPr>
                    <m:t>π</m:t>
                  </m:r>
                </m:num>
                <m:den>
                  <m:r>
                    <w:rPr>
                      <w:rFonts w:ascii="Cambria Math" w:hAnsi="Cambria Math"/>
                    </w:rPr>
                    <m:t>2</m:t>
                  </m:r>
                </m:den>
              </m:f>
            </m:oMath>
            <w:r w:rsidRPr="00CF0720">
              <w:t xml:space="preserve"> is the downward beam steering tilt angle relative to boresight, and </w:t>
            </w:r>
            <m:oMath>
              <m:r>
                <w:rPr>
                  <w:rFonts w:ascii="Cambria Math" w:hAnsi="Cambria Math"/>
                </w:rPr>
                <m:t>-π≤</m:t>
              </m:r>
              <m:sSub>
                <m:sSubPr>
                  <m:ctrlPr>
                    <w:rPr>
                      <w:rFonts w:ascii="Cambria Math" w:hAnsi="Cambria Math"/>
                      <w:i/>
                    </w:rPr>
                  </m:ctrlPr>
                </m:sSubPr>
                <m:e>
                  <m:r>
                    <w:rPr>
                      <w:rFonts w:ascii="Cambria Math" w:hAnsi="Cambria Math"/>
                    </w:rPr>
                    <m:t>φ</m:t>
                  </m:r>
                </m:e>
                <m:sub>
                  <m:r>
                    <m:rPr>
                      <m:sty m:val="p"/>
                    </m:rPr>
                    <w:rPr>
                      <w:rFonts w:ascii="Cambria Math" w:hAnsi="Cambria Math"/>
                    </w:rPr>
                    <m:t>SCAN</m:t>
                  </m:r>
                </m:sub>
              </m:sSub>
              <m:r>
                <w:rPr>
                  <w:rFonts w:ascii="Cambria Math" w:hAnsi="Cambria Math"/>
                </w:rPr>
                <m:t xml:space="preserve"> ≤π</m:t>
              </m:r>
            </m:oMath>
            <w:r w:rsidRPr="00CF0720">
              <w:t xml:space="preserve"> is the anti-clockwise horizontal beam steering scan angle relative to boresight. </w:t>
            </w:r>
          </w:p>
          <w:p w:rsidR="00DE5072" w:rsidRPr="00CF0720" w:rsidRDefault="00DE5072" w:rsidP="00ED2EF5">
            <w:pPr>
              <w:pStyle w:val="ECCTabletext"/>
              <w:spacing w:after="0"/>
              <w:jc w:val="left"/>
            </w:pPr>
            <w:r w:rsidRPr="00CF0720">
              <w:t xml:space="preserve">NOTE: </w:t>
            </w:r>
            <m:oMath>
              <m:r>
                <w:rPr>
                  <w:rFonts w:ascii="Cambria Math" w:hAnsi="Cambria Math"/>
                </w:rPr>
                <m:t>0≤</m:t>
              </m:r>
              <m:sSub>
                <m:sSubPr>
                  <m:ctrlPr>
                    <w:rPr>
                      <w:rFonts w:ascii="Cambria Math" w:hAnsi="Cambria Math"/>
                      <w:i/>
                    </w:rPr>
                  </m:ctrlPr>
                </m:sSubPr>
                <m:e>
                  <m:r>
                    <w:rPr>
                      <w:rFonts w:ascii="Cambria Math" w:hAnsi="Cambria Math"/>
                    </w:rPr>
                    <m:t>a</m:t>
                  </m:r>
                </m:e>
                <m:sub>
                  <m:r>
                    <m:rPr>
                      <m:sty m:val="p"/>
                    </m:rPr>
                    <w:rPr>
                      <w:rFonts w:ascii="Cambria Math" w:hAnsi="Cambria Math"/>
                    </w:rPr>
                    <m:t>A</m:t>
                  </m:r>
                </m:sub>
              </m:sSub>
              <m:d>
                <m:dPr>
                  <m:ctrlPr>
                    <w:rPr>
                      <w:rFonts w:ascii="Cambria Math" w:hAnsi="Cambria Math"/>
                      <w:i/>
                    </w:rPr>
                  </m:ctrlPr>
                </m:dPr>
                <m:e>
                  <m:r>
                    <w:rPr>
                      <w:rFonts w:ascii="Cambria Math" w:hAnsi="Cambria Math"/>
                    </w:rPr>
                    <m:t>θ</m:t>
                  </m:r>
                  <m:r>
                    <m:rPr>
                      <m:sty m:val="p"/>
                    </m:rPr>
                    <w:rPr>
                      <w:rFonts w:ascii="Cambria Math" w:hAnsi="Cambria Math"/>
                    </w:rPr>
                    <m:t>,</m:t>
                  </m:r>
                  <m:r>
                    <w:rPr>
                      <w:rFonts w:ascii="Cambria Math" w:hAnsi="Cambria Math"/>
                    </w:rPr>
                    <m:t>φ</m:t>
                  </m:r>
                </m:e>
              </m:d>
              <m:r>
                <w:rPr>
                  <w:rFonts w:ascii="Cambria Math" w:hAnsi="Cambria Math"/>
                </w:rPr>
                <m:t>≤N</m:t>
              </m:r>
            </m:oMath>
            <w:r w:rsidRPr="00CF0720">
              <w:t>.</w:t>
            </w:r>
          </w:p>
        </w:tc>
      </w:tr>
      <w:tr w:rsidR="00DE5072" w:rsidRPr="00CF0720" w:rsidTr="00ED2EF5">
        <w:trPr>
          <w:cantSplit/>
        </w:trPr>
        <w:tc>
          <w:tcPr>
            <w:tcW w:w="2605" w:type="dxa"/>
          </w:tcPr>
          <w:p w:rsidR="00DE5072" w:rsidRPr="00CF0720" w:rsidRDefault="00DE5072" w:rsidP="00601904">
            <w:pPr>
              <w:pStyle w:val="ECCTabletext"/>
            </w:pPr>
            <w:r w:rsidRPr="00CF0720">
              <w:t>Correlation</w:t>
            </w:r>
          </w:p>
        </w:tc>
        <w:tc>
          <w:tcPr>
            <w:tcW w:w="7172" w:type="dxa"/>
          </w:tcPr>
          <w:p w:rsidR="00DE5072" w:rsidRPr="00CF0720" w:rsidRDefault="00DE5072" w:rsidP="00601904">
            <w:pPr>
              <w:pStyle w:val="ECCTabletext"/>
            </w:pPr>
            <w:r w:rsidRPr="00CF0720">
              <w:sym w:font="Symbol" w:char="F072"/>
            </w:r>
            <w:r w:rsidRPr="00CF0720">
              <w:t xml:space="preserve"> = 0 and 1.</w:t>
            </w:r>
          </w:p>
        </w:tc>
      </w:tr>
      <w:tr w:rsidR="00DE5072" w:rsidRPr="00CF0720" w:rsidTr="00ED2EF5">
        <w:trPr>
          <w:cantSplit/>
        </w:trPr>
        <w:tc>
          <w:tcPr>
            <w:tcW w:w="2605" w:type="dxa"/>
          </w:tcPr>
          <w:p w:rsidR="00DE5072" w:rsidRPr="00CF0720" w:rsidRDefault="00DE5072" w:rsidP="00ED2EF5">
            <w:pPr>
              <w:pStyle w:val="ECCTabletext"/>
              <w:spacing w:after="0"/>
              <w:jc w:val="left"/>
            </w:pPr>
            <w:r w:rsidRPr="00CF0720">
              <w:t>Array beam forming</w:t>
            </w:r>
          </w:p>
          <w:p w:rsidR="00DE5072" w:rsidRPr="00CF0720" w:rsidRDefault="00DE5072" w:rsidP="00ED2EF5">
            <w:pPr>
              <w:pStyle w:val="ECCTabletext"/>
              <w:spacing w:after="0"/>
              <w:jc w:val="left"/>
            </w:pPr>
            <w:r w:rsidRPr="00CF0720">
              <w:t>directional (power) gain</w:t>
            </w:r>
          </w:p>
          <w:p w:rsidR="00DE5072" w:rsidRPr="00CF0720" w:rsidRDefault="00DE5072" w:rsidP="00ED2EF5">
            <w:pPr>
              <w:pStyle w:val="ECCTabletext"/>
              <w:spacing w:after="0"/>
              <w:jc w:val="left"/>
            </w:pPr>
            <w:r w:rsidRPr="00CF0720">
              <w:t>g(</w:t>
            </w:r>
            <w:r w:rsidRPr="00CF0720">
              <w:sym w:font="Symbol" w:char="0071"/>
            </w:r>
            <w:r w:rsidRPr="00CF0720">
              <w:t>,</w:t>
            </w:r>
            <w:r w:rsidRPr="00CF0720">
              <w:sym w:font="Symbol" w:char="006A"/>
            </w:r>
            <w:r w:rsidR="00ED2EF5" w:rsidRPr="00CF0720">
              <w:t>)</w:t>
            </w:r>
          </w:p>
        </w:tc>
        <w:tc>
          <w:tcPr>
            <w:tcW w:w="7172" w:type="dxa"/>
          </w:tcPr>
          <w:p w:rsidR="004F2E2F" w:rsidRPr="00CF0720" w:rsidRDefault="00DE5072" w:rsidP="00ED2EF5">
            <w:pPr>
              <w:pStyle w:val="ECCTabletext"/>
              <w:spacing w:after="0"/>
              <w:jc w:val="left"/>
            </w:pPr>
            <w:r w:rsidRPr="00CF0720">
              <w:t xml:space="preserve">Power </w:t>
            </w:r>
            <m:oMath>
              <m:r>
                <w:rPr>
                  <w:rFonts w:ascii="Cambria Math" w:hAnsi="Cambria Math"/>
                </w:rPr>
                <m:t>P</m:t>
              </m:r>
              <m:d>
                <m:dPr>
                  <m:ctrlPr>
                    <w:rPr>
                      <w:rFonts w:ascii="Cambria Math" w:hAnsi="Cambria Math"/>
                    </w:rPr>
                  </m:ctrlPr>
                </m:dPr>
                <m:e>
                  <m:r>
                    <w:rPr>
                      <w:rFonts w:ascii="Cambria Math" w:hAnsi="Cambria Math"/>
                    </w:rPr>
                    <m:t>θ,φ</m:t>
                  </m:r>
                </m:e>
              </m:d>
              <m:r>
                <m:rPr>
                  <m:sty m:val="p"/>
                </m:rPr>
                <w:rPr>
                  <w:rFonts w:ascii="Cambria Math" w:hAnsi="Cambria Math"/>
                </w:rPr>
                <m:t xml:space="preserve"> </m:t>
              </m:r>
            </m:oMath>
            <w:r w:rsidRPr="00CF0720">
              <w:t xml:space="preserve">radiated by antenna array system in direction </w:t>
            </w:r>
            <m:oMath>
              <m:d>
                <m:dPr>
                  <m:ctrlPr>
                    <w:rPr>
                      <w:rFonts w:ascii="Cambria Math" w:hAnsi="Cambria Math"/>
                    </w:rPr>
                  </m:ctrlPr>
                </m:dPr>
                <m:e>
                  <m:r>
                    <w:rPr>
                      <w:rFonts w:ascii="Cambria Math" w:hAnsi="Cambria Math"/>
                    </w:rPr>
                    <m:t>θ,φ</m:t>
                  </m:r>
                </m:e>
              </m:d>
              <m:r>
                <m:rPr>
                  <m:sty m:val="p"/>
                </m:rPr>
                <w:rPr>
                  <w:rFonts w:ascii="Cambria Math" w:hAnsi="Cambria Math"/>
                </w:rPr>
                <m:t xml:space="preserve"> </m:t>
              </m:r>
            </m:oMath>
            <w:r w:rsidRPr="00CF0720">
              <w:t xml:space="preserve">is </w:t>
            </w:r>
            <m:oMath>
              <m:r>
                <m:rPr>
                  <m:sty m:val="p"/>
                </m:rPr>
                <w:rPr>
                  <w:rFonts w:ascii="Cambria Math" w:hAnsi="Cambria Math"/>
                </w:rPr>
                <w:br/>
              </m:r>
              <m:r>
                <w:rPr>
                  <w:rFonts w:ascii="Cambria Math" w:hAnsi="Cambria Math"/>
                </w:rPr>
                <m:t>P</m:t>
              </m:r>
              <m:d>
                <m:dPr>
                  <m:ctrlPr>
                    <w:rPr>
                      <w:rFonts w:ascii="Cambria Math" w:hAnsi="Cambria Math"/>
                    </w:rPr>
                  </m:ctrlPr>
                </m:dPr>
                <m:e>
                  <m:r>
                    <w:rPr>
                      <w:rFonts w:ascii="Cambria Math" w:hAnsi="Cambria Math"/>
                    </w:rPr>
                    <m:t>θ,φ</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TX</m:t>
                  </m:r>
                </m:sub>
              </m:sSub>
              <m:r>
                <w:rPr>
                  <w:rFonts w:ascii="Cambria Math" w:hAnsi="Cambria Math"/>
                </w:rPr>
                <m:t xml:space="preserve"> g</m:t>
              </m:r>
              <m:d>
                <m:dPr>
                  <m:ctrlPr>
                    <w:rPr>
                      <w:rFonts w:ascii="Cambria Math" w:hAnsi="Cambria Math"/>
                      <w:i/>
                    </w:rPr>
                  </m:ctrlPr>
                </m:dPr>
                <m:e>
                  <m:r>
                    <w:rPr>
                      <w:rFonts w:ascii="Cambria Math" w:hAnsi="Cambria Math"/>
                    </w:rPr>
                    <m:t>θ</m:t>
                  </m:r>
                  <m:r>
                    <m:rPr>
                      <m:sty m:val="p"/>
                    </m:rPr>
                    <w:rPr>
                      <w:rFonts w:ascii="Cambria Math" w:hAnsi="Cambria Math"/>
                    </w:rPr>
                    <m:t>,</m:t>
                  </m:r>
                  <m:r>
                    <w:rPr>
                      <w:rFonts w:ascii="Cambria Math" w:hAnsi="Cambria Math"/>
                    </w:rPr>
                    <m:t>φ</m:t>
                  </m:r>
                </m:e>
              </m:d>
            </m:oMath>
            <w:r w:rsidRPr="00CF0720">
              <w:t xml:space="preserve"> </w:t>
            </w:r>
            <w:r w:rsidR="004F2E2F" w:rsidRPr="00CF0720">
              <w:tab/>
            </w:r>
            <w:r w:rsidR="004F2E2F" w:rsidRPr="00CF0720">
              <w:tab/>
            </w:r>
            <w:r w:rsidR="004F2E2F" w:rsidRPr="00CF0720">
              <w:tab/>
            </w:r>
            <w:r w:rsidR="004F2E2F" w:rsidRPr="00CF0720">
              <w:tab/>
            </w:r>
            <w:r w:rsidR="004F2E2F" w:rsidRPr="00CF0720">
              <w:tab/>
            </w:r>
            <w:r w:rsidR="004F2E2F" w:rsidRPr="00CF0720">
              <w:tab/>
            </w:r>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FB3280" w:rsidRPr="00CF0720">
              <w:rPr>
                <w:noProof/>
              </w:rPr>
              <w:t>11</w:t>
            </w:r>
            <w:r w:rsidR="00337F2D" w:rsidRPr="00CF0720">
              <w:fldChar w:fldCharType="end"/>
            </w:r>
            <w:r w:rsidR="004F2E2F" w:rsidRPr="00CF0720">
              <w:t>)</w:t>
            </w:r>
          </w:p>
          <w:p w:rsidR="00DE5072" w:rsidRPr="00CF0720" w:rsidRDefault="00DE5072" w:rsidP="00ED2EF5">
            <w:pPr>
              <w:pStyle w:val="ECCTabletext"/>
              <w:spacing w:after="0"/>
              <w:jc w:val="left"/>
            </w:pPr>
            <w:r w:rsidRPr="00CF0720">
              <w:t xml:space="preserve">where </w:t>
            </w:r>
            <m:oMath>
              <m:sSub>
                <m:sSubPr>
                  <m:ctrlPr>
                    <w:rPr>
                      <w:rFonts w:ascii="Cambria Math" w:hAnsi="Cambria Math"/>
                      <w:i/>
                    </w:rPr>
                  </m:ctrlPr>
                </m:sSubPr>
                <m:e>
                  <m:r>
                    <w:rPr>
                      <w:rFonts w:ascii="Cambria Math" w:hAnsi="Cambria Math"/>
                    </w:rPr>
                    <m:t>P</m:t>
                  </m:r>
                </m:e>
                <m:sub>
                  <m:r>
                    <m:rPr>
                      <m:sty m:val="p"/>
                    </m:rPr>
                    <w:rPr>
                      <w:rFonts w:ascii="Cambria Math" w:hAnsi="Cambria Math"/>
                    </w:rPr>
                    <m:t>TX</m:t>
                  </m:r>
                </m:sub>
              </m:sSub>
            </m:oMath>
            <w:r w:rsidRPr="00CF0720">
              <w:t xml:space="preserve"> is the conducted power, and</w:t>
            </w:r>
          </w:p>
          <w:p w:rsidR="00DE5072" w:rsidRPr="00CF0720" w:rsidRDefault="00DE5072" w:rsidP="00ED2EF5">
            <w:pPr>
              <w:pStyle w:val="ECCTabletext"/>
              <w:spacing w:after="0"/>
              <w:jc w:val="left"/>
            </w:pPr>
            <m:oMath>
              <m:r>
                <w:rPr>
                  <w:rFonts w:ascii="Cambria Math" w:hAnsi="Cambria Math"/>
                </w:rPr>
                <m:t>g</m:t>
              </m:r>
              <m:d>
                <m:dPr>
                  <m:ctrlPr>
                    <w:rPr>
                      <w:rFonts w:ascii="Cambria Math" w:hAnsi="Cambria Math"/>
                      <w:i/>
                    </w:rPr>
                  </m:ctrlPr>
                </m:dPr>
                <m:e>
                  <m:r>
                    <w:rPr>
                      <w:rFonts w:ascii="Cambria Math" w:hAnsi="Cambria Math"/>
                    </w:rPr>
                    <m:t>θ</m:t>
                  </m:r>
                  <m:r>
                    <m:rPr>
                      <m:sty m:val="p"/>
                    </m:rPr>
                    <w:rPr>
                      <w:rFonts w:ascii="Cambria Math" w:hAnsi="Cambria Math"/>
                    </w:rPr>
                    <m:t>,</m:t>
                  </m:r>
                  <m:r>
                    <w:rPr>
                      <w:rFonts w:ascii="Cambria Math" w:hAnsi="Cambria Math"/>
                    </w:rPr>
                    <m:t>φ</m:t>
                  </m:r>
                </m:e>
              </m:d>
              <m:r>
                <w:rPr>
                  <w:rFonts w:ascii="Cambria Math" w:hAnsi="Cambria Math"/>
                </w:rPr>
                <m:t>= G a</m:t>
              </m:r>
              <m:d>
                <m:dPr>
                  <m:ctrlPr>
                    <w:rPr>
                      <w:rFonts w:ascii="Cambria Math" w:hAnsi="Cambria Math"/>
                      <w:i/>
                    </w:rPr>
                  </m:ctrlPr>
                </m:dPr>
                <m:e>
                  <m:r>
                    <w:rPr>
                      <w:rFonts w:ascii="Cambria Math" w:hAnsi="Cambria Math"/>
                    </w:rPr>
                    <m:t>θ</m:t>
                  </m:r>
                  <m:r>
                    <m:rPr>
                      <m:sty m:val="p"/>
                    </m:rPr>
                    <w:rPr>
                      <w:rFonts w:ascii="Cambria Math" w:hAnsi="Cambria Math"/>
                    </w:rPr>
                    <m:t>,</m:t>
                  </m:r>
                  <m:r>
                    <w:rPr>
                      <w:rFonts w:ascii="Cambria Math" w:hAnsi="Cambria Math"/>
                    </w:rPr>
                    <m:t>φ</m:t>
                  </m:r>
                </m:e>
              </m:d>
              <m:r>
                <w:rPr>
                  <w:rFonts w:ascii="Cambria Math" w:hAnsi="Cambria Math"/>
                </w:rPr>
                <m:t xml:space="preserve">=G </m:t>
              </m:r>
              <m:sSub>
                <m:sSubPr>
                  <m:ctrlPr>
                    <w:rPr>
                      <w:rFonts w:ascii="Cambria Math" w:hAnsi="Cambria Math"/>
                      <w:i/>
                    </w:rPr>
                  </m:ctrlPr>
                </m:sSubPr>
                <m:e>
                  <m:r>
                    <w:rPr>
                      <w:rFonts w:ascii="Cambria Math" w:hAnsi="Cambria Math"/>
                    </w:rPr>
                    <m:t>a</m:t>
                  </m:r>
                </m:e>
                <m:sub>
                  <m:r>
                    <m:rPr>
                      <m:sty m:val="p"/>
                    </m:rPr>
                    <w:rPr>
                      <w:rFonts w:ascii="Cambria Math" w:hAnsi="Cambria Math"/>
                    </w:rPr>
                    <m:t>E</m:t>
                  </m:r>
                </m:sub>
              </m:sSub>
              <m:d>
                <m:dPr>
                  <m:ctrlPr>
                    <w:rPr>
                      <w:rFonts w:ascii="Cambria Math" w:hAnsi="Cambria Math"/>
                      <w:i/>
                    </w:rPr>
                  </m:ctrlPr>
                </m:dPr>
                <m:e>
                  <m:r>
                    <w:rPr>
                      <w:rFonts w:ascii="Cambria Math" w:hAnsi="Cambria Math"/>
                    </w:rPr>
                    <m:t>θ</m:t>
                  </m:r>
                  <m:r>
                    <m:rPr>
                      <m:sty m:val="p"/>
                    </m:rPr>
                    <w:rPr>
                      <w:rFonts w:ascii="Cambria Math" w:hAnsi="Cambria Math"/>
                    </w:rPr>
                    <m:t>,</m:t>
                  </m:r>
                  <m:r>
                    <w:rPr>
                      <w:rFonts w:ascii="Cambria Math" w:hAnsi="Cambria Math"/>
                    </w:rPr>
                    <m:t>φ</m:t>
                  </m:r>
                </m:e>
              </m:d>
              <m:r>
                <w:rPr>
                  <w:rFonts w:ascii="Cambria Math" w:hAnsi="Cambria Math"/>
                </w:rPr>
                <m:t xml:space="preserve"> </m:t>
              </m:r>
              <m:sSub>
                <m:sSubPr>
                  <m:ctrlPr>
                    <w:rPr>
                      <w:rFonts w:ascii="Cambria Math" w:hAnsi="Cambria Math"/>
                      <w:i/>
                    </w:rPr>
                  </m:ctrlPr>
                </m:sSubPr>
                <m:e>
                  <m:r>
                    <w:rPr>
                      <w:rFonts w:ascii="Cambria Math" w:hAnsi="Cambria Math"/>
                    </w:rPr>
                    <m:t>a</m:t>
                  </m:r>
                </m:e>
                <m:sub>
                  <m:r>
                    <m:rPr>
                      <m:sty m:val="p"/>
                    </m:rPr>
                    <w:rPr>
                      <w:rFonts w:ascii="Cambria Math" w:hAnsi="Cambria Math"/>
                    </w:rPr>
                    <m:t>A</m:t>
                  </m:r>
                </m:sub>
              </m:sSub>
              <m:d>
                <m:dPr>
                  <m:ctrlPr>
                    <w:rPr>
                      <w:rFonts w:ascii="Cambria Math" w:hAnsi="Cambria Math"/>
                      <w:i/>
                    </w:rPr>
                  </m:ctrlPr>
                </m:dPr>
                <m:e>
                  <m:r>
                    <w:rPr>
                      <w:rFonts w:ascii="Cambria Math" w:hAnsi="Cambria Math"/>
                    </w:rPr>
                    <m:t>θ</m:t>
                  </m:r>
                  <m:r>
                    <m:rPr>
                      <m:sty m:val="p"/>
                    </m:rPr>
                    <w:rPr>
                      <w:rFonts w:ascii="Cambria Math" w:hAnsi="Cambria Math"/>
                    </w:rPr>
                    <m:t>,</m:t>
                  </m:r>
                  <m:r>
                    <w:rPr>
                      <w:rFonts w:ascii="Cambria Math" w:hAnsi="Cambria Math"/>
                    </w:rPr>
                    <m:t>φ</m:t>
                  </m:r>
                </m:e>
              </m:d>
            </m:oMath>
            <w:r w:rsidR="004F2E2F" w:rsidRPr="00CF0720">
              <w:t xml:space="preserve"> </w:t>
            </w:r>
            <w:r w:rsidR="004F2E2F" w:rsidRPr="00CF0720">
              <w:tab/>
            </w:r>
            <w:r w:rsidR="004F2E2F" w:rsidRPr="00CF0720">
              <w:tab/>
            </w:r>
            <w:r w:rsidR="004F2E2F" w:rsidRPr="00CF0720">
              <w:tab/>
            </w:r>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FB3280" w:rsidRPr="00CF0720">
              <w:rPr>
                <w:noProof/>
              </w:rPr>
              <w:t>12</w:t>
            </w:r>
            <w:r w:rsidR="00337F2D" w:rsidRPr="00CF0720">
              <w:fldChar w:fldCharType="end"/>
            </w:r>
            <w:r w:rsidR="004F2E2F" w:rsidRPr="00CF0720">
              <w:t>)</w:t>
            </w:r>
          </w:p>
          <w:p w:rsidR="00DE5072" w:rsidRPr="00CF0720" w:rsidRDefault="00DE5072" w:rsidP="00ED2EF5">
            <w:pPr>
              <w:pStyle w:val="ECCTabletext"/>
              <w:spacing w:after="0"/>
              <w:jc w:val="left"/>
            </w:pPr>
            <w:r w:rsidRPr="00CF0720">
              <w:t>where</w:t>
            </w:r>
          </w:p>
          <w:p w:rsidR="00DE5072" w:rsidRPr="00CF0720" w:rsidRDefault="00DE5072" w:rsidP="00ED2EF5">
            <w:pPr>
              <w:pStyle w:val="ECCTabletext"/>
              <w:spacing w:after="0"/>
              <w:jc w:val="left"/>
            </w:pPr>
            <m:oMath>
              <m:r>
                <w:rPr>
                  <w:rFonts w:ascii="Cambria Math" w:hAnsi="Cambria Math"/>
                </w:rPr>
                <m:t>G=</m:t>
              </m:r>
              <m:f>
                <m:fPr>
                  <m:ctrlPr>
                    <w:rPr>
                      <w:rFonts w:ascii="Cambria Math" w:hAnsi="Cambria Math"/>
                      <w:i/>
                    </w:rPr>
                  </m:ctrlPr>
                </m:fPr>
                <m:num>
                  <m:r>
                    <w:rPr>
                      <w:rFonts w:ascii="Cambria Math" w:hAnsi="Cambria Math"/>
                    </w:rPr>
                    <m:t>1</m:t>
                  </m:r>
                </m:num>
                <m:den>
                  <m:r>
                    <w:rPr>
                      <w:rFonts w:ascii="Cambria Math" w:hAnsi="Cambria Math"/>
                    </w:rPr>
                    <m:t>L</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4π</m:t>
                          </m:r>
                        </m:den>
                      </m:f>
                      <m:nary>
                        <m:naryPr>
                          <m:limLoc m:val="undOvr"/>
                          <m:ctrlPr>
                            <w:rPr>
                              <w:rFonts w:ascii="Cambria Math" w:hAnsi="Cambria Math"/>
                              <w:i/>
                            </w:rPr>
                          </m:ctrlPr>
                        </m:naryPr>
                        <m:sub>
                          <m:r>
                            <w:rPr>
                              <w:rFonts w:ascii="Cambria Math" w:hAnsi="Cambria Math"/>
                            </w:rPr>
                            <m:t>0</m:t>
                          </m:r>
                        </m:sub>
                        <m:sup>
                          <m:r>
                            <w:rPr>
                              <w:rFonts w:ascii="Cambria Math" w:hAnsi="Cambria Math"/>
                            </w:rPr>
                            <m:t>2π</m:t>
                          </m:r>
                        </m:sup>
                        <m:e>
                          <m:nary>
                            <m:naryPr>
                              <m:limLoc m:val="undOvr"/>
                              <m:ctrlPr>
                                <w:rPr>
                                  <w:rFonts w:ascii="Cambria Math" w:hAnsi="Cambria Math"/>
                                  <w:i/>
                                </w:rPr>
                              </m:ctrlPr>
                            </m:naryPr>
                            <m:sub>
                              <m:r>
                                <w:rPr>
                                  <w:rFonts w:ascii="Cambria Math" w:hAnsi="Cambria Math"/>
                                </w:rPr>
                                <m:t>0</m:t>
                              </m:r>
                            </m:sub>
                            <m:sup>
                              <m:r>
                                <w:rPr>
                                  <w:rFonts w:ascii="Cambria Math" w:hAnsi="Cambria Math"/>
                                </w:rPr>
                                <m:t>π</m:t>
                              </m:r>
                            </m:sup>
                            <m:e>
                              <m:r>
                                <w:rPr>
                                  <w:rFonts w:ascii="Cambria Math" w:hAnsi="Cambria Math"/>
                                </w:rPr>
                                <m:t>a</m:t>
                              </m:r>
                              <m:d>
                                <m:dPr>
                                  <m:ctrlPr>
                                    <w:rPr>
                                      <w:rFonts w:ascii="Cambria Math" w:hAnsi="Cambria Math"/>
                                    </w:rPr>
                                  </m:ctrlPr>
                                </m:dPr>
                                <m:e>
                                  <m:r>
                                    <w:rPr>
                                      <w:rFonts w:ascii="Cambria Math" w:hAnsi="Cambria Math"/>
                                    </w:rPr>
                                    <m:t>θ,φ</m:t>
                                  </m:r>
                                </m:e>
                              </m:d>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θ</m:t>
                                      </m:r>
                                      <m:ctrlPr>
                                        <w:rPr>
                                          <w:rFonts w:ascii="Cambria Math" w:hAnsi="Cambria Math"/>
                                          <w:i/>
                                        </w:rPr>
                                      </m:ctrlPr>
                                    </m:e>
                                  </m:d>
                                  <m:ctrlPr>
                                    <w:rPr>
                                      <w:rFonts w:ascii="Cambria Math" w:hAnsi="Cambria Math"/>
                                      <w:i/>
                                    </w:rPr>
                                  </m:ctrlPr>
                                </m:e>
                              </m:func>
                              <m:r>
                                <w:rPr>
                                  <w:rFonts w:ascii="Cambria Math" w:hAnsi="Cambria Math"/>
                                </w:rPr>
                                <m:t>dθdφ</m:t>
                              </m:r>
                            </m:e>
                          </m:nary>
                        </m:e>
                      </m:nary>
                    </m:e>
                  </m:d>
                </m:e>
                <m:sup>
                  <m:r>
                    <w:rPr>
                      <w:rFonts w:ascii="Cambria Math" w:hAnsi="Cambria Math"/>
                    </w:rPr>
                    <m:t>-1</m:t>
                  </m:r>
                </m:sup>
              </m:sSup>
            </m:oMath>
            <w:r w:rsidR="004F2E2F" w:rsidRPr="00CF0720">
              <w:tab/>
            </w:r>
            <w:r w:rsidR="004F2E2F" w:rsidRPr="00CF0720">
              <w:tab/>
            </w:r>
            <w:r w:rsidR="004F2E2F" w:rsidRPr="00CF0720">
              <w:tab/>
            </w:r>
            <w:r w:rsidR="004F2E2F" w:rsidRPr="00CF0720">
              <w:tab/>
            </w:r>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FB3280" w:rsidRPr="00CF0720">
              <w:rPr>
                <w:noProof/>
              </w:rPr>
              <w:t>13</w:t>
            </w:r>
            <w:r w:rsidR="00337F2D" w:rsidRPr="00CF0720">
              <w:fldChar w:fldCharType="end"/>
            </w:r>
            <w:r w:rsidR="004F2E2F" w:rsidRPr="00CF0720">
              <w:t>)</w:t>
            </w:r>
          </w:p>
          <w:p w:rsidR="00DE5072" w:rsidRPr="00CF0720" w:rsidRDefault="00DE5072" w:rsidP="00ED2EF5">
            <w:pPr>
              <w:pStyle w:val="ECCTabletext"/>
              <w:spacing w:after="0"/>
              <w:jc w:val="left"/>
            </w:pPr>
            <w:r w:rsidRPr="00CF0720">
              <w:t xml:space="preserve">is the normalization factor and L is the antenna loss. </w:t>
            </w:r>
          </w:p>
        </w:tc>
      </w:tr>
      <w:tr w:rsidR="00DE5072" w:rsidRPr="00CF0720" w:rsidTr="00ED2EF5">
        <w:trPr>
          <w:cantSplit/>
        </w:trPr>
        <w:tc>
          <w:tcPr>
            <w:tcW w:w="2605" w:type="dxa"/>
          </w:tcPr>
          <w:p w:rsidR="00DE5072" w:rsidRPr="00CF0720" w:rsidRDefault="00DE5072" w:rsidP="00ED2EF5">
            <w:pPr>
              <w:pStyle w:val="ECCTabletext"/>
              <w:spacing w:after="0"/>
              <w:jc w:val="left"/>
            </w:pPr>
            <w:r w:rsidRPr="00CF0720">
              <w:lastRenderedPageBreak/>
              <w:t>Antenna loss, L</w:t>
            </w:r>
          </w:p>
        </w:tc>
        <w:tc>
          <w:tcPr>
            <w:tcW w:w="7172" w:type="dxa"/>
          </w:tcPr>
          <w:p w:rsidR="00DE5072" w:rsidRPr="00CF0720" w:rsidRDefault="00ED2EF5" w:rsidP="00ED2EF5">
            <w:pPr>
              <w:pStyle w:val="ECCTabletext"/>
              <w:spacing w:after="0"/>
              <w:jc w:val="left"/>
            </w:pPr>
            <w:r w:rsidRPr="00CF0720">
              <w:t>L = 0 dB.</w:t>
            </w:r>
          </w:p>
          <w:p w:rsidR="00DE5072" w:rsidRPr="00CF0720" w:rsidRDefault="00DE5072" w:rsidP="00ED2EF5">
            <w:pPr>
              <w:pStyle w:val="ECCTabletext"/>
              <w:spacing w:after="0"/>
              <w:jc w:val="left"/>
            </w:pPr>
            <w:r w:rsidRPr="00CF0720">
              <w:t>NOTE: Loss is not relevant, since the objective is to derive radiated power.</w:t>
            </w:r>
          </w:p>
        </w:tc>
      </w:tr>
      <w:tr w:rsidR="00DE5072" w:rsidRPr="00CF0720" w:rsidTr="00ED2EF5">
        <w:trPr>
          <w:cantSplit/>
        </w:trPr>
        <w:tc>
          <w:tcPr>
            <w:tcW w:w="2605" w:type="dxa"/>
          </w:tcPr>
          <w:p w:rsidR="00DE5072" w:rsidRPr="00CF0720" w:rsidRDefault="00DE5072" w:rsidP="00ED2EF5">
            <w:pPr>
              <w:pStyle w:val="ECCTabletext"/>
              <w:spacing w:after="0"/>
              <w:jc w:val="left"/>
            </w:pPr>
            <w:r w:rsidRPr="00CF0720">
              <w:t>Beam forming</w:t>
            </w:r>
          </w:p>
        </w:tc>
        <w:tc>
          <w:tcPr>
            <w:tcW w:w="7172" w:type="dxa"/>
          </w:tcPr>
          <w:p w:rsidR="00DE5072" w:rsidRPr="00CF0720" w:rsidRDefault="00DE5072" w:rsidP="00ED2EF5">
            <w:pPr>
              <w:pStyle w:val="ECCTabletext"/>
              <w:spacing w:after="0"/>
              <w:jc w:val="left"/>
            </w:pPr>
            <w:r w:rsidRPr="00CF0720">
              <w:t xml:space="preserve">At each Monte Carlo trial, in each sector a single beam is steered in azimuth and elevation toward a UE which is dropped randomly within the sector. </w:t>
            </w:r>
          </w:p>
          <w:p w:rsidR="00DE5072" w:rsidRPr="00CF0720" w:rsidRDefault="00DE5072" w:rsidP="00ED2EF5">
            <w:pPr>
              <w:pStyle w:val="ECCTabletext"/>
              <w:spacing w:after="0"/>
              <w:jc w:val="left"/>
            </w:pPr>
            <w:r w:rsidRPr="00CF0720">
              <w:t>In the macro-cell urban scenario, 7% of UEs will be considered indoor (see ITU-R M.2292</w:t>
            </w:r>
            <w:r w:rsidR="0049593F" w:rsidRPr="00CF0720">
              <w:t xml:space="preserve"> </w:t>
            </w:r>
            <w:r w:rsidR="0049593F" w:rsidRPr="00CF0720">
              <w:fldChar w:fldCharType="begin"/>
            </w:r>
            <w:r w:rsidR="0049593F" w:rsidRPr="00CF0720">
              <w:instrText xml:space="preserve"> REF _Ref505249380 \r \h </w:instrText>
            </w:r>
            <w:r w:rsidR="0049593F" w:rsidRPr="00CF0720">
              <w:fldChar w:fldCharType="separate"/>
            </w:r>
            <w:r w:rsidR="00FB3280" w:rsidRPr="00CF0720">
              <w:t>[29]</w:t>
            </w:r>
            <w:r w:rsidR="0049593F" w:rsidRPr="00CF0720">
              <w:fldChar w:fldCharType="end"/>
            </w:r>
            <w:r w:rsidRPr="00CF0720">
              <w:t xml:space="preserve">), with a height above ground that is uniformly distributed with values of 1.5 + {0, 3, 6, 9, 12, 15} metres. </w:t>
            </w:r>
          </w:p>
          <w:p w:rsidR="00DE5072" w:rsidRPr="00CF0720" w:rsidRDefault="00DE5072" w:rsidP="00ED2EF5">
            <w:pPr>
              <w:pStyle w:val="ECCTabletext"/>
              <w:spacing w:after="0"/>
              <w:jc w:val="left"/>
            </w:pPr>
            <w:r w:rsidRPr="00CF0720">
              <w:t xml:space="preserve">In the micro-cell urban scenario, 70% of UEs will be considered indoor (see ITU-R M.2292), with a height above ground that is uniformly distributed with values of 1.5 + {0, 3, 6} metres. </w:t>
            </w:r>
          </w:p>
          <w:p w:rsidR="00DE5072" w:rsidRPr="00CF0720" w:rsidRDefault="00DE5072" w:rsidP="00ED2EF5">
            <w:pPr>
              <w:pStyle w:val="ECCTabletext"/>
              <w:spacing w:after="0"/>
              <w:jc w:val="left"/>
            </w:pPr>
            <w:r w:rsidRPr="00CF0720">
              <w:t>In rural areas, 50% of UEs will be considered indoor, with a height of 1.5 m above ground.</w:t>
            </w:r>
          </w:p>
          <w:p w:rsidR="00DE5072" w:rsidRPr="00CF0720" w:rsidRDefault="00DE5072" w:rsidP="00ED2EF5">
            <w:pPr>
              <w:pStyle w:val="ECCTabletext"/>
              <w:spacing w:after="0"/>
              <w:jc w:val="left"/>
            </w:pPr>
            <w:r w:rsidRPr="00CF0720">
              <w:t>Outdoor UEs in all cases are assumed to be at a height of 1.5 m above the ground.</w:t>
            </w:r>
          </w:p>
        </w:tc>
      </w:tr>
      <w:tr w:rsidR="00DE5072" w:rsidRPr="00CF0720" w:rsidTr="00ED2EF5">
        <w:trPr>
          <w:cantSplit/>
        </w:trPr>
        <w:tc>
          <w:tcPr>
            <w:tcW w:w="2605" w:type="dxa"/>
          </w:tcPr>
          <w:p w:rsidR="00DE5072" w:rsidRPr="00CF0720" w:rsidRDefault="0032791C" w:rsidP="00ED2EF5">
            <w:pPr>
              <w:pStyle w:val="ECCTabletext"/>
              <w:spacing w:after="0"/>
              <w:jc w:val="left"/>
            </w:pPr>
            <w:r>
              <w:rPr>
                <w:noProof/>
                <w:lang w:eastAsia="da-DK"/>
              </w:rPr>
              <w:pict>
                <v:shape id="_x0000_s1091" type="#_x0000_t136" style="position:absolute;margin-left:54.15pt;margin-top:202pt;width:485.35pt;height:194.1pt;rotation:315;z-index:-251525120;mso-position-horizontal-relative:margin;mso-position-vertical-relative:margin" o:allowincell="f" fillcolor="silver" stroked="f">
                  <v:fill opacity=".5"/>
                  <v:textpath style="font-family:&quot;Arial&quot;;font-size:1pt" string="DRAFT"/>
                  <w10:wrap anchorx="margin" anchory="margin"/>
                </v:shape>
              </w:pict>
            </w:r>
            <w:r w:rsidR="00DE5072" w:rsidRPr="00CF0720">
              <w:t>TDD factor</w:t>
            </w:r>
          </w:p>
        </w:tc>
        <w:tc>
          <w:tcPr>
            <w:tcW w:w="7172" w:type="dxa"/>
          </w:tcPr>
          <w:p w:rsidR="00DE5072" w:rsidRPr="00CF0720" w:rsidRDefault="00DE5072" w:rsidP="00ED2EF5">
            <w:pPr>
              <w:pStyle w:val="ECCTabletext"/>
              <w:spacing w:after="0"/>
              <w:jc w:val="left"/>
            </w:pPr>
            <w:r w:rsidRPr="00CF0720">
              <w:t xml:space="preserve">TDD factor can be accounted for in the Monte Carlo trials by multiplying all radiated powers by the same single binary random variable x (0 or 1), where Pr{x = 1} = ratio of DL transmissions to total frame duration. A DL ratio of 0.8 will be assumed. Use of a single value is based on the assumption of synchronised UL/DL phases in a network. </w:t>
            </w:r>
          </w:p>
          <w:p w:rsidR="00DE5072" w:rsidRPr="00CF0720" w:rsidRDefault="00DE5072" w:rsidP="00ED2EF5">
            <w:pPr>
              <w:pStyle w:val="ECCTabletext"/>
              <w:spacing w:after="0"/>
              <w:jc w:val="left"/>
            </w:pPr>
            <w:r w:rsidRPr="00CF0720">
              <w:t>This value is based on the proposed value in TG5/1 document 36.</w:t>
            </w:r>
          </w:p>
          <w:p w:rsidR="00DE5072" w:rsidRPr="00CF0720" w:rsidRDefault="00DE5072" w:rsidP="00ED2EF5">
            <w:pPr>
              <w:pStyle w:val="ECCTabletext"/>
              <w:spacing w:after="0"/>
              <w:jc w:val="left"/>
            </w:pPr>
            <w:r w:rsidRPr="00CF0720">
              <w:t>NOTE: Is the assumption of synchronisation valid for NR?</w:t>
            </w:r>
          </w:p>
        </w:tc>
      </w:tr>
      <w:tr w:rsidR="00DE5072" w:rsidRPr="00CF0720" w:rsidTr="00ED2EF5">
        <w:trPr>
          <w:cantSplit/>
        </w:trPr>
        <w:tc>
          <w:tcPr>
            <w:tcW w:w="2605" w:type="dxa"/>
          </w:tcPr>
          <w:p w:rsidR="00DE5072" w:rsidRPr="00CF0720" w:rsidRDefault="00DE5072" w:rsidP="00ED2EF5">
            <w:pPr>
              <w:pStyle w:val="ECCTabletext"/>
              <w:spacing w:after="0"/>
              <w:jc w:val="left"/>
            </w:pPr>
            <w:r w:rsidRPr="00CF0720">
              <w:t>Network loading</w:t>
            </w:r>
          </w:p>
        </w:tc>
        <w:tc>
          <w:tcPr>
            <w:tcW w:w="7172" w:type="dxa"/>
          </w:tcPr>
          <w:p w:rsidR="00DE5072" w:rsidRPr="00CF0720" w:rsidRDefault="00DE5072" w:rsidP="00ED2EF5">
            <w:pPr>
              <w:pStyle w:val="ECCTabletext"/>
              <w:spacing w:after="0"/>
              <w:jc w:val="left"/>
            </w:pPr>
            <w:r w:rsidRPr="00CF0720">
              <w:t xml:space="preserve">Network loading can be accounted for in the Monte Carlo trials by multiplying each sector’s radiated power by an independent binary random variable x (0 or 1), where Pr{x = 1} = network loading factor. A network loading factor of 0.5 will be assumed. This value is based on the maximum network loading as proposed value in WP 5D contribution no. 475 (attachment 2, section 2) </w:t>
            </w:r>
            <w:r w:rsidR="0049593F" w:rsidRPr="00CF0720">
              <w:fldChar w:fldCharType="begin"/>
            </w:r>
            <w:r w:rsidR="0049593F" w:rsidRPr="00CF0720">
              <w:instrText xml:space="preserve"> REF _Ref505249458 \r \h </w:instrText>
            </w:r>
            <w:r w:rsidR="0049593F" w:rsidRPr="00CF0720">
              <w:fldChar w:fldCharType="separate"/>
            </w:r>
            <w:r w:rsidR="00FB3280" w:rsidRPr="00CF0720">
              <w:t>[30]</w:t>
            </w:r>
            <w:r w:rsidR="0049593F" w:rsidRPr="00CF0720">
              <w:fldChar w:fldCharType="end"/>
            </w:r>
            <w:r w:rsidR="0049593F" w:rsidRPr="00CF0720">
              <w:t xml:space="preserve"> </w:t>
            </w:r>
            <w:r w:rsidRPr="00CF0720">
              <w:t>from Japan and TG5/1 document 36</w:t>
            </w:r>
            <w:r w:rsidR="0049593F" w:rsidRPr="00CF0720">
              <w:t xml:space="preserve"> </w:t>
            </w:r>
            <w:r w:rsidR="0049593F" w:rsidRPr="00CF0720">
              <w:fldChar w:fldCharType="begin"/>
            </w:r>
            <w:r w:rsidR="0049593F" w:rsidRPr="00CF0720">
              <w:instrText xml:space="preserve"> REF _Ref505249463 \r \h </w:instrText>
            </w:r>
            <w:r w:rsidR="0049593F" w:rsidRPr="00CF0720">
              <w:fldChar w:fldCharType="separate"/>
            </w:r>
            <w:r w:rsidR="00FB3280" w:rsidRPr="00CF0720">
              <w:t>[31]</w:t>
            </w:r>
            <w:r w:rsidR="0049593F" w:rsidRPr="00CF0720">
              <w:fldChar w:fldCharType="end"/>
            </w:r>
            <w:r w:rsidRPr="00CF0720">
              <w:t xml:space="preserve">. </w:t>
            </w:r>
          </w:p>
        </w:tc>
      </w:tr>
    </w:tbl>
    <w:p w:rsidR="00477F1C" w:rsidRPr="00CF0720" w:rsidRDefault="00477F1C" w:rsidP="00ED2EF5">
      <w:pPr>
        <w:pStyle w:val="ECCAnnexheading3"/>
        <w:keepNext/>
        <w:keepLines/>
        <w:rPr>
          <w:lang w:val="en-GB"/>
        </w:rPr>
      </w:pPr>
      <w:r w:rsidRPr="00CF0720">
        <w:rPr>
          <w:lang w:val="en-GB"/>
        </w:rPr>
        <w:lastRenderedPageBreak/>
        <w:t>5G MFCN Base Station deployment</w:t>
      </w:r>
    </w:p>
    <w:p w:rsidR="00E47551" w:rsidRPr="00CF0720" w:rsidRDefault="00E47551" w:rsidP="00E47551">
      <w:pPr>
        <w:pStyle w:val="Caption"/>
        <w:keepNext/>
        <w:rPr>
          <w:lang w:val="en-GB"/>
        </w:rPr>
      </w:pPr>
      <w:bookmarkStart w:id="3665" w:name="_Ref505340278"/>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FB3280" w:rsidRPr="00CF0720">
        <w:rPr>
          <w:noProof/>
          <w:lang w:val="en-GB"/>
        </w:rPr>
        <w:t>23</w:t>
      </w:r>
      <w:r w:rsidRPr="00CF0720">
        <w:rPr>
          <w:lang w:val="en-GB"/>
        </w:rPr>
        <w:fldChar w:fldCharType="end"/>
      </w:r>
      <w:bookmarkEnd w:id="3665"/>
      <w:r w:rsidRPr="00CF0720">
        <w:rPr>
          <w:lang w:val="en-GB"/>
        </w:rPr>
        <w:t>: 5G MFCN Base Station deployment parameters</w:t>
      </w:r>
    </w:p>
    <w:tbl>
      <w:tblPr>
        <w:tblStyle w:val="ECCTable-redheader"/>
        <w:tblW w:w="0" w:type="auto"/>
        <w:tblInd w:w="0" w:type="dxa"/>
        <w:tblLook w:val="04A0" w:firstRow="1" w:lastRow="0" w:firstColumn="1" w:lastColumn="0" w:noHBand="0" w:noVBand="1"/>
      </w:tblPr>
      <w:tblGrid>
        <w:gridCol w:w="2056"/>
        <w:gridCol w:w="7725"/>
      </w:tblGrid>
      <w:tr w:rsidR="005A3EC8" w:rsidRPr="00CF0720" w:rsidTr="00ED2EF5">
        <w:trPr>
          <w:cnfStyle w:val="100000000000" w:firstRow="1" w:lastRow="0" w:firstColumn="0" w:lastColumn="0" w:oddVBand="0" w:evenVBand="0" w:oddHBand="0" w:evenHBand="0" w:firstRowFirstColumn="0" w:firstRowLastColumn="0" w:lastRowFirstColumn="0" w:lastRowLastColumn="0"/>
        </w:trPr>
        <w:tc>
          <w:tcPr>
            <w:tcW w:w="2056" w:type="dxa"/>
          </w:tcPr>
          <w:p w:rsidR="005A3EC8" w:rsidRPr="00CF0720" w:rsidRDefault="005A3EC8" w:rsidP="00E47551">
            <w:pPr>
              <w:keepNext/>
              <w:keepLines/>
            </w:pPr>
            <w:r w:rsidRPr="00CF0720">
              <w:t>Parameters</w:t>
            </w:r>
          </w:p>
        </w:tc>
        <w:tc>
          <w:tcPr>
            <w:tcW w:w="7725" w:type="dxa"/>
          </w:tcPr>
          <w:p w:rsidR="005A3EC8" w:rsidRPr="00CF0720" w:rsidRDefault="005A3EC8" w:rsidP="00E47551">
            <w:pPr>
              <w:keepNext/>
              <w:keepLines/>
            </w:pPr>
            <w:r w:rsidRPr="00CF0720">
              <w:t>Value</w:t>
            </w:r>
          </w:p>
        </w:tc>
      </w:tr>
      <w:tr w:rsidR="00DA5946" w:rsidRPr="00CF0720" w:rsidTr="00ED2EF5">
        <w:tc>
          <w:tcPr>
            <w:tcW w:w="2056" w:type="dxa"/>
          </w:tcPr>
          <w:p w:rsidR="00DA5946" w:rsidRPr="00CF0720" w:rsidRDefault="0032791C" w:rsidP="00ED2EF5">
            <w:pPr>
              <w:pStyle w:val="ECCTabletext"/>
              <w:keepNext/>
              <w:keepLines/>
              <w:spacing w:after="0"/>
              <w:jc w:val="left"/>
            </w:pPr>
            <w:r>
              <w:rPr>
                <w:noProof/>
                <w:lang w:eastAsia="da-DK"/>
              </w:rPr>
              <w:pict>
                <v:shape id="_x0000_s1092" type="#_x0000_t136" style="position:absolute;margin-left:131.1pt;margin-top:380.75pt;width:485.35pt;height:194.1pt;rotation:315;z-index:-251524096;mso-position-horizontal-relative:margin;mso-position-vertical-relative:margin" o:allowincell="f" fillcolor="silver" stroked="f">
                  <v:fill opacity=".5"/>
                  <v:textpath style="font-family:&quot;Arial&quot;;font-size:1pt" string="DRAFT"/>
                  <w10:wrap anchorx="margin" anchory="margin"/>
                </v:shape>
              </w:pict>
            </w:r>
            <w:r w:rsidR="00DA5946" w:rsidRPr="00CF0720">
              <w:t xml:space="preserve">Base station coordinates </w:t>
            </w:r>
          </w:p>
          <w:p w:rsidR="00DA5946" w:rsidRPr="00CF0720" w:rsidRDefault="00DA5946" w:rsidP="00ED2EF5">
            <w:pPr>
              <w:pStyle w:val="ECCTabletext"/>
              <w:keepNext/>
              <w:keepLines/>
              <w:spacing w:after="0"/>
              <w:jc w:val="left"/>
            </w:pPr>
            <w:r w:rsidRPr="00CF0720">
              <w:t>(xBS, yBS)</w:t>
            </w:r>
          </w:p>
        </w:tc>
        <w:tc>
          <w:tcPr>
            <w:tcW w:w="7725" w:type="dxa"/>
          </w:tcPr>
          <w:p w:rsidR="00DA5946" w:rsidRPr="00CF0720" w:rsidRDefault="00DA5946" w:rsidP="00ED2EF5">
            <w:pPr>
              <w:pStyle w:val="ECCTabletext"/>
              <w:keepNext/>
              <w:keepLines/>
              <w:spacing w:after="0"/>
              <w:jc w:val="left"/>
            </w:pPr>
            <w:r w:rsidRPr="00CF0720">
              <w:t>Approach-1: Random deployment of small cells</w:t>
            </w:r>
          </w:p>
          <w:p w:rsidR="00DA5946" w:rsidRPr="00CF0720" w:rsidRDefault="00DA5946" w:rsidP="00ED2EF5">
            <w:pPr>
              <w:pStyle w:val="ECCTabletext"/>
              <w:keepNext/>
              <w:keepLines/>
              <w:spacing w:after="0"/>
              <w:jc w:val="left"/>
            </w:pPr>
            <w:r w:rsidRPr="00CF0720">
              <w:t xml:space="preserve">At each Monte Carlo trial, NBS base stations are distributed randomly over a ring of width D, centred at the radar receiver coordinate (0,0), where xBS and yBS have uniform distributions, and each base station is located a distance d from the radar receiver where dmin </w:t>
            </w:r>
            <w:r w:rsidRPr="00CF0720">
              <w:sym w:font="Symbol" w:char="F0A3"/>
            </w:r>
            <w:r w:rsidRPr="00CF0720">
              <w:t xml:space="preserve"> d </w:t>
            </w:r>
            <w:r w:rsidRPr="00CF0720">
              <w:sym w:font="Symbol" w:char="F0A3"/>
            </w:r>
            <w:r w:rsidRPr="00CF0720">
              <w:t xml:space="preserve"> dmax, dmin = 3000 metres, and </w:t>
            </w:r>
          </w:p>
          <w:p w:rsidR="00DA5946" w:rsidRPr="00CF0720" w:rsidRDefault="00DA5946" w:rsidP="00ED2EF5">
            <w:pPr>
              <w:pStyle w:val="ECCTabletext"/>
              <w:keepNext/>
              <w:keepLines/>
              <w:spacing w:after="0"/>
              <w:jc w:val="left"/>
            </w:pPr>
            <w:r w:rsidRPr="00CF0720">
              <w:t>dmax = 5000 metres.</w:t>
            </w:r>
          </w:p>
          <w:p w:rsidR="00DA5946" w:rsidRPr="00CF0720" w:rsidRDefault="00DA5946" w:rsidP="00ED2EF5">
            <w:pPr>
              <w:pStyle w:val="ECCTabletext"/>
              <w:keepNext/>
              <w:keepLines/>
              <w:spacing w:after="0"/>
              <w:jc w:val="left"/>
            </w:pPr>
          </w:p>
          <w:p w:rsidR="00DA5946" w:rsidRPr="00CF0720" w:rsidRDefault="00DA5946" w:rsidP="00ED2EF5">
            <w:pPr>
              <w:pStyle w:val="ECCTabletext"/>
              <w:keepNext/>
              <w:keepLines/>
              <w:spacing w:after="0"/>
              <w:jc w:val="left"/>
            </w:pPr>
            <w:r w:rsidRPr="00CF0720">
              <w:t xml:space="preserve">NOTE: D = dmax </w:t>
            </w:r>
            <w:r w:rsidRPr="00CF0720">
              <w:sym w:font="Symbol" w:char="F02D"/>
            </w:r>
            <w:r w:rsidRPr="00CF0720">
              <w:t xml:space="preserve"> dmin.</w:t>
            </w:r>
          </w:p>
          <w:p w:rsidR="00DA5946" w:rsidRPr="00CF0720" w:rsidRDefault="00DA5946" w:rsidP="00ED2EF5">
            <w:pPr>
              <w:pStyle w:val="ECCTabletext"/>
              <w:keepNext/>
              <w:keepLines/>
              <w:spacing w:after="0"/>
              <w:jc w:val="left"/>
            </w:pPr>
            <w:r w:rsidRPr="00CF0720">
              <w:t>NOTE: dmin of 3000 metres corresponds to the protection distance for “category 1” (high level of protection) sites in France.</w:t>
            </w:r>
          </w:p>
          <w:p w:rsidR="00DA5946" w:rsidRPr="00CF0720" w:rsidRDefault="00DA5946" w:rsidP="00ED2EF5">
            <w:pPr>
              <w:pStyle w:val="ECCTabletext"/>
              <w:keepNext/>
              <w:keepLines/>
              <w:spacing w:after="0"/>
              <w:jc w:val="left"/>
            </w:pPr>
            <w:r w:rsidRPr="00CF0720">
              <w:t>NOTE: The appropriate value of dmax should be evaluated through sensitivity analysis to quantify the impact on aggregated interference.</w:t>
            </w:r>
          </w:p>
          <w:p w:rsidR="00DA5946" w:rsidRPr="00CF0720" w:rsidRDefault="00DA5946" w:rsidP="00ED2EF5">
            <w:pPr>
              <w:pStyle w:val="ECCTabletext"/>
              <w:keepNext/>
              <w:keepLines/>
              <w:spacing w:after="0"/>
              <w:jc w:val="left"/>
            </w:pPr>
          </w:p>
          <w:p w:rsidR="00DA5946" w:rsidRPr="00CF0720" w:rsidRDefault="00DA5946" w:rsidP="00ED2EF5">
            <w:pPr>
              <w:pStyle w:val="ECCTabletext"/>
              <w:keepNext/>
              <w:keepLines/>
              <w:spacing w:after="0"/>
              <w:jc w:val="left"/>
            </w:pPr>
            <w:r w:rsidRPr="00CF0720">
              <w:t>The number of base stations NBS is given by</w:t>
            </w:r>
          </w:p>
          <w:p w:rsidR="004F2E2F" w:rsidRPr="00CF0720" w:rsidRDefault="004F2E2F" w:rsidP="00ED2EF5">
            <w:pPr>
              <w:pStyle w:val="ECCTabletext"/>
              <w:keepNext/>
              <w:keepLines/>
              <w:spacing w:after="0"/>
              <w:jc w:val="left"/>
            </w:pPr>
          </w:p>
          <w:p w:rsidR="00DA5946" w:rsidRPr="00CF0720" w:rsidRDefault="0032791C" w:rsidP="00ED2EF5">
            <w:pPr>
              <w:pStyle w:val="ECCTabletext"/>
              <w:keepNext/>
              <w:keepLines/>
              <w:spacing w:after="0"/>
              <w:jc w:val="left"/>
              <w:rPr>
                <w:rFonts w:ascii="Cambria Math" w:hAnsi="Cambria Math"/>
                <w:oMath/>
              </w:rPr>
            </w:pPr>
            <m:oMath>
              <m:sSub>
                <m:sSubPr>
                  <m:ctrlPr>
                    <w:rPr>
                      <w:rFonts w:ascii="Cambria Math" w:hAnsi="Cambria Math"/>
                      <w:i/>
                    </w:rPr>
                  </m:ctrlPr>
                </m:sSubPr>
                <m:e>
                  <m:r>
                    <w:rPr>
                      <w:rFonts w:ascii="Cambria Math" w:hAnsi="Cambria Math"/>
                    </w:rPr>
                    <m:t>N</m:t>
                  </m:r>
                </m:e>
                <m:sub>
                  <m:r>
                    <w:rPr>
                      <w:rFonts w:ascii="Cambria Math" w:hAnsi="Cambria Math"/>
                    </w:rPr>
                    <m:t>BS</m:t>
                  </m:r>
                </m:sub>
              </m:sSub>
              <m:r>
                <w:rPr>
                  <w:rFonts w:ascii="Cambria Math" w:hAnsi="Cambria Math"/>
                </w:rPr>
                <m:t>=</m:t>
              </m:r>
              <m:r>
                <m:rPr>
                  <m:nor/>
                </m:rPr>
                <w:rPr>
                  <w:i/>
                </w:rPr>
                <m:t>BS density</m:t>
              </m:r>
              <m:r>
                <w:rPr>
                  <w:rFonts w:ascii="Cambria Math" w:hAnsi="Cambria Math"/>
                </w:rPr>
                <m:t xml:space="preserve"> × </m:t>
              </m:r>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b</m:t>
                  </m:r>
                </m:sub>
              </m:sSub>
              <m:r>
                <w:rPr>
                  <w:rFonts w:ascii="Cambria Math" w:hAnsi="Cambria Math"/>
                </w:rPr>
                <m:t>×</m:t>
              </m:r>
              <m:r>
                <m:rPr>
                  <m:nor/>
                </m:rPr>
                <w:rPr>
                  <w:i/>
                </w:rPr>
                <m:t>Area</m:t>
              </m:r>
            </m:oMath>
            <w:r w:rsidR="004F2E2F" w:rsidRPr="00CF0720">
              <w:tab/>
            </w:r>
            <w:r w:rsidR="004F2E2F" w:rsidRPr="00CF0720">
              <w:tab/>
            </w:r>
            <w:r w:rsidR="004F2E2F" w:rsidRPr="00CF0720">
              <w:tab/>
            </w:r>
            <w:r w:rsidR="004F2E2F" w:rsidRPr="00CF0720">
              <w:tab/>
            </w:r>
            <w:r w:rsidR="004F2E2F" w:rsidRPr="00CF0720">
              <w:tab/>
            </w:r>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FB3280" w:rsidRPr="00CF0720">
              <w:rPr>
                <w:noProof/>
              </w:rPr>
              <w:t>14</w:t>
            </w:r>
            <w:r w:rsidR="00337F2D" w:rsidRPr="00CF0720">
              <w:fldChar w:fldCharType="end"/>
            </w:r>
            <w:r w:rsidR="004F2E2F" w:rsidRPr="00CF0720">
              <w:t>)</w:t>
            </w:r>
          </w:p>
          <w:p w:rsidR="00DA5946" w:rsidRPr="00CF0720" w:rsidRDefault="00DA5946" w:rsidP="00ED2EF5">
            <w:pPr>
              <w:pStyle w:val="ECCTabletext"/>
              <w:keepNext/>
              <w:keepLines/>
              <w:spacing w:after="0"/>
              <w:jc w:val="left"/>
            </w:pPr>
            <w:r w:rsidRPr="00CF0720">
              <w:t xml:space="preserve">BS density = n </w:t>
            </w:r>
            <w:r w:rsidRPr="00CF0720">
              <w:sym w:font="Symbol" w:char="F0B4"/>
            </w:r>
            <w:r w:rsidRPr="00CF0720">
              <w:t xml:space="preserve"> macro site density (km</w:t>
            </w:r>
            <w:r w:rsidRPr="00CF0720">
              <w:sym w:font="Symbol" w:char="F02D"/>
            </w:r>
            <w:r w:rsidRPr="00CF0720">
              <w:t xml:space="preserve">2) where n is between </w:t>
            </w:r>
          </w:p>
          <w:p w:rsidR="00DA5946" w:rsidRPr="00CF0720" w:rsidRDefault="00DA5946" w:rsidP="00ED2EF5">
            <w:pPr>
              <w:pStyle w:val="ECCTabletext"/>
              <w:keepNext/>
              <w:keepLines/>
              <w:spacing w:after="0"/>
              <w:jc w:val="left"/>
            </w:pPr>
            <w:r w:rsidRPr="00CF0720">
              <w:t xml:space="preserve">1 and 3, and the macro site density is based on an ISD of </w:t>
            </w:r>
          </w:p>
          <w:p w:rsidR="00DA5946" w:rsidRPr="00CF0720" w:rsidRDefault="00DA5946" w:rsidP="00ED2EF5">
            <w:pPr>
              <w:pStyle w:val="ECCTabletext"/>
              <w:keepNext/>
              <w:keepLines/>
              <w:spacing w:after="0"/>
              <w:jc w:val="left"/>
            </w:pPr>
            <w:r w:rsidRPr="00CF0720">
              <w:t xml:space="preserve">1.5 </w:t>
            </w:r>
            <w:r w:rsidRPr="00CF0720">
              <w:sym w:font="Symbol" w:char="F0B4"/>
            </w:r>
            <w:r w:rsidRPr="00CF0720">
              <w:t xml:space="preserve"> 300 = 450 metres. See ITU-R M.2292.</w:t>
            </w:r>
          </w:p>
          <w:p w:rsidR="00DA5946" w:rsidRPr="00CF0720" w:rsidRDefault="00DA5946" w:rsidP="00ED2EF5">
            <w:pPr>
              <w:pStyle w:val="ECCTabletext"/>
              <w:keepNext/>
              <w:keepLines/>
              <w:spacing w:after="0"/>
              <w:jc w:val="left"/>
            </w:pPr>
            <w:r w:rsidRPr="00CF0720">
              <w:t xml:space="preserve">Ra (ratio of hotspot areas to built-up areas) </w:t>
            </w:r>
          </w:p>
          <w:p w:rsidR="00DA5946" w:rsidRPr="00CF0720" w:rsidRDefault="00DA5946" w:rsidP="00ED2EF5">
            <w:pPr>
              <w:pStyle w:val="ECCTabletext"/>
              <w:keepNext/>
              <w:keepLines/>
              <w:spacing w:after="0"/>
              <w:jc w:val="left"/>
            </w:pPr>
            <w:r w:rsidRPr="00CF0720">
              <w:tab/>
            </w:r>
            <w:r w:rsidRPr="00CF0720">
              <w:tab/>
              <w:t>= 0.4 (urban), 0.01 (rural)</w:t>
            </w:r>
          </w:p>
          <w:p w:rsidR="00DA5946" w:rsidRPr="00CF0720" w:rsidRDefault="00DA5946" w:rsidP="00ED2EF5">
            <w:pPr>
              <w:pStyle w:val="ECCTabletext"/>
              <w:keepNext/>
              <w:keepLines/>
              <w:spacing w:after="0"/>
              <w:jc w:val="left"/>
            </w:pPr>
            <w:r w:rsidRPr="00CF0720">
              <w:t xml:space="preserve">Rb (ratio of built-up areas to total area) </w:t>
            </w:r>
          </w:p>
          <w:p w:rsidR="00DA5946" w:rsidRPr="00CF0720" w:rsidRDefault="00DA5946" w:rsidP="00ED2EF5">
            <w:pPr>
              <w:pStyle w:val="ECCTabletext"/>
              <w:keepNext/>
              <w:keepLines/>
              <w:spacing w:after="0"/>
              <w:jc w:val="left"/>
            </w:pPr>
            <w:r w:rsidRPr="00CF0720">
              <w:tab/>
            </w:r>
            <w:r w:rsidRPr="00CF0720">
              <w:tab/>
              <w:t>= 0.9 (urban) or 0.1 (rural).</w:t>
            </w:r>
          </w:p>
          <w:p w:rsidR="00DA5946" w:rsidRPr="00CF0720" w:rsidRDefault="00DA5946" w:rsidP="00ED2EF5">
            <w:pPr>
              <w:pStyle w:val="ECCTabletext"/>
              <w:keepNext/>
              <w:keepLines/>
              <w:spacing w:after="0"/>
              <w:jc w:val="left"/>
            </w:pPr>
            <w:r w:rsidRPr="00CF0720">
              <w:t xml:space="preserve">Area (area of ring) = </w:t>
            </w:r>
            <w:r w:rsidRPr="00CF0720">
              <w:sym w:font="Symbol" w:char="F070"/>
            </w:r>
            <w:r w:rsidRPr="00CF0720">
              <w:t xml:space="preserve"> (dmax2 </w:t>
            </w:r>
            <w:r w:rsidRPr="00CF0720">
              <w:sym w:font="Symbol" w:char="F02D"/>
            </w:r>
            <w:r w:rsidR="00ED2EF5" w:rsidRPr="00CF0720">
              <w:t xml:space="preserve"> dmin2)</w:t>
            </w:r>
          </w:p>
          <w:p w:rsidR="00ED2EF5" w:rsidRPr="00CF0720" w:rsidRDefault="00ED2EF5" w:rsidP="00ED2EF5">
            <w:pPr>
              <w:pStyle w:val="ECCTabletext"/>
              <w:keepNext/>
              <w:keepLines/>
              <w:spacing w:after="0"/>
              <w:jc w:val="left"/>
            </w:pPr>
          </w:p>
          <w:p w:rsidR="00DA5946" w:rsidRPr="00CF0720" w:rsidRDefault="00DA5946" w:rsidP="00ED2EF5">
            <w:pPr>
              <w:pStyle w:val="ECCTabletext"/>
              <w:keepNext/>
              <w:keepLines/>
              <w:spacing w:after="0"/>
              <w:jc w:val="left"/>
            </w:pPr>
            <w:r w:rsidRPr="00CF0720">
              <w:t>NOTE: The chosen values of Ra are between the values approved by WP 5D (ITU-R TG5/1 document 36</w:t>
            </w:r>
            <w:r w:rsidR="0049593F" w:rsidRPr="00CF0720">
              <w:t xml:space="preserve"> </w:t>
            </w:r>
            <w:r w:rsidR="0049593F" w:rsidRPr="00CF0720">
              <w:fldChar w:fldCharType="begin"/>
            </w:r>
            <w:r w:rsidR="0049593F" w:rsidRPr="00CF0720">
              <w:instrText xml:space="preserve"> REF _Ref505249463 \r \h </w:instrText>
            </w:r>
            <w:r w:rsidR="0049593F" w:rsidRPr="00CF0720">
              <w:fldChar w:fldCharType="separate"/>
            </w:r>
            <w:r w:rsidR="00FB3280" w:rsidRPr="00CF0720">
              <w:t>[31]</w:t>
            </w:r>
            <w:r w:rsidR="0049593F" w:rsidRPr="00CF0720">
              <w:fldChar w:fldCharType="end"/>
            </w:r>
            <w:r w:rsidRPr="00CF0720">
              <w:t>) for 26 GHz (suburban vs. urban: 0.03 vs. 0.07) and a nominal value of 1 for lower frequencies such as sub-1GHz.</w:t>
            </w:r>
          </w:p>
          <w:p w:rsidR="00ED2EF5" w:rsidRPr="00CF0720" w:rsidRDefault="00ED2EF5" w:rsidP="00ED2EF5">
            <w:pPr>
              <w:pStyle w:val="ECCTabletext"/>
              <w:keepNext/>
              <w:keepLines/>
              <w:spacing w:after="0"/>
              <w:jc w:val="left"/>
            </w:pPr>
          </w:p>
          <w:p w:rsidR="00344669" w:rsidRPr="00CF0720" w:rsidRDefault="00DA5946" w:rsidP="00ED2EF5">
            <w:pPr>
              <w:pStyle w:val="ECCTabletext"/>
              <w:keepNext/>
              <w:keepLines/>
              <w:spacing w:after="0"/>
              <w:jc w:val="left"/>
            </w:pPr>
            <w:r w:rsidRPr="00CF0720">
              <w:t xml:space="preserve">NOTE: The chosen values of Rb are a compromise between urban areas (near 1) and rural areas (near 0), and also the size of </w:t>
            </w:r>
            <w:r w:rsidR="00ED2EF5" w:rsidRPr="00CF0720">
              <w:t>the area analysed.</w:t>
            </w:r>
          </w:p>
          <w:p w:rsidR="00624427" w:rsidRPr="00CF0720" w:rsidRDefault="00624427" w:rsidP="00ED2EF5">
            <w:pPr>
              <w:pStyle w:val="ECCTabletext"/>
              <w:keepNext/>
              <w:keepLines/>
              <w:spacing w:after="0"/>
              <w:jc w:val="left"/>
            </w:pPr>
          </w:p>
          <w:p w:rsidR="00DA5946" w:rsidRPr="00CF0720" w:rsidRDefault="00DA5946" w:rsidP="00ED2EF5">
            <w:pPr>
              <w:pStyle w:val="ECCTabletext"/>
              <w:keepNext/>
              <w:keepLines/>
              <w:spacing w:after="0"/>
              <w:jc w:val="left"/>
            </w:pPr>
            <w:r w:rsidRPr="00CF0720">
              <w:t>Approach-2: Hexagonal deployment of macro-cells</w:t>
            </w:r>
          </w:p>
          <w:p w:rsidR="00DA5946" w:rsidRPr="00CF0720" w:rsidRDefault="00DA5946" w:rsidP="00ED2EF5">
            <w:pPr>
              <w:pStyle w:val="ECCTabletext"/>
              <w:keepNext/>
              <w:keepLines/>
              <w:spacing w:after="0"/>
              <w:jc w:val="left"/>
            </w:pPr>
            <w:r w:rsidRPr="00CF0720">
              <w:t xml:space="preserve">NBS base stations are distributed on a hexagonal grid with a given ISD, and where each base station is located a distance d from the radar receiver where dmin </w:t>
            </w:r>
            <w:r w:rsidRPr="00CF0720">
              <w:sym w:font="Symbol" w:char="F0A3"/>
            </w:r>
            <w:r w:rsidRPr="00CF0720">
              <w:t xml:space="preserve"> d </w:t>
            </w:r>
            <w:r w:rsidRPr="00CF0720">
              <w:sym w:font="Symbol" w:char="F0A3"/>
            </w:r>
            <w:r w:rsidRPr="00CF0720">
              <w:t xml:space="preserve"> dmax , </w:t>
            </w:r>
          </w:p>
          <w:p w:rsidR="00DA5946" w:rsidRPr="00CF0720" w:rsidRDefault="00DA5946" w:rsidP="00ED2EF5">
            <w:pPr>
              <w:pStyle w:val="ECCTabletext"/>
              <w:keepNext/>
              <w:keepLines/>
              <w:spacing w:after="0"/>
              <w:jc w:val="left"/>
            </w:pPr>
            <w:r w:rsidRPr="00CF0720">
              <w:t>dmin = 3000 metres, dmax = 5000 metres.</w:t>
            </w:r>
          </w:p>
          <w:p w:rsidR="00DA5946" w:rsidRPr="00CF0720" w:rsidRDefault="00DA5946" w:rsidP="00ED2EF5">
            <w:pPr>
              <w:pStyle w:val="ECCTabletext"/>
              <w:keepNext/>
              <w:keepLines/>
              <w:spacing w:after="0"/>
              <w:jc w:val="left"/>
            </w:pPr>
            <w:r w:rsidRPr="00CF0720">
              <w:t xml:space="preserve">Macro-cell ISD: 1.5 </w:t>
            </w:r>
            <w:r w:rsidRPr="00CF0720">
              <w:sym w:font="Symbol" w:char="F0B4"/>
            </w:r>
            <w:r w:rsidRPr="00CF0720">
              <w:t xml:space="preserve"> 300 = 450 metres. See ITU-R M.2292</w:t>
            </w:r>
            <w:r w:rsidR="0049593F" w:rsidRPr="00CF0720">
              <w:t xml:space="preserve"> </w:t>
            </w:r>
            <w:r w:rsidR="0049593F" w:rsidRPr="00CF0720">
              <w:fldChar w:fldCharType="begin"/>
            </w:r>
            <w:r w:rsidR="0049593F" w:rsidRPr="00CF0720">
              <w:instrText xml:space="preserve"> REF _Ref505249380 \r \h </w:instrText>
            </w:r>
            <w:r w:rsidR="0049593F" w:rsidRPr="00CF0720">
              <w:fldChar w:fldCharType="separate"/>
            </w:r>
            <w:r w:rsidR="00FB3280" w:rsidRPr="00CF0720">
              <w:t>[29]</w:t>
            </w:r>
            <w:r w:rsidR="0049593F" w:rsidRPr="00CF0720">
              <w:fldChar w:fldCharType="end"/>
            </w:r>
            <w:r w:rsidRPr="00CF0720">
              <w:t>.</w:t>
            </w:r>
          </w:p>
        </w:tc>
      </w:tr>
      <w:tr w:rsidR="00DA5946" w:rsidRPr="00CF0720" w:rsidTr="00477BB3">
        <w:trPr>
          <w:trHeight w:val="711"/>
        </w:trPr>
        <w:tc>
          <w:tcPr>
            <w:tcW w:w="2056" w:type="dxa"/>
          </w:tcPr>
          <w:p w:rsidR="00DA5946" w:rsidRPr="00CF0720" w:rsidRDefault="00DA5946" w:rsidP="00ED2EF5">
            <w:pPr>
              <w:pStyle w:val="ECCTabletext"/>
              <w:keepNext/>
              <w:keepLines/>
              <w:spacing w:after="0"/>
              <w:jc w:val="left"/>
            </w:pPr>
            <w:r w:rsidRPr="00CF0720">
              <w:t xml:space="preserve">Base station antenna height </w:t>
            </w:r>
          </w:p>
          <w:p w:rsidR="00DA5946" w:rsidRPr="00CF0720" w:rsidRDefault="00DA5946" w:rsidP="00ED2EF5">
            <w:pPr>
              <w:pStyle w:val="ECCTabletext"/>
              <w:keepNext/>
              <w:keepLines/>
              <w:spacing w:after="0"/>
              <w:jc w:val="left"/>
            </w:pPr>
            <w:r w:rsidRPr="00CF0720">
              <w:t xml:space="preserve">(above ground) zBS </w:t>
            </w:r>
          </w:p>
        </w:tc>
        <w:tc>
          <w:tcPr>
            <w:tcW w:w="7725" w:type="dxa"/>
          </w:tcPr>
          <w:p w:rsidR="00DA5946" w:rsidRPr="00CF0720" w:rsidRDefault="00DA5946" w:rsidP="00ED2EF5">
            <w:pPr>
              <w:pStyle w:val="ECCTabletext"/>
              <w:keepNext/>
              <w:keepLines/>
              <w:spacing w:after="0"/>
              <w:jc w:val="left"/>
            </w:pPr>
            <w:r w:rsidRPr="00CF0720">
              <w:t>Macro-cells: 20 metres. See ITU-R M.2292</w:t>
            </w:r>
            <w:r w:rsidR="0049593F" w:rsidRPr="00CF0720">
              <w:t xml:space="preserve"> </w:t>
            </w:r>
            <w:r w:rsidR="0049593F" w:rsidRPr="00CF0720">
              <w:fldChar w:fldCharType="begin"/>
            </w:r>
            <w:r w:rsidR="0049593F" w:rsidRPr="00CF0720">
              <w:instrText xml:space="preserve"> REF _Ref505249380 \r \h </w:instrText>
            </w:r>
            <w:r w:rsidR="0049593F" w:rsidRPr="00CF0720">
              <w:fldChar w:fldCharType="separate"/>
            </w:r>
            <w:r w:rsidR="00FB3280" w:rsidRPr="00CF0720">
              <w:t>[29]</w:t>
            </w:r>
            <w:r w:rsidR="0049593F" w:rsidRPr="00CF0720">
              <w:fldChar w:fldCharType="end"/>
            </w:r>
            <w:r w:rsidRPr="00CF0720">
              <w:t>.</w:t>
            </w:r>
          </w:p>
          <w:p w:rsidR="00DA5946" w:rsidRPr="00CF0720" w:rsidRDefault="00DA5946" w:rsidP="00ED2EF5">
            <w:pPr>
              <w:pStyle w:val="ECCTabletext"/>
              <w:keepNext/>
              <w:keepLines/>
              <w:spacing w:after="0"/>
              <w:jc w:val="left"/>
            </w:pPr>
            <w:r w:rsidRPr="00CF0720">
              <w:t>Micro-cells: 6 metres. See ITU-R M.2292.</w:t>
            </w:r>
          </w:p>
        </w:tc>
      </w:tr>
      <w:tr w:rsidR="00DA5946" w:rsidRPr="00CF0720" w:rsidTr="00ED2EF5">
        <w:tc>
          <w:tcPr>
            <w:tcW w:w="2056" w:type="dxa"/>
          </w:tcPr>
          <w:p w:rsidR="00DA5946" w:rsidRPr="00CF0720" w:rsidRDefault="00DA5946" w:rsidP="00ED2EF5">
            <w:pPr>
              <w:pStyle w:val="ECCTabletext"/>
              <w:keepNext/>
              <w:keepLines/>
              <w:spacing w:after="0"/>
              <w:jc w:val="left"/>
            </w:pPr>
            <w:r w:rsidRPr="00CF0720">
              <w:t xml:space="preserve">Channel bandwidth </w:t>
            </w:r>
          </w:p>
        </w:tc>
        <w:tc>
          <w:tcPr>
            <w:tcW w:w="7725" w:type="dxa"/>
          </w:tcPr>
          <w:p w:rsidR="00DA5946" w:rsidRPr="00CF0720" w:rsidRDefault="00DA5946" w:rsidP="00ED2EF5">
            <w:pPr>
              <w:pStyle w:val="ECCTabletext"/>
              <w:keepNext/>
              <w:keepLines/>
              <w:spacing w:after="0"/>
              <w:jc w:val="left"/>
            </w:pPr>
            <w:r w:rsidRPr="00CF0720">
              <w:t>100 MHz.</w:t>
            </w:r>
          </w:p>
          <w:p w:rsidR="00DA5946" w:rsidRPr="00CF0720" w:rsidRDefault="00DA5946" w:rsidP="00ED2EF5">
            <w:pPr>
              <w:pStyle w:val="ECCTabletext"/>
              <w:keepNext/>
              <w:keepLines/>
              <w:spacing w:after="0"/>
              <w:jc w:val="left"/>
            </w:pPr>
            <w:r w:rsidRPr="00CF0720">
              <w:t>NOTE: For information only. Not relevant to calculations.</w:t>
            </w:r>
          </w:p>
        </w:tc>
      </w:tr>
      <w:tr w:rsidR="00DA5946" w:rsidRPr="00CF0720" w:rsidTr="00ED2EF5">
        <w:tc>
          <w:tcPr>
            <w:tcW w:w="2056" w:type="dxa"/>
          </w:tcPr>
          <w:p w:rsidR="00DA5946" w:rsidRPr="00CF0720" w:rsidRDefault="00DA5946" w:rsidP="0049593F">
            <w:pPr>
              <w:pStyle w:val="ECCTabletext"/>
              <w:keepNext/>
              <w:keepLines/>
              <w:spacing w:after="0"/>
              <w:jc w:val="left"/>
            </w:pPr>
            <w:r w:rsidRPr="00CF0720">
              <w:t>Sectori</w:t>
            </w:r>
            <w:r w:rsidR="0049593F" w:rsidRPr="00CF0720">
              <w:t>s</w:t>
            </w:r>
            <w:r w:rsidRPr="00CF0720">
              <w:t>ation</w:t>
            </w:r>
          </w:p>
        </w:tc>
        <w:tc>
          <w:tcPr>
            <w:tcW w:w="7725" w:type="dxa"/>
          </w:tcPr>
          <w:p w:rsidR="00DA5946" w:rsidRPr="00CF0720" w:rsidRDefault="00DA5946" w:rsidP="00ED2EF5">
            <w:pPr>
              <w:pStyle w:val="ECCTabletext"/>
              <w:keepNext/>
              <w:keepLines/>
              <w:spacing w:after="0"/>
              <w:jc w:val="left"/>
            </w:pPr>
            <w:r w:rsidRPr="00CF0720">
              <w:t>Each macro base station would have three independent sectors (120</w:t>
            </w:r>
            <w:r w:rsidRPr="00CF0720">
              <w:sym w:font="Symbol" w:char="F0B0"/>
            </w:r>
            <w:r w:rsidRPr="00CF0720">
              <w:t xml:space="preserve"> each). See 3GPP TR 37.840</w:t>
            </w:r>
            <w:r w:rsidR="0049593F" w:rsidRPr="00CF0720">
              <w:t xml:space="preserve"> </w:t>
            </w:r>
            <w:r w:rsidR="0049593F" w:rsidRPr="00CF0720">
              <w:fldChar w:fldCharType="begin"/>
            </w:r>
            <w:r w:rsidR="0049593F" w:rsidRPr="00CF0720">
              <w:instrText xml:space="preserve"> REF _Ref500088244 \r \h </w:instrText>
            </w:r>
            <w:r w:rsidR="0049593F" w:rsidRPr="00CF0720">
              <w:fldChar w:fldCharType="separate"/>
            </w:r>
            <w:r w:rsidR="00FB3280" w:rsidRPr="00CF0720">
              <w:t>[21]</w:t>
            </w:r>
            <w:r w:rsidR="0049593F" w:rsidRPr="00CF0720">
              <w:fldChar w:fldCharType="end"/>
            </w:r>
            <w:r w:rsidRPr="00CF0720">
              <w:t>. The orientation of the sectors need not change from one Monte Carlo trial to the next.</w:t>
            </w:r>
          </w:p>
          <w:p w:rsidR="00DA5946" w:rsidRPr="00CF0720" w:rsidRDefault="00DA5946" w:rsidP="00ED2EF5">
            <w:pPr>
              <w:pStyle w:val="ECCTabletext"/>
              <w:keepNext/>
              <w:keepLines/>
              <w:spacing w:after="0"/>
              <w:jc w:val="left"/>
            </w:pPr>
            <w:r w:rsidRPr="00CF0720">
              <w:t>Micro base stations will not be sectorised.</w:t>
            </w:r>
          </w:p>
        </w:tc>
      </w:tr>
    </w:tbl>
    <w:p w:rsidR="0049593F" w:rsidRPr="00CF0720" w:rsidRDefault="0049593F" w:rsidP="0049593F"/>
    <w:p w:rsidR="0019246B" w:rsidRPr="00CF0720" w:rsidRDefault="0019246B" w:rsidP="0049593F">
      <w:pPr>
        <w:pStyle w:val="ECCAnnexheading2"/>
        <w:keepNext/>
        <w:keepLines/>
        <w:rPr>
          <w:lang w:val="en-GB"/>
        </w:rPr>
      </w:pPr>
      <w:r w:rsidRPr="00CF0720">
        <w:rPr>
          <w:lang w:val="en-GB"/>
        </w:rPr>
        <w:lastRenderedPageBreak/>
        <w:t>propagation model</w:t>
      </w:r>
    </w:p>
    <w:p w:rsidR="00E47551" w:rsidRPr="00CF0720" w:rsidRDefault="00E47551" w:rsidP="0049593F">
      <w:pPr>
        <w:pStyle w:val="Caption"/>
        <w:keepNext/>
        <w:rPr>
          <w:lang w:val="en-GB"/>
        </w:rPr>
      </w:pPr>
      <w:bookmarkStart w:id="3666" w:name="_Toc489008571"/>
      <w:bookmarkStart w:id="3667" w:name="_Toc489008837"/>
      <w:bookmarkStart w:id="3668" w:name="_Toc489009575"/>
      <w:bookmarkStart w:id="3669" w:name="_Toc489009839"/>
      <w:bookmarkStart w:id="3670" w:name="_Toc489010103"/>
      <w:bookmarkStart w:id="3671" w:name="_Toc489010406"/>
      <w:bookmarkStart w:id="3672" w:name="_Toc489010710"/>
      <w:bookmarkStart w:id="3673" w:name="_Toc489011780"/>
      <w:bookmarkStart w:id="3674" w:name="_Toc489012103"/>
      <w:bookmarkStart w:id="3675" w:name="_Toc489012419"/>
      <w:bookmarkStart w:id="3676" w:name="_Toc489008572"/>
      <w:bookmarkStart w:id="3677" w:name="_Toc489008838"/>
      <w:bookmarkStart w:id="3678" w:name="_Toc489009576"/>
      <w:bookmarkStart w:id="3679" w:name="_Toc489009840"/>
      <w:bookmarkStart w:id="3680" w:name="_Toc489010104"/>
      <w:bookmarkStart w:id="3681" w:name="_Toc489010407"/>
      <w:bookmarkStart w:id="3682" w:name="_Toc489010711"/>
      <w:bookmarkStart w:id="3683" w:name="_Toc489011781"/>
      <w:bookmarkStart w:id="3684" w:name="_Toc489012104"/>
      <w:bookmarkStart w:id="3685" w:name="_Toc489012420"/>
      <w:bookmarkStart w:id="3686" w:name="_Toc489008573"/>
      <w:bookmarkStart w:id="3687" w:name="_Toc489008839"/>
      <w:bookmarkStart w:id="3688" w:name="_Toc489009577"/>
      <w:bookmarkStart w:id="3689" w:name="_Toc489009841"/>
      <w:bookmarkStart w:id="3690" w:name="_Toc489010105"/>
      <w:bookmarkStart w:id="3691" w:name="_Toc489010408"/>
      <w:bookmarkStart w:id="3692" w:name="_Toc489010712"/>
      <w:bookmarkStart w:id="3693" w:name="_Toc489011782"/>
      <w:bookmarkStart w:id="3694" w:name="_Toc489012105"/>
      <w:bookmarkStart w:id="3695" w:name="_Toc489012421"/>
      <w:bookmarkStart w:id="3696" w:name="_Toc489008574"/>
      <w:bookmarkStart w:id="3697" w:name="_Toc489008840"/>
      <w:bookmarkStart w:id="3698" w:name="_Toc489009578"/>
      <w:bookmarkStart w:id="3699" w:name="_Toc489009842"/>
      <w:bookmarkStart w:id="3700" w:name="_Toc489010106"/>
      <w:bookmarkStart w:id="3701" w:name="_Toc489010409"/>
      <w:bookmarkStart w:id="3702" w:name="_Toc489010713"/>
      <w:bookmarkStart w:id="3703" w:name="_Toc489011783"/>
      <w:bookmarkStart w:id="3704" w:name="_Toc489012106"/>
      <w:bookmarkStart w:id="3705" w:name="_Toc489012422"/>
      <w:bookmarkStart w:id="3706" w:name="_Toc489008621"/>
      <w:bookmarkStart w:id="3707" w:name="_Toc489008887"/>
      <w:bookmarkStart w:id="3708" w:name="_Toc489009625"/>
      <w:bookmarkStart w:id="3709" w:name="_Toc489009889"/>
      <w:bookmarkStart w:id="3710" w:name="_Toc489010153"/>
      <w:bookmarkStart w:id="3711" w:name="_Toc489010456"/>
      <w:bookmarkStart w:id="3712" w:name="_Toc489010760"/>
      <w:bookmarkStart w:id="3713" w:name="_Toc489011830"/>
      <w:bookmarkStart w:id="3714" w:name="_Toc489012153"/>
      <w:bookmarkStart w:id="3715" w:name="_Toc489012469"/>
      <w:bookmarkStart w:id="3716" w:name="_Toc489008676"/>
      <w:bookmarkStart w:id="3717" w:name="_Toc489008942"/>
      <w:bookmarkStart w:id="3718" w:name="_Toc489009680"/>
      <w:bookmarkStart w:id="3719" w:name="_Toc489009944"/>
      <w:bookmarkStart w:id="3720" w:name="_Toc489010208"/>
      <w:bookmarkStart w:id="3721" w:name="_Toc489010511"/>
      <w:bookmarkStart w:id="3722" w:name="_Toc489010815"/>
      <w:bookmarkStart w:id="3723" w:name="_Toc489011885"/>
      <w:bookmarkStart w:id="3724" w:name="_Toc489012208"/>
      <w:bookmarkStart w:id="3725" w:name="_Toc489012524"/>
      <w:bookmarkStart w:id="3726" w:name="_Toc489008677"/>
      <w:bookmarkStart w:id="3727" w:name="_Toc489008943"/>
      <w:bookmarkStart w:id="3728" w:name="_Toc489009681"/>
      <w:bookmarkStart w:id="3729" w:name="_Toc489009945"/>
      <w:bookmarkStart w:id="3730" w:name="_Toc489010209"/>
      <w:bookmarkStart w:id="3731" w:name="_Toc489010512"/>
      <w:bookmarkStart w:id="3732" w:name="_Toc489010816"/>
      <w:bookmarkStart w:id="3733" w:name="_Toc489011886"/>
      <w:bookmarkStart w:id="3734" w:name="_Toc489012209"/>
      <w:bookmarkStart w:id="3735" w:name="_Toc489012525"/>
      <w:bookmarkStart w:id="3736" w:name="_Ref505340727"/>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FB3280" w:rsidRPr="00CF0720">
        <w:rPr>
          <w:noProof/>
          <w:lang w:val="en-GB"/>
        </w:rPr>
        <w:t>24</w:t>
      </w:r>
      <w:r w:rsidRPr="00CF0720">
        <w:rPr>
          <w:lang w:val="en-GB"/>
        </w:rPr>
        <w:fldChar w:fldCharType="end"/>
      </w:r>
      <w:bookmarkEnd w:id="3736"/>
      <w:r w:rsidRPr="00CF0720">
        <w:rPr>
          <w:lang w:val="en-GB"/>
        </w:rPr>
        <w:t>: Propagation model parameters</w:t>
      </w:r>
    </w:p>
    <w:tbl>
      <w:tblPr>
        <w:tblStyle w:val="ECCTable-redheader"/>
        <w:tblW w:w="0" w:type="auto"/>
        <w:tblInd w:w="0" w:type="dxa"/>
        <w:tblLook w:val="04A0" w:firstRow="1" w:lastRow="0" w:firstColumn="1" w:lastColumn="0" w:noHBand="0" w:noVBand="1"/>
      </w:tblPr>
      <w:tblGrid>
        <w:gridCol w:w="2417"/>
        <w:gridCol w:w="7172"/>
      </w:tblGrid>
      <w:tr w:rsidR="00344669" w:rsidRPr="00CF0720" w:rsidTr="00ED2EF5">
        <w:trPr>
          <w:cnfStyle w:val="100000000000" w:firstRow="1" w:lastRow="0" w:firstColumn="0" w:lastColumn="0" w:oddVBand="0" w:evenVBand="0" w:oddHBand="0" w:evenHBand="0" w:firstRowFirstColumn="0" w:firstRowLastColumn="0" w:lastRowFirstColumn="0" w:lastRowLastColumn="0"/>
          <w:trHeight w:val="134"/>
        </w:trPr>
        <w:tc>
          <w:tcPr>
            <w:tcW w:w="2417" w:type="dxa"/>
          </w:tcPr>
          <w:p w:rsidR="00344669" w:rsidRPr="00CF0720" w:rsidRDefault="00344669" w:rsidP="0049593F">
            <w:pPr>
              <w:keepNext/>
              <w:keepLines/>
            </w:pPr>
            <w:r w:rsidRPr="00CF0720">
              <w:t>Parameter</w:t>
            </w:r>
          </w:p>
        </w:tc>
        <w:tc>
          <w:tcPr>
            <w:tcW w:w="7172" w:type="dxa"/>
          </w:tcPr>
          <w:p w:rsidR="00344669" w:rsidRPr="00CF0720" w:rsidRDefault="00344669" w:rsidP="0049593F">
            <w:pPr>
              <w:keepNext/>
              <w:keepLines/>
            </w:pPr>
            <w:r w:rsidRPr="00CF0720">
              <w:t>Value</w:t>
            </w:r>
          </w:p>
        </w:tc>
      </w:tr>
      <w:tr w:rsidR="00DA5946" w:rsidRPr="00CF0720" w:rsidTr="00ED2EF5">
        <w:tc>
          <w:tcPr>
            <w:tcW w:w="2417" w:type="dxa"/>
          </w:tcPr>
          <w:p w:rsidR="00DA5946" w:rsidRPr="00CF0720" w:rsidRDefault="00DA5946" w:rsidP="0049593F">
            <w:pPr>
              <w:pStyle w:val="ECCTabletext"/>
              <w:keepNext/>
              <w:keepLines/>
              <w:spacing w:after="0"/>
            </w:pPr>
            <w:r w:rsidRPr="00CF0720">
              <w:t>Frequency</w:t>
            </w:r>
          </w:p>
        </w:tc>
        <w:tc>
          <w:tcPr>
            <w:tcW w:w="7172" w:type="dxa"/>
          </w:tcPr>
          <w:p w:rsidR="00DA5946" w:rsidRPr="00CF0720" w:rsidRDefault="00DA5946" w:rsidP="0049593F">
            <w:pPr>
              <w:pStyle w:val="ECCTabletext"/>
              <w:keepNext/>
              <w:keepLines/>
              <w:spacing w:after="0"/>
            </w:pPr>
            <w:r w:rsidRPr="00CF0720">
              <w:t>3400 MHz.</w:t>
            </w:r>
          </w:p>
        </w:tc>
      </w:tr>
      <w:tr w:rsidR="00DA5946" w:rsidRPr="00CF0720" w:rsidTr="00ED2EF5">
        <w:tc>
          <w:tcPr>
            <w:tcW w:w="2417" w:type="dxa"/>
          </w:tcPr>
          <w:p w:rsidR="00DA5946" w:rsidRPr="00CF0720" w:rsidRDefault="00DA5946" w:rsidP="0049593F">
            <w:pPr>
              <w:pStyle w:val="ECCTabletext"/>
              <w:keepNext/>
              <w:keepLines/>
              <w:spacing w:after="0"/>
            </w:pPr>
            <w:r w:rsidRPr="00CF0720">
              <w:t xml:space="preserve">Median path loss </w:t>
            </w:r>
          </w:p>
          <w:p w:rsidR="00DA5946" w:rsidRPr="00CF0720" w:rsidRDefault="00DA5946" w:rsidP="0049593F">
            <w:pPr>
              <w:pStyle w:val="ECCTabletext"/>
              <w:keepNext/>
              <w:keepLines/>
              <w:spacing w:after="0"/>
            </w:pPr>
            <w:r w:rsidRPr="00CF0720">
              <w:t>and clutter</w:t>
            </w:r>
          </w:p>
        </w:tc>
        <w:tc>
          <w:tcPr>
            <w:tcW w:w="7172" w:type="dxa"/>
          </w:tcPr>
          <w:p w:rsidR="00DA5946" w:rsidRPr="00CF0720" w:rsidRDefault="00DA5946" w:rsidP="0049593F">
            <w:pPr>
              <w:pStyle w:val="ECCTabletext"/>
              <w:keepNext/>
              <w:keepLines/>
              <w:spacing w:after="0"/>
            </w:pPr>
            <w:r w:rsidRPr="00CF0720">
              <w:t>Macro-cell:</w:t>
            </w:r>
          </w:p>
          <w:p w:rsidR="00DA5946" w:rsidRPr="00CF0720" w:rsidRDefault="00DA5946" w:rsidP="0049593F">
            <w:pPr>
              <w:pStyle w:val="ECCTabletext"/>
              <w:keepNext/>
              <w:keepLines/>
              <w:spacing w:after="0"/>
            </w:pPr>
            <w:r w:rsidRPr="00CF0720">
              <w:t>a) Free space and Fresnel diffraction, or</w:t>
            </w:r>
          </w:p>
          <w:p w:rsidR="00DA5946" w:rsidRPr="00CF0720" w:rsidRDefault="00DA5946" w:rsidP="0049593F">
            <w:pPr>
              <w:pStyle w:val="ECCTabletext"/>
              <w:keepNext/>
              <w:keepLines/>
              <w:spacing w:after="0"/>
            </w:pPr>
            <w:r w:rsidRPr="00CF0720">
              <w:t>b) P.452</w:t>
            </w:r>
            <w:r w:rsidR="0049593F" w:rsidRPr="00CF0720">
              <w:t xml:space="preserve"> </w:t>
            </w:r>
            <w:r w:rsidR="0049593F" w:rsidRPr="00CF0720">
              <w:fldChar w:fldCharType="begin"/>
            </w:r>
            <w:r w:rsidR="0049593F" w:rsidRPr="00CF0720">
              <w:instrText xml:space="preserve"> REF _Ref505249577 \r \h </w:instrText>
            </w:r>
            <w:r w:rsidR="0049593F" w:rsidRPr="00CF0720">
              <w:fldChar w:fldCharType="separate"/>
            </w:r>
            <w:r w:rsidR="00FB3280" w:rsidRPr="00CF0720">
              <w:t>[32]</w:t>
            </w:r>
            <w:r w:rsidR="0049593F" w:rsidRPr="00CF0720">
              <w:fldChar w:fldCharType="end"/>
            </w:r>
          </w:p>
          <w:p w:rsidR="00DA5946" w:rsidRPr="00CF0720" w:rsidRDefault="00DA5946" w:rsidP="0049593F">
            <w:pPr>
              <w:pStyle w:val="ECCTabletext"/>
              <w:keepNext/>
              <w:keepLines/>
              <w:spacing w:after="0"/>
            </w:pPr>
          </w:p>
          <w:p w:rsidR="00DA5946" w:rsidRPr="00CF0720" w:rsidRDefault="00DA5946" w:rsidP="0049593F">
            <w:pPr>
              <w:pStyle w:val="ECCTabletext"/>
              <w:keepNext/>
              <w:keepLines/>
              <w:spacing w:after="0"/>
            </w:pPr>
            <w:r w:rsidRPr="00CF0720">
              <w:t>Micro-cell:</w:t>
            </w:r>
          </w:p>
          <w:p w:rsidR="00DA5946" w:rsidRPr="00CF0720" w:rsidRDefault="00DA5946" w:rsidP="0049593F">
            <w:pPr>
              <w:pStyle w:val="ECCTabletext"/>
              <w:keepNext/>
              <w:keepLines/>
              <w:spacing w:after="0"/>
            </w:pPr>
            <w:r w:rsidRPr="00CF0720">
              <w:t>a) Free space and statistical clutter loss, or</w:t>
            </w:r>
          </w:p>
          <w:p w:rsidR="00DA5946" w:rsidRPr="00CF0720" w:rsidRDefault="00DA5946" w:rsidP="0049593F">
            <w:pPr>
              <w:pStyle w:val="ECCTabletext"/>
              <w:keepNext/>
              <w:keepLines/>
              <w:spacing w:after="0"/>
            </w:pPr>
            <w:r w:rsidRPr="00CF0720">
              <w:t>b) P.452</w:t>
            </w:r>
          </w:p>
          <w:p w:rsidR="00DA5946" w:rsidRPr="00CF0720" w:rsidRDefault="00DA5946" w:rsidP="0049593F">
            <w:pPr>
              <w:pStyle w:val="ECCTabletext"/>
              <w:keepNext/>
              <w:keepLines/>
              <w:spacing w:after="0"/>
            </w:pPr>
          </w:p>
          <w:p w:rsidR="00DA5946" w:rsidRPr="00CF0720" w:rsidRDefault="00DA5946" w:rsidP="0049593F">
            <w:pPr>
              <w:pStyle w:val="ECCTabletext"/>
              <w:keepNext/>
              <w:keepLines/>
              <w:spacing w:after="0"/>
            </w:pPr>
            <w:r w:rsidRPr="00CF0720">
              <w:t xml:space="preserve">NOTE: The random clutter loss for micro-cells has a CDF that is specified by ITU-R </w:t>
            </w:r>
            <w:r w:rsidR="0049593F" w:rsidRPr="00CF0720">
              <w:t xml:space="preserve">P.2108 </w:t>
            </w:r>
            <w:r w:rsidR="0049593F" w:rsidRPr="00CF0720">
              <w:fldChar w:fldCharType="begin"/>
            </w:r>
            <w:r w:rsidR="0049593F" w:rsidRPr="00CF0720">
              <w:instrText xml:space="preserve"> REF _Ref505249763 \r \h </w:instrText>
            </w:r>
            <w:r w:rsidR="0049593F" w:rsidRPr="00CF0720">
              <w:fldChar w:fldCharType="separate"/>
            </w:r>
            <w:r w:rsidR="00FB3280" w:rsidRPr="00CF0720">
              <w:t>[33]</w:t>
            </w:r>
            <w:r w:rsidR="0049593F" w:rsidRPr="00CF0720">
              <w:fldChar w:fldCharType="end"/>
            </w:r>
          </w:p>
          <w:p w:rsidR="00DA5946" w:rsidRPr="00CF0720" w:rsidRDefault="00DA5946" w:rsidP="0049593F">
            <w:pPr>
              <w:pStyle w:val="ECCTabletext"/>
              <w:keepNext/>
              <w:keepLines/>
              <w:spacing w:after="0"/>
            </w:pPr>
            <w:r w:rsidRPr="00CF0720">
              <w:t xml:space="preserve">NOTE: Building (clutter) height of 18 metres in urban and </w:t>
            </w:r>
          </w:p>
          <w:p w:rsidR="00DA5946" w:rsidRPr="00CF0720" w:rsidRDefault="00DA5946" w:rsidP="0049593F">
            <w:pPr>
              <w:pStyle w:val="ECCTabletext"/>
              <w:keepNext/>
              <w:keepLines/>
              <w:spacing w:after="0"/>
            </w:pPr>
            <w:r w:rsidRPr="00CF0720">
              <w:t>5 metres in rural</w:t>
            </w:r>
          </w:p>
        </w:tc>
      </w:tr>
      <w:tr w:rsidR="00DA5946" w:rsidRPr="00CF0720" w:rsidTr="00ED2EF5">
        <w:tc>
          <w:tcPr>
            <w:tcW w:w="2417" w:type="dxa"/>
          </w:tcPr>
          <w:p w:rsidR="00DA5946" w:rsidRPr="00CF0720" w:rsidRDefault="0032791C" w:rsidP="0049593F">
            <w:pPr>
              <w:pStyle w:val="ECCTabletext"/>
              <w:keepNext/>
              <w:keepLines/>
              <w:spacing w:after="0"/>
            </w:pPr>
            <w:r>
              <w:rPr>
                <w:noProof/>
                <w:lang w:eastAsia="da-DK"/>
              </w:rPr>
              <w:pict>
                <v:shape id="_x0000_s1135" type="#_x0000_t136" style="position:absolute;left:0;text-align:left;margin-left:10.25pt;margin-top:247.7pt;width:485.35pt;height:194.1pt;rotation:315;z-index:-251486208;mso-position-horizontal-relative:margin;mso-position-vertical-relative:margin" o:allowincell="f" fillcolor="silver" stroked="f">
                  <v:fill opacity=".5"/>
                  <v:textpath style="font-family:&quot;Arial&quot;;font-size:1pt" string="DRAFT"/>
                  <w10:wrap anchorx="margin" anchory="margin"/>
                </v:shape>
              </w:pict>
            </w:r>
            <w:r w:rsidR="00DA5946" w:rsidRPr="00CF0720">
              <w:t>Polarisation loss</w:t>
            </w:r>
          </w:p>
        </w:tc>
        <w:tc>
          <w:tcPr>
            <w:tcW w:w="7172" w:type="dxa"/>
          </w:tcPr>
          <w:p w:rsidR="00DA5946" w:rsidRPr="00CF0720" w:rsidRDefault="00DA5946" w:rsidP="0049593F">
            <w:pPr>
              <w:pStyle w:val="ECCTabletext"/>
              <w:keepNext/>
              <w:keepLines/>
              <w:spacing w:after="0"/>
            </w:pPr>
            <w:r w:rsidRPr="00CF0720">
              <w:t>3 dB</w:t>
            </w:r>
          </w:p>
          <w:p w:rsidR="00DA5946" w:rsidRPr="00CF0720" w:rsidRDefault="00DA5946" w:rsidP="0049593F">
            <w:pPr>
              <w:pStyle w:val="ECCTabletext"/>
              <w:keepNext/>
              <w:keepLines/>
              <w:spacing w:after="0"/>
            </w:pPr>
            <w:r w:rsidRPr="00CF0720">
              <w:t>NOTE: Based on ITU-R TG5/1 contribution no. 104</w:t>
            </w:r>
            <w:r w:rsidR="0049593F" w:rsidRPr="00CF0720">
              <w:t xml:space="preserve"> </w:t>
            </w:r>
            <w:r w:rsidR="0049593F" w:rsidRPr="00CF0720">
              <w:fldChar w:fldCharType="begin"/>
            </w:r>
            <w:r w:rsidR="0049593F" w:rsidRPr="00CF0720">
              <w:instrText xml:space="preserve"> REF _Ref505249817 \r \h </w:instrText>
            </w:r>
            <w:r w:rsidR="0049593F" w:rsidRPr="00CF0720">
              <w:fldChar w:fldCharType="separate"/>
            </w:r>
            <w:r w:rsidR="00FB3280" w:rsidRPr="00CF0720">
              <w:t>[34]</w:t>
            </w:r>
            <w:r w:rsidR="0049593F" w:rsidRPr="00CF0720">
              <w:fldChar w:fldCharType="end"/>
            </w:r>
            <w:r w:rsidRPr="00CF0720">
              <w:t>.</w:t>
            </w:r>
          </w:p>
        </w:tc>
      </w:tr>
    </w:tbl>
    <w:p w:rsidR="00DA5946" w:rsidRPr="00CF0720" w:rsidRDefault="00DA5946" w:rsidP="00691591">
      <w:pPr>
        <w:pStyle w:val="ECCAnnexheading1"/>
        <w:rPr>
          <w:lang w:val="en-GB"/>
        </w:rPr>
      </w:pPr>
      <w:bookmarkStart w:id="3737" w:name="_Toc489012527"/>
      <w:r w:rsidRPr="00CF0720">
        <w:rPr>
          <w:lang w:val="en-GB"/>
        </w:rPr>
        <w:lastRenderedPageBreak/>
        <w:t>Studies on the interference between synchroni</w:t>
      </w:r>
      <w:r w:rsidR="00E47551" w:rsidRPr="00CF0720">
        <w:rPr>
          <w:lang w:val="en-GB"/>
        </w:rPr>
        <w:t>s</w:t>
      </w:r>
      <w:r w:rsidRPr="00CF0720">
        <w:rPr>
          <w:lang w:val="en-GB"/>
        </w:rPr>
        <w:t>ed MFCNs</w:t>
      </w:r>
      <w:bookmarkEnd w:id="3737"/>
    </w:p>
    <w:p w:rsidR="004B1AD4" w:rsidRPr="00CF0720" w:rsidRDefault="004B1AD4" w:rsidP="00DA5946">
      <w:r w:rsidRPr="00CF0720">
        <w:t xml:space="preserve">3GPP studies </w:t>
      </w:r>
      <w:r w:rsidRPr="00CF0720">
        <w:fldChar w:fldCharType="begin"/>
      </w:r>
      <w:r w:rsidRPr="00CF0720">
        <w:instrText xml:space="preserve"> REF _Ref500086255 \r \h </w:instrText>
      </w:r>
      <w:r w:rsidRPr="00CF0720">
        <w:fldChar w:fldCharType="separate"/>
      </w:r>
      <w:r w:rsidR="00FB3280" w:rsidRPr="00CF0720">
        <w:t>[19]</w:t>
      </w:r>
      <w:r w:rsidRPr="00CF0720">
        <w:fldChar w:fldCharType="end"/>
      </w:r>
      <w:r w:rsidRPr="00CF0720">
        <w:t xml:space="preserve"> have shown that the impact in terms of throughput degradation of the unwanted emissions on the adjacent mobile systems (i.e. inter-MFCN interference) depends on the total amount of interference which is injected into the network.</w:t>
      </w:r>
      <w:r w:rsidRPr="00CF0720" w:rsidDel="004B1AD4">
        <w:t xml:space="preserve"> </w:t>
      </w:r>
    </w:p>
    <w:p w:rsidR="004B1AD4" w:rsidRPr="00CF0720" w:rsidRDefault="0032791C" w:rsidP="00DA5946">
      <w:r>
        <w:rPr>
          <w:noProof/>
          <w:lang w:eastAsia="da-DK"/>
        </w:rPr>
        <w:pict>
          <v:shape id="_x0000_s1064" type="#_x0000_t136" style="position:absolute;left:0;text-align:left;margin-left:36.75pt;margin-top:290.45pt;width:485.35pt;height:194.1pt;rotation:315;z-index:-251550720;mso-position-horizontal-relative:margin;mso-position-vertical-relative:margin" o:allowincell="f" fillcolor="silver" stroked="f">
            <v:fill opacity=".5"/>
            <v:textpath style="font-family:&quot;Arial&quot;;font-size:1pt" string="DRAFT"/>
            <w10:wrap anchorx="margin" anchory="margin"/>
          </v:shape>
        </w:pict>
      </w:r>
      <w:r w:rsidR="004B1AD4" w:rsidRPr="00CF0720">
        <w:t xml:space="preserve">The throughput impact of emissions from an AAS network to a legacy (non-AAS) victim network was analysed using simulations for the specific class of antenna arrays with specific elements spacing (that is described in section 5.4 of 3GPP TR 37.840 </w:t>
      </w:r>
      <w:r w:rsidR="00ED2EF5" w:rsidRPr="00CF0720">
        <w:fldChar w:fldCharType="begin"/>
      </w:r>
      <w:r w:rsidR="00ED2EF5" w:rsidRPr="00CF0720">
        <w:instrText xml:space="preserve"> REF _Ref500088244 \r \h </w:instrText>
      </w:r>
      <w:r w:rsidR="00ED2EF5" w:rsidRPr="00CF0720">
        <w:fldChar w:fldCharType="separate"/>
      </w:r>
      <w:r w:rsidR="00FB3280" w:rsidRPr="00CF0720">
        <w:t>[21]</w:t>
      </w:r>
      <w:r w:rsidR="00ED2EF5" w:rsidRPr="00CF0720">
        <w:fldChar w:fldCharType="end"/>
      </w:r>
      <w:r w:rsidR="004B1AD4" w:rsidRPr="00CF0720">
        <w:t>).</w:t>
      </w:r>
    </w:p>
    <w:p w:rsidR="00DA5946" w:rsidRPr="00CF0720" w:rsidRDefault="00DA5946" w:rsidP="00691591">
      <w:pPr>
        <w:pStyle w:val="ECCAnnexheading1"/>
        <w:rPr>
          <w:lang w:val="en-GB"/>
        </w:rPr>
      </w:pPr>
      <w:bookmarkStart w:id="3738" w:name="_Toc489012528"/>
      <w:bookmarkStart w:id="3739" w:name="_Ref500802340"/>
      <w:bookmarkStart w:id="3740" w:name="_Ref500932444"/>
      <w:r w:rsidRPr="00CF0720">
        <w:rPr>
          <w:lang w:val="en-GB"/>
        </w:rPr>
        <w:lastRenderedPageBreak/>
        <w:t xml:space="preserve">Studies on the interference between </w:t>
      </w:r>
      <w:r w:rsidR="00E007B8" w:rsidRPr="00CF0720">
        <w:rPr>
          <w:lang w:val="en-GB"/>
        </w:rPr>
        <w:t>uns</w:t>
      </w:r>
      <w:r w:rsidR="00E47551" w:rsidRPr="00CF0720">
        <w:rPr>
          <w:lang w:val="en-GB"/>
        </w:rPr>
        <w:t>ynchronised</w:t>
      </w:r>
      <w:r w:rsidRPr="00CF0720">
        <w:rPr>
          <w:lang w:val="en-GB"/>
        </w:rPr>
        <w:t xml:space="preserve"> MFCNs</w:t>
      </w:r>
      <w:bookmarkEnd w:id="3738"/>
      <w:bookmarkEnd w:id="3739"/>
      <w:bookmarkEnd w:id="3740"/>
    </w:p>
    <w:p w:rsidR="000431CA" w:rsidRPr="00CF0720" w:rsidRDefault="000431CA" w:rsidP="006D3105">
      <w:r w:rsidRPr="00CF0720">
        <w:t xml:space="preserve">Analysis results on coexistence between </w:t>
      </w:r>
      <w:r w:rsidR="00E007B8" w:rsidRPr="00CF0720">
        <w:t>uns</w:t>
      </w:r>
      <w:r w:rsidR="00E47551" w:rsidRPr="00CF0720">
        <w:t>ynchronised</w:t>
      </w:r>
      <w:r w:rsidRPr="00CF0720">
        <w:t xml:space="preserve"> MFCN networks at 3400-3800 MHz.</w:t>
      </w:r>
    </w:p>
    <w:p w:rsidR="000431CA" w:rsidRPr="00CF0720" w:rsidRDefault="000431CA" w:rsidP="006D3105">
      <w:r w:rsidRPr="00CF0720">
        <w:t>Source: Huawei Technologies</w:t>
      </w:r>
    </w:p>
    <w:p w:rsidR="00170571" w:rsidRPr="00CF0720" w:rsidRDefault="00170571" w:rsidP="0049593F">
      <w:pPr>
        <w:pStyle w:val="ECCAnnexheading2"/>
        <w:rPr>
          <w:lang w:val="en-GB"/>
        </w:rPr>
      </w:pPr>
      <w:r w:rsidRPr="00CF0720">
        <w:rPr>
          <w:lang w:val="en-GB"/>
        </w:rPr>
        <w:t>Simulation scenarios and deployments</w:t>
      </w:r>
    </w:p>
    <w:p w:rsidR="00B96D42" w:rsidRPr="00CF0720" w:rsidRDefault="00170571" w:rsidP="00B96D42">
      <w:r w:rsidRPr="00CF0720">
        <w:t xml:space="preserve">This study </w:t>
      </w:r>
      <w:r w:rsidR="00B96D42" w:rsidRPr="00CF0720">
        <w:t>consider</w:t>
      </w:r>
      <w:r w:rsidRPr="00CF0720">
        <w:t>s</w:t>
      </w:r>
      <w:r w:rsidR="00B96D42" w:rsidRPr="00CF0720">
        <w:t xml:space="preserve"> the impact of base station to base station interference between MFCNs with non-time-aligned UL and DL transmission in terms of the resulting degradation in UL throughput of the victim MFCN. The MFCNs are considered to consist of macro base stations.</w:t>
      </w:r>
    </w:p>
    <w:p w:rsidR="00B96D42" w:rsidRPr="00CF0720" w:rsidRDefault="00170571" w:rsidP="00B96D42">
      <w:r w:rsidRPr="00CF0720">
        <w:t>The following two s</w:t>
      </w:r>
      <w:r w:rsidR="00B96D42" w:rsidRPr="00CF0720">
        <w:t xml:space="preserve">cenarios </w:t>
      </w:r>
      <w:r w:rsidRPr="00CF0720">
        <w:t xml:space="preserve">are addressed </w:t>
      </w:r>
      <w:r w:rsidR="00B96D42" w:rsidRPr="00CF0720">
        <w:t>according to whether the interferer and victim base stations use AAS technology or not, namely:</w:t>
      </w:r>
    </w:p>
    <w:p w:rsidR="00B96D42" w:rsidRPr="00CF0720" w:rsidRDefault="00B96D42" w:rsidP="006D3105">
      <w:pPr>
        <w:pStyle w:val="ECCBulletsLv1"/>
      </w:pPr>
      <w:r w:rsidRPr="00CF0720">
        <w:t>Interference from “AAS to non-AAS” base stations</w:t>
      </w:r>
      <w:r w:rsidR="003B062E" w:rsidRPr="00CF0720">
        <w:t>;</w:t>
      </w:r>
    </w:p>
    <w:p w:rsidR="00B96D42" w:rsidRPr="00CF0720" w:rsidRDefault="0032791C" w:rsidP="006D3105">
      <w:pPr>
        <w:pStyle w:val="ECCBulletsLv1"/>
      </w:pPr>
      <w:r>
        <w:rPr>
          <w:noProof/>
          <w:lang w:eastAsia="da-DK"/>
        </w:rPr>
        <w:pict>
          <v:shape id="_x0000_s1136" type="#_x0000_t136" style="position:absolute;left:0;text-align:left;margin-left:14.25pt;margin-top:212.5pt;width:485.35pt;height:194.1pt;rotation:315;z-index:-251485184;mso-position-horizontal-relative:margin;mso-position-vertical-relative:margin" o:allowincell="f" fillcolor="silver" stroked="f">
            <v:fill opacity=".5"/>
            <v:textpath style="font-family:&quot;Arial&quot;;font-size:1pt" string="DRAFT"/>
            <w10:wrap anchorx="margin" anchory="margin"/>
          </v:shape>
        </w:pict>
      </w:r>
      <w:r w:rsidR="00B96D42" w:rsidRPr="00CF0720">
        <w:t>Interference from “AAS to AAS” base stations</w:t>
      </w:r>
      <w:r w:rsidR="003B062E" w:rsidRPr="00CF0720">
        <w:t>.</w:t>
      </w:r>
    </w:p>
    <w:p w:rsidR="00B96D42" w:rsidRPr="00CF0720" w:rsidRDefault="00B96D42" w:rsidP="00B96D42">
      <w:r w:rsidRPr="00CF0720">
        <w:t xml:space="preserve">Note that an AAS base station is considered to form a beam towards a UE (assumed to be uniformly distributed within a cell), whereas a non-AAS base station is assumed to have a fixed antenna directional pattern. </w:t>
      </w:r>
    </w:p>
    <w:p w:rsidR="00B96D42" w:rsidRPr="00CF0720" w:rsidRDefault="00170571" w:rsidP="00B96D42">
      <w:r w:rsidRPr="00CF0720">
        <w:t>This study c</w:t>
      </w:r>
      <w:r w:rsidR="00B96D42" w:rsidRPr="00CF0720">
        <w:t>onsider</w:t>
      </w:r>
      <w:r w:rsidRPr="00CF0720">
        <w:t>s</w:t>
      </w:r>
      <w:r w:rsidR="00B96D42" w:rsidRPr="00CF0720">
        <w:t xml:space="preserve"> two specific cases for the deployments of the interfering and victim base stations. These two cases are illustrated in Figures 1 and 2. In either case, the MFCNs consist of base stations in a hexagonal grid with an inter-site distance (ISD) of 500 metres.</w:t>
      </w:r>
    </w:p>
    <w:p w:rsidR="00B96D42" w:rsidRPr="00CF0720" w:rsidRDefault="00B96D42" w:rsidP="00B96D42">
      <w:r w:rsidRPr="00CF0720">
        <w:t xml:space="preserve">In Case-1, the victim MFCN consists of base stations in a hexagonal grid that is shifted by 70 metres with respect to the interfering MFCN. The separation of 70 metres between a victim base station and the nearest interferer base station is consistent with the 70 metres used in the minimum coupling analysis of ECC Report 203 </w:t>
      </w:r>
      <w:r w:rsidR="00FB3280" w:rsidRPr="00CF0720">
        <w:fldChar w:fldCharType="begin"/>
      </w:r>
      <w:r w:rsidR="00FB3280" w:rsidRPr="00CF0720">
        <w:instrText xml:space="preserve"> REF _Ref507756408 \r \h </w:instrText>
      </w:r>
      <w:r w:rsidR="00FB3280" w:rsidRPr="00CF0720">
        <w:fldChar w:fldCharType="separate"/>
      </w:r>
      <w:r w:rsidR="00FB3280" w:rsidRPr="00CF0720">
        <w:t>[2]</w:t>
      </w:r>
      <w:r w:rsidR="00FB3280" w:rsidRPr="00CF0720">
        <w:fldChar w:fldCharType="end"/>
      </w:r>
      <w:r w:rsidR="0049593F" w:rsidRPr="00CF0720">
        <w:t xml:space="preserve"> </w:t>
      </w:r>
      <w:r w:rsidRPr="00CF0720">
        <w:t>used to define the existing baseline BEM of -34 dBm/(5 MHz) for so-called non-synchronous MFCNs.</w:t>
      </w:r>
    </w:p>
    <w:p w:rsidR="00B96D42" w:rsidRPr="00CF0720" w:rsidRDefault="00B96D42" w:rsidP="00B96D42">
      <w:r w:rsidRPr="00CF0720">
        <w:t>In Case-2, the victim MFCN consists of base stations in a hexagonal grid, where the nearest interfering MFCN is at a distance of 288 metres from each victim base station. This arrangement is consistent with the analysis presented in ECC Report 203 (Annex 3) which considered the impact of base station to base station interference on UL throughput.</w:t>
      </w:r>
    </w:p>
    <w:p w:rsidR="00ED2EF5" w:rsidRPr="00CF0720" w:rsidRDefault="00B96D42" w:rsidP="006D3105">
      <w:pPr>
        <w:pStyle w:val="Caption"/>
        <w:rPr>
          <w:lang w:val="en-GB"/>
        </w:rPr>
      </w:pPr>
      <w:r w:rsidRPr="00CF0720">
        <w:rPr>
          <w:noProof/>
          <w:lang w:eastAsia="da-DK"/>
        </w:rPr>
        <w:drawing>
          <wp:inline distT="0" distB="0" distL="0" distR="0" wp14:anchorId="22B2A47C" wp14:editId="3A5CF939">
            <wp:extent cx="3016800" cy="30528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16800" cy="3052800"/>
                    </a:xfrm>
                    <a:prstGeom prst="rect">
                      <a:avLst/>
                    </a:prstGeom>
                  </pic:spPr>
                </pic:pic>
              </a:graphicData>
            </a:graphic>
          </wp:inline>
        </w:drawing>
      </w:r>
    </w:p>
    <w:p w:rsidR="00B96D42" w:rsidRPr="00CF0720" w:rsidRDefault="00170571" w:rsidP="006D3105">
      <w:pPr>
        <w:pStyle w:val="Caption"/>
        <w:rPr>
          <w:lang w:val="en-GB"/>
        </w:rPr>
      </w:pPr>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FB3280" w:rsidRPr="00CF0720">
        <w:rPr>
          <w:noProof/>
          <w:lang w:val="en-GB"/>
        </w:rPr>
        <w:t>17</w:t>
      </w:r>
      <w:r w:rsidR="003D2847" w:rsidRPr="00CF0720">
        <w:rPr>
          <w:noProof/>
          <w:lang w:val="en-GB"/>
        </w:rPr>
        <w:fldChar w:fldCharType="end"/>
      </w:r>
      <w:r w:rsidRPr="00CF0720">
        <w:rPr>
          <w:lang w:val="en-GB"/>
        </w:rPr>
        <w:t xml:space="preserve">: </w:t>
      </w:r>
      <w:r w:rsidR="00B96D42" w:rsidRPr="00CF0720">
        <w:rPr>
          <w:lang w:val="en-GB"/>
        </w:rPr>
        <w:t xml:space="preserve">Interferer-victim separation of 70 metres (Case </w:t>
      </w:r>
      <w:r w:rsidRPr="00CF0720">
        <w:rPr>
          <w:lang w:val="en-GB"/>
        </w:rPr>
        <w:t>1)</w:t>
      </w:r>
    </w:p>
    <w:p w:rsidR="00170571" w:rsidRPr="00CF0720" w:rsidRDefault="00170571"/>
    <w:p w:rsidR="00ED2EF5" w:rsidRPr="00CF0720" w:rsidRDefault="00D31C97" w:rsidP="006D3105">
      <w:pPr>
        <w:pStyle w:val="Caption"/>
        <w:rPr>
          <w:lang w:val="en-GB"/>
        </w:rPr>
      </w:pPr>
      <w:r w:rsidRPr="00CF0720">
        <w:rPr>
          <w:noProof/>
          <w:lang w:eastAsia="da-DK"/>
        </w:rPr>
        <w:drawing>
          <wp:inline distT="0" distB="0" distL="0" distR="0" wp14:anchorId="1BD1C0D2" wp14:editId="58DF0C35">
            <wp:extent cx="2786380" cy="2834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6380" cy="2834640"/>
                    </a:xfrm>
                    <a:prstGeom prst="rect">
                      <a:avLst/>
                    </a:prstGeom>
                    <a:noFill/>
                  </pic:spPr>
                </pic:pic>
              </a:graphicData>
            </a:graphic>
          </wp:inline>
        </w:drawing>
      </w:r>
    </w:p>
    <w:p w:rsidR="00B96D42" w:rsidRPr="00CF0720" w:rsidRDefault="0032791C" w:rsidP="006D3105">
      <w:pPr>
        <w:pStyle w:val="Caption"/>
        <w:rPr>
          <w:lang w:val="en-GB"/>
        </w:rPr>
      </w:pPr>
      <w:r>
        <w:rPr>
          <w:noProof/>
          <w:lang w:val="en-GB" w:eastAsia="da-DK"/>
        </w:rPr>
        <w:pict>
          <v:shape id="_x0000_s1065" type="#_x0000_t136" style="position:absolute;left:0;text-align:left;margin-left:-8.5pt;margin-top:253.35pt;width:485.35pt;height:194.1pt;rotation:315;z-index:-251549696;mso-position-horizontal-relative:margin;mso-position-vertical-relative:margin" o:allowincell="f" fillcolor="silver" stroked="f">
            <v:fill opacity=".5"/>
            <v:textpath style="font-family:&quot;Arial&quot;;font-size:1pt" string="DRAFT"/>
            <w10:wrap anchorx="margin" anchory="margin"/>
          </v:shape>
        </w:pict>
      </w:r>
      <w:r w:rsidR="00170571"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FB3280" w:rsidRPr="00CF0720">
        <w:rPr>
          <w:noProof/>
          <w:lang w:val="en-GB"/>
        </w:rPr>
        <w:t>18</w:t>
      </w:r>
      <w:r w:rsidR="003D2847" w:rsidRPr="00CF0720">
        <w:rPr>
          <w:noProof/>
          <w:lang w:val="en-GB"/>
        </w:rPr>
        <w:fldChar w:fldCharType="end"/>
      </w:r>
      <w:r w:rsidR="00170571" w:rsidRPr="00CF0720">
        <w:rPr>
          <w:lang w:val="en-GB"/>
        </w:rPr>
        <w:t xml:space="preserve">: </w:t>
      </w:r>
      <w:r w:rsidR="00B96D42" w:rsidRPr="00CF0720">
        <w:rPr>
          <w:lang w:val="en-GB"/>
        </w:rPr>
        <w:t xml:space="preserve">Interferer-victim separation of 288 metres (Case </w:t>
      </w:r>
      <w:r w:rsidR="00170571" w:rsidRPr="00CF0720">
        <w:rPr>
          <w:lang w:val="en-GB"/>
        </w:rPr>
        <w:t>2)</w:t>
      </w:r>
    </w:p>
    <w:p w:rsidR="000431CA" w:rsidRPr="00CF0720" w:rsidRDefault="000431CA" w:rsidP="0049593F">
      <w:pPr>
        <w:pStyle w:val="ECCAnnexheading2"/>
        <w:rPr>
          <w:lang w:val="en-GB"/>
        </w:rPr>
      </w:pPr>
      <w:r w:rsidRPr="00CF0720">
        <w:rPr>
          <w:lang w:val="en-GB"/>
        </w:rPr>
        <w:t>Simulation parameters</w:t>
      </w:r>
    </w:p>
    <w:p w:rsidR="00B96D42" w:rsidRPr="00CF0720" w:rsidRDefault="0049593F" w:rsidP="00B96D42">
      <w:r w:rsidRPr="00CF0720">
        <w:fldChar w:fldCharType="begin"/>
      </w:r>
      <w:r w:rsidRPr="00CF0720">
        <w:instrText xml:space="preserve"> REF _Ref505249947 \h </w:instrText>
      </w:r>
      <w:r w:rsidRPr="00CF0720">
        <w:fldChar w:fldCharType="separate"/>
      </w:r>
      <w:r w:rsidR="00FB3280" w:rsidRPr="00CF0720">
        <w:t xml:space="preserve">Table </w:t>
      </w:r>
      <w:r w:rsidR="00FB3280" w:rsidRPr="00CF0720">
        <w:rPr>
          <w:noProof/>
        </w:rPr>
        <w:t>25</w:t>
      </w:r>
      <w:r w:rsidRPr="00CF0720">
        <w:fldChar w:fldCharType="end"/>
      </w:r>
      <w:r w:rsidRPr="00CF0720">
        <w:t xml:space="preserve"> and </w:t>
      </w:r>
      <w:r w:rsidRPr="00CF0720">
        <w:fldChar w:fldCharType="begin"/>
      </w:r>
      <w:r w:rsidRPr="00CF0720">
        <w:instrText xml:space="preserve"> REF _Ref505249953 \h </w:instrText>
      </w:r>
      <w:r w:rsidRPr="00CF0720">
        <w:fldChar w:fldCharType="separate"/>
      </w:r>
      <w:r w:rsidR="00FB3280" w:rsidRPr="00CF0720">
        <w:t xml:space="preserve">Table </w:t>
      </w:r>
      <w:r w:rsidR="00FB3280" w:rsidRPr="00CF0720">
        <w:rPr>
          <w:noProof/>
        </w:rPr>
        <w:t>26</w:t>
      </w:r>
      <w:r w:rsidRPr="00CF0720">
        <w:fldChar w:fldCharType="end"/>
      </w:r>
      <w:r w:rsidR="00B96D42" w:rsidRPr="00CF0720">
        <w:t>show parameters used in simulating the various scenarios.</w:t>
      </w:r>
    </w:p>
    <w:p w:rsidR="00B96D42" w:rsidRPr="00CF0720" w:rsidRDefault="00B96D42" w:rsidP="00B96D42">
      <w:r w:rsidRPr="00CF0720">
        <w:t>Note that free space path loss is considered for the modelling of signal propagation from an interfering base station to a victim base station.</w:t>
      </w:r>
    </w:p>
    <w:p w:rsidR="00B96D42" w:rsidRPr="00CF0720" w:rsidRDefault="00B96D42" w:rsidP="00B96D42">
      <w:r w:rsidRPr="00CF0720">
        <w:t>The antenna directional pattern for non-AAS base stations is modelled as per described in ECC Report 203</w:t>
      </w:r>
      <w:r w:rsidR="00320553" w:rsidRPr="00CF0720">
        <w:t xml:space="preserve"> </w:t>
      </w:r>
      <w:r w:rsidR="00FB3280" w:rsidRPr="00CF0720">
        <w:fldChar w:fldCharType="begin"/>
      </w:r>
      <w:r w:rsidR="00FB3280" w:rsidRPr="00CF0720">
        <w:instrText xml:space="preserve"> REF _Ref507756408 \r \h </w:instrText>
      </w:r>
      <w:r w:rsidR="00FB3280" w:rsidRPr="00CF0720">
        <w:fldChar w:fldCharType="separate"/>
      </w:r>
      <w:r w:rsidR="00FB3280" w:rsidRPr="00CF0720">
        <w:t>[2]</w:t>
      </w:r>
      <w:r w:rsidR="00FB3280" w:rsidRPr="00CF0720">
        <w:fldChar w:fldCharType="end"/>
      </w:r>
      <w:r w:rsidRPr="00CF0720">
        <w:t xml:space="preserve">. </w:t>
      </w:r>
      <w:r w:rsidR="00320553" w:rsidRPr="00CF0720">
        <w:fldChar w:fldCharType="begin"/>
      </w:r>
      <w:r w:rsidR="00320553" w:rsidRPr="00CF0720">
        <w:instrText xml:space="preserve"> REF _Ref505250011 \h </w:instrText>
      </w:r>
      <w:r w:rsidR="00320553" w:rsidRPr="00CF0720">
        <w:fldChar w:fldCharType="separate"/>
      </w:r>
      <w:r w:rsidR="00FB3280" w:rsidRPr="00CF0720">
        <w:t xml:space="preserve">Table </w:t>
      </w:r>
      <w:r w:rsidR="00FB3280" w:rsidRPr="00CF0720">
        <w:rPr>
          <w:noProof/>
        </w:rPr>
        <w:t>27</w:t>
      </w:r>
      <w:r w:rsidR="00320553" w:rsidRPr="00CF0720">
        <w:fldChar w:fldCharType="end"/>
      </w:r>
      <w:r w:rsidRPr="00CF0720">
        <w:t xml:space="preserve"> shows the antenna array characteristics modelled for AAS base stations</w:t>
      </w:r>
      <w:r w:rsidR="00320553" w:rsidRPr="00CF0720">
        <w:t>.</w:t>
      </w:r>
    </w:p>
    <w:p w:rsidR="00B96D42" w:rsidRPr="00CF0720" w:rsidRDefault="000431CA" w:rsidP="006D3105">
      <w:pPr>
        <w:pStyle w:val="Caption"/>
        <w:rPr>
          <w:lang w:val="en-GB"/>
        </w:rPr>
      </w:pPr>
      <w:bookmarkStart w:id="3741" w:name="_Ref505249947"/>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FB3280" w:rsidRPr="00CF0720">
        <w:rPr>
          <w:noProof/>
          <w:lang w:val="en-GB"/>
        </w:rPr>
        <w:t>25</w:t>
      </w:r>
      <w:r w:rsidR="003D2847" w:rsidRPr="00CF0720">
        <w:rPr>
          <w:noProof/>
          <w:lang w:val="en-GB"/>
        </w:rPr>
        <w:fldChar w:fldCharType="end"/>
      </w:r>
      <w:bookmarkEnd w:id="3741"/>
      <w:r w:rsidRPr="00CF0720">
        <w:rPr>
          <w:lang w:val="en-GB"/>
        </w:rPr>
        <w:t xml:space="preserve">: </w:t>
      </w:r>
      <w:r w:rsidR="00B96D42" w:rsidRPr="00CF0720">
        <w:rPr>
          <w:lang w:val="en-GB"/>
        </w:rPr>
        <w:t xml:space="preserve">Parameters for </w:t>
      </w:r>
      <w:r w:rsidRPr="00CF0720">
        <w:rPr>
          <w:lang w:val="en-GB"/>
        </w:rPr>
        <w:t>“AAS to non-AAS” scenario</w:t>
      </w:r>
    </w:p>
    <w:tbl>
      <w:tblPr>
        <w:tblStyle w:val="ECCTable-redheader"/>
        <w:tblW w:w="9629" w:type="dxa"/>
        <w:tblInd w:w="0" w:type="dxa"/>
        <w:tblLook w:val="04A0" w:firstRow="1" w:lastRow="0" w:firstColumn="1" w:lastColumn="0" w:noHBand="0" w:noVBand="1"/>
      </w:tblPr>
      <w:tblGrid>
        <w:gridCol w:w="2830"/>
        <w:gridCol w:w="1985"/>
        <w:gridCol w:w="2835"/>
        <w:gridCol w:w="1979"/>
      </w:tblGrid>
      <w:tr w:rsidR="00B96D42" w:rsidRPr="00CF0720" w:rsidTr="00320553">
        <w:trPr>
          <w:cnfStyle w:val="100000000000" w:firstRow="1" w:lastRow="0" w:firstColumn="0" w:lastColumn="0" w:oddVBand="0" w:evenVBand="0" w:oddHBand="0" w:evenHBand="0" w:firstRowFirstColumn="0" w:firstRowLastColumn="0" w:lastRowFirstColumn="0" w:lastRowLastColumn="0"/>
          <w:trHeight w:val="138"/>
        </w:trPr>
        <w:tc>
          <w:tcPr>
            <w:tcW w:w="4815" w:type="dxa"/>
            <w:gridSpan w:val="2"/>
            <w:hideMark/>
          </w:tcPr>
          <w:p w:rsidR="00B96D42" w:rsidRPr="00CF0720" w:rsidRDefault="00B96D42" w:rsidP="00B96D42">
            <w:r w:rsidRPr="00CF0720">
              <w:t>Interferer</w:t>
            </w:r>
          </w:p>
        </w:tc>
        <w:tc>
          <w:tcPr>
            <w:tcW w:w="4814" w:type="dxa"/>
            <w:gridSpan w:val="2"/>
            <w:hideMark/>
          </w:tcPr>
          <w:p w:rsidR="00B96D42" w:rsidRPr="00CF0720" w:rsidRDefault="00B96D42" w:rsidP="00B96D42">
            <w:r w:rsidRPr="00CF0720">
              <w:t>Victim</w:t>
            </w:r>
          </w:p>
        </w:tc>
      </w:tr>
      <w:tr w:rsidR="00B96D42" w:rsidRPr="00CF0720" w:rsidTr="00320553">
        <w:trPr>
          <w:trHeight w:val="413"/>
        </w:trPr>
        <w:tc>
          <w:tcPr>
            <w:tcW w:w="4815" w:type="dxa"/>
            <w:gridSpan w:val="2"/>
            <w:hideMark/>
          </w:tcPr>
          <w:p w:rsidR="00B96D42" w:rsidRPr="00CF0720" w:rsidRDefault="00867636" w:rsidP="00320553">
            <w:pPr>
              <w:spacing w:before="0" w:after="0"/>
              <w:jc w:val="left"/>
            </w:pPr>
            <w:r w:rsidRPr="00CF0720">
              <w:t>Beam forming</w:t>
            </w:r>
            <w:r w:rsidR="00B96D42" w:rsidRPr="00CF0720">
              <w:t xml:space="preserve"> towards UEs with (8</w:t>
            </w:r>
            <w:r w:rsidR="00B96D42" w:rsidRPr="00CF0720">
              <w:sym w:font="Symbol" w:char="F0B4"/>
            </w:r>
            <w:r w:rsidR="00B96D42" w:rsidRPr="00CF0720">
              <w:t xml:space="preserve">8) array. </w:t>
            </w:r>
          </w:p>
          <w:p w:rsidR="00B96D42" w:rsidRPr="00CF0720" w:rsidRDefault="00B96D42" w:rsidP="00320553">
            <w:pPr>
              <w:spacing w:before="0" w:after="0"/>
              <w:jc w:val="left"/>
            </w:pPr>
            <w:r w:rsidRPr="00CF0720">
              <w:t>UEs uniformly distributed in each hexagonal cell.</w:t>
            </w:r>
          </w:p>
        </w:tc>
        <w:tc>
          <w:tcPr>
            <w:tcW w:w="4814" w:type="dxa"/>
            <w:gridSpan w:val="2"/>
            <w:hideMark/>
          </w:tcPr>
          <w:p w:rsidR="00B96D42" w:rsidRPr="00CF0720" w:rsidRDefault="00B96D42" w:rsidP="00320553">
            <w:pPr>
              <w:spacing w:before="0" w:after="0"/>
              <w:jc w:val="left"/>
            </w:pPr>
            <w:r w:rsidRPr="00CF0720">
              <w:t>Fixed directional pattern</w:t>
            </w:r>
          </w:p>
          <w:p w:rsidR="00B96D42" w:rsidRPr="00CF0720" w:rsidRDefault="00B96D42" w:rsidP="00320553">
            <w:pPr>
              <w:spacing w:before="0" w:after="0"/>
              <w:jc w:val="left"/>
            </w:pPr>
            <w:r w:rsidRPr="00CF0720">
              <w:t>(effectively single antenna)</w:t>
            </w:r>
          </w:p>
        </w:tc>
      </w:tr>
      <w:tr w:rsidR="00B96D42" w:rsidRPr="00CF0720" w:rsidTr="00320553">
        <w:trPr>
          <w:trHeight w:val="413"/>
        </w:trPr>
        <w:tc>
          <w:tcPr>
            <w:tcW w:w="2830" w:type="dxa"/>
            <w:hideMark/>
          </w:tcPr>
          <w:p w:rsidR="00B96D42" w:rsidRPr="00CF0720" w:rsidRDefault="00B96D42" w:rsidP="00320553">
            <w:pPr>
              <w:jc w:val="left"/>
            </w:pPr>
            <w:r w:rsidRPr="00CF0720">
              <w:t>Network</w:t>
            </w:r>
            <w:r w:rsidR="00320553" w:rsidRPr="00CF0720">
              <w:t xml:space="preserve"> </w:t>
            </w:r>
            <w:r w:rsidRPr="00CF0720">
              <w:t>deployment</w:t>
            </w:r>
          </w:p>
        </w:tc>
        <w:tc>
          <w:tcPr>
            <w:tcW w:w="1985" w:type="dxa"/>
            <w:hideMark/>
          </w:tcPr>
          <w:p w:rsidR="00B96D42" w:rsidRPr="00CF0720" w:rsidRDefault="00B96D42" w:rsidP="00320553">
            <w:pPr>
              <w:spacing w:before="0" w:after="0"/>
              <w:jc w:val="left"/>
            </w:pPr>
            <w:r w:rsidRPr="00CF0720">
              <w:t>Hexagonal cells</w:t>
            </w:r>
          </w:p>
          <w:p w:rsidR="00B96D42" w:rsidRPr="00CF0720" w:rsidRDefault="00B96D42" w:rsidP="00320553">
            <w:pPr>
              <w:spacing w:before="0" w:after="0"/>
              <w:jc w:val="left"/>
            </w:pPr>
            <w:r w:rsidRPr="00CF0720">
              <w:t>ISD = 500m.</w:t>
            </w:r>
          </w:p>
        </w:tc>
        <w:tc>
          <w:tcPr>
            <w:tcW w:w="2835" w:type="dxa"/>
            <w:hideMark/>
          </w:tcPr>
          <w:p w:rsidR="00B96D42" w:rsidRPr="00CF0720" w:rsidRDefault="00320553" w:rsidP="00320553">
            <w:pPr>
              <w:spacing w:before="0" w:after="0"/>
              <w:jc w:val="left"/>
            </w:pPr>
            <w:r w:rsidRPr="00CF0720">
              <w:t>Network d</w:t>
            </w:r>
            <w:r w:rsidR="00B96D42" w:rsidRPr="00CF0720">
              <w:t>eployment</w:t>
            </w:r>
          </w:p>
        </w:tc>
        <w:tc>
          <w:tcPr>
            <w:tcW w:w="1979" w:type="dxa"/>
            <w:hideMark/>
          </w:tcPr>
          <w:p w:rsidR="00B96D42" w:rsidRPr="00CF0720" w:rsidRDefault="00B96D42" w:rsidP="00320553">
            <w:pPr>
              <w:spacing w:before="0" w:after="0"/>
              <w:jc w:val="left"/>
            </w:pPr>
            <w:r w:rsidRPr="00CF0720">
              <w:t>See Case-1 and Case-2.</w:t>
            </w:r>
          </w:p>
        </w:tc>
      </w:tr>
      <w:tr w:rsidR="00B96D42" w:rsidRPr="00CF0720" w:rsidTr="00320553">
        <w:trPr>
          <w:trHeight w:val="276"/>
        </w:trPr>
        <w:tc>
          <w:tcPr>
            <w:tcW w:w="2830" w:type="dxa"/>
            <w:hideMark/>
          </w:tcPr>
          <w:p w:rsidR="00B96D42" w:rsidRPr="00CF0720" w:rsidRDefault="00B96D42" w:rsidP="00320553">
            <w:pPr>
              <w:jc w:val="left"/>
            </w:pPr>
            <w:r w:rsidRPr="00CF0720">
              <w:t>Element gain</w:t>
            </w:r>
          </w:p>
        </w:tc>
        <w:tc>
          <w:tcPr>
            <w:tcW w:w="1985" w:type="dxa"/>
            <w:hideMark/>
          </w:tcPr>
          <w:p w:rsidR="00B96D42" w:rsidRPr="00CF0720" w:rsidRDefault="00B96D42" w:rsidP="00320553">
            <w:pPr>
              <w:spacing w:before="0" w:after="0"/>
              <w:jc w:val="left"/>
            </w:pPr>
            <w:r w:rsidRPr="00CF0720">
              <w:t>8 dBi</w:t>
            </w:r>
          </w:p>
        </w:tc>
        <w:tc>
          <w:tcPr>
            <w:tcW w:w="2835" w:type="dxa"/>
            <w:hideMark/>
          </w:tcPr>
          <w:p w:rsidR="00B96D42" w:rsidRPr="00CF0720" w:rsidRDefault="00B96D42" w:rsidP="00320553">
            <w:pPr>
              <w:spacing w:before="0" w:after="0"/>
              <w:jc w:val="left"/>
            </w:pPr>
            <w:r w:rsidRPr="00CF0720">
              <w:t>Maximum antenna gain</w:t>
            </w:r>
          </w:p>
        </w:tc>
        <w:tc>
          <w:tcPr>
            <w:tcW w:w="1979" w:type="dxa"/>
            <w:hideMark/>
          </w:tcPr>
          <w:p w:rsidR="00B96D42" w:rsidRPr="00CF0720" w:rsidRDefault="00B96D42" w:rsidP="00320553">
            <w:pPr>
              <w:spacing w:before="0" w:after="0"/>
              <w:jc w:val="left"/>
            </w:pPr>
            <w:r w:rsidRPr="00CF0720">
              <w:t>18 dBi</w:t>
            </w:r>
          </w:p>
        </w:tc>
      </w:tr>
      <w:tr w:rsidR="00B96D42" w:rsidRPr="00CF0720" w:rsidTr="00320553">
        <w:trPr>
          <w:trHeight w:val="276"/>
        </w:trPr>
        <w:tc>
          <w:tcPr>
            <w:tcW w:w="2830" w:type="dxa"/>
            <w:hideMark/>
          </w:tcPr>
          <w:p w:rsidR="00B96D42" w:rsidRPr="00CF0720" w:rsidRDefault="00B96D42" w:rsidP="00320553">
            <w:pPr>
              <w:jc w:val="left"/>
            </w:pPr>
            <w:r w:rsidRPr="00CF0720">
              <w:t xml:space="preserve">Channel bandwidth </w:t>
            </w:r>
          </w:p>
        </w:tc>
        <w:tc>
          <w:tcPr>
            <w:tcW w:w="1985" w:type="dxa"/>
            <w:hideMark/>
          </w:tcPr>
          <w:p w:rsidR="00B96D42" w:rsidRPr="00CF0720" w:rsidRDefault="00B96D42" w:rsidP="00320553">
            <w:pPr>
              <w:spacing w:before="0" w:after="0"/>
              <w:jc w:val="left"/>
            </w:pPr>
            <w:r w:rsidRPr="00CF0720">
              <w:t>60 MHz</w:t>
            </w:r>
          </w:p>
        </w:tc>
        <w:tc>
          <w:tcPr>
            <w:tcW w:w="2835" w:type="dxa"/>
            <w:hideMark/>
          </w:tcPr>
          <w:p w:rsidR="00B96D42" w:rsidRPr="00CF0720" w:rsidRDefault="00B96D42" w:rsidP="00320553">
            <w:pPr>
              <w:spacing w:before="0" w:after="0"/>
              <w:jc w:val="left"/>
            </w:pPr>
            <w:r w:rsidRPr="00CF0720">
              <w:t xml:space="preserve">Channel bandwidth </w:t>
            </w:r>
          </w:p>
        </w:tc>
        <w:tc>
          <w:tcPr>
            <w:tcW w:w="1979" w:type="dxa"/>
            <w:hideMark/>
          </w:tcPr>
          <w:p w:rsidR="00B96D42" w:rsidRPr="00CF0720" w:rsidRDefault="00B96D42" w:rsidP="00320553">
            <w:pPr>
              <w:spacing w:before="0" w:after="0"/>
              <w:jc w:val="left"/>
            </w:pPr>
            <w:r w:rsidRPr="00CF0720">
              <w:t>20 MHz</w:t>
            </w:r>
          </w:p>
        </w:tc>
      </w:tr>
      <w:tr w:rsidR="00B96D42" w:rsidRPr="00CF0720" w:rsidTr="00320553">
        <w:trPr>
          <w:trHeight w:val="276"/>
        </w:trPr>
        <w:tc>
          <w:tcPr>
            <w:tcW w:w="2830" w:type="dxa"/>
            <w:hideMark/>
          </w:tcPr>
          <w:p w:rsidR="00B96D42" w:rsidRPr="00CF0720" w:rsidRDefault="00B96D42" w:rsidP="00320553">
            <w:pPr>
              <w:jc w:val="left"/>
            </w:pPr>
            <w:r w:rsidRPr="00CF0720">
              <w:t>Effective channel bandwidth</w:t>
            </w:r>
          </w:p>
        </w:tc>
        <w:tc>
          <w:tcPr>
            <w:tcW w:w="1985" w:type="dxa"/>
            <w:hideMark/>
          </w:tcPr>
          <w:p w:rsidR="00B96D42" w:rsidRPr="00CF0720" w:rsidRDefault="00B96D42" w:rsidP="00320553">
            <w:pPr>
              <w:spacing w:before="0" w:after="0"/>
              <w:jc w:val="left"/>
            </w:pPr>
            <w:r w:rsidRPr="00CF0720">
              <w:t>90%</w:t>
            </w:r>
          </w:p>
        </w:tc>
        <w:tc>
          <w:tcPr>
            <w:tcW w:w="2835" w:type="dxa"/>
            <w:hideMark/>
          </w:tcPr>
          <w:p w:rsidR="00B96D42" w:rsidRPr="00CF0720" w:rsidRDefault="00B96D42" w:rsidP="00320553">
            <w:pPr>
              <w:spacing w:before="0" w:after="0"/>
              <w:jc w:val="left"/>
            </w:pPr>
            <w:r w:rsidRPr="00CF0720">
              <w:t>Effective channel bandwidth</w:t>
            </w:r>
          </w:p>
        </w:tc>
        <w:tc>
          <w:tcPr>
            <w:tcW w:w="1979" w:type="dxa"/>
            <w:hideMark/>
          </w:tcPr>
          <w:p w:rsidR="00B96D42" w:rsidRPr="00CF0720" w:rsidRDefault="00B96D42" w:rsidP="00320553">
            <w:pPr>
              <w:spacing w:before="0" w:after="0"/>
              <w:jc w:val="left"/>
            </w:pPr>
            <w:r w:rsidRPr="00CF0720">
              <w:t>90%</w:t>
            </w:r>
          </w:p>
        </w:tc>
      </w:tr>
      <w:tr w:rsidR="00B96D42" w:rsidRPr="00CF0720" w:rsidTr="00320553">
        <w:trPr>
          <w:trHeight w:val="276"/>
        </w:trPr>
        <w:tc>
          <w:tcPr>
            <w:tcW w:w="2830" w:type="dxa"/>
            <w:hideMark/>
          </w:tcPr>
          <w:p w:rsidR="00B96D42" w:rsidRPr="00CF0720" w:rsidRDefault="00B96D42" w:rsidP="00320553">
            <w:pPr>
              <w:jc w:val="left"/>
            </w:pPr>
            <w:r w:rsidRPr="00CF0720">
              <w:t>Tx (conducted) power</w:t>
            </w:r>
          </w:p>
        </w:tc>
        <w:tc>
          <w:tcPr>
            <w:tcW w:w="1985" w:type="dxa"/>
            <w:hideMark/>
          </w:tcPr>
          <w:p w:rsidR="00B96D42" w:rsidRPr="00CF0720" w:rsidRDefault="00B96D42" w:rsidP="00320553">
            <w:pPr>
              <w:spacing w:before="0" w:after="0"/>
              <w:jc w:val="left"/>
            </w:pPr>
            <w:r w:rsidRPr="00CF0720">
              <w:t>51 dBm/(60 MHz)</w:t>
            </w:r>
          </w:p>
        </w:tc>
        <w:tc>
          <w:tcPr>
            <w:tcW w:w="2835" w:type="dxa"/>
            <w:hideMark/>
          </w:tcPr>
          <w:p w:rsidR="00B96D42" w:rsidRPr="00CF0720" w:rsidRDefault="00B96D42" w:rsidP="00320553">
            <w:pPr>
              <w:spacing w:before="0" w:after="0"/>
              <w:jc w:val="left"/>
            </w:pPr>
            <w:r w:rsidRPr="00CF0720">
              <w:t>Noise figure</w:t>
            </w:r>
          </w:p>
        </w:tc>
        <w:tc>
          <w:tcPr>
            <w:tcW w:w="1979" w:type="dxa"/>
            <w:hideMark/>
          </w:tcPr>
          <w:p w:rsidR="00B96D42" w:rsidRPr="00CF0720" w:rsidRDefault="00B96D42" w:rsidP="00320553">
            <w:pPr>
              <w:spacing w:before="0" w:after="0"/>
              <w:jc w:val="left"/>
            </w:pPr>
            <w:r w:rsidRPr="00CF0720">
              <w:t>5 dB</w:t>
            </w:r>
          </w:p>
        </w:tc>
      </w:tr>
    </w:tbl>
    <w:p w:rsidR="00B96D42" w:rsidRPr="00CF0720" w:rsidRDefault="000431CA" w:rsidP="00ED2EF5">
      <w:pPr>
        <w:pStyle w:val="Caption"/>
        <w:keepNext/>
        <w:rPr>
          <w:lang w:val="en-GB"/>
        </w:rPr>
      </w:pPr>
      <w:bookmarkStart w:id="3742" w:name="_Ref505249953"/>
      <w:r w:rsidRPr="00CF0720">
        <w:rPr>
          <w:lang w:val="en-GB"/>
        </w:rPr>
        <w:lastRenderedPageBreak/>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FB3280" w:rsidRPr="00CF0720">
        <w:rPr>
          <w:noProof/>
          <w:lang w:val="en-GB"/>
        </w:rPr>
        <w:t>26</w:t>
      </w:r>
      <w:r w:rsidR="003D2847" w:rsidRPr="00CF0720">
        <w:rPr>
          <w:noProof/>
          <w:lang w:val="en-GB"/>
        </w:rPr>
        <w:fldChar w:fldCharType="end"/>
      </w:r>
      <w:bookmarkEnd w:id="3742"/>
      <w:r w:rsidRPr="00CF0720">
        <w:rPr>
          <w:lang w:val="en-GB"/>
        </w:rPr>
        <w:t xml:space="preserve">: </w:t>
      </w:r>
      <w:r w:rsidR="00B96D42" w:rsidRPr="00CF0720">
        <w:rPr>
          <w:lang w:val="en-GB"/>
        </w:rPr>
        <w:t>Param</w:t>
      </w:r>
      <w:r w:rsidRPr="00CF0720">
        <w:rPr>
          <w:lang w:val="en-GB"/>
        </w:rPr>
        <w:t>eters for “AAS to AAS” scenario</w:t>
      </w:r>
    </w:p>
    <w:tbl>
      <w:tblPr>
        <w:tblStyle w:val="ECCTable-redheader"/>
        <w:tblW w:w="9629" w:type="dxa"/>
        <w:tblInd w:w="0" w:type="dxa"/>
        <w:tblLook w:val="04A0" w:firstRow="1" w:lastRow="0" w:firstColumn="1" w:lastColumn="0" w:noHBand="0" w:noVBand="1"/>
      </w:tblPr>
      <w:tblGrid>
        <w:gridCol w:w="2830"/>
        <w:gridCol w:w="2014"/>
        <w:gridCol w:w="2806"/>
        <w:gridCol w:w="1979"/>
      </w:tblGrid>
      <w:tr w:rsidR="00B96D42" w:rsidRPr="00CF0720" w:rsidTr="00320553">
        <w:trPr>
          <w:cnfStyle w:val="100000000000" w:firstRow="1" w:lastRow="0" w:firstColumn="0" w:lastColumn="0" w:oddVBand="0" w:evenVBand="0" w:oddHBand="0" w:evenHBand="0" w:firstRowFirstColumn="0" w:firstRowLastColumn="0" w:lastRowFirstColumn="0" w:lastRowLastColumn="0"/>
          <w:trHeight w:val="138"/>
        </w:trPr>
        <w:tc>
          <w:tcPr>
            <w:tcW w:w="4844" w:type="dxa"/>
            <w:gridSpan w:val="2"/>
            <w:hideMark/>
          </w:tcPr>
          <w:p w:rsidR="00B96D42" w:rsidRPr="00CF0720" w:rsidRDefault="00B96D42" w:rsidP="00ED2EF5">
            <w:pPr>
              <w:keepNext/>
              <w:keepLines/>
            </w:pPr>
            <w:r w:rsidRPr="00CF0720">
              <w:t>Interferer</w:t>
            </w:r>
          </w:p>
        </w:tc>
        <w:tc>
          <w:tcPr>
            <w:tcW w:w="4785" w:type="dxa"/>
            <w:gridSpan w:val="2"/>
            <w:hideMark/>
          </w:tcPr>
          <w:p w:rsidR="00B96D42" w:rsidRPr="00CF0720" w:rsidRDefault="00B96D42" w:rsidP="00ED2EF5">
            <w:pPr>
              <w:keepNext/>
              <w:keepLines/>
            </w:pPr>
            <w:r w:rsidRPr="00CF0720">
              <w:t>Victim</w:t>
            </w:r>
          </w:p>
        </w:tc>
      </w:tr>
      <w:tr w:rsidR="00B96D42" w:rsidRPr="00CF0720" w:rsidTr="00320553">
        <w:trPr>
          <w:trHeight w:val="413"/>
        </w:trPr>
        <w:tc>
          <w:tcPr>
            <w:tcW w:w="4844" w:type="dxa"/>
            <w:gridSpan w:val="2"/>
            <w:hideMark/>
          </w:tcPr>
          <w:p w:rsidR="00B96D42" w:rsidRPr="00CF0720" w:rsidRDefault="00867636" w:rsidP="0088360D">
            <w:pPr>
              <w:keepNext/>
              <w:keepLines/>
              <w:spacing w:before="0"/>
            </w:pPr>
            <w:r w:rsidRPr="00CF0720">
              <w:t>Beam forming</w:t>
            </w:r>
            <w:r w:rsidR="00B96D42" w:rsidRPr="00CF0720">
              <w:t xml:space="preserve"> towards UEs with (8</w:t>
            </w:r>
            <w:r w:rsidR="00B96D42" w:rsidRPr="00CF0720">
              <w:sym w:font="Symbol" w:char="F0B4"/>
            </w:r>
            <w:r w:rsidR="00B96D42" w:rsidRPr="00CF0720">
              <w:t xml:space="preserve">8) array. </w:t>
            </w:r>
            <w:r w:rsidR="0088360D" w:rsidRPr="00CF0720">
              <w:br/>
            </w:r>
            <w:r w:rsidR="00B96D42" w:rsidRPr="00CF0720">
              <w:t>UEs uniformly distributed in each hexagonal cell.</w:t>
            </w:r>
          </w:p>
        </w:tc>
        <w:tc>
          <w:tcPr>
            <w:tcW w:w="4785" w:type="dxa"/>
            <w:gridSpan w:val="2"/>
            <w:hideMark/>
          </w:tcPr>
          <w:p w:rsidR="00B96D42" w:rsidRPr="00CF0720" w:rsidRDefault="00867636" w:rsidP="0088360D">
            <w:pPr>
              <w:keepNext/>
              <w:keepLines/>
              <w:spacing w:before="0"/>
            </w:pPr>
            <w:r w:rsidRPr="00CF0720">
              <w:t>Beam forming</w:t>
            </w:r>
            <w:r w:rsidR="00B96D42" w:rsidRPr="00CF0720">
              <w:t xml:space="preserve"> towards UEs with (8</w:t>
            </w:r>
            <w:r w:rsidR="00B96D42" w:rsidRPr="00CF0720">
              <w:sym w:font="Symbol" w:char="F0B4"/>
            </w:r>
            <w:r w:rsidR="00B96D42" w:rsidRPr="00CF0720">
              <w:t xml:space="preserve">8) array. </w:t>
            </w:r>
            <w:r w:rsidR="0088360D" w:rsidRPr="00CF0720">
              <w:br/>
            </w:r>
            <w:r w:rsidR="00B96D42" w:rsidRPr="00CF0720">
              <w:t>UEs uniformly distributed in each hexagonal cell.</w:t>
            </w:r>
          </w:p>
        </w:tc>
      </w:tr>
      <w:tr w:rsidR="00B96D42" w:rsidRPr="00CF0720" w:rsidTr="00320553">
        <w:trPr>
          <w:trHeight w:val="413"/>
        </w:trPr>
        <w:tc>
          <w:tcPr>
            <w:tcW w:w="2830" w:type="dxa"/>
            <w:hideMark/>
          </w:tcPr>
          <w:p w:rsidR="00B96D42" w:rsidRPr="00CF0720" w:rsidRDefault="00320553" w:rsidP="0088360D">
            <w:pPr>
              <w:keepNext/>
              <w:keepLines/>
              <w:spacing w:before="0"/>
            </w:pPr>
            <w:r w:rsidRPr="00CF0720">
              <w:t xml:space="preserve">Network </w:t>
            </w:r>
            <w:r w:rsidR="00B96D42" w:rsidRPr="00CF0720">
              <w:t>deployment</w:t>
            </w:r>
          </w:p>
        </w:tc>
        <w:tc>
          <w:tcPr>
            <w:tcW w:w="2014" w:type="dxa"/>
            <w:hideMark/>
          </w:tcPr>
          <w:p w:rsidR="00B96D42" w:rsidRPr="00CF0720" w:rsidRDefault="00B96D42" w:rsidP="0088360D">
            <w:pPr>
              <w:keepNext/>
              <w:keepLines/>
              <w:spacing w:before="0"/>
            </w:pPr>
            <w:r w:rsidRPr="00CF0720">
              <w:t>Hexagonal cells</w:t>
            </w:r>
          </w:p>
          <w:p w:rsidR="00B96D42" w:rsidRPr="00CF0720" w:rsidRDefault="00B96D42" w:rsidP="0088360D">
            <w:pPr>
              <w:keepNext/>
              <w:keepLines/>
              <w:spacing w:before="0"/>
            </w:pPr>
            <w:r w:rsidRPr="00CF0720">
              <w:t>ISD = 500m.</w:t>
            </w:r>
          </w:p>
        </w:tc>
        <w:tc>
          <w:tcPr>
            <w:tcW w:w="2806" w:type="dxa"/>
            <w:hideMark/>
          </w:tcPr>
          <w:p w:rsidR="00B96D42" w:rsidRPr="00CF0720" w:rsidRDefault="00320553" w:rsidP="0088360D">
            <w:pPr>
              <w:keepNext/>
              <w:keepLines/>
              <w:spacing w:before="0"/>
            </w:pPr>
            <w:r w:rsidRPr="00CF0720">
              <w:t xml:space="preserve">Network </w:t>
            </w:r>
            <w:r w:rsidR="00B96D42" w:rsidRPr="00CF0720">
              <w:t>deployment</w:t>
            </w:r>
          </w:p>
        </w:tc>
        <w:tc>
          <w:tcPr>
            <w:tcW w:w="1979" w:type="dxa"/>
            <w:hideMark/>
          </w:tcPr>
          <w:p w:rsidR="00B96D42" w:rsidRPr="00CF0720" w:rsidRDefault="00B96D42" w:rsidP="0088360D">
            <w:pPr>
              <w:keepNext/>
              <w:keepLines/>
              <w:spacing w:before="0"/>
            </w:pPr>
            <w:r w:rsidRPr="00CF0720">
              <w:t>See Case-1 and Case-2.</w:t>
            </w:r>
          </w:p>
        </w:tc>
      </w:tr>
      <w:tr w:rsidR="00B96D42" w:rsidRPr="00CF0720" w:rsidTr="00320553">
        <w:trPr>
          <w:trHeight w:val="276"/>
        </w:trPr>
        <w:tc>
          <w:tcPr>
            <w:tcW w:w="2830" w:type="dxa"/>
            <w:hideMark/>
          </w:tcPr>
          <w:p w:rsidR="00B96D42" w:rsidRPr="00CF0720" w:rsidRDefault="00B96D42" w:rsidP="0088360D">
            <w:pPr>
              <w:keepNext/>
              <w:keepLines/>
              <w:spacing w:before="0"/>
            </w:pPr>
            <w:r w:rsidRPr="00CF0720">
              <w:t>Element gain</w:t>
            </w:r>
          </w:p>
        </w:tc>
        <w:tc>
          <w:tcPr>
            <w:tcW w:w="2014" w:type="dxa"/>
            <w:hideMark/>
          </w:tcPr>
          <w:p w:rsidR="00B96D42" w:rsidRPr="00CF0720" w:rsidRDefault="00B96D42" w:rsidP="0088360D">
            <w:pPr>
              <w:keepNext/>
              <w:keepLines/>
              <w:spacing w:before="0"/>
            </w:pPr>
            <w:r w:rsidRPr="00CF0720">
              <w:t>8 dBi</w:t>
            </w:r>
          </w:p>
        </w:tc>
        <w:tc>
          <w:tcPr>
            <w:tcW w:w="2806" w:type="dxa"/>
            <w:hideMark/>
          </w:tcPr>
          <w:p w:rsidR="00B96D42" w:rsidRPr="00CF0720" w:rsidRDefault="00B96D42" w:rsidP="0088360D">
            <w:pPr>
              <w:keepNext/>
              <w:keepLines/>
              <w:spacing w:before="0"/>
            </w:pPr>
            <w:r w:rsidRPr="00CF0720">
              <w:t>Element gain</w:t>
            </w:r>
          </w:p>
        </w:tc>
        <w:tc>
          <w:tcPr>
            <w:tcW w:w="1979" w:type="dxa"/>
            <w:hideMark/>
          </w:tcPr>
          <w:p w:rsidR="00B96D42" w:rsidRPr="00CF0720" w:rsidRDefault="00B96D42" w:rsidP="0088360D">
            <w:pPr>
              <w:keepNext/>
              <w:keepLines/>
              <w:spacing w:before="0"/>
            </w:pPr>
            <w:r w:rsidRPr="00CF0720">
              <w:t>8 dBi</w:t>
            </w:r>
          </w:p>
        </w:tc>
      </w:tr>
      <w:tr w:rsidR="00B96D42" w:rsidRPr="00CF0720" w:rsidTr="00320553">
        <w:trPr>
          <w:trHeight w:val="276"/>
        </w:trPr>
        <w:tc>
          <w:tcPr>
            <w:tcW w:w="2830" w:type="dxa"/>
            <w:hideMark/>
          </w:tcPr>
          <w:p w:rsidR="00B96D42" w:rsidRPr="00CF0720" w:rsidRDefault="00B96D42" w:rsidP="0088360D">
            <w:pPr>
              <w:keepNext/>
              <w:keepLines/>
              <w:spacing w:before="0"/>
            </w:pPr>
            <w:r w:rsidRPr="00CF0720">
              <w:t xml:space="preserve">Channel bandwidth </w:t>
            </w:r>
          </w:p>
        </w:tc>
        <w:tc>
          <w:tcPr>
            <w:tcW w:w="2014" w:type="dxa"/>
            <w:hideMark/>
          </w:tcPr>
          <w:p w:rsidR="00B96D42" w:rsidRPr="00CF0720" w:rsidRDefault="00B96D42" w:rsidP="0088360D">
            <w:pPr>
              <w:keepNext/>
              <w:keepLines/>
              <w:spacing w:before="0"/>
            </w:pPr>
            <w:r w:rsidRPr="00CF0720">
              <w:t>60 MHz</w:t>
            </w:r>
          </w:p>
        </w:tc>
        <w:tc>
          <w:tcPr>
            <w:tcW w:w="2806" w:type="dxa"/>
            <w:hideMark/>
          </w:tcPr>
          <w:p w:rsidR="00B96D42" w:rsidRPr="00CF0720" w:rsidRDefault="00B96D42" w:rsidP="0088360D">
            <w:pPr>
              <w:keepNext/>
              <w:keepLines/>
              <w:spacing w:before="0"/>
            </w:pPr>
            <w:r w:rsidRPr="00CF0720">
              <w:t xml:space="preserve">Channel bandwidth </w:t>
            </w:r>
          </w:p>
        </w:tc>
        <w:tc>
          <w:tcPr>
            <w:tcW w:w="1979" w:type="dxa"/>
            <w:hideMark/>
          </w:tcPr>
          <w:p w:rsidR="00B96D42" w:rsidRPr="00CF0720" w:rsidRDefault="00B96D42" w:rsidP="0088360D">
            <w:pPr>
              <w:keepNext/>
              <w:keepLines/>
              <w:spacing w:before="0"/>
            </w:pPr>
            <w:r w:rsidRPr="00CF0720">
              <w:t>60 MHz</w:t>
            </w:r>
          </w:p>
        </w:tc>
      </w:tr>
      <w:tr w:rsidR="00B96D42" w:rsidRPr="00CF0720" w:rsidTr="00320553">
        <w:trPr>
          <w:trHeight w:val="276"/>
        </w:trPr>
        <w:tc>
          <w:tcPr>
            <w:tcW w:w="2830" w:type="dxa"/>
            <w:hideMark/>
          </w:tcPr>
          <w:p w:rsidR="00B96D42" w:rsidRPr="00CF0720" w:rsidRDefault="00B96D42" w:rsidP="0088360D">
            <w:pPr>
              <w:keepNext/>
              <w:keepLines/>
              <w:spacing w:before="0"/>
            </w:pPr>
            <w:r w:rsidRPr="00CF0720">
              <w:t>Effective channel bandwidth</w:t>
            </w:r>
          </w:p>
        </w:tc>
        <w:tc>
          <w:tcPr>
            <w:tcW w:w="2014" w:type="dxa"/>
            <w:hideMark/>
          </w:tcPr>
          <w:p w:rsidR="00B96D42" w:rsidRPr="00CF0720" w:rsidRDefault="00B96D42" w:rsidP="0088360D">
            <w:pPr>
              <w:keepNext/>
              <w:keepLines/>
              <w:spacing w:before="0"/>
            </w:pPr>
            <w:r w:rsidRPr="00CF0720">
              <w:t>90%</w:t>
            </w:r>
          </w:p>
        </w:tc>
        <w:tc>
          <w:tcPr>
            <w:tcW w:w="2806" w:type="dxa"/>
            <w:hideMark/>
          </w:tcPr>
          <w:p w:rsidR="00B96D42" w:rsidRPr="00CF0720" w:rsidRDefault="00B96D42" w:rsidP="0088360D">
            <w:pPr>
              <w:keepNext/>
              <w:keepLines/>
              <w:spacing w:before="0"/>
            </w:pPr>
            <w:r w:rsidRPr="00CF0720">
              <w:t>Effective channel bandwidth</w:t>
            </w:r>
          </w:p>
        </w:tc>
        <w:tc>
          <w:tcPr>
            <w:tcW w:w="1979" w:type="dxa"/>
            <w:hideMark/>
          </w:tcPr>
          <w:p w:rsidR="00B96D42" w:rsidRPr="00CF0720" w:rsidRDefault="00B96D42" w:rsidP="0088360D">
            <w:pPr>
              <w:keepNext/>
              <w:keepLines/>
              <w:spacing w:before="0"/>
            </w:pPr>
            <w:r w:rsidRPr="00CF0720">
              <w:t>90%</w:t>
            </w:r>
          </w:p>
        </w:tc>
      </w:tr>
      <w:tr w:rsidR="00B96D42" w:rsidRPr="00CF0720" w:rsidTr="00320553">
        <w:trPr>
          <w:trHeight w:val="276"/>
        </w:trPr>
        <w:tc>
          <w:tcPr>
            <w:tcW w:w="2830" w:type="dxa"/>
            <w:hideMark/>
          </w:tcPr>
          <w:p w:rsidR="00B96D42" w:rsidRPr="00CF0720" w:rsidRDefault="00B96D42" w:rsidP="0088360D">
            <w:pPr>
              <w:keepNext/>
              <w:keepLines/>
              <w:spacing w:before="0"/>
            </w:pPr>
            <w:r w:rsidRPr="00CF0720">
              <w:t>Tx (conducted) power</w:t>
            </w:r>
          </w:p>
        </w:tc>
        <w:tc>
          <w:tcPr>
            <w:tcW w:w="2014" w:type="dxa"/>
            <w:hideMark/>
          </w:tcPr>
          <w:p w:rsidR="00B96D42" w:rsidRPr="00CF0720" w:rsidRDefault="00B96D42" w:rsidP="0088360D">
            <w:pPr>
              <w:keepNext/>
              <w:keepLines/>
              <w:spacing w:before="0"/>
            </w:pPr>
            <w:r w:rsidRPr="00CF0720">
              <w:t>51 dBm/(60 MHz)</w:t>
            </w:r>
          </w:p>
        </w:tc>
        <w:tc>
          <w:tcPr>
            <w:tcW w:w="2806" w:type="dxa"/>
            <w:hideMark/>
          </w:tcPr>
          <w:p w:rsidR="00B96D42" w:rsidRPr="00CF0720" w:rsidRDefault="00B96D42" w:rsidP="0088360D">
            <w:pPr>
              <w:keepNext/>
              <w:keepLines/>
              <w:spacing w:before="0"/>
            </w:pPr>
            <w:r w:rsidRPr="00CF0720">
              <w:t>Noise figure</w:t>
            </w:r>
          </w:p>
        </w:tc>
        <w:tc>
          <w:tcPr>
            <w:tcW w:w="1979" w:type="dxa"/>
            <w:hideMark/>
          </w:tcPr>
          <w:p w:rsidR="00B96D42" w:rsidRPr="00CF0720" w:rsidRDefault="00B96D42" w:rsidP="0088360D">
            <w:pPr>
              <w:keepNext/>
              <w:keepLines/>
              <w:spacing w:before="0"/>
            </w:pPr>
            <w:r w:rsidRPr="00CF0720">
              <w:t>5 dB</w:t>
            </w:r>
          </w:p>
        </w:tc>
      </w:tr>
    </w:tbl>
    <w:p w:rsidR="00B96D42" w:rsidRPr="00CF0720" w:rsidRDefault="000431CA" w:rsidP="00DE5072">
      <w:pPr>
        <w:pStyle w:val="Caption"/>
        <w:keepNext/>
        <w:rPr>
          <w:lang w:val="en-GB"/>
        </w:rPr>
      </w:pPr>
      <w:bookmarkStart w:id="3743" w:name="_Ref505250011"/>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FB3280" w:rsidRPr="00CF0720">
        <w:rPr>
          <w:noProof/>
          <w:lang w:val="en-GB"/>
        </w:rPr>
        <w:t>27</w:t>
      </w:r>
      <w:r w:rsidR="003D2847" w:rsidRPr="00CF0720">
        <w:rPr>
          <w:noProof/>
          <w:lang w:val="en-GB"/>
        </w:rPr>
        <w:fldChar w:fldCharType="end"/>
      </w:r>
      <w:bookmarkEnd w:id="3743"/>
      <w:r w:rsidRPr="00CF0720">
        <w:rPr>
          <w:lang w:val="en-GB"/>
        </w:rPr>
        <w:t>: P</w:t>
      </w:r>
      <w:r w:rsidR="00B96D42" w:rsidRPr="00CF0720">
        <w:rPr>
          <w:lang w:val="en-GB"/>
        </w:rPr>
        <w:t>arameters for “non-</w:t>
      </w:r>
      <w:r w:rsidRPr="00CF0720">
        <w:rPr>
          <w:lang w:val="en-GB"/>
        </w:rPr>
        <w:t>AAS to AAS” scenario</w:t>
      </w:r>
    </w:p>
    <w:tbl>
      <w:tblPr>
        <w:tblStyle w:val="ECCTable-redheader"/>
        <w:tblW w:w="0" w:type="auto"/>
        <w:tblInd w:w="0" w:type="dxa"/>
        <w:tblLook w:val="04A0" w:firstRow="1" w:lastRow="0" w:firstColumn="1" w:lastColumn="0" w:noHBand="0" w:noVBand="1"/>
      </w:tblPr>
      <w:tblGrid>
        <w:gridCol w:w="2519"/>
        <w:gridCol w:w="7336"/>
      </w:tblGrid>
      <w:tr w:rsidR="00DE5072" w:rsidRPr="00CF0720" w:rsidTr="007D1150">
        <w:trPr>
          <w:cnfStyle w:val="100000000000" w:firstRow="1" w:lastRow="0" w:firstColumn="0" w:lastColumn="0" w:oddVBand="0" w:evenVBand="0" w:oddHBand="0" w:evenHBand="0" w:firstRowFirstColumn="0" w:firstRowLastColumn="0" w:lastRowFirstColumn="0" w:lastRowLastColumn="0"/>
        </w:trPr>
        <w:tc>
          <w:tcPr>
            <w:tcW w:w="2519" w:type="dxa"/>
          </w:tcPr>
          <w:p w:rsidR="00DE5072" w:rsidRPr="00CF0720" w:rsidRDefault="00DE5072" w:rsidP="00DE5072">
            <w:pPr>
              <w:keepNext/>
              <w:keepLines/>
            </w:pPr>
            <w:r w:rsidRPr="00CF0720">
              <w:t>Parameter</w:t>
            </w:r>
          </w:p>
        </w:tc>
        <w:tc>
          <w:tcPr>
            <w:tcW w:w="7336" w:type="dxa"/>
          </w:tcPr>
          <w:p w:rsidR="00DE5072" w:rsidRPr="00CF0720" w:rsidRDefault="00DE5072" w:rsidP="00DE5072">
            <w:pPr>
              <w:keepNext/>
              <w:keepLines/>
            </w:pPr>
            <w:r w:rsidRPr="00CF0720">
              <w:t>Value</w:t>
            </w:r>
          </w:p>
        </w:tc>
      </w:tr>
      <w:tr w:rsidR="00DE5072" w:rsidRPr="00CF0720" w:rsidTr="007D1150">
        <w:tc>
          <w:tcPr>
            <w:tcW w:w="2519" w:type="dxa"/>
          </w:tcPr>
          <w:p w:rsidR="00DE5072" w:rsidRPr="00CF0720" w:rsidRDefault="0032791C" w:rsidP="00320553">
            <w:pPr>
              <w:keepNext/>
              <w:keepLines/>
              <w:spacing w:before="0" w:after="0"/>
              <w:jc w:val="left"/>
            </w:pPr>
            <w:r>
              <w:rPr>
                <w:noProof/>
                <w:lang w:eastAsia="da-DK"/>
              </w:rPr>
              <w:pict>
                <v:shape id="_x0000_s1095" type="#_x0000_t136" style="position:absolute;margin-left:20.1pt;margin-top:244.75pt;width:485.35pt;height:194.1pt;rotation:315;z-index:-251521024;mso-position-horizontal-relative:margin;mso-position-vertical-relative:margin" o:allowincell="f" fillcolor="silver" stroked="f">
                  <v:fill opacity=".5"/>
                  <v:textpath style="font-family:&quot;Arial&quot;;font-size:1pt" string="DRAFT"/>
                  <w10:wrap anchorx="margin" anchory="margin"/>
                </v:shape>
              </w:pict>
            </w:r>
            <w:r w:rsidR="00DE5072" w:rsidRPr="00CF0720">
              <w:t>Antenna element</w:t>
            </w:r>
          </w:p>
          <w:p w:rsidR="00DE5072" w:rsidRPr="00CF0720" w:rsidRDefault="00DE5072" w:rsidP="00320553">
            <w:pPr>
              <w:keepNext/>
              <w:keepLines/>
              <w:spacing w:before="0" w:after="0"/>
              <w:jc w:val="left"/>
            </w:pPr>
            <w:r w:rsidRPr="00CF0720">
              <w:t xml:space="preserve">directional pattern </w:t>
            </w:r>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 xml:space="preserve"> dB</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φ</m:t>
                  </m:r>
                </m:e>
              </m:d>
            </m:oMath>
          </w:p>
        </w:tc>
        <w:tc>
          <w:tcPr>
            <w:tcW w:w="7336" w:type="dxa"/>
          </w:tcPr>
          <w:p w:rsidR="00DE5072" w:rsidRPr="00CF0720" w:rsidRDefault="00DE5072" w:rsidP="00320553">
            <w:pPr>
              <w:keepNext/>
              <w:keepLines/>
              <w:spacing w:before="0" w:after="0"/>
              <w:jc w:val="left"/>
            </w:pPr>
            <w:r w:rsidRPr="00CF0720">
              <w:t>According to 3GPP TR 37.840 (section 5.4.4.2)</w:t>
            </w:r>
            <w:r w:rsidR="00320553" w:rsidRPr="00CF0720">
              <w:t xml:space="preserve"> </w:t>
            </w:r>
            <w:r w:rsidR="00320553" w:rsidRPr="00CF0720">
              <w:fldChar w:fldCharType="begin"/>
            </w:r>
            <w:r w:rsidR="00320553" w:rsidRPr="00CF0720">
              <w:instrText xml:space="preserve"> REF _Ref500088244 \r \h </w:instrText>
            </w:r>
            <w:r w:rsidR="00320553" w:rsidRPr="00CF0720">
              <w:fldChar w:fldCharType="separate"/>
            </w:r>
            <w:r w:rsidR="00FB3280" w:rsidRPr="00CF0720">
              <w:t>[21]</w:t>
            </w:r>
            <w:r w:rsidR="00320553" w:rsidRPr="00CF0720">
              <w:fldChar w:fldCharType="end"/>
            </w:r>
            <w:r w:rsidRPr="00CF0720">
              <w:t>:</w:t>
            </w:r>
          </w:p>
          <w:p w:rsidR="00DE5072" w:rsidRPr="00CF0720" w:rsidRDefault="00DE5072" w:rsidP="00320553">
            <w:pPr>
              <w:keepNext/>
              <w:keepLines/>
              <w:spacing w:before="0" w:after="0"/>
              <w:jc w:val="left"/>
            </w:pPr>
          </w:p>
          <w:p w:rsidR="00DE5072" w:rsidRPr="00CF0720" w:rsidRDefault="0032791C" w:rsidP="00320553">
            <w:pPr>
              <w:keepNext/>
              <w:keepLines/>
              <w:spacing w:before="0" w:after="0"/>
              <w:jc w:val="left"/>
            </w:pPr>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 xml:space="preserve"> dB</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φ</m:t>
                  </m:r>
                </m:e>
              </m:d>
              <m:r>
                <m:rPr>
                  <m:sty m:val="p"/>
                </m:rPr>
                <w:rPr>
                  <w:rFonts w:ascii="Cambria Math" w:hAnsi="Cambria Math"/>
                </w:rPr>
                <m:t>=-min</m:t>
              </m:r>
              <m:d>
                <m:dPr>
                  <m:begChr m:val="{"/>
                  <m:endChr m:val="}"/>
                  <m:ctrlPr>
                    <w:rPr>
                      <w:rFonts w:ascii="Cambria Math" w:hAnsi="Cambria Math"/>
                    </w:rPr>
                  </m:ctrlPr>
                </m:dPr>
                <m:e>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V</m:t>
                          </m:r>
                          <m:r>
                            <m:rPr>
                              <m:sty m:val="p"/>
                            </m:rPr>
                            <w:rPr>
                              <w:rFonts w:ascii="Cambria Math" w:hAnsi="Cambria Math"/>
                            </w:rPr>
                            <m:t xml:space="preserve"> dB</m:t>
                          </m:r>
                        </m:sub>
                      </m:sSub>
                      <m:d>
                        <m:dPr>
                          <m:ctrlPr>
                            <w:rPr>
                              <w:rFonts w:ascii="Cambria Math" w:hAnsi="Cambria Math"/>
                            </w:rPr>
                          </m:ctrlPr>
                        </m:dPr>
                        <m:e>
                          <m:r>
                            <w:rPr>
                              <w:rFonts w:ascii="Cambria Math" w:hAnsi="Cambria Math"/>
                            </w:rPr>
                            <m:t>θ</m:t>
                          </m:r>
                        </m:e>
                      </m:d>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H</m:t>
                          </m:r>
                          <m:r>
                            <m:rPr>
                              <m:sty m:val="p"/>
                            </m:rPr>
                            <w:rPr>
                              <w:rFonts w:ascii="Cambria Math" w:hAnsi="Cambria Math"/>
                            </w:rPr>
                            <m:t xml:space="preserve"> dB</m:t>
                          </m:r>
                        </m:sub>
                      </m:sSub>
                      <m:d>
                        <m:dPr>
                          <m:ctrlPr>
                            <w:rPr>
                              <w:rFonts w:ascii="Cambria Math" w:hAnsi="Cambria Math"/>
                            </w:rPr>
                          </m:ctrlPr>
                        </m:dPr>
                        <m:e>
                          <m:r>
                            <w:rPr>
                              <w:rFonts w:ascii="Cambria Math" w:hAnsi="Cambria Math"/>
                            </w:rPr>
                            <m:t>φ</m:t>
                          </m:r>
                        </m:e>
                      </m:d>
                    </m:e>
                  </m:d>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 </m:t>
                      </m:r>
                      <m:r>
                        <w:rPr>
                          <w:rFonts w:ascii="Cambria Math" w:hAnsi="Cambria Math"/>
                        </w:rPr>
                        <m:t>A</m:t>
                      </m:r>
                    </m:e>
                    <m:sub>
                      <m:r>
                        <w:rPr>
                          <w:rFonts w:ascii="Cambria Math" w:hAnsi="Cambria Math"/>
                        </w:rPr>
                        <m:t>m</m:t>
                      </m:r>
                      <m:r>
                        <m:rPr>
                          <m:sty m:val="p"/>
                        </m:rPr>
                        <w:rPr>
                          <w:rFonts w:ascii="Cambria Math" w:hAnsi="Cambria Math"/>
                        </w:rPr>
                        <m:t xml:space="preserve"> dB</m:t>
                      </m:r>
                    </m:sub>
                  </m:sSub>
                </m:e>
              </m:d>
              <m:r>
                <m:rPr>
                  <m:sty m:val="p"/>
                </m:rPr>
                <w:rPr>
                  <w:rFonts w:ascii="Cambria Math" w:hAnsi="Cambria Math"/>
                </w:rPr>
                <m:t>,</m:t>
              </m:r>
            </m:oMath>
            <w:r w:rsidR="004F2E2F" w:rsidRPr="00CF0720">
              <w:tab/>
            </w:r>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FB3280" w:rsidRPr="00CF0720">
              <w:rPr>
                <w:noProof/>
              </w:rPr>
              <w:t>15</w:t>
            </w:r>
            <w:r w:rsidR="00337F2D" w:rsidRPr="00CF0720">
              <w:fldChar w:fldCharType="end"/>
            </w:r>
            <w:r w:rsidR="004F2E2F" w:rsidRPr="00CF0720">
              <w:t>)</w:t>
            </w:r>
          </w:p>
          <w:p w:rsidR="00DE5072" w:rsidRPr="00CF0720" w:rsidRDefault="0032791C" w:rsidP="00320553">
            <w:pPr>
              <w:keepNext/>
              <w:keepLines/>
              <w:spacing w:before="0" w:after="0"/>
              <w:jc w:val="left"/>
            </w:pPr>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H</m:t>
                  </m:r>
                  <m:r>
                    <m:rPr>
                      <m:sty m:val="p"/>
                    </m:rPr>
                    <w:rPr>
                      <w:rFonts w:ascii="Cambria Math" w:hAnsi="Cambria Math"/>
                    </w:rPr>
                    <m:t xml:space="preserve"> dB</m:t>
                  </m:r>
                </m:sub>
              </m:sSub>
              <m:d>
                <m:dPr>
                  <m:ctrlPr>
                    <w:rPr>
                      <w:rFonts w:ascii="Cambria Math" w:hAnsi="Cambria Math"/>
                    </w:rPr>
                  </m:ctrlPr>
                </m:dPr>
                <m:e>
                  <m:r>
                    <w:rPr>
                      <w:rFonts w:ascii="Cambria Math" w:hAnsi="Cambria Math"/>
                    </w:rPr>
                    <m:t>φ</m:t>
                  </m:r>
                </m:e>
              </m:d>
              <m:r>
                <m:rPr>
                  <m:sty m:val="p"/>
                </m:rPr>
                <w:rPr>
                  <w:rFonts w:ascii="Cambria Math" w:hAnsi="Cambria Math"/>
                </w:rPr>
                <m:t>=-min</m:t>
              </m:r>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φ</m:t>
                              </m:r>
                            </m:num>
                            <m:den>
                              <m:sSub>
                                <m:sSubPr>
                                  <m:ctrlPr>
                                    <w:rPr>
                                      <w:rFonts w:ascii="Cambria Math" w:hAnsi="Cambria Math"/>
                                    </w:rPr>
                                  </m:ctrlPr>
                                </m:sSubPr>
                                <m:e>
                                  <m:r>
                                    <w:rPr>
                                      <w:rFonts w:ascii="Cambria Math" w:hAnsi="Cambria Math"/>
                                    </w:rPr>
                                    <m:t>φ</m:t>
                                  </m:r>
                                </m:e>
                                <m:sub>
                                  <m:r>
                                    <m:rPr>
                                      <m:sty m:val="p"/>
                                    </m:rPr>
                                    <w:rPr>
                                      <w:rFonts w:ascii="Cambria Math" w:hAnsi="Cambria Math"/>
                                    </w:rPr>
                                    <m:t>3dB</m:t>
                                  </m:r>
                                </m:sub>
                              </m:sSub>
                            </m:den>
                          </m:f>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m</m:t>
                      </m:r>
                      <m:r>
                        <m:rPr>
                          <m:sty m:val="p"/>
                        </m:rPr>
                        <w:rPr>
                          <w:rFonts w:ascii="Cambria Math" w:hAnsi="Cambria Math"/>
                        </w:rPr>
                        <m:t xml:space="preserve"> dB</m:t>
                      </m:r>
                    </m:sub>
                  </m:sSub>
                </m:e>
              </m:d>
              <m:r>
                <m:rPr>
                  <m:sty m:val="p"/>
                </m:rPr>
                <w:rPr>
                  <w:rFonts w:ascii="Cambria Math" w:hAnsi="Cambria Math"/>
                </w:rPr>
                <m:t>,</m:t>
              </m:r>
            </m:oMath>
            <w:r w:rsidR="004F2E2F" w:rsidRPr="00CF0720">
              <w:tab/>
            </w:r>
            <w:r w:rsidR="004F2E2F" w:rsidRPr="00CF0720">
              <w:tab/>
            </w:r>
            <w:r w:rsidR="004F2E2F" w:rsidRPr="00CF0720">
              <w:tab/>
            </w:r>
            <w:r w:rsidR="004F2E2F" w:rsidRPr="00CF0720">
              <w:tab/>
            </w:r>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FB3280" w:rsidRPr="00CF0720">
              <w:rPr>
                <w:noProof/>
              </w:rPr>
              <w:t>16</w:t>
            </w:r>
            <w:r w:rsidR="00337F2D" w:rsidRPr="00CF0720">
              <w:fldChar w:fldCharType="end"/>
            </w:r>
            <w:r w:rsidR="004F2E2F" w:rsidRPr="00CF0720">
              <w:t>)</w:t>
            </w:r>
          </w:p>
          <w:p w:rsidR="00DE5072" w:rsidRPr="00CF0720" w:rsidRDefault="0032791C" w:rsidP="00320553">
            <w:pPr>
              <w:keepNext/>
              <w:keepLines/>
              <w:spacing w:before="0" w:after="0"/>
              <w:jc w:val="left"/>
            </w:pPr>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V</m:t>
                  </m:r>
                  <m:r>
                    <m:rPr>
                      <m:sty m:val="p"/>
                    </m:rPr>
                    <w:rPr>
                      <w:rFonts w:ascii="Cambria Math" w:hAnsi="Cambria Math"/>
                    </w:rPr>
                    <m:t xml:space="preserve"> dB</m:t>
                  </m:r>
                </m:sub>
              </m:sSub>
              <m:d>
                <m:dPr>
                  <m:ctrlPr>
                    <w:rPr>
                      <w:rFonts w:ascii="Cambria Math" w:hAnsi="Cambria Math"/>
                    </w:rPr>
                  </m:ctrlPr>
                </m:dPr>
                <m:e>
                  <m:r>
                    <w:rPr>
                      <w:rFonts w:ascii="Cambria Math" w:hAnsi="Cambria Math"/>
                    </w:rPr>
                    <m:t>θ</m:t>
                  </m:r>
                </m:e>
              </m:d>
              <m:r>
                <m:rPr>
                  <m:sty m:val="p"/>
                </m:rPr>
                <w:rPr>
                  <w:rFonts w:ascii="Cambria Math" w:hAnsi="Cambria Math"/>
                </w:rPr>
                <m:t>=-min</m:t>
              </m:r>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θ</m:t>
                              </m:r>
                              <m:r>
                                <m:rPr>
                                  <m:sty m:val="p"/>
                                </m:rPr>
                                <w:rPr>
                                  <w:rFonts w:ascii="Cambria Math" w:hAnsi="Cambria Math"/>
                                </w:rPr>
                                <m:t>-90°</m:t>
                              </m:r>
                            </m:num>
                            <m:den>
                              <m:sSub>
                                <m:sSubPr>
                                  <m:ctrlPr>
                                    <w:rPr>
                                      <w:rFonts w:ascii="Cambria Math" w:hAnsi="Cambria Math"/>
                                    </w:rPr>
                                  </m:ctrlPr>
                                </m:sSubPr>
                                <m:e>
                                  <m:r>
                                    <w:rPr>
                                      <w:rFonts w:ascii="Cambria Math" w:hAnsi="Cambria Math"/>
                                    </w:rPr>
                                    <m:t>θ</m:t>
                                  </m:r>
                                </m:e>
                                <m:sub>
                                  <m:r>
                                    <m:rPr>
                                      <m:sty m:val="p"/>
                                    </m:rPr>
                                    <w:rPr>
                                      <w:rFonts w:ascii="Cambria Math" w:hAnsi="Cambria Math"/>
                                    </w:rPr>
                                    <m:t>3dB</m:t>
                                  </m:r>
                                </m:sub>
                              </m:sSub>
                            </m:den>
                          </m:f>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SLA</m:t>
                      </m:r>
                    </m:e>
                    <m:sub>
                      <m:r>
                        <w:rPr>
                          <w:rFonts w:ascii="Cambria Math" w:hAnsi="Cambria Math"/>
                        </w:rPr>
                        <m:t>V</m:t>
                      </m:r>
                      <m:r>
                        <m:rPr>
                          <m:sty m:val="p"/>
                        </m:rPr>
                        <w:rPr>
                          <w:rFonts w:ascii="Cambria Math" w:hAnsi="Cambria Math"/>
                        </w:rPr>
                        <m:t xml:space="preserve"> dB</m:t>
                      </m:r>
                    </m:sub>
                  </m:sSub>
                </m:e>
              </m:d>
              <m:r>
                <m:rPr>
                  <m:sty m:val="p"/>
                </m:rPr>
                <w:rPr>
                  <w:rFonts w:ascii="Cambria Math" w:hAnsi="Cambria Math"/>
                </w:rPr>
                <m:t>,</m:t>
              </m:r>
            </m:oMath>
            <w:r w:rsidR="004F2E2F" w:rsidRPr="00CF0720">
              <w:tab/>
            </w:r>
            <w:r w:rsidR="004F2E2F" w:rsidRPr="00CF0720">
              <w:tab/>
            </w:r>
            <w:r w:rsidR="004F2E2F" w:rsidRPr="00CF0720">
              <w:tab/>
            </w:r>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FB3280" w:rsidRPr="00CF0720">
              <w:rPr>
                <w:noProof/>
              </w:rPr>
              <w:t>17</w:t>
            </w:r>
            <w:r w:rsidR="00337F2D" w:rsidRPr="00CF0720">
              <w:fldChar w:fldCharType="end"/>
            </w:r>
            <w:r w:rsidR="004F2E2F" w:rsidRPr="00CF0720">
              <w:t>)</w:t>
            </w:r>
          </w:p>
          <w:p w:rsidR="00DE5072" w:rsidRPr="00CF0720" w:rsidRDefault="00DE5072" w:rsidP="00320553">
            <w:pPr>
              <w:keepNext/>
              <w:keepLines/>
              <w:spacing w:before="0" w:after="0"/>
              <w:jc w:val="left"/>
            </w:pPr>
            <w:r w:rsidRPr="00CF0720">
              <w:t>where</w:t>
            </w:r>
          </w:p>
          <w:p w:rsidR="00DE5072" w:rsidRPr="00CF0720" w:rsidRDefault="00DE5072" w:rsidP="00320553">
            <w:pPr>
              <w:keepNext/>
              <w:keepLines/>
              <w:spacing w:before="0" w:after="0"/>
              <w:jc w:val="left"/>
            </w:pPr>
          </w:p>
          <w:p w:rsidR="00DE5072" w:rsidRPr="00CF0720" w:rsidRDefault="00DE5072" w:rsidP="00320553">
            <w:pPr>
              <w:keepNext/>
              <w:keepLines/>
              <w:spacing w:before="0" w:after="0"/>
              <w:jc w:val="left"/>
            </w:pPr>
            <w:r w:rsidRPr="00CF0720">
              <w:t xml:space="preserve">3 dB elevation beamwidth </w:t>
            </w:r>
            <w:r w:rsidRPr="00CF0720">
              <w:sym w:font="Symbol" w:char="0071"/>
            </w:r>
            <w:r w:rsidRPr="00CF0720">
              <w:t>3dB = 65</w:t>
            </w:r>
            <w:r w:rsidRPr="00CF0720">
              <w:sym w:font="Symbol" w:char="00B0"/>
            </w:r>
            <w:r w:rsidRPr="00CF0720">
              <w:t>,</w:t>
            </w:r>
          </w:p>
          <w:p w:rsidR="00DE5072" w:rsidRPr="00CF0720" w:rsidRDefault="00DE5072" w:rsidP="00320553">
            <w:pPr>
              <w:keepNext/>
              <w:keepLines/>
              <w:spacing w:before="0" w:after="0"/>
              <w:jc w:val="left"/>
            </w:pPr>
            <w:r w:rsidRPr="00CF0720">
              <w:t xml:space="preserve">3 dB azimuth beamwidth </w:t>
            </w:r>
            <w:r w:rsidRPr="00CF0720">
              <w:sym w:font="Symbol" w:char="006A"/>
            </w:r>
            <w:r w:rsidRPr="00CF0720">
              <w:t>3dB = 80</w:t>
            </w:r>
            <w:r w:rsidRPr="00CF0720">
              <w:sym w:font="Symbol" w:char="00B0"/>
            </w:r>
            <w:r w:rsidRPr="00CF0720">
              <w:t>,</w:t>
            </w:r>
          </w:p>
          <w:p w:rsidR="00DE5072" w:rsidRPr="00CF0720" w:rsidRDefault="00DE5072" w:rsidP="00320553">
            <w:pPr>
              <w:keepNext/>
              <w:keepLines/>
              <w:spacing w:before="0" w:after="0"/>
              <w:jc w:val="left"/>
            </w:pPr>
            <w:r w:rsidRPr="00CF0720">
              <w:t>Front-to-back ratio Am = 30 dB,</w:t>
            </w:r>
          </w:p>
          <w:p w:rsidR="00DE5072" w:rsidRPr="00CF0720" w:rsidRDefault="00DE5072" w:rsidP="00320553">
            <w:pPr>
              <w:keepNext/>
              <w:keepLines/>
              <w:spacing w:before="0" w:after="0"/>
              <w:jc w:val="left"/>
            </w:pPr>
            <w:r w:rsidRPr="00CF0720">
              <w:t>Side-lobe ratio SLAV = 30 dB.</w:t>
            </w:r>
          </w:p>
          <w:p w:rsidR="00DE5072" w:rsidRPr="00CF0720" w:rsidRDefault="00DE5072" w:rsidP="00320553">
            <w:pPr>
              <w:keepNext/>
              <w:keepLines/>
              <w:spacing w:before="0" w:after="0"/>
              <w:jc w:val="left"/>
            </w:pPr>
          </w:p>
          <w:p w:rsidR="00DE5072" w:rsidRPr="00CF0720" w:rsidRDefault="00DE5072" w:rsidP="00320553">
            <w:pPr>
              <w:keepNext/>
              <w:keepLines/>
              <w:spacing w:before="0" w:after="0"/>
              <w:jc w:val="left"/>
            </w:pPr>
            <w:r w:rsidRPr="00CF0720">
              <w:t xml:space="preserve">NOTE: </w:t>
            </w:r>
            <m:oMath>
              <m:sSub>
                <m:sSubPr>
                  <m:ctrlPr>
                    <w:rPr>
                      <w:rFonts w:ascii="Cambria Math" w:hAnsi="Cambria Math"/>
                    </w:rPr>
                  </m:ctrlPr>
                </m:sSubPr>
                <m:e>
                  <m:r>
                    <w:rPr>
                      <w:rFonts w:ascii="Cambria Math" w:hAnsi="Cambria Math"/>
                    </w:rPr>
                    <m:t>a</m:t>
                  </m:r>
                </m:e>
                <m:sub>
                  <m:r>
                    <w:rPr>
                      <w:rFonts w:ascii="Cambria Math" w:hAnsi="Cambria Math"/>
                    </w:rPr>
                    <m:t>E</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φ</m:t>
                  </m:r>
                </m:e>
              </m:d>
              <m:r>
                <m:rPr>
                  <m:sty m:val="p"/>
                </m:rPr>
                <w:rPr>
                  <w:rFonts w:ascii="Cambria Math" w:hAnsi="Cambria Math"/>
                </w:rPr>
                <m:t>≤1</m:t>
              </m:r>
            </m:oMath>
            <w:r w:rsidRPr="00CF0720">
              <w:t>.</w:t>
            </w:r>
          </w:p>
          <w:p w:rsidR="00DE5072" w:rsidRPr="00CF0720" w:rsidRDefault="00DE5072" w:rsidP="00320553">
            <w:pPr>
              <w:keepNext/>
              <w:keepLines/>
              <w:spacing w:before="0" w:after="0"/>
              <w:jc w:val="left"/>
            </w:pPr>
            <w:r w:rsidRPr="00CF0720">
              <w:t xml:space="preserve">NOTE: Each antenna element is larger in size in the vertical direction, and so </w:t>
            </w:r>
            <w:r w:rsidRPr="00CF0720">
              <w:sym w:font="Symbol" w:char="0071"/>
            </w:r>
            <w:r w:rsidRPr="00CF0720">
              <w:t xml:space="preserve">3dB &lt; </w:t>
            </w:r>
            <w:r w:rsidRPr="00CF0720">
              <w:sym w:font="Symbol" w:char="006A"/>
            </w:r>
            <w:r w:rsidRPr="00CF0720">
              <w:t>3dB . See 3GPP TR 37.840.</w:t>
            </w:r>
          </w:p>
        </w:tc>
      </w:tr>
      <w:tr w:rsidR="00DE5072" w:rsidRPr="00CF0720" w:rsidTr="007D1150">
        <w:tc>
          <w:tcPr>
            <w:tcW w:w="2519" w:type="dxa"/>
          </w:tcPr>
          <w:p w:rsidR="00DE5072" w:rsidRPr="00CF0720" w:rsidRDefault="00DE5072" w:rsidP="00320553">
            <w:pPr>
              <w:keepNext/>
              <w:keepLines/>
              <w:spacing w:before="0" w:after="0"/>
              <w:jc w:val="left"/>
            </w:pPr>
            <w:r w:rsidRPr="00CF0720">
              <w:t xml:space="preserve">Antenna element gain </w:t>
            </w:r>
            <m:oMath>
              <m:sSub>
                <m:sSubPr>
                  <m:ctrlPr>
                    <w:rPr>
                      <w:rFonts w:ascii="Cambria Math" w:hAnsi="Cambria Math"/>
                    </w:rPr>
                  </m:ctrlPr>
                </m:sSubPr>
                <m:e>
                  <m:r>
                    <w:rPr>
                      <w:rFonts w:ascii="Cambria Math" w:hAnsi="Cambria Math"/>
                    </w:rPr>
                    <m:t>G</m:t>
                  </m:r>
                </m:e>
                <m:sub>
                  <m:r>
                    <w:rPr>
                      <w:rFonts w:ascii="Cambria Math" w:hAnsi="Cambria Math"/>
                    </w:rPr>
                    <m:t>E</m:t>
                  </m:r>
                  <m:r>
                    <m:rPr>
                      <m:sty m:val="p"/>
                    </m:rPr>
                    <w:rPr>
                      <w:rFonts w:ascii="Cambria Math" w:hAnsi="Cambria Math"/>
                    </w:rPr>
                    <m:t xml:space="preserve"> dB</m:t>
                  </m:r>
                </m:sub>
              </m:sSub>
            </m:oMath>
          </w:p>
        </w:tc>
        <w:tc>
          <w:tcPr>
            <w:tcW w:w="7336" w:type="dxa"/>
          </w:tcPr>
          <w:p w:rsidR="00DE5072" w:rsidRPr="00CF0720" w:rsidRDefault="00DE5072" w:rsidP="00320553">
            <w:pPr>
              <w:keepNext/>
              <w:keepLines/>
              <w:spacing w:before="0" w:after="0"/>
              <w:jc w:val="left"/>
            </w:pPr>
            <w:r w:rsidRPr="00CF0720">
              <w:t>8 dBi</w:t>
            </w:r>
          </w:p>
        </w:tc>
      </w:tr>
      <w:tr w:rsidR="00DE5072" w:rsidRPr="00CF0720" w:rsidTr="007D1150">
        <w:tc>
          <w:tcPr>
            <w:tcW w:w="2519" w:type="dxa"/>
          </w:tcPr>
          <w:p w:rsidR="00DE5072" w:rsidRPr="00CF0720" w:rsidRDefault="00DE5072" w:rsidP="00320553">
            <w:pPr>
              <w:keepNext/>
              <w:keepLines/>
              <w:spacing w:before="0" w:after="0"/>
              <w:jc w:val="left"/>
            </w:pPr>
            <w:r w:rsidRPr="00CF0720">
              <w:t>Number of base station beam forming elements</w:t>
            </w:r>
          </w:p>
          <w:p w:rsidR="00DE5072" w:rsidRPr="00CF0720" w:rsidRDefault="00DE5072" w:rsidP="00320553">
            <w:pPr>
              <w:keepNext/>
              <w:keepLines/>
              <w:spacing w:before="0" w:after="0"/>
              <w:jc w:val="left"/>
            </w:pPr>
            <w:r w:rsidRPr="00CF0720">
              <w:t>(NV, NH)</w:t>
            </w:r>
          </w:p>
        </w:tc>
        <w:tc>
          <w:tcPr>
            <w:tcW w:w="7336" w:type="dxa"/>
          </w:tcPr>
          <w:p w:rsidR="00DE5072" w:rsidRPr="00CF0720" w:rsidRDefault="0088360D" w:rsidP="00320553">
            <w:pPr>
              <w:keepNext/>
              <w:keepLines/>
              <w:spacing w:before="0" w:after="0"/>
              <w:jc w:val="left"/>
            </w:pPr>
            <w:r w:rsidRPr="00CF0720">
              <w:t>(8,8)</w:t>
            </w:r>
          </w:p>
        </w:tc>
      </w:tr>
      <w:tr w:rsidR="00DE5072" w:rsidRPr="00CF0720" w:rsidTr="007D1150">
        <w:tc>
          <w:tcPr>
            <w:tcW w:w="2519" w:type="dxa"/>
          </w:tcPr>
          <w:p w:rsidR="00DE5072" w:rsidRPr="00CF0720" w:rsidRDefault="00DE5072" w:rsidP="00320553">
            <w:pPr>
              <w:keepNext/>
              <w:keepLines/>
              <w:spacing w:before="0" w:after="0"/>
              <w:jc w:val="left"/>
            </w:pPr>
            <w:r w:rsidRPr="00CF0720">
              <w:t>Element spacing</w:t>
            </w:r>
          </w:p>
        </w:tc>
        <w:tc>
          <w:tcPr>
            <w:tcW w:w="7336" w:type="dxa"/>
          </w:tcPr>
          <w:p w:rsidR="00DE5072" w:rsidRPr="00CF0720" w:rsidRDefault="00DE5072" w:rsidP="00320553">
            <w:pPr>
              <w:keepNext/>
              <w:keepLines/>
              <w:spacing w:before="0" w:after="0"/>
              <w:jc w:val="left"/>
            </w:pPr>
            <w:r w:rsidRPr="00CF0720">
              <w:t>0.9</w:t>
            </w:r>
            <w:r w:rsidRPr="00CF0720">
              <w:sym w:font="Symbol" w:char="006C"/>
            </w:r>
            <w:r w:rsidRPr="00CF0720">
              <w:t xml:space="preserve"> vertical separation.</w:t>
            </w:r>
          </w:p>
          <w:p w:rsidR="00DE5072" w:rsidRPr="00CF0720" w:rsidRDefault="00DE5072" w:rsidP="00320553">
            <w:pPr>
              <w:keepNext/>
              <w:keepLines/>
              <w:spacing w:before="0" w:after="0"/>
              <w:jc w:val="left"/>
            </w:pPr>
            <w:r w:rsidRPr="00CF0720">
              <w:t>0.6</w:t>
            </w:r>
            <w:r w:rsidRPr="00CF0720">
              <w:sym w:font="Symbol" w:char="006C"/>
            </w:r>
            <w:r w:rsidR="0088360D" w:rsidRPr="00CF0720">
              <w:t xml:space="preserve"> horizontal separation.</w:t>
            </w:r>
          </w:p>
          <w:p w:rsidR="00DE5072" w:rsidRPr="00CF0720" w:rsidRDefault="00DE5072" w:rsidP="00320553">
            <w:pPr>
              <w:keepNext/>
              <w:keepLines/>
              <w:spacing w:before="0" w:after="0"/>
              <w:jc w:val="left"/>
            </w:pPr>
            <w:r w:rsidRPr="00CF0720">
              <w:t>NOTE: Larger vertical spacing provides narrower array beamwidth in elevation. See 3GPP TR 37.840 (Table 5.4.4.2.1-1)</w:t>
            </w:r>
            <w:r w:rsidR="00320553" w:rsidRPr="00CF0720">
              <w:t xml:space="preserve"> </w:t>
            </w:r>
            <w:r w:rsidR="00320553" w:rsidRPr="00CF0720">
              <w:fldChar w:fldCharType="begin"/>
            </w:r>
            <w:r w:rsidR="00320553" w:rsidRPr="00CF0720">
              <w:instrText xml:space="preserve"> REF _Ref500088244 \r \h </w:instrText>
            </w:r>
            <w:r w:rsidR="00320553" w:rsidRPr="00CF0720">
              <w:fldChar w:fldCharType="separate"/>
            </w:r>
            <w:r w:rsidR="00FB3280" w:rsidRPr="00CF0720">
              <w:t>[21]</w:t>
            </w:r>
            <w:r w:rsidR="00320553" w:rsidRPr="00CF0720">
              <w:fldChar w:fldCharType="end"/>
            </w:r>
            <w:r w:rsidRPr="00CF0720">
              <w:t>.</w:t>
            </w:r>
          </w:p>
        </w:tc>
      </w:tr>
    </w:tbl>
    <w:p w:rsidR="000431CA" w:rsidRPr="00CF0720" w:rsidRDefault="000431CA" w:rsidP="0049593F">
      <w:pPr>
        <w:pStyle w:val="ECCAnnexheading2"/>
        <w:rPr>
          <w:lang w:val="en-GB"/>
        </w:rPr>
      </w:pPr>
      <w:r w:rsidRPr="00CF0720">
        <w:rPr>
          <w:lang w:val="en-GB"/>
        </w:rPr>
        <w:t>Simulation results</w:t>
      </w:r>
    </w:p>
    <w:p w:rsidR="00B96D42" w:rsidRPr="00CF0720" w:rsidRDefault="000431CA" w:rsidP="00B96D42">
      <w:r w:rsidRPr="00CF0720">
        <w:fldChar w:fldCharType="begin"/>
      </w:r>
      <w:r w:rsidRPr="00CF0720">
        <w:instrText xml:space="preserve"> REF _Ref500889231 \h </w:instrText>
      </w:r>
      <w:r w:rsidRPr="00CF0720">
        <w:fldChar w:fldCharType="separate"/>
      </w:r>
      <w:r w:rsidR="00FB3280" w:rsidRPr="00CF0720">
        <w:t xml:space="preserve">Figure </w:t>
      </w:r>
      <w:r w:rsidR="00FB3280" w:rsidRPr="00CF0720">
        <w:rPr>
          <w:noProof/>
        </w:rPr>
        <w:t>19</w:t>
      </w:r>
      <w:r w:rsidRPr="00CF0720">
        <w:fldChar w:fldCharType="end"/>
      </w:r>
      <w:r w:rsidRPr="00CF0720">
        <w:t xml:space="preserve"> and </w:t>
      </w:r>
      <w:r w:rsidRPr="00CF0720">
        <w:fldChar w:fldCharType="begin"/>
      </w:r>
      <w:r w:rsidRPr="00CF0720">
        <w:instrText xml:space="preserve"> REF _Ref500889232 \h </w:instrText>
      </w:r>
      <w:r w:rsidRPr="00CF0720">
        <w:fldChar w:fldCharType="separate"/>
      </w:r>
      <w:r w:rsidR="00FB3280" w:rsidRPr="00CF0720">
        <w:t xml:space="preserve">Figure </w:t>
      </w:r>
      <w:r w:rsidR="00FB3280" w:rsidRPr="00CF0720">
        <w:rPr>
          <w:noProof/>
        </w:rPr>
        <w:t>20</w:t>
      </w:r>
      <w:r w:rsidRPr="00CF0720">
        <w:fldChar w:fldCharType="end"/>
      </w:r>
      <w:r w:rsidR="00B96D42" w:rsidRPr="00CF0720">
        <w:t xml:space="preserve"> show the estimated degradation of the mean uplink throughput of the victim MFCN due to base station to base station interference from the interfering MFCN, presented as a function of ACIR.</w:t>
      </w:r>
    </w:p>
    <w:p w:rsidR="00B96D42" w:rsidRPr="00CF0720" w:rsidRDefault="00B96D42" w:rsidP="00B96D42">
      <w:r w:rsidRPr="00CF0720">
        <w:t>Case 1: Interferer victim separation = 70 metres.</w:t>
      </w:r>
    </w:p>
    <w:p w:rsidR="00B96D42" w:rsidRPr="00CF0720" w:rsidRDefault="00B96D42" w:rsidP="00B96D42">
      <w:r w:rsidRPr="00CF0720">
        <w:rPr>
          <w:noProof/>
          <w:lang w:val="da-DK" w:eastAsia="da-DK"/>
        </w:rPr>
        <w:lastRenderedPageBreak/>
        <w:drawing>
          <wp:inline distT="0" distB="0" distL="0" distR="0" wp14:anchorId="7FE437E0" wp14:editId="7140786B">
            <wp:extent cx="5832312" cy="2160000"/>
            <wp:effectExtent l="1905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832312" cy="2160000"/>
                    </a:xfrm>
                    <a:prstGeom prst="rect">
                      <a:avLst/>
                    </a:prstGeom>
                    <a:noFill/>
                    <a:ln w="9525">
                      <a:noFill/>
                      <a:miter lim="800000"/>
                      <a:headEnd/>
                      <a:tailEnd/>
                    </a:ln>
                  </pic:spPr>
                </pic:pic>
              </a:graphicData>
            </a:graphic>
          </wp:inline>
        </w:drawing>
      </w:r>
    </w:p>
    <w:p w:rsidR="00B96D42" w:rsidRPr="00CF0720" w:rsidRDefault="00170571" w:rsidP="006D3105">
      <w:pPr>
        <w:pStyle w:val="Caption"/>
        <w:rPr>
          <w:lang w:val="en-GB"/>
        </w:rPr>
      </w:pPr>
      <w:bookmarkStart w:id="3744" w:name="_Ref500889231"/>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FB3280" w:rsidRPr="00CF0720">
        <w:rPr>
          <w:noProof/>
          <w:lang w:val="en-GB"/>
        </w:rPr>
        <w:t>19</w:t>
      </w:r>
      <w:r w:rsidR="003D2847" w:rsidRPr="00CF0720">
        <w:rPr>
          <w:noProof/>
          <w:lang w:val="en-GB"/>
        </w:rPr>
        <w:fldChar w:fldCharType="end"/>
      </w:r>
      <w:bookmarkEnd w:id="3744"/>
      <w:r w:rsidRPr="00CF0720">
        <w:rPr>
          <w:lang w:val="en-GB"/>
        </w:rPr>
        <w:t xml:space="preserve">: </w:t>
      </w:r>
      <w:r w:rsidR="00B96D42" w:rsidRPr="00CF0720">
        <w:rPr>
          <w:lang w:val="en-GB"/>
        </w:rPr>
        <w:t>Impact of base station to base station interference on m</w:t>
      </w:r>
      <w:r w:rsidR="000431CA" w:rsidRPr="00CF0720">
        <w:rPr>
          <w:lang w:val="en-GB"/>
        </w:rPr>
        <w:t>ean uplink throughput in Case 1</w:t>
      </w:r>
    </w:p>
    <w:p w:rsidR="00B96D42" w:rsidRPr="00CF0720" w:rsidRDefault="00B96D42" w:rsidP="00B96D42">
      <w:r w:rsidRPr="00CF0720">
        <w:t>Case 2: Interferer-victim separation = 288 metres.</w:t>
      </w:r>
    </w:p>
    <w:p w:rsidR="00B96D42" w:rsidRPr="00CF0720" w:rsidRDefault="0032791C" w:rsidP="00B96D42">
      <w:r>
        <w:rPr>
          <w:noProof/>
          <w:lang w:eastAsia="da-DK"/>
        </w:rPr>
        <w:pict>
          <v:shape id="_x0000_s1096" type="#_x0000_t136" style="position:absolute;left:0;text-align:left;margin-left:47.1pt;margin-top:247.1pt;width:485.35pt;height:194.1pt;rotation:315;z-index:-251520000;mso-position-horizontal-relative:margin;mso-position-vertical-relative:margin" o:allowincell="f" fillcolor="silver" stroked="f">
            <v:fill opacity=".5"/>
            <v:textpath style="font-family:&quot;Arial&quot;;font-size:1pt" string="DRAFT"/>
            <w10:wrap anchorx="margin" anchory="margin"/>
          </v:shape>
        </w:pict>
      </w:r>
      <w:r w:rsidR="00B96D42" w:rsidRPr="00CF0720">
        <w:rPr>
          <w:noProof/>
          <w:lang w:val="da-DK" w:eastAsia="da-DK"/>
        </w:rPr>
        <w:drawing>
          <wp:inline distT="0" distB="0" distL="0" distR="0" wp14:anchorId="51589E3A" wp14:editId="4FBAEC90">
            <wp:extent cx="5941060" cy="2753835"/>
            <wp:effectExtent l="19050" t="0" r="254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5941060" cy="2753835"/>
                    </a:xfrm>
                    <a:prstGeom prst="rect">
                      <a:avLst/>
                    </a:prstGeom>
                    <a:noFill/>
                    <a:ln w="9525">
                      <a:noFill/>
                      <a:miter lim="800000"/>
                      <a:headEnd/>
                      <a:tailEnd/>
                    </a:ln>
                  </pic:spPr>
                </pic:pic>
              </a:graphicData>
            </a:graphic>
          </wp:inline>
        </w:drawing>
      </w:r>
    </w:p>
    <w:p w:rsidR="00B96D42" w:rsidRPr="00CF0720" w:rsidRDefault="00170571" w:rsidP="006D3105">
      <w:pPr>
        <w:pStyle w:val="Caption"/>
        <w:rPr>
          <w:lang w:val="en-GB"/>
        </w:rPr>
      </w:pPr>
      <w:bookmarkStart w:id="3745" w:name="_Ref500889232"/>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FB3280" w:rsidRPr="00CF0720">
        <w:rPr>
          <w:noProof/>
          <w:lang w:val="en-GB"/>
        </w:rPr>
        <w:t>20</w:t>
      </w:r>
      <w:r w:rsidR="003D2847" w:rsidRPr="00CF0720">
        <w:rPr>
          <w:noProof/>
          <w:lang w:val="en-GB"/>
        </w:rPr>
        <w:fldChar w:fldCharType="end"/>
      </w:r>
      <w:bookmarkEnd w:id="3745"/>
      <w:r w:rsidRPr="00CF0720">
        <w:rPr>
          <w:lang w:val="en-GB"/>
        </w:rPr>
        <w:t>:</w:t>
      </w:r>
      <w:r w:rsidR="000431CA" w:rsidRPr="00CF0720">
        <w:rPr>
          <w:lang w:val="en-GB"/>
        </w:rPr>
        <w:t xml:space="preserve"> </w:t>
      </w:r>
      <w:r w:rsidR="00B96D42" w:rsidRPr="00CF0720">
        <w:rPr>
          <w:lang w:val="en-GB"/>
        </w:rPr>
        <w:t>Impact of base station to base station interference on m</w:t>
      </w:r>
      <w:r w:rsidR="000431CA" w:rsidRPr="00CF0720">
        <w:rPr>
          <w:lang w:val="en-GB"/>
        </w:rPr>
        <w:t>ean uplink throughput in Case 2</w:t>
      </w:r>
    </w:p>
    <w:p w:rsidR="00B96D42" w:rsidRPr="00CF0720" w:rsidRDefault="00B96D42" w:rsidP="00B96D42">
      <w:r w:rsidRPr="00CF0720">
        <w:t xml:space="preserve">As expected, the impact of interference on network performance diminishes with increasing values of ACIR. Also as might be expected, one can see that the degradation in throughput is less for “AAS to AAS” interference than for “AAS to non-AAS” interference. It can also be seen that the impact on throughput is less for Case 2 (288 metres) than it is for Case 1 (70 metres). This is due to the smaller interferer-victim separation in Case 1. </w:t>
      </w:r>
    </w:p>
    <w:p w:rsidR="00B96D42" w:rsidRPr="00CF0720" w:rsidRDefault="00B96D42" w:rsidP="00B96D42">
      <w:r w:rsidRPr="00CF0720">
        <w:t>Tables 4 to 5 present the implied restrictions on the out-of-block radiations based a target 5% degradation in the mean UL throughput of the victim MFCN. Note that the required ACLR is assumed to be nominally equal to the required ACIR, with the understanding that interference is not dominated by the adjacent channel selectivity (ACS) of the victim base station.</w:t>
      </w:r>
    </w:p>
    <w:p w:rsidR="00B96D42" w:rsidRPr="00CF0720" w:rsidRDefault="003B062E" w:rsidP="00B15945">
      <w:pPr>
        <w:pStyle w:val="Caption"/>
        <w:keepNext/>
        <w:rPr>
          <w:lang w:val="en-GB"/>
        </w:rPr>
      </w:pPr>
      <w:r w:rsidRPr="00CF0720">
        <w:rPr>
          <w:lang w:val="en-GB"/>
        </w:rPr>
        <w:lastRenderedPageBreak/>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FB3280" w:rsidRPr="00CF0720">
        <w:rPr>
          <w:noProof/>
          <w:lang w:val="en-GB"/>
        </w:rPr>
        <w:t>28</w:t>
      </w:r>
      <w:r w:rsidRPr="00CF0720">
        <w:rPr>
          <w:lang w:val="en-GB"/>
        </w:rPr>
        <w:fldChar w:fldCharType="end"/>
      </w:r>
      <w:r w:rsidR="00B15945" w:rsidRPr="00CF0720">
        <w:rPr>
          <w:lang w:val="en-GB"/>
        </w:rPr>
        <w:t xml:space="preserve">: </w:t>
      </w:r>
      <w:r w:rsidR="00B96D42" w:rsidRPr="00CF0720">
        <w:rPr>
          <w:lang w:val="en-GB"/>
        </w:rPr>
        <w:t>Out-of-block emission limits which would result in a 5% degradation in mean uplink throughput of victim MFCN (Case-1: 70 metres).</w:t>
      </w:r>
    </w:p>
    <w:tbl>
      <w:tblPr>
        <w:tblStyle w:val="ECCTable-redheader"/>
        <w:tblW w:w="9510" w:type="dxa"/>
        <w:tblInd w:w="0" w:type="dxa"/>
        <w:tblLook w:val="0420" w:firstRow="1" w:lastRow="0" w:firstColumn="0" w:lastColumn="0" w:noHBand="0" w:noVBand="1"/>
      </w:tblPr>
      <w:tblGrid>
        <w:gridCol w:w="1985"/>
        <w:gridCol w:w="1543"/>
        <w:gridCol w:w="1423"/>
        <w:gridCol w:w="1554"/>
        <w:gridCol w:w="1072"/>
        <w:gridCol w:w="1933"/>
      </w:tblGrid>
      <w:tr w:rsidR="00B96D42" w:rsidRPr="00CF0720" w:rsidTr="006D3105">
        <w:trPr>
          <w:cnfStyle w:val="100000000000" w:firstRow="1" w:lastRow="0" w:firstColumn="0" w:lastColumn="0" w:oddVBand="0" w:evenVBand="0" w:oddHBand="0" w:evenHBand="0" w:firstRowFirstColumn="0" w:firstRowLastColumn="0" w:lastRowFirstColumn="0" w:lastRowLastColumn="0"/>
          <w:trHeight w:val="20"/>
        </w:trPr>
        <w:tc>
          <w:tcPr>
            <w:tcW w:w="1985" w:type="dxa"/>
          </w:tcPr>
          <w:p w:rsidR="00B96D42" w:rsidRPr="00CF0720" w:rsidRDefault="00B96D42" w:rsidP="00D31C97">
            <w:pPr>
              <w:keepNext/>
              <w:keepLines/>
              <w:spacing w:before="0" w:after="0"/>
            </w:pPr>
            <w:r w:rsidRPr="00CF0720">
              <w:t>Scenarios</w:t>
            </w:r>
          </w:p>
        </w:tc>
        <w:tc>
          <w:tcPr>
            <w:tcW w:w="1543" w:type="dxa"/>
            <w:hideMark/>
          </w:tcPr>
          <w:p w:rsidR="00B96D42" w:rsidRPr="00CF0720" w:rsidRDefault="00B96D42" w:rsidP="00D31C97">
            <w:pPr>
              <w:keepNext/>
              <w:keepLines/>
              <w:spacing w:before="0" w:after="0"/>
            </w:pPr>
            <w:r w:rsidRPr="00CF0720">
              <w:t>Interferer BS</w:t>
            </w:r>
          </w:p>
          <w:p w:rsidR="00B96D42" w:rsidRPr="00CF0720" w:rsidRDefault="00B96D42" w:rsidP="00D31C97">
            <w:pPr>
              <w:keepNext/>
              <w:keepLines/>
              <w:spacing w:before="0" w:after="0"/>
            </w:pPr>
            <w:r w:rsidRPr="00CF0720">
              <w:t>bandwidth</w:t>
            </w:r>
          </w:p>
        </w:tc>
        <w:tc>
          <w:tcPr>
            <w:tcW w:w="1423" w:type="dxa"/>
            <w:hideMark/>
          </w:tcPr>
          <w:p w:rsidR="00B96D42" w:rsidRPr="00CF0720" w:rsidRDefault="00B96D42" w:rsidP="00D31C97">
            <w:pPr>
              <w:keepNext/>
              <w:keepLines/>
              <w:spacing w:before="0" w:after="0"/>
            </w:pPr>
            <w:r w:rsidRPr="00CF0720">
              <w:t>Victim BS bandwidth</w:t>
            </w:r>
          </w:p>
        </w:tc>
        <w:tc>
          <w:tcPr>
            <w:tcW w:w="1554" w:type="dxa"/>
          </w:tcPr>
          <w:p w:rsidR="00B96D42" w:rsidRPr="00CF0720" w:rsidRDefault="00B96D42" w:rsidP="00D31C97">
            <w:pPr>
              <w:keepNext/>
              <w:keepLines/>
              <w:spacing w:before="0" w:after="0"/>
            </w:pPr>
            <w:r w:rsidRPr="00CF0720">
              <w:t>In-block</w:t>
            </w:r>
          </w:p>
          <w:p w:rsidR="00B96D42" w:rsidRPr="00CF0720" w:rsidRDefault="00B96D42" w:rsidP="00D31C97">
            <w:pPr>
              <w:keepNext/>
              <w:keepLines/>
              <w:spacing w:before="0" w:after="0"/>
            </w:pPr>
            <w:r w:rsidRPr="00CF0720">
              <w:t>radiated</w:t>
            </w:r>
          </w:p>
          <w:p w:rsidR="00B96D42" w:rsidRPr="00CF0720" w:rsidRDefault="00B96D42" w:rsidP="00D31C97">
            <w:pPr>
              <w:keepNext/>
              <w:keepLines/>
              <w:spacing w:before="0" w:after="0"/>
            </w:pPr>
            <w:r w:rsidRPr="00CF0720">
              <w:t>power</w:t>
            </w:r>
          </w:p>
        </w:tc>
        <w:tc>
          <w:tcPr>
            <w:tcW w:w="1072" w:type="dxa"/>
            <w:hideMark/>
          </w:tcPr>
          <w:p w:rsidR="00B96D42" w:rsidRPr="00CF0720" w:rsidRDefault="00B96D42" w:rsidP="00D31C97">
            <w:pPr>
              <w:keepNext/>
              <w:keepLines/>
              <w:spacing w:before="0" w:after="0"/>
            </w:pPr>
            <w:r w:rsidRPr="00CF0720">
              <w:t>ACIR</w:t>
            </w:r>
          </w:p>
          <w:p w:rsidR="00B96D42" w:rsidRPr="00CF0720" w:rsidRDefault="00B96D42" w:rsidP="00D31C97">
            <w:pPr>
              <w:keepNext/>
              <w:keepLines/>
              <w:spacing w:before="0" w:after="0"/>
            </w:pPr>
            <w:r w:rsidRPr="00CF0720">
              <w:t>required</w:t>
            </w:r>
          </w:p>
          <w:p w:rsidR="00B96D42" w:rsidRPr="00CF0720" w:rsidRDefault="00B96D42" w:rsidP="00D31C97">
            <w:pPr>
              <w:keepNext/>
              <w:keepLines/>
              <w:spacing w:before="0" w:after="0"/>
            </w:pPr>
            <w:r w:rsidRPr="00CF0720">
              <w:t>(~ACLR)</w:t>
            </w:r>
          </w:p>
        </w:tc>
        <w:tc>
          <w:tcPr>
            <w:tcW w:w="1933" w:type="dxa"/>
          </w:tcPr>
          <w:p w:rsidR="00B96D42" w:rsidRPr="00CF0720" w:rsidRDefault="00B96D42" w:rsidP="00D31C97">
            <w:pPr>
              <w:keepNext/>
              <w:keepLines/>
              <w:spacing w:before="0" w:after="0"/>
            </w:pPr>
            <w:r w:rsidRPr="00CF0720">
              <w:t>Out-of-block</w:t>
            </w:r>
          </w:p>
          <w:p w:rsidR="00B96D42" w:rsidRPr="00CF0720" w:rsidRDefault="00B96D42" w:rsidP="00D31C97">
            <w:pPr>
              <w:keepNext/>
              <w:keepLines/>
              <w:spacing w:before="0" w:after="0"/>
            </w:pPr>
            <w:r w:rsidRPr="00CF0720">
              <w:t>radiated power</w:t>
            </w:r>
          </w:p>
        </w:tc>
      </w:tr>
      <w:tr w:rsidR="00B96D42" w:rsidRPr="00CF0720" w:rsidTr="006D3105">
        <w:trPr>
          <w:trHeight w:val="20"/>
        </w:trPr>
        <w:tc>
          <w:tcPr>
            <w:tcW w:w="1985" w:type="dxa"/>
          </w:tcPr>
          <w:p w:rsidR="00B96D42" w:rsidRPr="00CF0720" w:rsidRDefault="00B96D42" w:rsidP="0088360D">
            <w:pPr>
              <w:keepNext/>
              <w:keepLines/>
              <w:spacing w:before="0"/>
            </w:pPr>
            <w:r w:rsidRPr="00CF0720">
              <w:t>(1)</w:t>
            </w:r>
          </w:p>
          <w:p w:rsidR="00B96D42" w:rsidRPr="00CF0720" w:rsidRDefault="00B96D42" w:rsidP="0088360D">
            <w:pPr>
              <w:keepNext/>
              <w:keepLines/>
              <w:spacing w:before="0"/>
            </w:pPr>
            <w:r w:rsidRPr="00CF0720">
              <w:t>AAS to non-AAS</w:t>
            </w:r>
          </w:p>
        </w:tc>
        <w:tc>
          <w:tcPr>
            <w:tcW w:w="1543" w:type="dxa"/>
            <w:hideMark/>
          </w:tcPr>
          <w:p w:rsidR="00B96D42" w:rsidRPr="00CF0720" w:rsidRDefault="00B96D42" w:rsidP="0088360D">
            <w:pPr>
              <w:keepNext/>
              <w:keepLines/>
              <w:spacing w:before="0"/>
            </w:pPr>
            <w:r w:rsidRPr="00CF0720">
              <w:t>60 MHz</w:t>
            </w:r>
          </w:p>
        </w:tc>
        <w:tc>
          <w:tcPr>
            <w:tcW w:w="1423" w:type="dxa"/>
            <w:hideMark/>
          </w:tcPr>
          <w:p w:rsidR="00B96D42" w:rsidRPr="00CF0720" w:rsidRDefault="00B96D42" w:rsidP="0088360D">
            <w:pPr>
              <w:keepNext/>
              <w:keepLines/>
              <w:spacing w:before="0"/>
            </w:pPr>
            <w:r w:rsidRPr="00CF0720">
              <w:t>20 MHz</w:t>
            </w:r>
          </w:p>
        </w:tc>
        <w:tc>
          <w:tcPr>
            <w:tcW w:w="1554" w:type="dxa"/>
          </w:tcPr>
          <w:p w:rsidR="00B96D42" w:rsidRPr="00CF0720" w:rsidRDefault="00B96D42" w:rsidP="0088360D">
            <w:pPr>
              <w:keepNext/>
              <w:keepLines/>
              <w:spacing w:before="0"/>
            </w:pPr>
            <w:r w:rsidRPr="00CF0720">
              <w:t>TRP: 51</w:t>
            </w:r>
          </w:p>
          <w:p w:rsidR="00B96D42" w:rsidRPr="00CF0720" w:rsidRDefault="00B96D42" w:rsidP="0088360D">
            <w:pPr>
              <w:keepNext/>
              <w:keepLines/>
              <w:spacing w:before="0"/>
            </w:pPr>
            <w:r w:rsidRPr="00CF0720">
              <w:t>dBm/(60 MHz)</w:t>
            </w:r>
          </w:p>
        </w:tc>
        <w:tc>
          <w:tcPr>
            <w:tcW w:w="1072" w:type="dxa"/>
            <w:hideMark/>
          </w:tcPr>
          <w:p w:rsidR="00B96D42" w:rsidRPr="00CF0720" w:rsidRDefault="00B96D42" w:rsidP="0088360D">
            <w:pPr>
              <w:keepNext/>
              <w:keepLines/>
              <w:spacing w:before="0"/>
            </w:pPr>
            <w:r w:rsidRPr="00CF0720">
              <w:t>83 dB</w:t>
            </w:r>
          </w:p>
        </w:tc>
        <w:tc>
          <w:tcPr>
            <w:tcW w:w="1933" w:type="dxa"/>
          </w:tcPr>
          <w:p w:rsidR="00B96D42" w:rsidRPr="00CF0720" w:rsidRDefault="00B96D42" w:rsidP="0088360D">
            <w:pPr>
              <w:keepNext/>
              <w:keepLines/>
              <w:spacing w:before="0"/>
            </w:pPr>
            <w:r w:rsidRPr="00CF0720">
              <w:t>TRP:</w:t>
            </w:r>
          </w:p>
          <w:p w:rsidR="00B96D42" w:rsidRPr="00CF0720" w:rsidRDefault="00B96D42" w:rsidP="0088360D">
            <w:pPr>
              <w:keepNext/>
              <w:keepLines/>
              <w:spacing w:before="0"/>
            </w:pPr>
            <w:r w:rsidRPr="00CF0720">
              <w:t>-32 dBm/(60 MHz)</w:t>
            </w:r>
          </w:p>
          <w:p w:rsidR="00B96D42" w:rsidRPr="00CF0720" w:rsidRDefault="00B96D42" w:rsidP="0088360D">
            <w:pPr>
              <w:keepNext/>
              <w:keepLines/>
              <w:spacing w:before="0"/>
            </w:pPr>
            <w:r w:rsidRPr="00CF0720">
              <w:t>-43 dBm/(5 MHz)</w:t>
            </w:r>
          </w:p>
        </w:tc>
      </w:tr>
      <w:tr w:rsidR="00B96D42" w:rsidRPr="00CF0720" w:rsidTr="006D3105">
        <w:trPr>
          <w:trHeight w:val="20"/>
        </w:trPr>
        <w:tc>
          <w:tcPr>
            <w:tcW w:w="1985" w:type="dxa"/>
          </w:tcPr>
          <w:p w:rsidR="00B96D42" w:rsidRPr="00CF0720" w:rsidRDefault="00B96D42" w:rsidP="0088360D">
            <w:pPr>
              <w:keepNext/>
              <w:keepLines/>
              <w:spacing w:before="0"/>
            </w:pPr>
            <w:r w:rsidRPr="00CF0720">
              <w:t>(2)</w:t>
            </w:r>
          </w:p>
          <w:p w:rsidR="00B96D42" w:rsidRPr="00CF0720" w:rsidRDefault="00B96D42" w:rsidP="0088360D">
            <w:pPr>
              <w:keepNext/>
              <w:keepLines/>
              <w:spacing w:before="0"/>
            </w:pPr>
            <w:r w:rsidRPr="00CF0720">
              <w:t>AAS to AAS</w:t>
            </w:r>
          </w:p>
        </w:tc>
        <w:tc>
          <w:tcPr>
            <w:tcW w:w="1543" w:type="dxa"/>
            <w:hideMark/>
          </w:tcPr>
          <w:p w:rsidR="00B96D42" w:rsidRPr="00CF0720" w:rsidRDefault="00B96D42" w:rsidP="0088360D">
            <w:pPr>
              <w:keepNext/>
              <w:keepLines/>
              <w:spacing w:before="0"/>
            </w:pPr>
            <w:r w:rsidRPr="00CF0720">
              <w:t>60 MHz</w:t>
            </w:r>
          </w:p>
        </w:tc>
        <w:tc>
          <w:tcPr>
            <w:tcW w:w="1423" w:type="dxa"/>
            <w:hideMark/>
          </w:tcPr>
          <w:p w:rsidR="00B96D42" w:rsidRPr="00CF0720" w:rsidRDefault="00B96D42" w:rsidP="0088360D">
            <w:pPr>
              <w:keepNext/>
              <w:keepLines/>
              <w:spacing w:before="0"/>
            </w:pPr>
            <w:r w:rsidRPr="00CF0720">
              <w:t>60 MHz</w:t>
            </w:r>
          </w:p>
        </w:tc>
        <w:tc>
          <w:tcPr>
            <w:tcW w:w="1554" w:type="dxa"/>
          </w:tcPr>
          <w:p w:rsidR="00B96D42" w:rsidRPr="00CF0720" w:rsidRDefault="00B96D42" w:rsidP="0088360D">
            <w:pPr>
              <w:keepNext/>
              <w:keepLines/>
              <w:spacing w:before="0"/>
            </w:pPr>
            <w:r w:rsidRPr="00CF0720">
              <w:t>TRP: 51</w:t>
            </w:r>
          </w:p>
          <w:p w:rsidR="00B96D42" w:rsidRPr="00CF0720" w:rsidRDefault="00B96D42" w:rsidP="0088360D">
            <w:pPr>
              <w:keepNext/>
              <w:keepLines/>
              <w:spacing w:before="0"/>
            </w:pPr>
            <w:r w:rsidRPr="00CF0720">
              <w:t>dBm/(60 MHz)</w:t>
            </w:r>
          </w:p>
        </w:tc>
        <w:tc>
          <w:tcPr>
            <w:tcW w:w="1072" w:type="dxa"/>
            <w:hideMark/>
          </w:tcPr>
          <w:p w:rsidR="00B96D42" w:rsidRPr="00CF0720" w:rsidRDefault="00B96D42" w:rsidP="0088360D">
            <w:pPr>
              <w:keepNext/>
              <w:keepLines/>
              <w:spacing w:before="0"/>
            </w:pPr>
            <w:r w:rsidRPr="00CF0720">
              <w:t>77 dB</w:t>
            </w:r>
          </w:p>
        </w:tc>
        <w:tc>
          <w:tcPr>
            <w:tcW w:w="1933" w:type="dxa"/>
          </w:tcPr>
          <w:p w:rsidR="00B96D42" w:rsidRPr="00CF0720" w:rsidRDefault="00B96D42" w:rsidP="0088360D">
            <w:pPr>
              <w:keepNext/>
              <w:keepLines/>
              <w:spacing w:before="0"/>
            </w:pPr>
            <w:r w:rsidRPr="00CF0720">
              <w:t>TRP:</w:t>
            </w:r>
          </w:p>
          <w:p w:rsidR="00B96D42" w:rsidRPr="00CF0720" w:rsidRDefault="00B96D42" w:rsidP="0088360D">
            <w:pPr>
              <w:keepNext/>
              <w:keepLines/>
              <w:spacing w:before="0"/>
            </w:pPr>
            <w:r w:rsidRPr="00CF0720">
              <w:t>-26 dBm/(60 MHz)</w:t>
            </w:r>
          </w:p>
          <w:p w:rsidR="00B96D42" w:rsidRPr="00CF0720" w:rsidRDefault="00B96D42" w:rsidP="0088360D">
            <w:pPr>
              <w:keepNext/>
              <w:keepLines/>
              <w:spacing w:before="0"/>
            </w:pPr>
            <w:r w:rsidRPr="00CF0720">
              <w:t>-37 dBm/(5 MHz)</w:t>
            </w:r>
          </w:p>
        </w:tc>
      </w:tr>
    </w:tbl>
    <w:p w:rsidR="00B76853" w:rsidRPr="00CF0720" w:rsidRDefault="00B76853" w:rsidP="00B15945">
      <w:pPr>
        <w:pStyle w:val="Caption"/>
        <w:rPr>
          <w:lang w:val="en-GB"/>
        </w:rPr>
      </w:pPr>
    </w:p>
    <w:p w:rsidR="00B96D42" w:rsidRPr="00CF0720" w:rsidRDefault="00B15945" w:rsidP="00B15945">
      <w:pPr>
        <w:pStyle w:val="Caption"/>
        <w:rPr>
          <w:lang w:val="en-GB"/>
        </w:rPr>
      </w:pPr>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FB3280" w:rsidRPr="00CF0720">
        <w:rPr>
          <w:noProof/>
          <w:lang w:val="en-GB"/>
        </w:rPr>
        <w:t>29</w:t>
      </w:r>
      <w:r w:rsidRPr="00CF0720">
        <w:rPr>
          <w:lang w:val="en-GB"/>
        </w:rPr>
        <w:fldChar w:fldCharType="end"/>
      </w:r>
      <w:r w:rsidRPr="00CF0720">
        <w:rPr>
          <w:lang w:val="en-GB"/>
        </w:rPr>
        <w:t>:</w:t>
      </w:r>
      <w:r w:rsidR="00B96D42" w:rsidRPr="00CF0720">
        <w:rPr>
          <w:lang w:val="en-GB"/>
        </w:rPr>
        <w:t xml:space="preserve"> Out-of-block emission limits which would result in a 5% degradation in mean uplink throughput of victim MFCN (Case-2: 288 metres).</w:t>
      </w:r>
    </w:p>
    <w:tbl>
      <w:tblPr>
        <w:tblStyle w:val="ECCTable-redheader"/>
        <w:tblW w:w="9510" w:type="dxa"/>
        <w:tblInd w:w="0" w:type="dxa"/>
        <w:tblLook w:val="0420" w:firstRow="1" w:lastRow="0" w:firstColumn="0" w:lastColumn="0" w:noHBand="0" w:noVBand="1"/>
      </w:tblPr>
      <w:tblGrid>
        <w:gridCol w:w="1984"/>
        <w:gridCol w:w="1543"/>
        <w:gridCol w:w="1423"/>
        <w:gridCol w:w="1554"/>
        <w:gridCol w:w="1072"/>
        <w:gridCol w:w="1934"/>
      </w:tblGrid>
      <w:tr w:rsidR="00B96D42" w:rsidRPr="00CF0720" w:rsidTr="006D3105">
        <w:trPr>
          <w:cnfStyle w:val="100000000000" w:firstRow="1" w:lastRow="0" w:firstColumn="0" w:lastColumn="0" w:oddVBand="0" w:evenVBand="0" w:oddHBand="0" w:evenHBand="0" w:firstRowFirstColumn="0" w:firstRowLastColumn="0" w:lastRowFirstColumn="0" w:lastRowLastColumn="0"/>
          <w:trHeight w:val="20"/>
        </w:trPr>
        <w:tc>
          <w:tcPr>
            <w:tcW w:w="1984" w:type="dxa"/>
          </w:tcPr>
          <w:p w:rsidR="00B96D42" w:rsidRPr="00CF0720" w:rsidRDefault="00B96D42" w:rsidP="00D31C97">
            <w:pPr>
              <w:spacing w:before="0" w:after="0"/>
            </w:pPr>
            <w:r w:rsidRPr="00CF0720">
              <w:t>Scenarios</w:t>
            </w:r>
          </w:p>
        </w:tc>
        <w:tc>
          <w:tcPr>
            <w:tcW w:w="1543" w:type="dxa"/>
            <w:hideMark/>
          </w:tcPr>
          <w:p w:rsidR="00B96D42" w:rsidRPr="00CF0720" w:rsidRDefault="00B96D42" w:rsidP="00D31C97">
            <w:pPr>
              <w:spacing w:before="0" w:after="0"/>
            </w:pPr>
            <w:r w:rsidRPr="00CF0720">
              <w:t>Interferer BS</w:t>
            </w:r>
          </w:p>
          <w:p w:rsidR="00B96D42" w:rsidRPr="00CF0720" w:rsidRDefault="00B96D42" w:rsidP="00D31C97">
            <w:pPr>
              <w:spacing w:before="0" w:after="0"/>
            </w:pPr>
            <w:r w:rsidRPr="00CF0720">
              <w:t>bandwidth</w:t>
            </w:r>
          </w:p>
        </w:tc>
        <w:tc>
          <w:tcPr>
            <w:tcW w:w="1423" w:type="dxa"/>
            <w:hideMark/>
          </w:tcPr>
          <w:p w:rsidR="00B96D42" w:rsidRPr="00CF0720" w:rsidRDefault="00B96D42" w:rsidP="00D31C97">
            <w:pPr>
              <w:spacing w:before="0" w:after="0"/>
            </w:pPr>
            <w:r w:rsidRPr="00CF0720">
              <w:t>Victim BS bandwidth</w:t>
            </w:r>
          </w:p>
        </w:tc>
        <w:tc>
          <w:tcPr>
            <w:tcW w:w="1554" w:type="dxa"/>
          </w:tcPr>
          <w:p w:rsidR="00B96D42" w:rsidRPr="00CF0720" w:rsidRDefault="00B96D42" w:rsidP="00D31C97">
            <w:pPr>
              <w:spacing w:before="0" w:after="0"/>
            </w:pPr>
            <w:r w:rsidRPr="00CF0720">
              <w:t>In-block</w:t>
            </w:r>
          </w:p>
          <w:p w:rsidR="00B96D42" w:rsidRPr="00CF0720" w:rsidRDefault="00B96D42" w:rsidP="00D31C97">
            <w:pPr>
              <w:spacing w:before="0" w:after="0"/>
            </w:pPr>
            <w:r w:rsidRPr="00CF0720">
              <w:t>radiated</w:t>
            </w:r>
          </w:p>
          <w:p w:rsidR="00B96D42" w:rsidRPr="00CF0720" w:rsidRDefault="00B96D42" w:rsidP="00D31C97">
            <w:pPr>
              <w:spacing w:before="0" w:after="0"/>
            </w:pPr>
            <w:r w:rsidRPr="00CF0720">
              <w:t>power</w:t>
            </w:r>
          </w:p>
        </w:tc>
        <w:tc>
          <w:tcPr>
            <w:tcW w:w="1072" w:type="dxa"/>
            <w:hideMark/>
          </w:tcPr>
          <w:p w:rsidR="00B96D42" w:rsidRPr="00CF0720" w:rsidRDefault="00B96D42" w:rsidP="00D31C97">
            <w:pPr>
              <w:spacing w:before="0" w:after="0"/>
            </w:pPr>
            <w:r w:rsidRPr="00CF0720">
              <w:t>ACIR</w:t>
            </w:r>
          </w:p>
          <w:p w:rsidR="00B96D42" w:rsidRPr="00CF0720" w:rsidRDefault="00B96D42" w:rsidP="00D31C97">
            <w:pPr>
              <w:spacing w:before="0" w:after="0"/>
            </w:pPr>
            <w:r w:rsidRPr="00CF0720">
              <w:t>required</w:t>
            </w:r>
          </w:p>
          <w:p w:rsidR="00B96D42" w:rsidRPr="00CF0720" w:rsidRDefault="00B96D42" w:rsidP="00D31C97">
            <w:pPr>
              <w:spacing w:before="0" w:after="0"/>
            </w:pPr>
            <w:r w:rsidRPr="00CF0720">
              <w:t>(~ACLR)</w:t>
            </w:r>
          </w:p>
        </w:tc>
        <w:tc>
          <w:tcPr>
            <w:tcW w:w="1934" w:type="dxa"/>
          </w:tcPr>
          <w:p w:rsidR="00B96D42" w:rsidRPr="00CF0720" w:rsidRDefault="00B96D42" w:rsidP="00D31C97">
            <w:pPr>
              <w:spacing w:before="0" w:after="0"/>
            </w:pPr>
            <w:r w:rsidRPr="00CF0720">
              <w:t>Out-of-block</w:t>
            </w:r>
          </w:p>
          <w:p w:rsidR="00B96D42" w:rsidRPr="00CF0720" w:rsidRDefault="00B96D42" w:rsidP="00D31C97">
            <w:pPr>
              <w:spacing w:before="0" w:after="0"/>
            </w:pPr>
            <w:r w:rsidRPr="00CF0720">
              <w:t>radiated power</w:t>
            </w:r>
          </w:p>
        </w:tc>
      </w:tr>
      <w:tr w:rsidR="00B96D42" w:rsidRPr="00CF0720" w:rsidTr="006D3105">
        <w:trPr>
          <w:trHeight w:val="20"/>
        </w:trPr>
        <w:tc>
          <w:tcPr>
            <w:tcW w:w="1984" w:type="dxa"/>
          </w:tcPr>
          <w:p w:rsidR="00B96D42" w:rsidRPr="00CF0720" w:rsidRDefault="00B96D42" w:rsidP="0088360D">
            <w:pPr>
              <w:spacing w:before="0"/>
            </w:pPr>
            <w:r w:rsidRPr="00CF0720">
              <w:t>(1)</w:t>
            </w:r>
          </w:p>
          <w:p w:rsidR="00B96D42" w:rsidRPr="00CF0720" w:rsidRDefault="00B96D42" w:rsidP="0088360D">
            <w:pPr>
              <w:spacing w:before="0"/>
            </w:pPr>
            <w:r w:rsidRPr="00CF0720">
              <w:t>AAS to non-AAS</w:t>
            </w:r>
          </w:p>
        </w:tc>
        <w:tc>
          <w:tcPr>
            <w:tcW w:w="1543" w:type="dxa"/>
            <w:hideMark/>
          </w:tcPr>
          <w:p w:rsidR="00B96D42" w:rsidRPr="00CF0720" w:rsidRDefault="00B96D42" w:rsidP="0088360D">
            <w:pPr>
              <w:spacing w:before="0"/>
            </w:pPr>
            <w:r w:rsidRPr="00CF0720">
              <w:t>60 MHz</w:t>
            </w:r>
          </w:p>
        </w:tc>
        <w:tc>
          <w:tcPr>
            <w:tcW w:w="1423" w:type="dxa"/>
            <w:hideMark/>
          </w:tcPr>
          <w:p w:rsidR="00B96D42" w:rsidRPr="00CF0720" w:rsidRDefault="00B96D42" w:rsidP="0088360D">
            <w:pPr>
              <w:spacing w:before="0"/>
            </w:pPr>
            <w:r w:rsidRPr="00CF0720">
              <w:t>20 MHz</w:t>
            </w:r>
          </w:p>
        </w:tc>
        <w:tc>
          <w:tcPr>
            <w:tcW w:w="1554" w:type="dxa"/>
          </w:tcPr>
          <w:p w:rsidR="00B96D42" w:rsidRPr="00CF0720" w:rsidRDefault="00B96D42" w:rsidP="0088360D">
            <w:pPr>
              <w:spacing w:before="0"/>
            </w:pPr>
            <w:r w:rsidRPr="00CF0720">
              <w:t>TRP: 51</w:t>
            </w:r>
          </w:p>
          <w:p w:rsidR="00B96D42" w:rsidRPr="00CF0720" w:rsidRDefault="00B96D42" w:rsidP="0088360D">
            <w:pPr>
              <w:spacing w:before="0"/>
            </w:pPr>
            <w:r w:rsidRPr="00CF0720">
              <w:t>dBm/(60 MHz)</w:t>
            </w:r>
          </w:p>
        </w:tc>
        <w:tc>
          <w:tcPr>
            <w:tcW w:w="1072" w:type="dxa"/>
            <w:hideMark/>
          </w:tcPr>
          <w:p w:rsidR="00B96D42" w:rsidRPr="00CF0720" w:rsidRDefault="00B96D42" w:rsidP="0088360D">
            <w:pPr>
              <w:spacing w:before="0"/>
            </w:pPr>
            <w:r w:rsidRPr="00CF0720">
              <w:t>79 dB</w:t>
            </w:r>
          </w:p>
        </w:tc>
        <w:tc>
          <w:tcPr>
            <w:tcW w:w="1934" w:type="dxa"/>
          </w:tcPr>
          <w:p w:rsidR="00B96D42" w:rsidRPr="00CF0720" w:rsidRDefault="00B96D42" w:rsidP="0088360D">
            <w:pPr>
              <w:spacing w:before="0"/>
            </w:pPr>
            <w:r w:rsidRPr="00CF0720">
              <w:t>TRP:</w:t>
            </w:r>
          </w:p>
          <w:p w:rsidR="00B96D42" w:rsidRPr="00CF0720" w:rsidRDefault="00B96D42" w:rsidP="0088360D">
            <w:pPr>
              <w:spacing w:before="0"/>
            </w:pPr>
            <w:r w:rsidRPr="00CF0720">
              <w:t>-28 dBm/(60 MHz)</w:t>
            </w:r>
          </w:p>
          <w:p w:rsidR="00B96D42" w:rsidRPr="00CF0720" w:rsidRDefault="00B96D42" w:rsidP="0088360D">
            <w:pPr>
              <w:spacing w:before="0"/>
            </w:pPr>
            <w:r w:rsidRPr="00CF0720">
              <w:t>-39 dBm/(5 MHz)</w:t>
            </w:r>
          </w:p>
        </w:tc>
      </w:tr>
      <w:tr w:rsidR="00B96D42" w:rsidRPr="00CF0720" w:rsidTr="006D3105">
        <w:trPr>
          <w:trHeight w:val="20"/>
        </w:trPr>
        <w:tc>
          <w:tcPr>
            <w:tcW w:w="1984" w:type="dxa"/>
          </w:tcPr>
          <w:p w:rsidR="00B96D42" w:rsidRPr="00CF0720" w:rsidRDefault="0032791C" w:rsidP="0088360D">
            <w:pPr>
              <w:spacing w:before="0"/>
            </w:pPr>
            <w:r>
              <w:rPr>
                <w:noProof/>
                <w:lang w:eastAsia="da-DK"/>
              </w:rPr>
              <w:pict>
                <v:shape id="_x0000_s1137" type="#_x0000_t136" style="position:absolute;left:0;text-align:left;margin-left:16.65pt;margin-top:337.3pt;width:485.35pt;height:194.1pt;rotation:315;z-index:-251484160;mso-position-horizontal-relative:margin;mso-position-vertical-relative:margin" o:allowincell="f" fillcolor="silver" stroked="f">
                  <v:fill opacity=".5"/>
                  <v:textpath style="font-family:&quot;Arial&quot;;font-size:1pt" string="DRAFT"/>
                  <w10:wrap anchorx="margin" anchory="margin"/>
                </v:shape>
              </w:pict>
            </w:r>
            <w:r w:rsidR="00B96D42" w:rsidRPr="00CF0720">
              <w:t>(2)</w:t>
            </w:r>
          </w:p>
          <w:p w:rsidR="00B96D42" w:rsidRPr="00CF0720" w:rsidRDefault="00B96D42" w:rsidP="0088360D">
            <w:pPr>
              <w:spacing w:before="0"/>
            </w:pPr>
            <w:r w:rsidRPr="00CF0720">
              <w:t>AAS to AAS</w:t>
            </w:r>
          </w:p>
        </w:tc>
        <w:tc>
          <w:tcPr>
            <w:tcW w:w="1543" w:type="dxa"/>
            <w:hideMark/>
          </w:tcPr>
          <w:p w:rsidR="00B96D42" w:rsidRPr="00CF0720" w:rsidRDefault="00B96D42" w:rsidP="0088360D">
            <w:pPr>
              <w:spacing w:before="0"/>
            </w:pPr>
            <w:r w:rsidRPr="00CF0720">
              <w:t>60 MHz</w:t>
            </w:r>
          </w:p>
        </w:tc>
        <w:tc>
          <w:tcPr>
            <w:tcW w:w="1423" w:type="dxa"/>
            <w:hideMark/>
          </w:tcPr>
          <w:p w:rsidR="00B96D42" w:rsidRPr="00CF0720" w:rsidRDefault="00B96D42" w:rsidP="0088360D">
            <w:pPr>
              <w:spacing w:before="0"/>
            </w:pPr>
            <w:r w:rsidRPr="00CF0720">
              <w:t>60 MHz</w:t>
            </w:r>
          </w:p>
        </w:tc>
        <w:tc>
          <w:tcPr>
            <w:tcW w:w="1554" w:type="dxa"/>
          </w:tcPr>
          <w:p w:rsidR="00B96D42" w:rsidRPr="00CF0720" w:rsidRDefault="00B96D42" w:rsidP="0088360D">
            <w:pPr>
              <w:spacing w:before="0"/>
            </w:pPr>
            <w:r w:rsidRPr="00CF0720">
              <w:t>TRP: 51</w:t>
            </w:r>
          </w:p>
          <w:p w:rsidR="00B96D42" w:rsidRPr="00CF0720" w:rsidRDefault="00B96D42" w:rsidP="0088360D">
            <w:pPr>
              <w:spacing w:before="0"/>
            </w:pPr>
            <w:r w:rsidRPr="00CF0720">
              <w:t>dBm/(60 MHz)</w:t>
            </w:r>
          </w:p>
        </w:tc>
        <w:tc>
          <w:tcPr>
            <w:tcW w:w="1072" w:type="dxa"/>
            <w:hideMark/>
          </w:tcPr>
          <w:p w:rsidR="00B96D42" w:rsidRPr="00CF0720" w:rsidRDefault="00B96D42" w:rsidP="0088360D">
            <w:pPr>
              <w:spacing w:before="0"/>
            </w:pPr>
            <w:r w:rsidRPr="00CF0720">
              <w:t>74 dB</w:t>
            </w:r>
          </w:p>
        </w:tc>
        <w:tc>
          <w:tcPr>
            <w:tcW w:w="1934" w:type="dxa"/>
          </w:tcPr>
          <w:p w:rsidR="00B96D42" w:rsidRPr="00CF0720" w:rsidRDefault="00B96D42" w:rsidP="0088360D">
            <w:pPr>
              <w:spacing w:before="0"/>
            </w:pPr>
            <w:r w:rsidRPr="00CF0720">
              <w:t>TRP:</w:t>
            </w:r>
          </w:p>
          <w:p w:rsidR="00B96D42" w:rsidRPr="00CF0720" w:rsidRDefault="00B96D42" w:rsidP="0088360D">
            <w:pPr>
              <w:spacing w:before="0"/>
            </w:pPr>
            <w:r w:rsidRPr="00CF0720">
              <w:t>-23 dBm/(60 MHz)</w:t>
            </w:r>
          </w:p>
          <w:p w:rsidR="00B96D42" w:rsidRPr="00CF0720" w:rsidRDefault="00B96D42" w:rsidP="0088360D">
            <w:pPr>
              <w:spacing w:before="0"/>
            </w:pPr>
            <w:r w:rsidRPr="00CF0720">
              <w:t>-34 dBm/(5 MHz)</w:t>
            </w:r>
          </w:p>
        </w:tc>
      </w:tr>
    </w:tbl>
    <w:p w:rsidR="000431CA" w:rsidRPr="00CF0720" w:rsidRDefault="000431CA" w:rsidP="0049593F">
      <w:pPr>
        <w:pStyle w:val="ECCAnnexheading2"/>
        <w:rPr>
          <w:lang w:val="en-GB"/>
        </w:rPr>
      </w:pPr>
      <w:r w:rsidRPr="00CF0720">
        <w:rPr>
          <w:lang w:val="en-GB"/>
        </w:rPr>
        <w:t>Conclusions</w:t>
      </w:r>
    </w:p>
    <w:p w:rsidR="00B96D42" w:rsidRPr="00CF0720" w:rsidRDefault="00B96D42" w:rsidP="00B96D42">
      <w:r w:rsidRPr="00CF0720">
        <w:t>We have characterised the impact of base station to base station interference between MFCNs with non-time-aligned UL and DL transmission in terms of the resulting degradation in UL throughput of the victim MFCN. Specifically, we have considered “AAS to non-AAS” and “AAS to AAS” interferer to victim scenarios.</w:t>
      </w:r>
    </w:p>
    <w:p w:rsidR="00B96D42" w:rsidRPr="00CF0720" w:rsidRDefault="00B96D42" w:rsidP="00B96D42">
      <w:r w:rsidRPr="00CF0720">
        <w:t>For each scenario, we have considered two deployment geometries, where the separation between a victim base station and the nearest interfering base station is 70 and 288 metres, respectively. The former case is aligned with the assumption of 70 metre interferer-victim separation used in ECC Report 203</w:t>
      </w:r>
      <w:r w:rsidR="00320553" w:rsidRPr="00CF0720">
        <w:t xml:space="preserve"> </w:t>
      </w:r>
      <w:r w:rsidR="00FB3280" w:rsidRPr="00CF0720">
        <w:fldChar w:fldCharType="begin"/>
      </w:r>
      <w:r w:rsidR="00FB3280" w:rsidRPr="00CF0720">
        <w:instrText xml:space="preserve"> REF _Ref507756408 \r \h </w:instrText>
      </w:r>
      <w:r w:rsidR="00FB3280" w:rsidRPr="00CF0720">
        <w:fldChar w:fldCharType="separate"/>
      </w:r>
      <w:r w:rsidR="00FB3280" w:rsidRPr="00CF0720">
        <w:t>[2]</w:t>
      </w:r>
      <w:r w:rsidR="00FB3280" w:rsidRPr="00CF0720">
        <w:fldChar w:fldCharType="end"/>
      </w:r>
      <w:r w:rsidRPr="00CF0720">
        <w:t xml:space="preserve"> to derive the existing baseline BEM of -34 dBm/(5 MHz).</w:t>
      </w:r>
    </w:p>
    <w:p w:rsidR="00B96D42" w:rsidRPr="00CF0720" w:rsidRDefault="00B96D42" w:rsidP="00B96D42">
      <w:r w:rsidRPr="00CF0720">
        <w:t>As might be expected, the results indicate that the restrictions on out-of-block radiations are more stringent in the case of 70 metre separations. For this reason, we use the results for this case in proposing out-of-block radiation limits.</w:t>
      </w:r>
    </w:p>
    <w:p w:rsidR="00B96D42" w:rsidRPr="00CF0720" w:rsidRDefault="00B96D42" w:rsidP="00B96D42">
      <w:r w:rsidRPr="00CF0720">
        <w:t>Based on the results, and assuming a target 5% degradation in UL throughput in the victim MFCN, one may conclude that for AAS base stations, the results indicate that a baseline TRP limit of -43 dBm/(5 MHz) would be appropriate.</w:t>
      </w:r>
    </w:p>
    <w:p w:rsidR="00DA5946" w:rsidRPr="00CF0720" w:rsidRDefault="00DA5946" w:rsidP="00691591">
      <w:pPr>
        <w:pStyle w:val="ECCAnnexheading1"/>
        <w:rPr>
          <w:lang w:val="en-GB"/>
        </w:rPr>
      </w:pPr>
      <w:bookmarkStart w:id="3746" w:name="_Toc489012529"/>
      <w:bookmarkStart w:id="3747" w:name="_Ref500133810"/>
      <w:bookmarkStart w:id="3748" w:name="_Ref500133952"/>
      <w:bookmarkStart w:id="3749" w:name="_Ref500134289"/>
      <w:bookmarkStart w:id="3750" w:name="_Ref500134407"/>
      <w:bookmarkStart w:id="3751" w:name="_Ref500144951"/>
      <w:bookmarkStart w:id="3752" w:name="_Ref500824472"/>
      <w:bookmarkStart w:id="3753" w:name="_Ref500969643"/>
      <w:bookmarkStart w:id="3754" w:name="_Ref500976451"/>
      <w:r w:rsidRPr="00CF0720">
        <w:rPr>
          <w:lang w:val="en-GB"/>
        </w:rPr>
        <w:lastRenderedPageBreak/>
        <w:t>Studies on the coexistence between AAS MFCN and Radiolocation systems</w:t>
      </w:r>
      <w:bookmarkEnd w:id="3746"/>
      <w:bookmarkEnd w:id="3747"/>
      <w:bookmarkEnd w:id="3748"/>
      <w:bookmarkEnd w:id="3749"/>
      <w:bookmarkEnd w:id="3750"/>
      <w:bookmarkEnd w:id="3751"/>
      <w:bookmarkEnd w:id="3752"/>
      <w:bookmarkEnd w:id="3753"/>
      <w:bookmarkEnd w:id="3754"/>
    </w:p>
    <w:p w:rsidR="001D0D76" w:rsidRPr="00CF0720" w:rsidRDefault="00D22262" w:rsidP="00841367">
      <w:pPr>
        <w:pStyle w:val="ECCAnnexheading2"/>
        <w:rPr>
          <w:lang w:val="en-GB"/>
        </w:rPr>
      </w:pPr>
      <w:bookmarkStart w:id="3755" w:name="_Ref500799129"/>
      <w:r w:rsidRPr="00CF0720">
        <w:rPr>
          <w:lang w:val="en-GB"/>
        </w:rPr>
        <w:t>STUDY #1</w:t>
      </w:r>
      <w:bookmarkEnd w:id="3755"/>
      <w:r w:rsidR="00854778" w:rsidRPr="00CF0720">
        <w:rPr>
          <w:lang w:val="en-GB"/>
        </w:rPr>
        <w:t xml:space="preserve">: </w:t>
      </w:r>
      <w:r w:rsidR="00B857CD" w:rsidRPr="00CF0720">
        <w:rPr>
          <w:lang w:val="en-GB"/>
        </w:rPr>
        <w:t xml:space="preserve">Coexistence study between 5G (Advanced Antenna Systems AAS) Macro &amp; micro BSs &amp; radiolocation systems in adjacent band (3400MHz) as well as the compatibility between MFCN </w:t>
      </w:r>
      <w:r w:rsidR="000C628A" w:rsidRPr="00CF0720">
        <w:rPr>
          <w:lang w:val="en-GB"/>
        </w:rPr>
        <w:t>with non AAS and Radiolocation</w:t>
      </w:r>
    </w:p>
    <w:p w:rsidR="00841367" w:rsidRPr="00CF0720" w:rsidRDefault="00841367" w:rsidP="00841367">
      <w:pPr>
        <w:pStyle w:val="Caption"/>
        <w:keepNext/>
        <w:rPr>
          <w:lang w:val="en-GB"/>
        </w:rPr>
      </w:pPr>
      <w:bookmarkStart w:id="3756" w:name="_Ref505340849"/>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FB3280" w:rsidRPr="00CF0720">
        <w:rPr>
          <w:noProof/>
          <w:lang w:val="en-GB"/>
        </w:rPr>
        <w:t>30</w:t>
      </w:r>
      <w:r w:rsidRPr="00CF0720">
        <w:rPr>
          <w:lang w:val="en-GB"/>
        </w:rPr>
        <w:fldChar w:fldCharType="end"/>
      </w:r>
      <w:bookmarkEnd w:id="3756"/>
      <w:r w:rsidRPr="00CF0720">
        <w:rPr>
          <w:lang w:val="en-GB"/>
        </w:rPr>
        <w:t>: Radiolocation parameter values and assumptions for simulations</w:t>
      </w:r>
    </w:p>
    <w:tbl>
      <w:tblPr>
        <w:tblStyle w:val="ECCTable-redheader"/>
        <w:tblW w:w="0" w:type="auto"/>
        <w:tblInd w:w="0" w:type="dxa"/>
        <w:tblLook w:val="04A0" w:firstRow="1" w:lastRow="0" w:firstColumn="1" w:lastColumn="0" w:noHBand="0" w:noVBand="1"/>
      </w:tblPr>
      <w:tblGrid>
        <w:gridCol w:w="2669"/>
        <w:gridCol w:w="6920"/>
      </w:tblGrid>
      <w:tr w:rsidR="001D0D76" w:rsidRPr="00CF0720" w:rsidTr="00320553">
        <w:trPr>
          <w:cnfStyle w:val="100000000000" w:firstRow="1" w:lastRow="0" w:firstColumn="0" w:lastColumn="0" w:oddVBand="0" w:evenVBand="0" w:oddHBand="0" w:evenHBand="0" w:firstRowFirstColumn="0" w:firstRowLastColumn="0" w:lastRowFirstColumn="0" w:lastRowLastColumn="0"/>
        </w:trPr>
        <w:tc>
          <w:tcPr>
            <w:tcW w:w="2669" w:type="dxa"/>
          </w:tcPr>
          <w:p w:rsidR="001D0D76" w:rsidRPr="00CF0720" w:rsidRDefault="001D0D76" w:rsidP="001D0D76">
            <w:pPr>
              <w:pStyle w:val="ECCTableHeaderwhitefont"/>
            </w:pPr>
            <w:r w:rsidRPr="00CF0720">
              <w:t>Parameter</w:t>
            </w:r>
          </w:p>
        </w:tc>
        <w:tc>
          <w:tcPr>
            <w:tcW w:w="6920" w:type="dxa"/>
          </w:tcPr>
          <w:p w:rsidR="001D0D76" w:rsidRPr="00CF0720" w:rsidRDefault="001D0D76" w:rsidP="001D0D76">
            <w:pPr>
              <w:pStyle w:val="ECCTableHeaderwhitefont"/>
            </w:pPr>
            <w:r w:rsidRPr="00CF0720">
              <w:t>Value</w:t>
            </w:r>
          </w:p>
        </w:tc>
      </w:tr>
      <w:tr w:rsidR="001D0D76" w:rsidRPr="00CF0720" w:rsidTr="00320553">
        <w:tc>
          <w:tcPr>
            <w:tcW w:w="2669" w:type="dxa"/>
          </w:tcPr>
          <w:p w:rsidR="001D0D76" w:rsidRPr="00CF0720" w:rsidRDefault="001D0D76" w:rsidP="00320553">
            <w:pPr>
              <w:pStyle w:val="ECCTabletext"/>
              <w:spacing w:after="0"/>
              <w:jc w:val="left"/>
            </w:pPr>
            <w:r w:rsidRPr="00CF0720">
              <w:t>Radar receiver coordinates</w:t>
            </w:r>
          </w:p>
          <w:p w:rsidR="001D0D76" w:rsidRPr="00CF0720" w:rsidRDefault="001D0D76" w:rsidP="00320553">
            <w:pPr>
              <w:pStyle w:val="ECCTabletext"/>
              <w:spacing w:after="0"/>
              <w:jc w:val="left"/>
            </w:pPr>
            <w:r w:rsidRPr="00CF0720">
              <w:t xml:space="preserve">(xRAD, yRAD) </w:t>
            </w:r>
          </w:p>
        </w:tc>
        <w:tc>
          <w:tcPr>
            <w:tcW w:w="6920" w:type="dxa"/>
          </w:tcPr>
          <w:p w:rsidR="001D0D76" w:rsidRPr="00CF0720" w:rsidRDefault="001D0D76" w:rsidP="00320553">
            <w:pPr>
              <w:pStyle w:val="ECCTabletext"/>
              <w:spacing w:after="0"/>
              <w:jc w:val="left"/>
            </w:pPr>
            <w:r w:rsidRPr="00CF0720">
              <w:t xml:space="preserve">(0, 0) </w:t>
            </w:r>
          </w:p>
          <w:p w:rsidR="001D0D76" w:rsidRPr="00CF0720" w:rsidRDefault="001D0D76" w:rsidP="00320553">
            <w:pPr>
              <w:pStyle w:val="ECCTabletext"/>
              <w:spacing w:after="0"/>
              <w:jc w:val="left"/>
            </w:pPr>
            <w:r w:rsidRPr="00CF0720">
              <w:t>NOTE: Radar receiver is positioned at the origin and is surrounded by mobile network base stations.</w:t>
            </w:r>
          </w:p>
        </w:tc>
      </w:tr>
      <w:tr w:rsidR="001D0D76" w:rsidRPr="00CF0720" w:rsidTr="00320553">
        <w:tc>
          <w:tcPr>
            <w:tcW w:w="2669" w:type="dxa"/>
          </w:tcPr>
          <w:p w:rsidR="001D0D76" w:rsidRPr="00CF0720" w:rsidRDefault="001D0D76" w:rsidP="00320553">
            <w:pPr>
              <w:pStyle w:val="ECCTabletext"/>
              <w:spacing w:after="0"/>
              <w:jc w:val="left"/>
            </w:pPr>
            <w:r w:rsidRPr="00CF0720">
              <w:t xml:space="preserve">Radar receiver </w:t>
            </w:r>
            <w:r w:rsidR="00320553" w:rsidRPr="00CF0720">
              <w:t xml:space="preserve">antenna height above ground </w:t>
            </w:r>
            <w:r w:rsidRPr="00CF0720">
              <w:t>zRAD</w:t>
            </w:r>
          </w:p>
        </w:tc>
        <w:tc>
          <w:tcPr>
            <w:tcW w:w="6920" w:type="dxa"/>
          </w:tcPr>
          <w:p w:rsidR="001D0D76" w:rsidRPr="00CF0720" w:rsidRDefault="001D0D76" w:rsidP="00320553">
            <w:pPr>
              <w:pStyle w:val="ECCTabletext"/>
              <w:spacing w:after="0"/>
              <w:jc w:val="left"/>
            </w:pPr>
            <w:r w:rsidRPr="00CF0720">
              <w:t>30 metres</w:t>
            </w:r>
          </w:p>
          <w:p w:rsidR="001D0D76" w:rsidRPr="00CF0720" w:rsidRDefault="001D0D76" w:rsidP="00320553">
            <w:pPr>
              <w:pStyle w:val="ECCTabletext"/>
              <w:spacing w:after="0"/>
              <w:jc w:val="left"/>
            </w:pPr>
            <w:r w:rsidRPr="00CF0720">
              <w:t>NOTE: The height for terrestrial radar can vary from 4 to 30 metres.</w:t>
            </w:r>
          </w:p>
        </w:tc>
      </w:tr>
      <w:tr w:rsidR="001D0D76" w:rsidRPr="00CF0720" w:rsidTr="00320553">
        <w:tc>
          <w:tcPr>
            <w:tcW w:w="2669" w:type="dxa"/>
          </w:tcPr>
          <w:p w:rsidR="001D0D76" w:rsidRPr="00CF0720" w:rsidRDefault="0032791C" w:rsidP="00320553">
            <w:pPr>
              <w:pStyle w:val="ECCTabletext"/>
              <w:spacing w:after="0"/>
              <w:jc w:val="left"/>
            </w:pPr>
            <w:r>
              <w:rPr>
                <w:noProof/>
                <w:lang w:eastAsia="da-DK"/>
              </w:rPr>
              <w:pict>
                <v:shape id="_x0000_s1098" type="#_x0000_t136" style="position:absolute;margin-left:155.1pt;margin-top:404.75pt;width:485.35pt;height:194.1pt;rotation:315;z-index:-251517952;mso-position-horizontal-relative:margin;mso-position-vertical-relative:margin" o:allowincell="f" fillcolor="silver" stroked="f">
                  <v:fill opacity=".5"/>
                  <v:textpath style="font-family:&quot;Arial&quot;;font-size:1pt" string="DRAFT"/>
                  <w10:wrap anchorx="margin" anchory="margin"/>
                </v:shape>
              </w:pict>
            </w:r>
            <w:r w:rsidR="001D0D76" w:rsidRPr="00CF0720">
              <w:t xml:space="preserve">Radar receiver </w:t>
            </w:r>
          </w:p>
          <w:p w:rsidR="001D0D76" w:rsidRPr="00CF0720" w:rsidRDefault="001D0D76" w:rsidP="00320553">
            <w:pPr>
              <w:pStyle w:val="ECCTabletext"/>
              <w:spacing w:after="0"/>
              <w:jc w:val="left"/>
            </w:pPr>
            <w:r w:rsidRPr="00CF0720">
              <w:t>directional gain</w:t>
            </w:r>
          </w:p>
        </w:tc>
        <w:tc>
          <w:tcPr>
            <w:tcW w:w="6920" w:type="dxa"/>
          </w:tcPr>
          <w:p w:rsidR="001D0D76" w:rsidRPr="00CF0720" w:rsidRDefault="001D0D76" w:rsidP="00320553">
            <w:pPr>
              <w:pStyle w:val="ECCTabletext"/>
              <w:spacing w:after="0"/>
              <w:jc w:val="left"/>
            </w:pPr>
            <w:r w:rsidRPr="00CF0720">
              <w:t>Approach-1</w:t>
            </w:r>
          </w:p>
          <w:p w:rsidR="001D0D76" w:rsidRPr="00CF0720" w:rsidRDefault="001D0D76" w:rsidP="00320553">
            <w:pPr>
              <w:pStyle w:val="ECCTabletext"/>
              <w:spacing w:after="0"/>
              <w:jc w:val="left"/>
            </w:pPr>
            <w:r w:rsidRPr="00CF0720">
              <w:t>ITU-R M.1464</w:t>
            </w:r>
            <w:r w:rsidR="00320553" w:rsidRPr="00CF0720">
              <w:t xml:space="preserve"> </w:t>
            </w:r>
            <w:r w:rsidR="00320553" w:rsidRPr="00CF0720">
              <w:fldChar w:fldCharType="begin"/>
            </w:r>
            <w:r w:rsidR="00320553" w:rsidRPr="00CF0720">
              <w:instrText xml:space="preserve"> REF _Ref505250620 \r \h </w:instrText>
            </w:r>
            <w:r w:rsidR="00320553" w:rsidRPr="00CF0720">
              <w:fldChar w:fldCharType="separate"/>
            </w:r>
            <w:r w:rsidR="00FB3280" w:rsidRPr="00CF0720">
              <w:t>[35]</w:t>
            </w:r>
            <w:r w:rsidR="00320553" w:rsidRPr="00CF0720">
              <w:fldChar w:fldCharType="end"/>
            </w:r>
          </w:p>
          <w:p w:rsidR="001D0D76" w:rsidRPr="00CF0720" w:rsidRDefault="001D0D76" w:rsidP="00320553">
            <w:pPr>
              <w:pStyle w:val="ECCTabletext"/>
              <w:spacing w:after="0"/>
              <w:jc w:val="left"/>
            </w:pPr>
            <w:r w:rsidRPr="00CF0720">
              <w:t>3 dB elevation beamwidth: 4.8</w:t>
            </w:r>
            <w:r w:rsidRPr="00CF0720">
              <w:sym w:font="Symbol" w:char="00B0"/>
            </w:r>
            <w:r w:rsidRPr="00CF0720">
              <w:t xml:space="preserve">, </w:t>
            </w:r>
          </w:p>
          <w:p w:rsidR="001D0D76" w:rsidRPr="00CF0720" w:rsidRDefault="001D0D76" w:rsidP="00320553">
            <w:pPr>
              <w:pStyle w:val="ECCTabletext"/>
              <w:spacing w:after="0"/>
              <w:jc w:val="left"/>
            </w:pPr>
            <w:r w:rsidRPr="00CF0720">
              <w:t>3 dB azimuth beamwidth: 1.5</w:t>
            </w:r>
            <w:r w:rsidRPr="00CF0720">
              <w:sym w:font="Symbol" w:char="00B0"/>
            </w:r>
            <w:r w:rsidRPr="00CF0720">
              <w:t xml:space="preserve">, </w:t>
            </w:r>
          </w:p>
          <w:p w:rsidR="001D0D76" w:rsidRPr="00CF0720" w:rsidRDefault="001D0D76" w:rsidP="00320553">
            <w:pPr>
              <w:pStyle w:val="ECCTabletext"/>
              <w:spacing w:after="0"/>
              <w:jc w:val="left"/>
            </w:pPr>
            <w:r w:rsidRPr="00CF0720">
              <w:t xml:space="preserve">First azimuth side-lobe level: 26 dB, </w:t>
            </w:r>
          </w:p>
          <w:p w:rsidR="001D0D76" w:rsidRPr="00CF0720" w:rsidRDefault="001D0D76" w:rsidP="00320553">
            <w:pPr>
              <w:pStyle w:val="ECCTabletext"/>
              <w:spacing w:after="0"/>
              <w:jc w:val="left"/>
            </w:pPr>
            <w:r w:rsidRPr="00CF0720">
              <w:t>Remote azimuth side-lobe level: 35 dB.</w:t>
            </w:r>
          </w:p>
          <w:p w:rsidR="001D0D76" w:rsidRPr="00CF0720" w:rsidRDefault="001D0D76" w:rsidP="00320553">
            <w:pPr>
              <w:pStyle w:val="ECCTabletext"/>
              <w:spacing w:after="0"/>
              <w:jc w:val="left"/>
            </w:pPr>
            <w:r w:rsidRPr="00CF0720">
              <w:t>Maximum gain: 33.5 dB.</w:t>
            </w:r>
          </w:p>
          <w:p w:rsidR="001D0D76" w:rsidRPr="00CF0720" w:rsidRDefault="001D0D76" w:rsidP="00320553">
            <w:pPr>
              <w:pStyle w:val="ECCTabletext"/>
              <w:spacing w:after="0"/>
              <w:jc w:val="left"/>
            </w:pPr>
            <w:r w:rsidRPr="00CF0720">
              <w:t xml:space="preserve">NOTE: We do not know the directional pattern of the radar. </w:t>
            </w:r>
          </w:p>
          <w:p w:rsidR="001D0D76" w:rsidRPr="00CF0720" w:rsidRDefault="001D0D76" w:rsidP="00320553">
            <w:pPr>
              <w:pStyle w:val="ECCTabletext"/>
              <w:spacing w:after="0"/>
              <w:jc w:val="left"/>
            </w:pPr>
          </w:p>
          <w:p w:rsidR="001D0D76" w:rsidRPr="00CF0720" w:rsidRDefault="00320553" w:rsidP="00320553">
            <w:pPr>
              <w:pStyle w:val="ECCTabletext"/>
              <w:spacing w:after="0"/>
              <w:jc w:val="left"/>
            </w:pPr>
            <w:r w:rsidRPr="00CF0720">
              <w:t>Approach-2</w:t>
            </w:r>
          </w:p>
          <w:p w:rsidR="001D0D76" w:rsidRPr="00CF0720" w:rsidRDefault="001D0D76" w:rsidP="00320553">
            <w:pPr>
              <w:pStyle w:val="ECCTabletext"/>
              <w:spacing w:after="0"/>
              <w:jc w:val="left"/>
            </w:pPr>
            <w:r w:rsidRPr="00CF0720">
              <w:t>3GPP TR 37.840</w:t>
            </w:r>
            <w:r w:rsidR="00320553" w:rsidRPr="00CF0720">
              <w:t xml:space="preserve"> </w:t>
            </w:r>
            <w:r w:rsidR="00320553" w:rsidRPr="00CF0720">
              <w:fldChar w:fldCharType="begin"/>
            </w:r>
            <w:r w:rsidR="00320553" w:rsidRPr="00CF0720">
              <w:instrText xml:space="preserve"> REF _Ref500088244 \r \h </w:instrText>
            </w:r>
            <w:r w:rsidR="00320553" w:rsidRPr="00CF0720">
              <w:fldChar w:fldCharType="separate"/>
            </w:r>
            <w:r w:rsidR="00FB3280" w:rsidRPr="00CF0720">
              <w:t>[21]</w:t>
            </w:r>
            <w:r w:rsidR="00320553" w:rsidRPr="00CF0720">
              <w:fldChar w:fldCharType="end"/>
            </w:r>
          </w:p>
          <w:p w:rsidR="001D0D76" w:rsidRPr="00CF0720" w:rsidRDefault="001D0D76" w:rsidP="00320553">
            <w:pPr>
              <w:pStyle w:val="ECCTabletext"/>
              <w:spacing w:after="0"/>
              <w:jc w:val="left"/>
            </w:pPr>
            <w:r w:rsidRPr="00CF0720">
              <w:t>Template aE(</w:t>
            </w:r>
            <w:r w:rsidRPr="00CF0720">
              <w:sym w:font="Symbol" w:char="0071"/>
            </w:r>
            <w:r w:rsidRPr="00CF0720">
              <w:t>,</w:t>
            </w:r>
            <w:r w:rsidRPr="00CF0720">
              <w:sym w:font="Symbol" w:char="006A"/>
            </w:r>
            <w:r w:rsidRPr="00CF0720">
              <w:t>) for base stations.</w:t>
            </w:r>
          </w:p>
          <w:p w:rsidR="001D0D76" w:rsidRPr="00CF0720" w:rsidRDefault="001D0D76" w:rsidP="00320553">
            <w:pPr>
              <w:pStyle w:val="ECCTabletext"/>
              <w:spacing w:after="0"/>
              <w:jc w:val="left"/>
            </w:pPr>
            <w:r w:rsidRPr="00CF0720">
              <w:t>where</w:t>
            </w:r>
          </w:p>
          <w:p w:rsidR="001D0D76" w:rsidRPr="00CF0720" w:rsidRDefault="001D0D76" w:rsidP="00320553">
            <w:pPr>
              <w:pStyle w:val="ECCTabletext"/>
              <w:spacing w:after="0"/>
              <w:jc w:val="left"/>
            </w:pPr>
            <w:r w:rsidRPr="00CF0720">
              <w:t>3 dB elevation beamwidth: 4.8</w:t>
            </w:r>
            <w:r w:rsidRPr="00CF0720">
              <w:sym w:font="Symbol" w:char="00B0"/>
            </w:r>
            <w:r w:rsidRPr="00CF0720">
              <w:t xml:space="preserve">, </w:t>
            </w:r>
          </w:p>
          <w:p w:rsidR="001D0D76" w:rsidRPr="00CF0720" w:rsidRDefault="001D0D76" w:rsidP="00320553">
            <w:pPr>
              <w:pStyle w:val="ECCTabletext"/>
              <w:spacing w:after="0"/>
              <w:jc w:val="left"/>
            </w:pPr>
            <w:r w:rsidRPr="00CF0720">
              <w:t>3 dB azimuth beamwidth: 1.5</w:t>
            </w:r>
            <w:r w:rsidRPr="00CF0720">
              <w:sym w:font="Symbol" w:char="00B0"/>
            </w:r>
            <w:r w:rsidRPr="00CF0720">
              <w:t xml:space="preserve">, </w:t>
            </w:r>
          </w:p>
          <w:p w:rsidR="001D0D76" w:rsidRPr="00CF0720" w:rsidRDefault="001D0D76" w:rsidP="00320553">
            <w:pPr>
              <w:pStyle w:val="ECCTabletext"/>
              <w:spacing w:after="0"/>
              <w:jc w:val="left"/>
            </w:pPr>
            <w:r w:rsidRPr="00CF0720">
              <w:t xml:space="preserve">Front-to-back ratio: 35 dB, </w:t>
            </w:r>
          </w:p>
          <w:p w:rsidR="001D0D76" w:rsidRPr="00CF0720" w:rsidRDefault="001D0D76" w:rsidP="00320553">
            <w:pPr>
              <w:pStyle w:val="ECCTabletext"/>
              <w:spacing w:after="0"/>
              <w:jc w:val="left"/>
            </w:pPr>
            <w:r w:rsidRPr="00CF0720">
              <w:t>Side-lobe ratio: 35 dB,</w:t>
            </w:r>
          </w:p>
          <w:p w:rsidR="001D0D76" w:rsidRPr="00CF0720" w:rsidRDefault="001D0D76" w:rsidP="00320553">
            <w:pPr>
              <w:pStyle w:val="ECCTabletext"/>
              <w:spacing w:after="0"/>
              <w:jc w:val="left"/>
            </w:pPr>
            <w:r w:rsidRPr="00CF0720">
              <w:t>Maximum gain G = X dBi (to be calculated).</w:t>
            </w:r>
          </w:p>
          <w:p w:rsidR="001D0D76" w:rsidRPr="00CF0720" w:rsidRDefault="001D0D76" w:rsidP="00320553">
            <w:pPr>
              <w:pStyle w:val="ECCTabletext"/>
              <w:spacing w:after="0"/>
              <w:jc w:val="left"/>
            </w:pPr>
            <w:r w:rsidRPr="00CF0720">
              <w:t>NOTE: Directional pattern and maximum gain values should be consistent with law of conservation of energy.</w:t>
            </w:r>
            <w:r w:rsidRPr="00CF0720" w:rsidDel="009B1FB0">
              <w:t xml:space="preserve"> </w:t>
            </w:r>
          </w:p>
        </w:tc>
      </w:tr>
      <w:tr w:rsidR="001D0D76" w:rsidRPr="00CF0720" w:rsidTr="00320553">
        <w:tc>
          <w:tcPr>
            <w:tcW w:w="2669" w:type="dxa"/>
          </w:tcPr>
          <w:p w:rsidR="001D0D76" w:rsidRPr="00CF0720" w:rsidRDefault="001D0D76" w:rsidP="00320553">
            <w:pPr>
              <w:pStyle w:val="ECCTabletext"/>
              <w:spacing w:after="0"/>
              <w:jc w:val="left"/>
            </w:pPr>
            <w:r w:rsidRPr="00CF0720">
              <w:t>Mechanical up-tilt</w:t>
            </w:r>
          </w:p>
        </w:tc>
        <w:tc>
          <w:tcPr>
            <w:tcW w:w="6920" w:type="dxa"/>
          </w:tcPr>
          <w:p w:rsidR="001D0D76" w:rsidRPr="00CF0720" w:rsidRDefault="001D0D76" w:rsidP="00320553">
            <w:pPr>
              <w:pStyle w:val="ECCTabletext"/>
              <w:spacing w:after="0"/>
              <w:jc w:val="left"/>
            </w:pPr>
            <w:r w:rsidRPr="00CF0720">
              <w:t>0</w:t>
            </w:r>
            <w:r w:rsidRPr="00CF0720">
              <w:sym w:font="Symbol" w:char="F0B0"/>
            </w:r>
          </w:p>
          <w:p w:rsidR="001D0D76" w:rsidRPr="00CF0720" w:rsidRDefault="001D0D76" w:rsidP="00320553">
            <w:pPr>
              <w:pStyle w:val="ECCTabletext"/>
              <w:spacing w:after="0"/>
              <w:jc w:val="left"/>
            </w:pPr>
            <w:r w:rsidRPr="00CF0720">
              <w:t xml:space="preserve">NOTE: No up-tilt is used in the absence of other information. </w:t>
            </w:r>
          </w:p>
        </w:tc>
      </w:tr>
      <w:tr w:rsidR="001D0D76" w:rsidRPr="00CF0720" w:rsidTr="00320553">
        <w:tc>
          <w:tcPr>
            <w:tcW w:w="2669" w:type="dxa"/>
          </w:tcPr>
          <w:p w:rsidR="001D0D76" w:rsidRPr="00CF0720" w:rsidRDefault="001D0D76" w:rsidP="00320553">
            <w:pPr>
              <w:pStyle w:val="ECCTabletext"/>
              <w:spacing w:after="0"/>
              <w:jc w:val="left"/>
            </w:pPr>
            <w:r w:rsidRPr="00CF0720">
              <w:t xml:space="preserve">Mechanical </w:t>
            </w:r>
          </w:p>
          <w:p w:rsidR="001D0D76" w:rsidRPr="00CF0720" w:rsidRDefault="001D0D76" w:rsidP="00320553">
            <w:pPr>
              <w:pStyle w:val="ECCTabletext"/>
              <w:spacing w:after="0"/>
              <w:jc w:val="left"/>
            </w:pPr>
            <w:r w:rsidRPr="00CF0720">
              <w:t>azimuth scan</w:t>
            </w:r>
          </w:p>
        </w:tc>
        <w:tc>
          <w:tcPr>
            <w:tcW w:w="6920" w:type="dxa"/>
          </w:tcPr>
          <w:p w:rsidR="001D0D76" w:rsidRPr="00CF0720" w:rsidRDefault="001D0D76" w:rsidP="00320553">
            <w:pPr>
              <w:pStyle w:val="ECCTabletext"/>
              <w:spacing w:after="0"/>
              <w:jc w:val="left"/>
            </w:pPr>
            <w:r w:rsidRPr="00CF0720">
              <w:t>At every Monte Carlo trial, the radar antenna points to a random azimuth direction that is uniformly distributed between 0 and 360</w:t>
            </w:r>
            <w:r w:rsidRPr="00CF0720">
              <w:sym w:font="Symbol" w:char="F0B0"/>
            </w:r>
            <w:r w:rsidRPr="00CF0720">
              <w:t>.</w:t>
            </w:r>
          </w:p>
        </w:tc>
      </w:tr>
      <w:tr w:rsidR="001D0D76" w:rsidRPr="00CF0720" w:rsidTr="00320553">
        <w:tc>
          <w:tcPr>
            <w:tcW w:w="2669" w:type="dxa"/>
          </w:tcPr>
          <w:p w:rsidR="001D0D76" w:rsidRPr="00CF0720" w:rsidRDefault="001D0D76" w:rsidP="00320553">
            <w:pPr>
              <w:pStyle w:val="ECCTabletext"/>
              <w:spacing w:after="0"/>
              <w:jc w:val="left"/>
            </w:pPr>
            <w:r w:rsidRPr="00CF0720">
              <w:t>Noise figure</w:t>
            </w:r>
          </w:p>
        </w:tc>
        <w:tc>
          <w:tcPr>
            <w:tcW w:w="6920" w:type="dxa"/>
          </w:tcPr>
          <w:p w:rsidR="001D0D76" w:rsidRPr="00CF0720" w:rsidRDefault="001D0D76" w:rsidP="00320553">
            <w:pPr>
              <w:pStyle w:val="ECCTabletext"/>
              <w:spacing w:after="0"/>
              <w:jc w:val="left"/>
            </w:pPr>
            <w:r w:rsidRPr="00CF0720">
              <w:t>2dB.</w:t>
            </w:r>
          </w:p>
          <w:p w:rsidR="001D0D76" w:rsidRPr="00CF0720" w:rsidRDefault="001D0D76" w:rsidP="00320553">
            <w:pPr>
              <w:pStyle w:val="ECCTabletext"/>
              <w:spacing w:after="0"/>
              <w:jc w:val="left"/>
            </w:pPr>
            <w:r w:rsidRPr="00CF0720">
              <w:t>NOTE: See ITU-R M.1464-2</w:t>
            </w:r>
            <w:r w:rsidR="00320553" w:rsidRPr="00CF0720">
              <w:t xml:space="preserve"> </w:t>
            </w:r>
            <w:r w:rsidR="00320553" w:rsidRPr="00CF0720">
              <w:fldChar w:fldCharType="begin"/>
            </w:r>
            <w:r w:rsidR="00320553" w:rsidRPr="00CF0720">
              <w:instrText xml:space="preserve"> REF _Ref505250620 \r \h </w:instrText>
            </w:r>
            <w:r w:rsidR="00320553" w:rsidRPr="00CF0720">
              <w:fldChar w:fldCharType="separate"/>
            </w:r>
            <w:r w:rsidR="00FB3280" w:rsidRPr="00CF0720">
              <w:t>[35]</w:t>
            </w:r>
            <w:r w:rsidR="00320553" w:rsidRPr="00CF0720">
              <w:fldChar w:fldCharType="end"/>
            </w:r>
            <w:r w:rsidRPr="00CF0720">
              <w:t>.</w:t>
            </w:r>
          </w:p>
        </w:tc>
      </w:tr>
      <w:tr w:rsidR="001D0D76" w:rsidRPr="00CF0720" w:rsidTr="00320553">
        <w:tc>
          <w:tcPr>
            <w:tcW w:w="2669" w:type="dxa"/>
          </w:tcPr>
          <w:p w:rsidR="001D0D76" w:rsidRPr="00CF0720" w:rsidRDefault="001D0D76" w:rsidP="00320553">
            <w:pPr>
              <w:pStyle w:val="ECCTabletext"/>
              <w:spacing w:after="0"/>
              <w:jc w:val="left"/>
            </w:pPr>
            <w:r w:rsidRPr="00CF0720">
              <w:t xml:space="preserve">Adjacent channel </w:t>
            </w:r>
          </w:p>
          <w:p w:rsidR="001D0D76" w:rsidRPr="00CF0720" w:rsidRDefault="001D0D76" w:rsidP="00320553">
            <w:pPr>
              <w:pStyle w:val="ECCTabletext"/>
              <w:spacing w:after="0"/>
              <w:jc w:val="left"/>
            </w:pPr>
            <w:r w:rsidRPr="00CF0720">
              <w:t>selectivity</w:t>
            </w:r>
          </w:p>
          <w:p w:rsidR="001D0D76" w:rsidRPr="00CF0720" w:rsidRDefault="001D0D76" w:rsidP="00320553">
            <w:pPr>
              <w:pStyle w:val="ECCTabletext"/>
              <w:spacing w:after="0"/>
              <w:jc w:val="left"/>
            </w:pPr>
            <w:r w:rsidRPr="00CF0720">
              <w:t>ACS</w:t>
            </w:r>
          </w:p>
        </w:tc>
        <w:tc>
          <w:tcPr>
            <w:tcW w:w="6920" w:type="dxa"/>
          </w:tcPr>
          <w:p w:rsidR="001D0D76" w:rsidRPr="00CF0720" w:rsidRDefault="001D0D76" w:rsidP="00320553">
            <w:pPr>
              <w:pStyle w:val="ECCTabletext"/>
              <w:spacing w:after="0"/>
              <w:jc w:val="left"/>
            </w:pPr>
            <w:r w:rsidRPr="00CF0720">
              <w:t>NOTE: In the absence of any information on the radar receiver selectivity, only interference from the mobile base station leakage is studied (i.e. the impact of the radar receiver is not studied). This is consistent with the assumptions used to derive the existing regulatory limits.</w:t>
            </w:r>
          </w:p>
        </w:tc>
      </w:tr>
      <w:tr w:rsidR="001D0D76" w:rsidRPr="00CF0720" w:rsidTr="00320553">
        <w:tc>
          <w:tcPr>
            <w:tcW w:w="2669" w:type="dxa"/>
          </w:tcPr>
          <w:p w:rsidR="001D0D76" w:rsidRPr="00CF0720" w:rsidRDefault="001D0D76" w:rsidP="00320553">
            <w:pPr>
              <w:pStyle w:val="ECCTabletext"/>
              <w:spacing w:after="0"/>
            </w:pPr>
            <w:r w:rsidRPr="00CF0720">
              <w:t xml:space="preserve">Target experienced </w:t>
            </w:r>
          </w:p>
          <w:p w:rsidR="001D0D76" w:rsidRPr="00CF0720" w:rsidRDefault="001D0D76" w:rsidP="00320553">
            <w:pPr>
              <w:pStyle w:val="ECCTabletext"/>
              <w:spacing w:after="0"/>
            </w:pPr>
            <w:r w:rsidRPr="00CF0720">
              <w:t>interference</w:t>
            </w:r>
          </w:p>
          <w:p w:rsidR="001D0D76" w:rsidRPr="00CF0720" w:rsidRDefault="001D0D76" w:rsidP="00320553">
            <w:pPr>
              <w:pStyle w:val="ECCTabletext"/>
              <w:spacing w:after="0"/>
            </w:pPr>
            <w:r w:rsidRPr="00CF0720">
              <w:t>I/N</w:t>
            </w:r>
          </w:p>
        </w:tc>
        <w:tc>
          <w:tcPr>
            <w:tcW w:w="6920" w:type="dxa"/>
          </w:tcPr>
          <w:p w:rsidR="001D0D76" w:rsidRPr="00CF0720" w:rsidRDefault="001D0D76" w:rsidP="00320553">
            <w:pPr>
              <w:pStyle w:val="ECCTabletext"/>
              <w:spacing w:after="0"/>
            </w:pPr>
            <w:r w:rsidRPr="00CF0720">
              <w:t>-6 dB.</w:t>
            </w:r>
          </w:p>
          <w:p w:rsidR="001D0D76" w:rsidRPr="00CF0720" w:rsidRDefault="001D0D76" w:rsidP="00320553">
            <w:pPr>
              <w:pStyle w:val="ECCTabletext"/>
              <w:keepNext/>
              <w:keepLines/>
              <w:spacing w:after="0"/>
            </w:pPr>
            <w:r w:rsidRPr="00CF0720">
              <w:t>NOTE: Radionavigation (safety B/D/E) radar I/N = -10 dB (ITU-R M.1464</w:t>
            </w:r>
            <w:r w:rsidR="00320553" w:rsidRPr="00CF0720">
              <w:t>­</w:t>
            </w:r>
            <w:r w:rsidRPr="00CF0720">
              <w:t>2</w:t>
            </w:r>
            <w:r w:rsidR="00320553" w:rsidRPr="00CF0720">
              <w:t xml:space="preserve"> </w:t>
            </w:r>
            <w:r w:rsidR="00320553" w:rsidRPr="00CF0720">
              <w:fldChar w:fldCharType="begin"/>
            </w:r>
            <w:r w:rsidR="00320553" w:rsidRPr="00CF0720">
              <w:instrText xml:space="preserve"> REF _Ref505250620 \r \h </w:instrText>
            </w:r>
            <w:r w:rsidR="00320553" w:rsidRPr="00CF0720">
              <w:fldChar w:fldCharType="separate"/>
            </w:r>
            <w:r w:rsidR="00FB3280" w:rsidRPr="00CF0720">
              <w:t>[35]</w:t>
            </w:r>
            <w:r w:rsidR="00320553" w:rsidRPr="00CF0720">
              <w:fldChar w:fldCharType="end"/>
            </w:r>
            <w:r w:rsidR="00320553" w:rsidRPr="00CF0720">
              <w:t xml:space="preserve">), </w:t>
            </w:r>
            <w:r w:rsidRPr="00CF0720">
              <w:t xml:space="preserve">radiolocation (I/J/K/L/M) radar I/N = -6 dB (ITU-R M.1464-2). </w:t>
            </w:r>
          </w:p>
        </w:tc>
      </w:tr>
      <w:tr w:rsidR="001D0D76" w:rsidRPr="00CF0720" w:rsidTr="00320553">
        <w:trPr>
          <w:trHeight w:val="67"/>
        </w:trPr>
        <w:tc>
          <w:tcPr>
            <w:tcW w:w="2669" w:type="dxa"/>
          </w:tcPr>
          <w:p w:rsidR="001D0D76" w:rsidRPr="00CF0720" w:rsidRDefault="001D0D76" w:rsidP="00320553">
            <w:pPr>
              <w:pStyle w:val="ECCTabletext"/>
              <w:spacing w:after="0"/>
            </w:pPr>
            <w:r w:rsidRPr="00CF0720">
              <w:t>Probability of interference exceeding the target level</w:t>
            </w:r>
          </w:p>
        </w:tc>
        <w:tc>
          <w:tcPr>
            <w:tcW w:w="6920" w:type="dxa"/>
          </w:tcPr>
          <w:p w:rsidR="001D0D76" w:rsidRPr="00CF0720" w:rsidRDefault="00841367" w:rsidP="00320553">
            <w:pPr>
              <w:pStyle w:val="ECCTabletext"/>
              <w:spacing w:after="0"/>
            </w:pPr>
            <w:r w:rsidRPr="00CF0720">
              <w:t>5%-10%</w:t>
            </w:r>
          </w:p>
        </w:tc>
      </w:tr>
      <w:tr w:rsidR="001D0D76" w:rsidRPr="00CF0720" w:rsidTr="00320553">
        <w:tc>
          <w:tcPr>
            <w:tcW w:w="2669" w:type="dxa"/>
          </w:tcPr>
          <w:p w:rsidR="001D0D76" w:rsidRPr="00CF0720" w:rsidRDefault="001D0D76" w:rsidP="00320553">
            <w:pPr>
              <w:pStyle w:val="ECCTabletext"/>
              <w:spacing w:after="0"/>
            </w:pPr>
            <w:r w:rsidRPr="00CF0720">
              <w:t xml:space="preserve">Experienced </w:t>
            </w:r>
          </w:p>
          <w:p w:rsidR="001D0D76" w:rsidRPr="00CF0720" w:rsidRDefault="001D0D76" w:rsidP="00320553">
            <w:pPr>
              <w:pStyle w:val="ECCTabletext"/>
              <w:spacing w:after="0"/>
            </w:pPr>
            <w:r w:rsidRPr="00CF0720">
              <w:t>interference</w:t>
            </w:r>
          </w:p>
          <w:p w:rsidR="001D0D76" w:rsidRPr="00CF0720" w:rsidRDefault="001D0D76" w:rsidP="00320553">
            <w:pPr>
              <w:pStyle w:val="ECCTabletext"/>
              <w:spacing w:after="0"/>
            </w:pPr>
            <w:r w:rsidRPr="00CF0720">
              <w:t>PI</w:t>
            </w:r>
          </w:p>
        </w:tc>
        <w:tc>
          <w:tcPr>
            <w:tcW w:w="6920" w:type="dxa"/>
          </w:tcPr>
          <w:p w:rsidR="001D0D76" w:rsidRPr="00CF0720" w:rsidRDefault="004F2E2F" w:rsidP="00320553">
            <w:pPr>
              <w:pStyle w:val="ECCTabletext"/>
              <w:spacing w:after="0"/>
            </w:pPr>
            <m:oMath>
              <m:r>
                <w:rPr>
                  <w:rFonts w:ascii="Cambria Math" w:hAnsi="Cambria Math"/>
                </w:rPr>
                <m:t xml:space="preserve">PI </m:t>
              </m:r>
              <m:d>
                <m:dPr>
                  <m:ctrlPr>
                    <w:rPr>
                      <w:rFonts w:ascii="Cambria Math" w:hAnsi="Cambria Math"/>
                      <w:i/>
                    </w:rPr>
                  </m:ctrlPr>
                </m:dPr>
                <m:e>
                  <m:f>
                    <m:fPr>
                      <m:ctrlPr>
                        <w:rPr>
                          <w:rFonts w:ascii="Cambria Math" w:hAnsi="Cambria Math"/>
                          <w:i/>
                        </w:rPr>
                      </m:ctrlPr>
                    </m:fPr>
                    <m:num>
                      <m:r>
                        <w:rPr>
                          <w:rFonts w:ascii="Cambria Math" w:hAnsi="Cambria Math"/>
                        </w:rPr>
                        <m:t>mW</m:t>
                      </m:r>
                    </m:num>
                    <m:den>
                      <m:r>
                        <w:rPr>
                          <w:rFonts w:ascii="Cambria Math" w:hAnsi="Cambria Math"/>
                        </w:rPr>
                        <m:t>MHz</m:t>
                      </m:r>
                    </m:den>
                  </m:f>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OOB,Rx</m:t>
                  </m:r>
                </m:sub>
              </m:sSub>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mW</m:t>
                      </m:r>
                    </m:num>
                    <m:den>
                      <m:r>
                        <w:rPr>
                          <w:rFonts w:ascii="Cambria Math" w:hAnsi="Cambria Math"/>
                        </w:rPr>
                        <m:t>MHz</m:t>
                      </m:r>
                    </m:den>
                  </m:f>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IB,Rx</m:t>
                  </m:r>
                </m:sub>
              </m:sSub>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mW</m:t>
                      </m:r>
                    </m:num>
                    <m:den>
                      <m:r>
                        <w:rPr>
                          <w:rFonts w:ascii="Cambria Math" w:hAnsi="Cambria Math"/>
                        </w:rPr>
                        <m:t>40 MHz</m:t>
                      </m:r>
                    </m:den>
                  </m:f>
                </m:e>
              </m:d>
              <m:r>
                <w:rPr>
                  <w:rFonts w:ascii="Cambria Math" w:hAnsi="Cambria Math"/>
                </w:rPr>
                <m:t>/ ACS</m:t>
              </m:r>
            </m:oMath>
            <w:r w:rsidRPr="00CF0720">
              <w:tab/>
            </w:r>
            <w:r w:rsidRPr="00CF0720">
              <w:tab/>
            </w:r>
            <w:r w:rsidRPr="00CF0720">
              <w:tab/>
              <w:t>(</w:t>
            </w:r>
            <w:r w:rsidR="00337F2D" w:rsidRPr="00CF0720">
              <w:fldChar w:fldCharType="begin"/>
            </w:r>
            <w:r w:rsidR="00337F2D" w:rsidRPr="00CF0720">
              <w:instrText xml:space="preserve"> SEQ Equation \* ARABIC </w:instrText>
            </w:r>
            <w:r w:rsidR="00337F2D" w:rsidRPr="00CF0720">
              <w:fldChar w:fldCharType="separate"/>
            </w:r>
            <w:r w:rsidR="00FB3280" w:rsidRPr="00CF0720">
              <w:rPr>
                <w:noProof/>
              </w:rPr>
              <w:t>18</w:t>
            </w:r>
            <w:r w:rsidR="00337F2D" w:rsidRPr="00CF0720">
              <w:fldChar w:fldCharType="end"/>
            </w:r>
            <w:r w:rsidRPr="00CF0720">
              <w:t>)</w:t>
            </w:r>
          </w:p>
          <w:p w:rsidR="001D0D76" w:rsidRPr="00CF0720" w:rsidRDefault="001D0D76" w:rsidP="00320553">
            <w:pPr>
              <w:pStyle w:val="ECCTabletext"/>
              <w:spacing w:after="0"/>
            </w:pPr>
            <w:r w:rsidRPr="00CF0720">
              <w:t>NOTE: Received powers PRX are radiate powers scaled by coupling loss.</w:t>
            </w:r>
          </w:p>
          <w:p w:rsidR="001D0D76" w:rsidRPr="00CF0720" w:rsidRDefault="001D0D76" w:rsidP="00320553">
            <w:pPr>
              <w:pStyle w:val="ECCTabletext"/>
              <w:spacing w:after="0"/>
            </w:pPr>
            <w:r w:rsidRPr="00CF0720">
              <w:t xml:space="preserve">NOTE: The ACS is in principle derived based on measurements of radar receiver and implicitly performs the translation from interferer bandwidth (e.g., 100 MHz) to 1 MHz. </w:t>
            </w:r>
          </w:p>
        </w:tc>
      </w:tr>
    </w:tbl>
    <w:p w:rsidR="00EE421E" w:rsidRPr="00CF0720" w:rsidRDefault="003B2C52" w:rsidP="00854778">
      <w:pPr>
        <w:pStyle w:val="ECCAnnexheading3"/>
        <w:rPr>
          <w:lang w:val="en-GB"/>
        </w:rPr>
      </w:pPr>
      <w:bookmarkStart w:id="3757" w:name="_Ref505008331"/>
      <w:r w:rsidRPr="00CF0720">
        <w:rPr>
          <w:lang w:val="en-GB"/>
        </w:rPr>
        <w:lastRenderedPageBreak/>
        <w:t>Characteristics of the systems</w:t>
      </w:r>
      <w:bookmarkEnd w:id="3757"/>
    </w:p>
    <w:p w:rsidR="00EE421E" w:rsidRPr="00CF0720" w:rsidRDefault="00EE421E" w:rsidP="00854778">
      <w:pPr>
        <w:pStyle w:val="ECCAnnexheading4"/>
        <w:rPr>
          <w:lang w:val="en-GB"/>
        </w:rPr>
      </w:pPr>
      <w:r w:rsidRPr="00CF0720">
        <w:rPr>
          <w:lang w:val="en-GB"/>
        </w:rPr>
        <w:t>Radiolocation system</w:t>
      </w:r>
    </w:p>
    <w:p w:rsidR="00C3773C" w:rsidRPr="00CF0720" w:rsidRDefault="00C3773C" w:rsidP="00C3773C">
      <w:r w:rsidRPr="00CF0720">
        <w:t>Radars operating below 3400MHz are described, among others, in Recommendations ITU-R M.1464-2</w:t>
      </w:r>
      <w:r w:rsidR="00320553" w:rsidRPr="00CF0720">
        <w:t xml:space="preserve"> </w:t>
      </w:r>
      <w:r w:rsidR="00320553" w:rsidRPr="00CF0720">
        <w:fldChar w:fldCharType="begin"/>
      </w:r>
      <w:r w:rsidR="00320553" w:rsidRPr="00CF0720">
        <w:instrText xml:space="preserve"> REF _Ref505250620 \r \h </w:instrText>
      </w:r>
      <w:r w:rsidR="00320553" w:rsidRPr="00CF0720">
        <w:fldChar w:fldCharType="separate"/>
      </w:r>
      <w:r w:rsidR="00FB3280" w:rsidRPr="00CF0720">
        <w:t>[35]</w:t>
      </w:r>
      <w:r w:rsidR="00320553" w:rsidRPr="00CF0720">
        <w:fldChar w:fldCharType="end"/>
      </w:r>
      <w:r w:rsidRPr="00CF0720">
        <w:t xml:space="preserve"> &amp; M.1465-2</w:t>
      </w:r>
      <w:r w:rsidR="00320553" w:rsidRPr="00CF0720">
        <w:t xml:space="preserve"> </w:t>
      </w:r>
      <w:r w:rsidR="00320553" w:rsidRPr="00CF0720">
        <w:fldChar w:fldCharType="begin"/>
      </w:r>
      <w:r w:rsidR="00320553" w:rsidRPr="00CF0720">
        <w:instrText xml:space="preserve"> REF _Ref505250812 \r \h </w:instrText>
      </w:r>
      <w:r w:rsidR="00320553" w:rsidRPr="00CF0720">
        <w:fldChar w:fldCharType="separate"/>
      </w:r>
      <w:r w:rsidR="00FB3280" w:rsidRPr="00CF0720">
        <w:t>[36]</w:t>
      </w:r>
      <w:r w:rsidR="00320553" w:rsidRPr="00CF0720">
        <w:fldChar w:fldCharType="end"/>
      </w:r>
      <w:r w:rsidRPr="00CF0720">
        <w:t>. Radar I (see Rec. M.1464-2) is considered for this preliminary analysis</w:t>
      </w:r>
      <w:r w:rsidRPr="00CF0720">
        <w:rPr>
          <w:rStyle w:val="FootnoteReference"/>
        </w:rPr>
        <w:footnoteReference w:id="11"/>
      </w:r>
      <w:r w:rsidRPr="00CF0720">
        <w:t>, noting that its range goes up</w:t>
      </w:r>
      <w:r w:rsidR="00841367" w:rsidRPr="00CF0720">
        <w:t xml:space="preserve"> </w:t>
      </w:r>
      <w:r w:rsidRPr="00CF0720">
        <w:t>to 3400MHz as highlighted by the same reference:</w:t>
      </w:r>
    </w:p>
    <w:p w:rsidR="00C3773C" w:rsidRPr="00CF0720" w:rsidRDefault="0032791C" w:rsidP="00C3773C">
      <w:r>
        <w:rPr>
          <w:noProof/>
          <w:lang w:eastAsia="da-DK"/>
        </w:rPr>
        <w:pict>
          <v:shape id="_x0000_s1138" type="#_x0000_t136" style="position:absolute;left:0;text-align:left;margin-left:70.25pt;margin-top:337.3pt;width:485.35pt;height:194.1pt;rotation:315;z-index:-251483136;mso-position-horizontal-relative:margin;mso-position-vertical-relative:margin" o:allowincell="f" fillcolor="silver" stroked="f">
            <v:fill opacity=".5"/>
            <v:textpath style="font-family:&quot;Arial&quot;;font-size:1pt" string="DRAFT"/>
            <w10:wrap anchorx="margin" anchory="margin"/>
          </v:shape>
        </w:pict>
      </w:r>
      <w:r w:rsidR="00C3773C" w:rsidRPr="00CF0720">
        <w:t>The characteristics of the radar used in this document are provided in the table</w:t>
      </w:r>
      <w:r w:rsidR="00841367" w:rsidRPr="00CF0720">
        <w:t xml:space="preserve"> below</w:t>
      </w:r>
      <w:r w:rsidR="00C3773C" w:rsidRPr="00CF0720">
        <w:t>:</w:t>
      </w:r>
    </w:p>
    <w:p w:rsidR="00841367" w:rsidRPr="00CF0720" w:rsidRDefault="00841367" w:rsidP="00841367">
      <w:pPr>
        <w:pStyle w:val="Caption"/>
        <w:keepNext/>
        <w:rPr>
          <w:lang w:val="en-GB"/>
        </w:rPr>
      </w:pPr>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FB3280" w:rsidRPr="00CF0720">
        <w:rPr>
          <w:noProof/>
          <w:lang w:val="en-GB"/>
        </w:rPr>
        <w:t>31</w:t>
      </w:r>
      <w:r w:rsidRPr="00CF0720">
        <w:rPr>
          <w:lang w:val="en-GB"/>
        </w:rPr>
        <w:fldChar w:fldCharType="end"/>
      </w:r>
      <w:r w:rsidRPr="00CF0720">
        <w:rPr>
          <w:lang w:val="en-GB"/>
        </w:rPr>
        <w:t>: Radar characteristics</w:t>
      </w:r>
    </w:p>
    <w:tbl>
      <w:tblPr>
        <w:tblStyle w:val="ECCTable-redheader"/>
        <w:tblW w:w="9712" w:type="dxa"/>
        <w:tblInd w:w="0" w:type="dxa"/>
        <w:tblLayout w:type="fixed"/>
        <w:tblLook w:val="0020" w:firstRow="1" w:lastRow="0" w:firstColumn="0" w:lastColumn="0" w:noHBand="0" w:noVBand="0"/>
      </w:tblPr>
      <w:tblGrid>
        <w:gridCol w:w="5424"/>
        <w:gridCol w:w="850"/>
        <w:gridCol w:w="3438"/>
      </w:tblGrid>
      <w:tr w:rsidR="00C3773C" w:rsidRPr="00CF0720" w:rsidTr="00320553">
        <w:trPr>
          <w:cnfStyle w:val="100000000000" w:firstRow="1" w:lastRow="0" w:firstColumn="0" w:lastColumn="0" w:oddVBand="0" w:evenVBand="0" w:oddHBand="0" w:evenHBand="0" w:firstRowFirstColumn="0" w:firstRowLastColumn="0" w:lastRowFirstColumn="0" w:lastRowLastColumn="0"/>
        </w:trPr>
        <w:tc>
          <w:tcPr>
            <w:tcW w:w="5424" w:type="dxa"/>
          </w:tcPr>
          <w:p w:rsidR="00C3773C" w:rsidRPr="00CF0720" w:rsidRDefault="00C3773C" w:rsidP="00C3773C">
            <w:r w:rsidRPr="00CF0720">
              <w:t>Parameters</w:t>
            </w:r>
          </w:p>
        </w:tc>
        <w:tc>
          <w:tcPr>
            <w:tcW w:w="850" w:type="dxa"/>
          </w:tcPr>
          <w:p w:rsidR="00C3773C" w:rsidRPr="00CF0720" w:rsidRDefault="00C3773C" w:rsidP="00C3773C">
            <w:r w:rsidRPr="00CF0720">
              <w:t>Unit</w:t>
            </w:r>
          </w:p>
        </w:tc>
        <w:tc>
          <w:tcPr>
            <w:tcW w:w="3438" w:type="dxa"/>
          </w:tcPr>
          <w:p w:rsidR="00C3773C" w:rsidRPr="00CF0720" w:rsidRDefault="00C3773C" w:rsidP="00C3773C">
            <w:r w:rsidRPr="00CF0720">
              <w:t>Radar I</w:t>
            </w:r>
          </w:p>
        </w:tc>
      </w:tr>
      <w:tr w:rsidR="00C3773C" w:rsidRPr="00CF0720" w:rsidTr="00320553">
        <w:tc>
          <w:tcPr>
            <w:tcW w:w="5424" w:type="dxa"/>
          </w:tcPr>
          <w:p w:rsidR="00C3773C" w:rsidRPr="00CF0720" w:rsidRDefault="00C3773C" w:rsidP="000C628A">
            <w:pPr>
              <w:spacing w:before="0"/>
              <w:jc w:val="left"/>
            </w:pPr>
            <w:r w:rsidRPr="00CF0720">
              <w:t>Antenna pattern type (pencil, fan, cosecant-squared, etc.)</w:t>
            </w:r>
          </w:p>
        </w:tc>
        <w:tc>
          <w:tcPr>
            <w:tcW w:w="850" w:type="dxa"/>
          </w:tcPr>
          <w:p w:rsidR="00C3773C" w:rsidRPr="00CF0720" w:rsidRDefault="00C3773C" w:rsidP="000C628A">
            <w:pPr>
              <w:spacing w:before="0"/>
              <w:jc w:val="left"/>
            </w:pPr>
          </w:p>
        </w:tc>
        <w:tc>
          <w:tcPr>
            <w:tcW w:w="3438" w:type="dxa"/>
          </w:tcPr>
          <w:p w:rsidR="00C3773C" w:rsidRPr="00CF0720" w:rsidRDefault="00C3773C" w:rsidP="000C628A">
            <w:pPr>
              <w:spacing w:before="0"/>
              <w:jc w:val="left"/>
            </w:pPr>
            <w:r w:rsidRPr="00CF0720">
              <w:t>Cosecant-squared</w:t>
            </w:r>
          </w:p>
        </w:tc>
      </w:tr>
      <w:tr w:rsidR="00C3773C" w:rsidRPr="00CF0720" w:rsidTr="00320553">
        <w:tc>
          <w:tcPr>
            <w:tcW w:w="5424" w:type="dxa"/>
          </w:tcPr>
          <w:p w:rsidR="00C3773C" w:rsidRPr="00CF0720" w:rsidRDefault="00C3773C" w:rsidP="000C628A">
            <w:pPr>
              <w:spacing w:before="0"/>
              <w:jc w:val="left"/>
            </w:pPr>
            <w:r w:rsidRPr="00CF0720">
              <w:t>Antenna type (reflector, phased array, slotted array, etc.)</w:t>
            </w:r>
          </w:p>
        </w:tc>
        <w:tc>
          <w:tcPr>
            <w:tcW w:w="850" w:type="dxa"/>
          </w:tcPr>
          <w:p w:rsidR="00C3773C" w:rsidRPr="00CF0720" w:rsidRDefault="00C3773C" w:rsidP="000C628A">
            <w:pPr>
              <w:spacing w:before="0"/>
              <w:jc w:val="left"/>
            </w:pPr>
          </w:p>
        </w:tc>
        <w:tc>
          <w:tcPr>
            <w:tcW w:w="3438" w:type="dxa"/>
          </w:tcPr>
          <w:p w:rsidR="00C3773C" w:rsidRPr="00CF0720" w:rsidRDefault="00C3773C" w:rsidP="000C628A">
            <w:pPr>
              <w:spacing w:before="0"/>
              <w:jc w:val="left"/>
            </w:pPr>
            <w:r w:rsidRPr="00CF0720">
              <w:t>Shaped reflector</w:t>
            </w:r>
          </w:p>
        </w:tc>
      </w:tr>
      <w:tr w:rsidR="00C3773C" w:rsidRPr="00CF0720" w:rsidTr="00320553">
        <w:tc>
          <w:tcPr>
            <w:tcW w:w="5424" w:type="dxa"/>
          </w:tcPr>
          <w:p w:rsidR="00C3773C" w:rsidRPr="00CF0720" w:rsidRDefault="00C3773C" w:rsidP="000C628A">
            <w:pPr>
              <w:spacing w:before="0"/>
              <w:jc w:val="left"/>
            </w:pPr>
            <w:r w:rsidRPr="00CF0720">
              <w:t xml:space="preserve">3dB azimuth beamwidth </w:t>
            </w:r>
          </w:p>
        </w:tc>
        <w:tc>
          <w:tcPr>
            <w:tcW w:w="850" w:type="dxa"/>
          </w:tcPr>
          <w:p w:rsidR="00C3773C" w:rsidRPr="00CF0720" w:rsidRDefault="00C3773C" w:rsidP="000C628A">
            <w:pPr>
              <w:spacing w:before="0"/>
              <w:jc w:val="left"/>
            </w:pPr>
            <w:r w:rsidRPr="00CF0720">
              <w:t>degree</w:t>
            </w:r>
          </w:p>
        </w:tc>
        <w:tc>
          <w:tcPr>
            <w:tcW w:w="3438" w:type="dxa"/>
          </w:tcPr>
          <w:p w:rsidR="00C3773C" w:rsidRPr="00CF0720" w:rsidRDefault="00C3773C" w:rsidP="000C628A">
            <w:pPr>
              <w:spacing w:before="0"/>
              <w:jc w:val="left"/>
            </w:pPr>
            <w:r w:rsidRPr="00CF0720">
              <w:t>1.5</w:t>
            </w:r>
          </w:p>
        </w:tc>
      </w:tr>
      <w:tr w:rsidR="00C3773C" w:rsidRPr="00CF0720" w:rsidTr="00320553">
        <w:tc>
          <w:tcPr>
            <w:tcW w:w="5424" w:type="dxa"/>
          </w:tcPr>
          <w:p w:rsidR="00C3773C" w:rsidRPr="00CF0720" w:rsidRDefault="00C3773C" w:rsidP="000C628A">
            <w:pPr>
              <w:spacing w:before="0"/>
              <w:jc w:val="left"/>
            </w:pPr>
            <w:r w:rsidRPr="00CF0720">
              <w:t>Antenna polarization</w:t>
            </w:r>
          </w:p>
        </w:tc>
        <w:tc>
          <w:tcPr>
            <w:tcW w:w="850" w:type="dxa"/>
          </w:tcPr>
          <w:p w:rsidR="00C3773C" w:rsidRPr="00CF0720" w:rsidRDefault="00C3773C" w:rsidP="000C628A">
            <w:pPr>
              <w:spacing w:before="0"/>
              <w:jc w:val="left"/>
            </w:pPr>
          </w:p>
        </w:tc>
        <w:tc>
          <w:tcPr>
            <w:tcW w:w="3438" w:type="dxa"/>
          </w:tcPr>
          <w:p w:rsidR="00C3773C" w:rsidRPr="00CF0720" w:rsidRDefault="00C3773C" w:rsidP="000C628A">
            <w:pPr>
              <w:spacing w:before="0"/>
              <w:jc w:val="left"/>
            </w:pPr>
            <w:r w:rsidRPr="00CF0720">
              <w:t>linear or circular</w:t>
            </w:r>
            <w:r w:rsidRPr="00CF0720">
              <w:br/>
              <w:t>or switched</w:t>
            </w:r>
          </w:p>
        </w:tc>
      </w:tr>
      <w:tr w:rsidR="00C3773C" w:rsidRPr="00CF0720" w:rsidTr="00320553">
        <w:tc>
          <w:tcPr>
            <w:tcW w:w="5424" w:type="dxa"/>
          </w:tcPr>
          <w:p w:rsidR="00C3773C" w:rsidRPr="00CF0720" w:rsidRDefault="00C3773C" w:rsidP="000C628A">
            <w:pPr>
              <w:spacing w:before="0"/>
              <w:jc w:val="left"/>
            </w:pPr>
            <w:r w:rsidRPr="00CF0720">
              <w:t xml:space="preserve">Typical peak antenna gain </w:t>
            </w:r>
          </w:p>
        </w:tc>
        <w:tc>
          <w:tcPr>
            <w:tcW w:w="850" w:type="dxa"/>
          </w:tcPr>
          <w:p w:rsidR="00C3773C" w:rsidRPr="00CF0720" w:rsidRDefault="00C3773C" w:rsidP="000C628A">
            <w:pPr>
              <w:spacing w:before="0"/>
              <w:jc w:val="left"/>
            </w:pPr>
            <w:r w:rsidRPr="00CF0720">
              <w:t>dBi</w:t>
            </w:r>
          </w:p>
        </w:tc>
        <w:tc>
          <w:tcPr>
            <w:tcW w:w="3438" w:type="dxa"/>
          </w:tcPr>
          <w:p w:rsidR="00C3773C" w:rsidRPr="00CF0720" w:rsidRDefault="00C3773C" w:rsidP="000C628A">
            <w:pPr>
              <w:spacing w:before="0"/>
              <w:jc w:val="left"/>
            </w:pPr>
            <w:r w:rsidRPr="00CF0720">
              <w:t xml:space="preserve">33.5 </w:t>
            </w:r>
          </w:p>
        </w:tc>
      </w:tr>
      <w:tr w:rsidR="00C3773C" w:rsidRPr="00CF0720" w:rsidTr="00320553">
        <w:tc>
          <w:tcPr>
            <w:tcW w:w="5424" w:type="dxa"/>
          </w:tcPr>
          <w:p w:rsidR="00C3773C" w:rsidRPr="00CF0720" w:rsidRDefault="00C3773C" w:rsidP="000C628A">
            <w:pPr>
              <w:spacing w:before="0"/>
              <w:jc w:val="left"/>
            </w:pPr>
            <w:r w:rsidRPr="00CF0720">
              <w:t xml:space="preserve">3dB elevation beamwidth </w:t>
            </w:r>
          </w:p>
        </w:tc>
        <w:tc>
          <w:tcPr>
            <w:tcW w:w="850" w:type="dxa"/>
          </w:tcPr>
          <w:p w:rsidR="00C3773C" w:rsidRPr="00CF0720" w:rsidRDefault="00C3773C" w:rsidP="000C628A">
            <w:pPr>
              <w:spacing w:before="0"/>
              <w:jc w:val="left"/>
            </w:pPr>
            <w:r w:rsidRPr="00CF0720">
              <w:t>degree</w:t>
            </w:r>
          </w:p>
        </w:tc>
        <w:tc>
          <w:tcPr>
            <w:tcW w:w="3438" w:type="dxa"/>
          </w:tcPr>
          <w:p w:rsidR="00C3773C" w:rsidRPr="00CF0720" w:rsidRDefault="00C3773C" w:rsidP="000C628A">
            <w:pPr>
              <w:spacing w:before="0"/>
              <w:jc w:val="left"/>
            </w:pPr>
            <w:r w:rsidRPr="00CF0720">
              <w:t>4.8</w:t>
            </w:r>
          </w:p>
        </w:tc>
      </w:tr>
      <w:tr w:rsidR="00C3773C" w:rsidRPr="00CF0720" w:rsidTr="00320553">
        <w:tc>
          <w:tcPr>
            <w:tcW w:w="5424" w:type="dxa"/>
          </w:tcPr>
          <w:p w:rsidR="00C3773C" w:rsidRPr="00CF0720" w:rsidRDefault="00C3773C" w:rsidP="000C628A">
            <w:pPr>
              <w:spacing w:before="0"/>
              <w:jc w:val="left"/>
            </w:pPr>
            <w:r w:rsidRPr="00CF0720">
              <w:t xml:space="preserve">Antenna side lobe (SL) levels </w:t>
            </w:r>
            <w:r w:rsidRPr="00CF0720">
              <w:br/>
              <w:t>(1st SLs and remote SLs)</w:t>
            </w:r>
          </w:p>
        </w:tc>
        <w:tc>
          <w:tcPr>
            <w:tcW w:w="850" w:type="dxa"/>
          </w:tcPr>
          <w:p w:rsidR="00C3773C" w:rsidRPr="00CF0720" w:rsidRDefault="00C3773C" w:rsidP="000C628A">
            <w:pPr>
              <w:spacing w:before="0"/>
              <w:jc w:val="left"/>
            </w:pPr>
            <w:r w:rsidRPr="00CF0720">
              <w:t>dB</w:t>
            </w:r>
          </w:p>
          <w:p w:rsidR="00C3773C" w:rsidRPr="00CF0720" w:rsidRDefault="00C3773C" w:rsidP="000C628A">
            <w:pPr>
              <w:spacing w:before="0"/>
              <w:jc w:val="left"/>
            </w:pPr>
            <w:r w:rsidRPr="00CF0720">
              <w:t>dB</w:t>
            </w:r>
          </w:p>
        </w:tc>
        <w:tc>
          <w:tcPr>
            <w:tcW w:w="3438" w:type="dxa"/>
          </w:tcPr>
          <w:p w:rsidR="00C3773C" w:rsidRPr="00CF0720" w:rsidRDefault="00C3773C" w:rsidP="000C628A">
            <w:pPr>
              <w:spacing w:before="0"/>
              <w:jc w:val="left"/>
            </w:pPr>
            <w:r w:rsidRPr="00CF0720">
              <w:t xml:space="preserve">26 </w:t>
            </w:r>
            <w:r w:rsidRPr="00CF0720">
              <w:br/>
              <w:t xml:space="preserve">35 </w:t>
            </w:r>
          </w:p>
        </w:tc>
      </w:tr>
      <w:tr w:rsidR="00C3773C" w:rsidRPr="00CF0720" w:rsidTr="00320553">
        <w:tc>
          <w:tcPr>
            <w:tcW w:w="5424" w:type="dxa"/>
          </w:tcPr>
          <w:p w:rsidR="00C3773C" w:rsidRPr="00CF0720" w:rsidRDefault="00C3773C" w:rsidP="000C628A">
            <w:pPr>
              <w:spacing w:before="0"/>
              <w:jc w:val="left"/>
            </w:pPr>
            <w:r w:rsidRPr="00CF0720">
              <w:t>Antenna height (above the ground)</w:t>
            </w:r>
          </w:p>
        </w:tc>
        <w:tc>
          <w:tcPr>
            <w:tcW w:w="850" w:type="dxa"/>
          </w:tcPr>
          <w:p w:rsidR="00C3773C" w:rsidRPr="00CF0720" w:rsidRDefault="00C3773C" w:rsidP="000C628A">
            <w:pPr>
              <w:spacing w:before="0"/>
              <w:jc w:val="left"/>
            </w:pPr>
            <w:r w:rsidRPr="00CF0720">
              <w:t>m</w:t>
            </w:r>
          </w:p>
        </w:tc>
        <w:tc>
          <w:tcPr>
            <w:tcW w:w="3438" w:type="dxa"/>
          </w:tcPr>
          <w:p w:rsidR="00C3773C" w:rsidRPr="00CF0720" w:rsidRDefault="00C3773C" w:rsidP="000C628A">
            <w:pPr>
              <w:spacing w:before="0"/>
              <w:jc w:val="left"/>
            </w:pPr>
            <w:r w:rsidRPr="00CF0720">
              <w:t>4 to 30 (10 assumed in this document)</w:t>
            </w:r>
          </w:p>
        </w:tc>
      </w:tr>
    </w:tbl>
    <w:p w:rsidR="00C3773C" w:rsidRPr="00CF0720" w:rsidRDefault="00C3773C" w:rsidP="00C3773C">
      <w:r w:rsidRPr="00CF0720">
        <w:t>One could notice that the antenna side lobe levels apply for the antenna diagram in azimuth. Moreover, as the discrimination antenna gain may be higher in azimuth due to lower azimuth 3dB beamwidth compared to the 3dB beamwidth in elevation, the resulting radar antenna pattern in azimuth is given below:</w:t>
      </w:r>
    </w:p>
    <w:p w:rsidR="00C3773C" w:rsidRPr="00CF0720" w:rsidRDefault="00B857CD" w:rsidP="00854778">
      <w:pPr>
        <w:jc w:val="center"/>
      </w:pPr>
      <w:r w:rsidRPr="00CF0720">
        <w:rPr>
          <w:noProof/>
          <w:lang w:val="da-DK" w:eastAsia="da-DK"/>
        </w:rPr>
        <w:drawing>
          <wp:inline distT="0" distB="0" distL="0" distR="0" wp14:anchorId="511233D1" wp14:editId="425ABB28">
            <wp:extent cx="3174018" cy="2569809"/>
            <wp:effectExtent l="0" t="0" r="762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72914" cy="2568916"/>
                    </a:xfrm>
                    <a:prstGeom prst="rect">
                      <a:avLst/>
                    </a:prstGeom>
                  </pic:spPr>
                </pic:pic>
              </a:graphicData>
            </a:graphic>
          </wp:inline>
        </w:drawing>
      </w:r>
    </w:p>
    <w:p w:rsidR="00C3773C" w:rsidRPr="00CF0720" w:rsidRDefault="00C3773C" w:rsidP="00C3773C">
      <w:pPr>
        <w:pStyle w:val="Caption"/>
        <w:rPr>
          <w:lang w:val="en-GB"/>
        </w:rPr>
      </w:pPr>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FB3280" w:rsidRPr="00CF0720">
        <w:rPr>
          <w:noProof/>
          <w:lang w:val="en-GB"/>
        </w:rPr>
        <w:t>21</w:t>
      </w:r>
      <w:r w:rsidR="003D2847" w:rsidRPr="00CF0720">
        <w:rPr>
          <w:noProof/>
          <w:lang w:val="en-GB"/>
        </w:rPr>
        <w:fldChar w:fldCharType="end"/>
      </w:r>
      <w:r w:rsidRPr="00CF0720">
        <w:rPr>
          <w:lang w:val="en-GB"/>
        </w:rPr>
        <w:t>: Radar Radiation pattern</w:t>
      </w:r>
    </w:p>
    <w:p w:rsidR="00C3773C" w:rsidRPr="00CF0720" w:rsidRDefault="00C3773C" w:rsidP="00C3773C">
      <w:r w:rsidRPr="00CF0720">
        <w:lastRenderedPageBreak/>
        <w:t>Finally, the protection of the radiolocation service is based on a I/N=-6dB protection criterion</w:t>
      </w:r>
      <w:r w:rsidR="00841367" w:rsidRPr="00CF0720">
        <w:t>.</w:t>
      </w:r>
    </w:p>
    <w:p w:rsidR="00EE421E" w:rsidRPr="00CF0720" w:rsidRDefault="00EE421E" w:rsidP="00854778">
      <w:pPr>
        <w:pStyle w:val="ECCAnnexheading4"/>
        <w:rPr>
          <w:lang w:val="en-GB"/>
        </w:rPr>
      </w:pPr>
      <w:r w:rsidRPr="00CF0720">
        <w:rPr>
          <w:lang w:val="en-GB"/>
        </w:rPr>
        <w:t>AAS Base Station characteristics</w:t>
      </w:r>
    </w:p>
    <w:p w:rsidR="00854778" w:rsidRPr="00CF0720" w:rsidRDefault="00854778" w:rsidP="00854778">
      <w:pPr>
        <w:pStyle w:val="Caption"/>
        <w:keepNext/>
        <w:rPr>
          <w:lang w:val="en-GB"/>
        </w:rPr>
      </w:pPr>
      <w:bookmarkStart w:id="3758" w:name="_Ref505005390"/>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FB3280" w:rsidRPr="00CF0720">
        <w:rPr>
          <w:noProof/>
          <w:lang w:val="en-GB"/>
        </w:rPr>
        <w:t>32</w:t>
      </w:r>
      <w:r w:rsidRPr="00CF0720">
        <w:rPr>
          <w:lang w:val="en-GB"/>
        </w:rPr>
        <w:fldChar w:fldCharType="end"/>
      </w:r>
      <w:bookmarkEnd w:id="3758"/>
      <w:r w:rsidRPr="00CF0720">
        <w:rPr>
          <w:lang w:val="en-GB"/>
        </w:rPr>
        <w:t>: AAS BS antenna parameters</w:t>
      </w:r>
    </w:p>
    <w:tbl>
      <w:tblPr>
        <w:tblStyle w:val="ECCTable-redheader"/>
        <w:tblW w:w="0" w:type="auto"/>
        <w:tblInd w:w="0" w:type="dxa"/>
        <w:tblLook w:val="04A0" w:firstRow="1" w:lastRow="0" w:firstColumn="1" w:lastColumn="0" w:noHBand="0" w:noVBand="1"/>
      </w:tblPr>
      <w:tblGrid>
        <w:gridCol w:w="3441"/>
        <w:gridCol w:w="605"/>
        <w:gridCol w:w="3996"/>
      </w:tblGrid>
      <w:tr w:rsidR="00C3773C" w:rsidRPr="00CF0720" w:rsidTr="00EE421E">
        <w:trPr>
          <w:cnfStyle w:val="100000000000" w:firstRow="1" w:lastRow="0" w:firstColumn="0" w:lastColumn="0" w:oddVBand="0" w:evenVBand="0" w:oddHBand="0" w:evenHBand="0" w:firstRowFirstColumn="0" w:firstRowLastColumn="0" w:lastRowFirstColumn="0" w:lastRowLastColumn="0"/>
        </w:trPr>
        <w:tc>
          <w:tcPr>
            <w:tcW w:w="0" w:type="auto"/>
            <w:hideMark/>
          </w:tcPr>
          <w:p w:rsidR="00C3773C" w:rsidRPr="00CF0720" w:rsidRDefault="00C3773C" w:rsidP="000C628A">
            <w:pPr>
              <w:spacing w:before="0"/>
            </w:pPr>
            <w:r w:rsidRPr="00CF0720">
              <w:t>Antenna array 8x8</w:t>
            </w:r>
          </w:p>
        </w:tc>
        <w:tc>
          <w:tcPr>
            <w:tcW w:w="0" w:type="auto"/>
            <w:hideMark/>
          </w:tcPr>
          <w:p w:rsidR="00C3773C" w:rsidRPr="00CF0720" w:rsidRDefault="00C3773C" w:rsidP="000C628A">
            <w:pPr>
              <w:spacing w:before="0"/>
            </w:pPr>
            <w:r w:rsidRPr="00CF0720">
              <w:t>Unit</w:t>
            </w:r>
          </w:p>
        </w:tc>
        <w:tc>
          <w:tcPr>
            <w:tcW w:w="0" w:type="auto"/>
            <w:hideMark/>
          </w:tcPr>
          <w:p w:rsidR="00C3773C" w:rsidRPr="00CF0720" w:rsidRDefault="000C628A" w:rsidP="000C628A">
            <w:pPr>
              <w:spacing w:before="0"/>
            </w:pPr>
            <w:r w:rsidRPr="00CF0720">
              <w:t>Value</w:t>
            </w:r>
          </w:p>
        </w:tc>
      </w:tr>
      <w:tr w:rsidR="00C3773C" w:rsidRPr="00CF0720" w:rsidTr="00EE421E">
        <w:tc>
          <w:tcPr>
            <w:tcW w:w="0" w:type="auto"/>
            <w:hideMark/>
          </w:tcPr>
          <w:p w:rsidR="00C3773C" w:rsidRPr="00CF0720" w:rsidRDefault="00C3773C" w:rsidP="000C628A">
            <w:pPr>
              <w:spacing w:before="0"/>
            </w:pPr>
            <w:r w:rsidRPr="00CF0720">
              <w:t xml:space="preserve">Maximum composite antenna Gain </w:t>
            </w:r>
          </w:p>
        </w:tc>
        <w:tc>
          <w:tcPr>
            <w:tcW w:w="0" w:type="auto"/>
            <w:hideMark/>
          </w:tcPr>
          <w:p w:rsidR="00C3773C" w:rsidRPr="00CF0720" w:rsidRDefault="00C3773C" w:rsidP="000C628A">
            <w:pPr>
              <w:spacing w:before="0"/>
            </w:pPr>
            <w:r w:rsidRPr="00CF0720">
              <w:t>dBi</w:t>
            </w:r>
          </w:p>
        </w:tc>
        <w:tc>
          <w:tcPr>
            <w:tcW w:w="0" w:type="auto"/>
            <w:hideMark/>
          </w:tcPr>
          <w:p w:rsidR="00C3773C" w:rsidRPr="00CF0720" w:rsidRDefault="00C3773C" w:rsidP="000C628A">
            <w:pPr>
              <w:spacing w:before="0"/>
            </w:pPr>
            <w:r w:rsidRPr="00CF0720">
              <w:t>23</w:t>
            </w:r>
          </w:p>
        </w:tc>
      </w:tr>
      <w:tr w:rsidR="00C3773C" w:rsidRPr="00CF0720" w:rsidTr="00EE421E">
        <w:tc>
          <w:tcPr>
            <w:tcW w:w="0" w:type="auto"/>
          </w:tcPr>
          <w:p w:rsidR="00C3773C" w:rsidRPr="00CF0720" w:rsidRDefault="00C3773C" w:rsidP="000C628A">
            <w:pPr>
              <w:spacing w:before="0"/>
            </w:pPr>
            <w:r w:rsidRPr="00CF0720">
              <w:t xml:space="preserve">BS Ohmic Loss </w:t>
            </w:r>
          </w:p>
        </w:tc>
        <w:tc>
          <w:tcPr>
            <w:tcW w:w="0" w:type="auto"/>
          </w:tcPr>
          <w:p w:rsidR="00C3773C" w:rsidRPr="00CF0720" w:rsidRDefault="00C3773C" w:rsidP="000C628A">
            <w:pPr>
              <w:spacing w:before="0"/>
            </w:pPr>
            <w:r w:rsidRPr="00CF0720">
              <w:t>dB</w:t>
            </w:r>
          </w:p>
        </w:tc>
        <w:tc>
          <w:tcPr>
            <w:tcW w:w="0" w:type="auto"/>
          </w:tcPr>
          <w:p w:rsidR="00C3773C" w:rsidRPr="00CF0720" w:rsidRDefault="00C3773C" w:rsidP="000C628A">
            <w:pPr>
              <w:spacing w:before="0"/>
            </w:pPr>
            <w:r w:rsidRPr="00CF0720">
              <w:t>0</w:t>
            </w:r>
          </w:p>
        </w:tc>
      </w:tr>
      <w:tr w:rsidR="00C3773C" w:rsidRPr="00CF0720" w:rsidTr="00EE421E">
        <w:tc>
          <w:tcPr>
            <w:tcW w:w="0" w:type="auto"/>
            <w:hideMark/>
          </w:tcPr>
          <w:p w:rsidR="00C3773C" w:rsidRPr="00CF0720" w:rsidRDefault="00C3773C" w:rsidP="000C628A">
            <w:pPr>
              <w:spacing w:before="0"/>
            </w:pPr>
            <w:r w:rsidRPr="00CF0720">
              <w:t>Maximum element gain</w:t>
            </w:r>
          </w:p>
        </w:tc>
        <w:tc>
          <w:tcPr>
            <w:tcW w:w="0" w:type="auto"/>
            <w:hideMark/>
          </w:tcPr>
          <w:p w:rsidR="00C3773C" w:rsidRPr="00CF0720" w:rsidRDefault="00C3773C" w:rsidP="000C628A">
            <w:pPr>
              <w:spacing w:before="0"/>
            </w:pPr>
            <w:r w:rsidRPr="00CF0720">
              <w:t>dBi</w:t>
            </w:r>
          </w:p>
        </w:tc>
        <w:tc>
          <w:tcPr>
            <w:tcW w:w="0" w:type="auto"/>
            <w:hideMark/>
          </w:tcPr>
          <w:p w:rsidR="00C3773C" w:rsidRPr="00CF0720" w:rsidRDefault="00C3773C" w:rsidP="000C628A">
            <w:pPr>
              <w:spacing w:before="0"/>
            </w:pPr>
            <w:r w:rsidRPr="00CF0720">
              <w:t>5</w:t>
            </w:r>
          </w:p>
        </w:tc>
      </w:tr>
      <w:tr w:rsidR="00C3773C" w:rsidRPr="00CF0720" w:rsidTr="00EE421E">
        <w:tc>
          <w:tcPr>
            <w:tcW w:w="0" w:type="auto"/>
            <w:hideMark/>
          </w:tcPr>
          <w:p w:rsidR="00C3773C" w:rsidRPr="00CF0720" w:rsidRDefault="00C3773C" w:rsidP="000C628A">
            <w:pPr>
              <w:spacing w:before="0"/>
            </w:pPr>
            <w:r w:rsidRPr="00CF0720">
              <w:t>Antenna height (above ground level)</w:t>
            </w:r>
          </w:p>
        </w:tc>
        <w:tc>
          <w:tcPr>
            <w:tcW w:w="0" w:type="auto"/>
            <w:hideMark/>
          </w:tcPr>
          <w:p w:rsidR="00C3773C" w:rsidRPr="00CF0720" w:rsidRDefault="00C3773C" w:rsidP="000C628A">
            <w:pPr>
              <w:spacing w:before="0"/>
            </w:pPr>
            <w:r w:rsidRPr="00CF0720">
              <w:t>m</w:t>
            </w:r>
          </w:p>
        </w:tc>
        <w:tc>
          <w:tcPr>
            <w:tcW w:w="0" w:type="auto"/>
            <w:hideMark/>
          </w:tcPr>
          <w:p w:rsidR="00C3773C" w:rsidRPr="00CF0720" w:rsidRDefault="00C3773C" w:rsidP="000C628A">
            <w:pPr>
              <w:spacing w:before="0"/>
            </w:pPr>
            <w:r w:rsidRPr="00CF0720">
              <w:t>20 (Macro-BS urban), 6 (micro-BS urban)</w:t>
            </w:r>
          </w:p>
        </w:tc>
      </w:tr>
      <w:tr w:rsidR="00C3773C" w:rsidRPr="00CF0720" w:rsidTr="00EE421E">
        <w:tc>
          <w:tcPr>
            <w:tcW w:w="0" w:type="auto"/>
            <w:hideMark/>
          </w:tcPr>
          <w:p w:rsidR="00C3773C" w:rsidRPr="00CF0720" w:rsidRDefault="00C3773C" w:rsidP="000C628A">
            <w:pPr>
              <w:spacing w:before="0"/>
            </w:pPr>
            <w:r w:rsidRPr="00CF0720">
              <w:t>Mechanical downtilt</w:t>
            </w:r>
          </w:p>
        </w:tc>
        <w:tc>
          <w:tcPr>
            <w:tcW w:w="0" w:type="auto"/>
            <w:hideMark/>
          </w:tcPr>
          <w:p w:rsidR="00C3773C" w:rsidRPr="00CF0720" w:rsidRDefault="00C3773C" w:rsidP="000C628A">
            <w:pPr>
              <w:spacing w:before="0"/>
            </w:pPr>
            <w:r w:rsidRPr="00CF0720">
              <w:t>°</w:t>
            </w:r>
          </w:p>
        </w:tc>
        <w:tc>
          <w:tcPr>
            <w:tcW w:w="0" w:type="auto"/>
            <w:hideMark/>
          </w:tcPr>
          <w:p w:rsidR="00C3773C" w:rsidRPr="00CF0720" w:rsidRDefault="00C3773C" w:rsidP="000C628A">
            <w:pPr>
              <w:spacing w:before="0"/>
            </w:pPr>
            <w:r w:rsidRPr="00CF0720">
              <w:t>10 (Macro-BS urban), 10 (micro-BS urban)</w:t>
            </w:r>
          </w:p>
        </w:tc>
      </w:tr>
      <w:tr w:rsidR="00C3773C" w:rsidRPr="00CF0720" w:rsidTr="00EE421E">
        <w:tc>
          <w:tcPr>
            <w:tcW w:w="0" w:type="auto"/>
          </w:tcPr>
          <w:p w:rsidR="00C3773C" w:rsidRPr="00CF0720" w:rsidRDefault="00C3773C" w:rsidP="000C628A">
            <w:pPr>
              <w:spacing w:before="0"/>
            </w:pPr>
            <w:r w:rsidRPr="00CF0720">
              <w:t>H/V 3dB beamwidth</w:t>
            </w:r>
          </w:p>
        </w:tc>
        <w:tc>
          <w:tcPr>
            <w:tcW w:w="0" w:type="auto"/>
          </w:tcPr>
          <w:p w:rsidR="00C3773C" w:rsidRPr="00CF0720" w:rsidRDefault="00C3773C" w:rsidP="000C628A">
            <w:pPr>
              <w:spacing w:before="0"/>
            </w:pPr>
            <w:r w:rsidRPr="00CF0720">
              <w:t>°</w:t>
            </w:r>
          </w:p>
        </w:tc>
        <w:tc>
          <w:tcPr>
            <w:tcW w:w="0" w:type="auto"/>
          </w:tcPr>
          <w:p w:rsidR="00C3773C" w:rsidRPr="00CF0720" w:rsidRDefault="00C3773C" w:rsidP="000C628A">
            <w:pPr>
              <w:spacing w:before="0"/>
            </w:pPr>
            <w:r w:rsidRPr="00CF0720">
              <w:t xml:space="preserve">80/65 </w:t>
            </w:r>
          </w:p>
        </w:tc>
      </w:tr>
      <w:tr w:rsidR="00C3773C" w:rsidRPr="00CF0720" w:rsidTr="00EE421E">
        <w:tc>
          <w:tcPr>
            <w:tcW w:w="0" w:type="auto"/>
          </w:tcPr>
          <w:p w:rsidR="00C3773C" w:rsidRPr="00CF0720" w:rsidRDefault="00C3773C" w:rsidP="000C628A">
            <w:pPr>
              <w:spacing w:before="0"/>
            </w:pPr>
            <w:r w:rsidRPr="00CF0720">
              <w:t>Am &amp; SLA</w:t>
            </w:r>
          </w:p>
        </w:tc>
        <w:tc>
          <w:tcPr>
            <w:tcW w:w="0" w:type="auto"/>
          </w:tcPr>
          <w:p w:rsidR="00C3773C" w:rsidRPr="00CF0720" w:rsidRDefault="00C3773C" w:rsidP="000C628A">
            <w:pPr>
              <w:spacing w:before="0"/>
            </w:pPr>
            <w:r w:rsidRPr="00CF0720">
              <w:t>dB</w:t>
            </w:r>
          </w:p>
        </w:tc>
        <w:tc>
          <w:tcPr>
            <w:tcW w:w="0" w:type="auto"/>
          </w:tcPr>
          <w:p w:rsidR="00C3773C" w:rsidRPr="00CF0720" w:rsidRDefault="00C3773C" w:rsidP="000C628A">
            <w:pPr>
              <w:spacing w:before="0"/>
            </w:pPr>
            <w:r w:rsidRPr="00CF0720">
              <w:t>30 for both</w:t>
            </w:r>
          </w:p>
        </w:tc>
      </w:tr>
      <w:tr w:rsidR="00C3773C" w:rsidRPr="00CF0720" w:rsidTr="00EE421E">
        <w:tc>
          <w:tcPr>
            <w:tcW w:w="0" w:type="auto"/>
          </w:tcPr>
          <w:p w:rsidR="00C3773C" w:rsidRPr="00CF0720" w:rsidRDefault="00C3773C" w:rsidP="000C628A">
            <w:pPr>
              <w:spacing w:before="0"/>
            </w:pPr>
            <w:r w:rsidRPr="00CF0720">
              <w:t>Horizontal &amp; Vertical elt spacing</w:t>
            </w:r>
          </w:p>
        </w:tc>
        <w:tc>
          <w:tcPr>
            <w:tcW w:w="0" w:type="auto"/>
          </w:tcPr>
          <w:p w:rsidR="00C3773C" w:rsidRPr="00CF0720" w:rsidRDefault="00C3773C" w:rsidP="000C628A">
            <w:pPr>
              <w:spacing w:before="0"/>
            </w:pPr>
            <w:r w:rsidRPr="00CF0720">
              <w:t>N/A</w:t>
            </w:r>
          </w:p>
        </w:tc>
        <w:tc>
          <w:tcPr>
            <w:tcW w:w="0" w:type="auto"/>
          </w:tcPr>
          <w:p w:rsidR="00C3773C" w:rsidRPr="00CF0720" w:rsidRDefault="00C3773C" w:rsidP="000C628A">
            <w:pPr>
              <w:spacing w:before="0"/>
            </w:pPr>
            <w:r w:rsidRPr="00CF0720">
              <w:t>0.6λ for horizontal 0.9λ for vertical</w:t>
            </w:r>
          </w:p>
        </w:tc>
      </w:tr>
    </w:tbl>
    <w:p w:rsidR="00C3773C" w:rsidRPr="00CF0720" w:rsidRDefault="00C3773C" w:rsidP="00C3773C">
      <w:r w:rsidRPr="00CF0720">
        <w:t>Note that since a sensitivity analysis based on extending the simulation area (up</w:t>
      </w:r>
      <w:r w:rsidR="000C628A" w:rsidRPr="00CF0720">
        <w:t xml:space="preserve"> </w:t>
      </w:r>
      <w:r w:rsidRPr="00CF0720">
        <w:t xml:space="preserve">to 12km) involves BSs deployed in suburban environment, it is proposed to consider additional parameters related to the suburban deployment for: </w:t>
      </w:r>
    </w:p>
    <w:p w:rsidR="00C3773C" w:rsidRPr="00CF0720" w:rsidRDefault="00C3773C" w:rsidP="000C628A">
      <w:pPr>
        <w:pStyle w:val="ECCBulletsLv1"/>
      </w:pPr>
      <w:r w:rsidRPr="00CF0720">
        <w:t xml:space="preserve">Macro-BS suburban: 25m antenna height, 10° mechanical tilt </w:t>
      </w:r>
    </w:p>
    <w:p w:rsidR="00C3773C" w:rsidRPr="00CF0720" w:rsidRDefault="0032791C" w:rsidP="00C3773C">
      <w:r>
        <w:rPr>
          <w:noProof/>
          <w:lang w:eastAsia="da-DK"/>
        </w:rPr>
        <w:pict>
          <v:shape id="_x0000_s1100" type="#_x0000_t136" style="position:absolute;left:0;text-align:left;margin-left:-10.85pt;margin-top:299.65pt;width:485.35pt;height:194.1pt;rotation:315;z-index:-251515904;mso-position-horizontal-relative:margin;mso-position-vertical-relative:margin" o:allowincell="f" fillcolor="silver" stroked="f">
            <v:fill opacity=".5"/>
            <v:textpath style="font-family:&quot;Arial&quot;;font-size:1pt" string="DRAFT"/>
            <w10:wrap anchorx="margin" anchory="margin"/>
          </v:shape>
        </w:pict>
      </w:r>
      <w:r w:rsidR="00841367" w:rsidRPr="00CF0720">
        <w:t xml:space="preserve">This analysis </w:t>
      </w:r>
      <w:r w:rsidR="00C3773C" w:rsidRPr="00CF0720">
        <w:t>focuses on the impact from Macro-BSs onto the radar as the most critical ones, compared to the other scenario with small</w:t>
      </w:r>
      <w:r w:rsidR="00841367" w:rsidRPr="00CF0720">
        <w:t xml:space="preserve"> </w:t>
      </w:r>
      <w:r w:rsidR="00C3773C" w:rsidRPr="00CF0720">
        <w:t>cells.</w:t>
      </w:r>
    </w:p>
    <w:p w:rsidR="00C3773C" w:rsidRPr="00CF0720" w:rsidRDefault="00841367" w:rsidP="00C3773C">
      <w:r w:rsidRPr="00CF0720">
        <w:t>Correspondence with 3GPP has noted</w:t>
      </w:r>
      <w:r w:rsidR="00C3773C" w:rsidRPr="00CF0720">
        <w:t xml:space="preserve"> </w:t>
      </w:r>
      <w:r w:rsidRPr="00CF0720">
        <w:t>“</w:t>
      </w:r>
      <w:r w:rsidR="00C3773C" w:rsidRPr="00CF0720">
        <w:t>the need to introduce a normalization factor to the calculation of the antenna directivity in each direction (using the formula in 3GPP TR 37.840 Table 5.4.4.2-3</w:t>
      </w:r>
      <w:r w:rsidR="000C628A" w:rsidRPr="00CF0720">
        <w:t xml:space="preserve"> </w:t>
      </w:r>
      <w:r w:rsidR="000C628A" w:rsidRPr="00CF0720">
        <w:fldChar w:fldCharType="begin"/>
      </w:r>
      <w:r w:rsidR="000C628A" w:rsidRPr="00CF0720">
        <w:instrText xml:space="preserve"> REF _Ref500088244 \r \h </w:instrText>
      </w:r>
      <w:r w:rsidR="000C628A" w:rsidRPr="00CF0720">
        <w:fldChar w:fldCharType="separate"/>
      </w:r>
      <w:r w:rsidR="00FB3280" w:rsidRPr="00CF0720">
        <w:t>[21]</w:t>
      </w:r>
      <w:r w:rsidR="000C628A" w:rsidRPr="00CF0720">
        <w:fldChar w:fldCharType="end"/>
      </w:r>
      <w:r w:rsidR="00C3773C" w:rsidRPr="00CF0720">
        <w:t xml:space="preserve"> and ITU-R Rec. M.2101 Table 4</w:t>
      </w:r>
      <w:r w:rsidR="000C628A" w:rsidRPr="00CF0720">
        <w:t xml:space="preserve"> </w:t>
      </w:r>
      <w:r w:rsidR="000C628A" w:rsidRPr="00CF0720">
        <w:fldChar w:fldCharType="begin"/>
      </w:r>
      <w:r w:rsidR="000C628A" w:rsidRPr="00CF0720">
        <w:instrText xml:space="preserve"> REF _Ref505251191 \r \h </w:instrText>
      </w:r>
      <w:r w:rsidR="000C628A" w:rsidRPr="00CF0720">
        <w:fldChar w:fldCharType="separate"/>
      </w:r>
      <w:r w:rsidR="00FB3280" w:rsidRPr="00CF0720">
        <w:t>[17]</w:t>
      </w:r>
      <w:r w:rsidR="000C628A" w:rsidRPr="00CF0720">
        <w:fldChar w:fldCharType="end"/>
      </w:r>
      <w:r w:rsidR="00C3773C" w:rsidRPr="00CF0720">
        <w:t>) in order to ensure that the total array directivity is equal to 0dB</w:t>
      </w:r>
      <w:r w:rsidRPr="00CF0720">
        <w:t>”</w:t>
      </w:r>
    </w:p>
    <w:p w:rsidR="00C3773C" w:rsidRPr="00CF0720" w:rsidRDefault="00C3773C" w:rsidP="00C3773C">
      <w:r w:rsidRPr="00CF0720">
        <w:t>Recalling the 3GPP expression for the composite array radiation patt</w:t>
      </w:r>
      <w:r w:rsidR="00841367" w:rsidRPr="00CF0720">
        <w:t>ern (TR 37.840):</w:t>
      </w:r>
    </w:p>
    <w:p w:rsidR="00C3773C" w:rsidRPr="00CF0720" w:rsidRDefault="0032791C" w:rsidP="000C628A">
      <w:pPr>
        <w:jc w:val="right"/>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G</m:t>
                </m:r>
              </m:e>
            </m:acc>
          </m:e>
          <m:sub>
            <m:r>
              <m:rPr>
                <m:sty m:val="p"/>
              </m:rPr>
              <w:rPr>
                <w:rFonts w:ascii="Cambria Math" w:hAnsi="Cambria Math"/>
              </w:rPr>
              <m:t>dB</m:t>
            </m:r>
          </m:sub>
        </m:sSub>
        <m:d>
          <m:dPr>
            <m:ctrlPr>
              <w:rPr>
                <w:rFonts w:ascii="Cambria Math" w:hAnsi="Cambria Math"/>
              </w:rPr>
            </m:ctrlPr>
          </m:dPr>
          <m:e>
            <m:r>
              <m:rPr>
                <m:sty m:val="p"/>
              </m:rPr>
              <w:rPr>
                <w:rFonts w:ascii="Cambria Math" w:hAnsi="Cambria Math"/>
              </w:rPr>
              <m:t>θ,φ</m:t>
            </m:r>
          </m:e>
        </m:d>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E dB</m:t>
            </m:r>
          </m:sub>
        </m:sSub>
        <m:d>
          <m:dPr>
            <m:ctrlPr>
              <w:rPr>
                <w:rFonts w:ascii="Cambria Math" w:hAnsi="Cambria Math"/>
              </w:rPr>
            </m:ctrlPr>
          </m:dPr>
          <m:e>
            <m:r>
              <m:rPr>
                <m:sty m:val="p"/>
              </m:rPr>
              <w:rPr>
                <w:rFonts w:ascii="Cambria Math" w:hAnsi="Cambria Math"/>
              </w:rPr>
              <m:t>θ,φ</m:t>
            </m:r>
          </m:e>
        </m:d>
        <m:r>
          <m:rPr>
            <m:sty m:val="p"/>
          </m:rPr>
          <w:rPr>
            <w:rFonts w:ascii="Cambria Math" w:hAnsi="Cambria Math"/>
          </w:rPr>
          <m:t>+10</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1+ρ</m:t>
            </m:r>
            <m:d>
              <m:dPr>
                <m:begChr m:val="["/>
                <m:endChr m:val="]"/>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nary>
                          <m:naryPr>
                            <m:chr m:val="∑"/>
                            <m:ctrlPr>
                              <w:rPr>
                                <w:rFonts w:ascii="Cambria Math" w:hAnsi="Cambria Math"/>
                              </w:rPr>
                            </m:ctrlPr>
                          </m:naryPr>
                          <m:sub>
                            <m:r>
                              <m:rPr>
                                <m:sty m:val="p"/>
                              </m:rPr>
                              <w:rPr>
                                <w:rFonts w:ascii="Cambria Math" w:hAnsi="Cambria Math"/>
                              </w:rPr>
                              <m:t>m=1</m:t>
                            </m:r>
                          </m:sub>
                          <m:sup>
                            <m:sSub>
                              <m:sSubPr>
                                <m:ctrlPr>
                                  <w:rPr>
                                    <w:rFonts w:ascii="Cambria Math" w:hAnsi="Cambria Math"/>
                                  </w:rPr>
                                </m:ctrlPr>
                              </m:sSubPr>
                              <m:e>
                                <m:r>
                                  <m:rPr>
                                    <m:sty m:val="p"/>
                                  </m:rPr>
                                  <w:rPr>
                                    <w:rFonts w:ascii="Cambria Math" w:hAnsi="Cambria Math"/>
                                  </w:rPr>
                                  <m:t>N</m:t>
                                </m:r>
                              </m:e>
                              <m:sub>
                                <m:r>
                                  <m:rPr>
                                    <m:sty m:val="p"/>
                                  </m:rPr>
                                  <w:rPr>
                                    <w:rFonts w:ascii="Cambria Math" w:hAnsi="Cambria Math"/>
                                  </w:rPr>
                                  <m:t>H</m:t>
                                </m:r>
                              </m:sub>
                            </m:sSub>
                          </m:sup>
                          <m:e>
                            <m:nary>
                              <m:naryPr>
                                <m:chr m:val="∑"/>
                                <m:ctrlPr>
                                  <w:rPr>
                                    <w:rFonts w:ascii="Cambria Math" w:hAnsi="Cambria Math"/>
                                  </w:rPr>
                                </m:ctrlPr>
                              </m:naryPr>
                              <m:sub>
                                <m:r>
                                  <m:rPr>
                                    <m:sty m:val="p"/>
                                  </m:rPr>
                                  <w:rPr>
                                    <w:rFonts w:ascii="Cambria Math" w:hAnsi="Cambria Math"/>
                                  </w:rPr>
                                  <m:t>n=1</m:t>
                                </m:r>
                              </m:sub>
                              <m:sup>
                                <m:sSub>
                                  <m:sSubPr>
                                    <m:ctrlPr>
                                      <w:rPr>
                                        <w:rFonts w:ascii="Cambria Math" w:hAnsi="Cambria Math"/>
                                      </w:rPr>
                                    </m:ctrlPr>
                                  </m:sSubPr>
                                  <m:e>
                                    <m:r>
                                      <m:rPr>
                                        <m:sty m:val="p"/>
                                      </m:rPr>
                                      <w:rPr>
                                        <w:rFonts w:ascii="Cambria Math" w:hAnsi="Cambria Math"/>
                                      </w:rPr>
                                      <m:t>N</m:t>
                                    </m:r>
                                  </m:e>
                                  <m:sub>
                                    <m:r>
                                      <m:rPr>
                                        <m:sty m:val="p"/>
                                      </m:rPr>
                                      <w:rPr>
                                        <w:rFonts w:ascii="Cambria Math" w:hAnsi="Cambria Math"/>
                                      </w:rPr>
                                      <m:t>V</m:t>
                                    </m:r>
                                  </m:sub>
                                </m:sSub>
                              </m:sup>
                              <m:e>
                                <m:sSubSup>
                                  <m:sSubSupPr>
                                    <m:ctrlPr>
                                      <w:rPr>
                                        <w:rFonts w:ascii="Cambria Math" w:hAnsi="Cambria Math"/>
                                      </w:rPr>
                                    </m:ctrlPr>
                                  </m:sSubSupPr>
                                  <m:e>
                                    <m:r>
                                      <m:rPr>
                                        <m:sty m:val="p"/>
                                      </m:rPr>
                                      <w:rPr>
                                        <w:rFonts w:ascii="Cambria Math" w:hAnsi="Cambria Math"/>
                                      </w:rPr>
                                      <m:t>w</m:t>
                                    </m:r>
                                  </m:e>
                                  <m:sub>
                                    <m:r>
                                      <m:rPr>
                                        <m:sty m:val="p"/>
                                      </m:rPr>
                                      <w:rPr>
                                        <w:rFonts w:ascii="Cambria Math" w:hAnsi="Cambria Math"/>
                                      </w:rPr>
                                      <m:t>m,n</m:t>
                                    </m:r>
                                  </m:sub>
                                  <m:sup/>
                                </m:sSubSup>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m,n</m:t>
                                    </m:r>
                                  </m:sub>
                                  <m:sup/>
                                </m:sSubSup>
                              </m:e>
                            </m:nary>
                          </m:e>
                        </m:nary>
                      </m:e>
                    </m:d>
                  </m:e>
                  <m:sup>
                    <m:r>
                      <m:rPr>
                        <m:sty m:val="p"/>
                      </m:rPr>
                      <w:rPr>
                        <w:rFonts w:ascii="Cambria Math" w:hAnsi="Cambria Math"/>
                      </w:rPr>
                      <m:t>2</m:t>
                    </m:r>
                  </m:sup>
                </m:sSup>
                <m:r>
                  <m:rPr>
                    <m:sty m:val="p"/>
                  </m:rPr>
                  <w:rPr>
                    <w:rFonts w:ascii="Cambria Math" w:hAnsi="Cambria Math"/>
                  </w:rPr>
                  <m:t>-1</m:t>
                </m:r>
              </m:e>
            </m:d>
          </m:e>
        </m:d>
      </m:oMath>
      <w:r w:rsidR="000C628A" w:rsidRPr="00CF0720">
        <w:tab/>
      </w:r>
      <w:r w:rsidR="000C628A" w:rsidRPr="00CF0720">
        <w:tab/>
      </w:r>
      <w:r w:rsidR="000C628A" w:rsidRPr="00CF0720">
        <w:tab/>
        <w:t>(</w:t>
      </w:r>
      <w:r w:rsidR="00337F2D" w:rsidRPr="00CF0720">
        <w:fldChar w:fldCharType="begin"/>
      </w:r>
      <w:r w:rsidR="00337F2D" w:rsidRPr="00CF0720">
        <w:instrText xml:space="preserve"> SEQ Equation \* ARABIC </w:instrText>
      </w:r>
      <w:r w:rsidR="00337F2D" w:rsidRPr="00CF0720">
        <w:fldChar w:fldCharType="separate"/>
      </w:r>
      <w:r w:rsidR="00FB3280" w:rsidRPr="00CF0720">
        <w:rPr>
          <w:noProof/>
        </w:rPr>
        <w:t>19</w:t>
      </w:r>
      <w:r w:rsidR="00337F2D" w:rsidRPr="00CF0720">
        <w:fldChar w:fldCharType="end"/>
      </w:r>
      <w:r w:rsidR="000C628A" w:rsidRPr="00CF0720">
        <w:t>)</w:t>
      </w:r>
    </w:p>
    <w:p w:rsidR="00C3773C" w:rsidRPr="00CF0720" w:rsidRDefault="00C3773C" w:rsidP="00C3773C">
      <w:r w:rsidRPr="00CF0720">
        <w:t>This actual array gain that have to be performed in any sharing studies should be normalised as follows</w:t>
      </w:r>
    </w:p>
    <w:p w:rsidR="00C3773C" w:rsidRPr="00CF0720" w:rsidRDefault="00C3773C" w:rsidP="000C628A">
      <w:pPr>
        <w:jc w:val="right"/>
      </w:pPr>
      <m:oMath>
        <m:r>
          <m:rPr>
            <m:sty m:val="p"/>
          </m:rPr>
          <w:rPr>
            <w:rFonts w:ascii="Cambria Math" w:hAnsi="Cambria Math"/>
          </w:rPr>
          <m:t>D</m:t>
        </m:r>
        <m:d>
          <m:dPr>
            <m:ctrlPr>
              <w:rPr>
                <w:rFonts w:ascii="Cambria Math" w:hAnsi="Cambria Math"/>
              </w:rPr>
            </m:ctrlPr>
          </m:dPr>
          <m:e>
            <m:r>
              <m:rPr>
                <m:sty m:val="p"/>
              </m:rPr>
              <w:rPr>
                <w:rFonts w:ascii="Cambria Math" w:hAnsi="Cambria Math"/>
              </w:rPr>
              <m:t>θ,φ</m:t>
            </m:r>
          </m:e>
        </m:d>
        <m:r>
          <m:rPr>
            <m:sty m:val="p"/>
          </m:rPr>
          <w:rPr>
            <w:rFonts w:ascii="Cambria Math" w:hAnsi="Cambria Math"/>
          </w:rPr>
          <m:t>=</m:t>
        </m:r>
        <m:sSub>
          <m:sSubPr>
            <m:ctrlPr>
              <w:rPr>
                <w:rFonts w:ascii="Cambria Math" w:hAnsi="Cambria Math"/>
              </w:rPr>
            </m:ctrlPr>
          </m:sSubPr>
          <m:e>
            <m:f>
              <m:fPr>
                <m:ctrlPr>
                  <w:rPr>
                    <w:rFonts w:ascii="Cambria Math" w:hAnsi="Cambria Math"/>
                  </w:rPr>
                </m:ctrlPr>
              </m:fPr>
              <m:num>
                <m:acc>
                  <m:accPr>
                    <m:chr m:val="̌"/>
                    <m:ctrlPr>
                      <w:rPr>
                        <w:rFonts w:ascii="Cambria Math" w:hAnsi="Cambria Math"/>
                      </w:rPr>
                    </m:ctrlPr>
                  </m:accPr>
                  <m:e>
                    <m:r>
                      <m:rPr>
                        <m:sty m:val="p"/>
                      </m:rPr>
                      <w:rPr>
                        <w:rFonts w:ascii="Cambria Math" w:hAnsi="Cambria Math"/>
                      </w:rPr>
                      <m:t>G</m:t>
                    </m:r>
                  </m:e>
                </m:acc>
                <m:d>
                  <m:dPr>
                    <m:ctrlPr>
                      <w:rPr>
                        <w:rFonts w:ascii="Cambria Math" w:hAnsi="Cambria Math"/>
                      </w:rPr>
                    </m:ctrlPr>
                  </m:dPr>
                  <m:e>
                    <m:r>
                      <m:rPr>
                        <m:sty m:val="p"/>
                      </m:rPr>
                      <w:rPr>
                        <w:rFonts w:ascii="Cambria Math" w:hAnsi="Cambria Math"/>
                      </w:rPr>
                      <m:t>θ,φ</m:t>
                    </m:r>
                  </m:e>
                </m:d>
              </m:num>
              <m:den>
                <m:f>
                  <m:fPr>
                    <m:ctrlPr>
                      <w:rPr>
                        <w:rFonts w:ascii="Cambria Math" w:hAnsi="Cambria Math"/>
                      </w:rPr>
                    </m:ctrlPr>
                  </m:fPr>
                  <m:num>
                    <m:r>
                      <m:rPr>
                        <m:sty m:val="p"/>
                      </m:rPr>
                      <w:rPr>
                        <w:rFonts w:ascii="Cambria Math" w:hAnsi="Cambria Math"/>
                      </w:rPr>
                      <m:t>1</m:t>
                    </m:r>
                  </m:num>
                  <m:den>
                    <m:r>
                      <m:rPr>
                        <m:sty m:val="p"/>
                      </m:rPr>
                      <w:rPr>
                        <w:rFonts w:ascii="Cambria Math" w:hAnsi="Cambria Math"/>
                      </w:rPr>
                      <m:t>4π</m:t>
                    </m:r>
                  </m:den>
                </m:f>
                <m:nary>
                  <m:naryPr>
                    <m:ctrlPr>
                      <w:rPr>
                        <w:rFonts w:ascii="Cambria Math" w:hAnsi="Cambria Math"/>
                      </w:rPr>
                    </m:ctrlPr>
                  </m:naryPr>
                  <m:sub>
                    <m:r>
                      <m:rPr>
                        <m:sty m:val="p"/>
                      </m:rPr>
                      <w:rPr>
                        <w:rFonts w:ascii="Cambria Math" w:hAnsi="Cambria Math"/>
                      </w:rPr>
                      <m:t>0</m:t>
                    </m:r>
                  </m:sub>
                  <m:sup>
                    <m:r>
                      <m:rPr>
                        <m:sty m:val="p"/>
                      </m:rPr>
                      <w:rPr>
                        <w:rFonts w:ascii="Cambria Math" w:hAnsi="Cambria Math"/>
                      </w:rPr>
                      <m:t>2π</m:t>
                    </m:r>
                  </m:sup>
                  <m:e>
                    <m:nary>
                      <m:naryPr>
                        <m:ctrlPr>
                          <w:rPr>
                            <w:rFonts w:ascii="Cambria Math" w:hAnsi="Cambria Math"/>
                          </w:rPr>
                        </m:ctrlPr>
                      </m:naryPr>
                      <m:sub>
                        <m:r>
                          <m:rPr>
                            <m:sty m:val="p"/>
                          </m:rPr>
                          <w:rPr>
                            <w:rFonts w:ascii="Cambria Math" w:hAnsi="Cambria Math"/>
                          </w:rPr>
                          <m:t>0</m:t>
                        </m:r>
                      </m:sub>
                      <m:sup>
                        <m:r>
                          <m:rPr>
                            <m:sty m:val="p"/>
                          </m:rPr>
                          <w:rPr>
                            <w:rFonts w:ascii="Cambria Math" w:hAnsi="Cambria Math"/>
                          </w:rPr>
                          <m:t>π</m:t>
                        </m:r>
                      </m:sup>
                      <m:e>
                        <m:acc>
                          <m:accPr>
                            <m:chr m:val="̌"/>
                            <m:ctrlPr>
                              <w:rPr>
                                <w:rFonts w:ascii="Cambria Math" w:hAnsi="Cambria Math"/>
                              </w:rPr>
                            </m:ctrlPr>
                          </m:accPr>
                          <m:e>
                            <m:r>
                              <m:rPr>
                                <m:sty m:val="p"/>
                              </m:rPr>
                              <w:rPr>
                                <w:rFonts w:ascii="Cambria Math" w:hAnsi="Cambria Math"/>
                              </w:rPr>
                              <m:t>G</m:t>
                            </m:r>
                          </m:e>
                        </m:acc>
                        <m:d>
                          <m:dPr>
                            <m:ctrlPr>
                              <w:rPr>
                                <w:rFonts w:ascii="Cambria Math" w:hAnsi="Cambria Math"/>
                              </w:rPr>
                            </m:ctrlPr>
                          </m:dPr>
                          <m:e>
                            <m:r>
                              <m:rPr>
                                <m:sty m:val="p"/>
                              </m:rPr>
                              <w:rPr>
                                <w:rFonts w:ascii="Cambria Math" w:hAnsi="Cambria Math"/>
                              </w:rPr>
                              <m:t>θ,φ</m:t>
                            </m:r>
                          </m:e>
                        </m:d>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r>
                          <m:rPr>
                            <m:sty m:val="p"/>
                          </m:rPr>
                          <w:rPr>
                            <w:rFonts w:ascii="Cambria Math" w:hAnsi="Cambria Math"/>
                          </w:rPr>
                          <m:t>dθdφ</m:t>
                        </m:r>
                      </m:e>
                    </m:nary>
                  </m:e>
                </m:nary>
              </m:den>
            </m:f>
          </m:e>
          <m:sub/>
        </m:sSub>
        <m:r>
          <m:rPr>
            <m:sty m:val="p"/>
          </m:rPr>
          <w:rPr>
            <w:rFonts w:ascii="Cambria Math" w:hAnsi="Cambria Math"/>
          </w:rPr>
          <m:t xml:space="preserve"> ,</m:t>
        </m:r>
      </m:oMath>
      <w:r w:rsidR="000C628A" w:rsidRPr="00CF0720">
        <w:tab/>
      </w:r>
      <w:r w:rsidR="000C628A" w:rsidRPr="00CF0720">
        <w:tab/>
      </w:r>
      <w:r w:rsidR="000C628A" w:rsidRPr="00CF0720">
        <w:tab/>
      </w:r>
      <w:r w:rsidR="000C628A" w:rsidRPr="00CF0720">
        <w:tab/>
      </w:r>
      <w:r w:rsidR="000C628A" w:rsidRPr="00CF0720">
        <w:tab/>
      </w:r>
      <w:r w:rsidR="000C628A" w:rsidRPr="00CF0720">
        <w:tab/>
        <w:t>(</w:t>
      </w:r>
      <w:r w:rsidR="00337F2D" w:rsidRPr="00CF0720">
        <w:fldChar w:fldCharType="begin"/>
      </w:r>
      <w:r w:rsidR="00337F2D" w:rsidRPr="00CF0720">
        <w:instrText xml:space="preserve"> SEQ Equation \* ARABIC </w:instrText>
      </w:r>
      <w:r w:rsidR="00337F2D" w:rsidRPr="00CF0720">
        <w:fldChar w:fldCharType="separate"/>
      </w:r>
      <w:r w:rsidR="00FB3280" w:rsidRPr="00CF0720">
        <w:rPr>
          <w:noProof/>
        </w:rPr>
        <w:t>20</w:t>
      </w:r>
      <w:r w:rsidR="00337F2D" w:rsidRPr="00CF0720">
        <w:fldChar w:fldCharType="end"/>
      </w:r>
      <w:r w:rsidR="000C628A" w:rsidRPr="00CF0720">
        <w:t>)</w:t>
      </w:r>
    </w:p>
    <w:p w:rsidR="00C3773C" w:rsidRPr="00CF0720" w:rsidRDefault="00C3773C" w:rsidP="00C3773C">
      <w:r w:rsidRPr="00CF0720">
        <w:t xml:space="preserve">to ensure that </w:t>
      </w:r>
      <m:oMath>
        <m:r>
          <m:rPr>
            <m:sty m:val="p"/>
          </m:rPr>
          <w:rPr>
            <w:rFonts w:ascii="Cambria Math" w:hAnsi="Cambria Math"/>
          </w:rPr>
          <m:t>TRP=</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Tx</m:t>
            </m:r>
          </m:sub>
        </m:sSub>
      </m:oMath>
      <w:r w:rsidRPr="00CF0720">
        <w:t xml:space="preserve"> where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Tx</m:t>
            </m:r>
          </m:sub>
        </m:sSub>
      </m:oMath>
      <w:r w:rsidRPr="00CF0720">
        <w:t xml:space="preserve"> is the conducted power input to the array system. </w:t>
      </w:r>
    </w:p>
    <w:p w:rsidR="00C3773C" w:rsidRPr="00CF0720" w:rsidRDefault="00C3773C" w:rsidP="00C3773C">
      <w:r w:rsidRPr="00CF0720">
        <w:t xml:space="preserve">Moreover, as indicated in the above equation, the correlation factor ρ between the elements of the antenna panel is required to compute the composite array radiation pattern. </w:t>
      </w:r>
      <w:r w:rsidR="008602B0" w:rsidRPr="00CF0720">
        <w:t xml:space="preserve">It has been previously noted that </w:t>
      </w:r>
      <w:r w:rsidRPr="00CF0720">
        <w:t>the correlation of out-of-block emissions across th</w:t>
      </w:r>
      <w:r w:rsidR="008602B0" w:rsidRPr="00CF0720">
        <w:t>e antenna elements is uncertain.</w:t>
      </w:r>
      <w:r w:rsidRPr="00CF0720">
        <w:t xml:space="preserve"> Although 3GPP (R4-125474) </w:t>
      </w:r>
      <w:r w:rsidR="000C628A" w:rsidRPr="00CF0720">
        <w:fldChar w:fldCharType="begin"/>
      </w:r>
      <w:r w:rsidR="000C628A" w:rsidRPr="00CF0720">
        <w:instrText xml:space="preserve"> REF _Ref505251285 \r \h </w:instrText>
      </w:r>
      <w:r w:rsidR="000C628A" w:rsidRPr="00CF0720">
        <w:fldChar w:fldCharType="separate"/>
      </w:r>
      <w:r w:rsidR="00FB3280" w:rsidRPr="00CF0720">
        <w:t>[37]</w:t>
      </w:r>
      <w:r w:rsidR="000C628A" w:rsidRPr="00CF0720">
        <w:fldChar w:fldCharType="end"/>
      </w:r>
      <w:r w:rsidR="000C628A" w:rsidRPr="00CF0720">
        <w:t xml:space="preserve"> </w:t>
      </w:r>
      <w:r w:rsidR="008602B0" w:rsidRPr="00CF0720">
        <w:t>has indicated</w:t>
      </w:r>
      <w:r w:rsidRPr="00CF0720">
        <w:t xml:space="preserve"> that the impact (in terms of interference level) of unwanted out-of-block signal across antenna elements on the BSs from another mobile network is insensitive to the correlation factor of the elements of the interferer antenna panel, this observation hasn’t yet be generali</w:t>
      </w:r>
      <w:r w:rsidR="000C628A" w:rsidRPr="00CF0720">
        <w:t>s</w:t>
      </w:r>
      <w:r w:rsidRPr="00CF0720">
        <w:t xml:space="preserve">ed to other systems/services. Consequently, this </w:t>
      </w:r>
      <w:r w:rsidR="008602B0" w:rsidRPr="00CF0720">
        <w:t>study</w:t>
      </w:r>
      <w:r w:rsidRPr="00CF0720">
        <w:t xml:space="preserve"> accounts </w:t>
      </w:r>
      <w:r w:rsidR="008602B0" w:rsidRPr="00CF0720">
        <w:t xml:space="preserve">for </w:t>
      </w:r>
      <w:r w:rsidRPr="00CF0720">
        <w:t>this normali</w:t>
      </w:r>
      <w:r w:rsidR="008602B0" w:rsidRPr="00CF0720">
        <w:t>s</w:t>
      </w:r>
      <w:r w:rsidRPr="00CF0720">
        <w:t xml:space="preserve">ation factor in the computation of the IMT2020 BS antenna gain. </w:t>
      </w:r>
      <w:r w:rsidR="008602B0" w:rsidRPr="00CF0720">
        <w:t>A</w:t>
      </w:r>
      <w:r w:rsidRPr="00CF0720">
        <w:t>mong two assumed correlation sub-cases (because of a lack of knowledge of the correlation of elements within an array for the unwanted emissions range): fully correlated and uncorrelated ones, the one that handles the highest interference level situation corresponds to the uncorrelated case. For that reason, the current analysis only deals with the uncorrelated case which does not require any consideration of the BS beam steering statistics.</w:t>
      </w:r>
    </w:p>
    <w:p w:rsidR="00EE421E" w:rsidRPr="00CF0720" w:rsidRDefault="00EE421E" w:rsidP="000C628A">
      <w:pPr>
        <w:pStyle w:val="ECCAnnexheading4"/>
        <w:keepNext/>
        <w:keepLines/>
        <w:rPr>
          <w:lang w:val="en-GB"/>
        </w:rPr>
      </w:pPr>
      <w:r w:rsidRPr="00CF0720">
        <w:rPr>
          <w:lang w:val="en-GB"/>
        </w:rPr>
        <w:lastRenderedPageBreak/>
        <w:t>Non AAS BS characteristics</w:t>
      </w:r>
    </w:p>
    <w:p w:rsidR="00C3773C" w:rsidRPr="00CF0720" w:rsidRDefault="00C3773C" w:rsidP="00C3773C">
      <w:r w:rsidRPr="00CF0720">
        <w:t>Since the document addresses the sharing between MFCN with Non AAS and Radiolocation, the parameters that have to be considered to carry out this use case are extracted from ECC Report 203</w:t>
      </w:r>
      <w:r w:rsidR="000C628A" w:rsidRPr="00CF0720">
        <w:t xml:space="preserve"> </w:t>
      </w:r>
      <w:r w:rsidR="00FB3280" w:rsidRPr="00CF0720">
        <w:fldChar w:fldCharType="begin"/>
      </w:r>
      <w:r w:rsidR="00FB3280" w:rsidRPr="00CF0720">
        <w:instrText xml:space="preserve"> REF _Ref507756408 \r \h </w:instrText>
      </w:r>
      <w:r w:rsidR="00FB3280" w:rsidRPr="00CF0720">
        <w:fldChar w:fldCharType="separate"/>
      </w:r>
      <w:r w:rsidR="00FB3280" w:rsidRPr="00CF0720">
        <w:t>[2]</w:t>
      </w:r>
      <w:r w:rsidR="00FB3280" w:rsidRPr="00CF0720">
        <w:fldChar w:fldCharType="end"/>
      </w:r>
      <w:r w:rsidRPr="00CF0720">
        <w:t xml:space="preserve"> &amp; ITU-R Report M.2292 </w:t>
      </w:r>
      <w:r w:rsidR="000C628A" w:rsidRPr="00CF0720">
        <w:fldChar w:fldCharType="begin"/>
      </w:r>
      <w:r w:rsidR="000C628A" w:rsidRPr="00CF0720">
        <w:instrText xml:space="preserve"> REF _Ref505249380 \r \h </w:instrText>
      </w:r>
      <w:r w:rsidR="000C628A" w:rsidRPr="00CF0720">
        <w:fldChar w:fldCharType="separate"/>
      </w:r>
      <w:r w:rsidR="00FB3280" w:rsidRPr="00CF0720">
        <w:t>[29]</w:t>
      </w:r>
      <w:r w:rsidR="000C628A" w:rsidRPr="00CF0720">
        <w:fldChar w:fldCharType="end"/>
      </w:r>
      <w:r w:rsidR="000C628A" w:rsidRPr="00CF0720">
        <w:t xml:space="preserve"> </w:t>
      </w:r>
      <w:r w:rsidRPr="00CF0720">
        <w:t>on the Least Restrictive Technical conditions for MFCN in 3400-3800MHz, noting that ITU-R Rec. F</w:t>
      </w:r>
      <w:r w:rsidR="008602B0" w:rsidRPr="00CF0720">
        <w:t>.</w:t>
      </w:r>
      <w:r w:rsidRPr="00CF0720">
        <w:t xml:space="preserve">1336-4 </w:t>
      </w:r>
      <w:r w:rsidR="00D5399C" w:rsidRPr="00CF0720">
        <w:fldChar w:fldCharType="begin"/>
      </w:r>
      <w:r w:rsidR="00D5399C" w:rsidRPr="00CF0720">
        <w:instrText xml:space="preserve"> REF _Ref505251915 \r \h </w:instrText>
      </w:r>
      <w:r w:rsidR="00D5399C" w:rsidRPr="00CF0720">
        <w:fldChar w:fldCharType="separate"/>
      </w:r>
      <w:r w:rsidR="00FB3280" w:rsidRPr="00CF0720">
        <w:t>[38]</w:t>
      </w:r>
      <w:r w:rsidR="00D5399C" w:rsidRPr="00CF0720">
        <w:fldChar w:fldCharType="end"/>
      </w:r>
      <w:r w:rsidR="00D5399C" w:rsidRPr="00CF0720">
        <w:t xml:space="preserve"> </w:t>
      </w:r>
      <w:r w:rsidRPr="00CF0720">
        <w:t>is selected to model the BS sectoral antenna.</w:t>
      </w:r>
    </w:p>
    <w:p w:rsidR="00854778" w:rsidRPr="00CF0720" w:rsidRDefault="00854778" w:rsidP="00854778">
      <w:pPr>
        <w:pStyle w:val="Caption"/>
        <w:keepNext/>
        <w:rPr>
          <w:lang w:val="en-GB"/>
        </w:rPr>
      </w:pPr>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FB3280" w:rsidRPr="00CF0720">
        <w:rPr>
          <w:noProof/>
          <w:lang w:val="en-GB"/>
        </w:rPr>
        <w:t>33</w:t>
      </w:r>
      <w:r w:rsidRPr="00CF0720">
        <w:rPr>
          <w:lang w:val="en-GB"/>
        </w:rPr>
        <w:fldChar w:fldCharType="end"/>
      </w:r>
      <w:r w:rsidRPr="00CF0720">
        <w:rPr>
          <w:lang w:val="en-GB"/>
        </w:rPr>
        <w:t>: non AAS Macro BS antenna parameters (ECC Report 203</w:t>
      </w:r>
      <w:r w:rsidR="00D5399C" w:rsidRPr="00CF0720">
        <w:rPr>
          <w:lang w:val="en-GB"/>
        </w:rPr>
        <w:t xml:space="preserve"> </w:t>
      </w:r>
      <w:r w:rsidR="00FB3280" w:rsidRPr="00CF0720">
        <w:rPr>
          <w:lang w:val="en-GB"/>
        </w:rPr>
        <w:fldChar w:fldCharType="begin"/>
      </w:r>
      <w:r w:rsidR="00FB3280" w:rsidRPr="00CF0720">
        <w:rPr>
          <w:lang w:val="en-GB"/>
        </w:rPr>
        <w:instrText xml:space="preserve"> REF _Ref507756408 \r \h </w:instrText>
      </w:r>
      <w:r w:rsidR="00FB3280" w:rsidRPr="00CF0720">
        <w:rPr>
          <w:lang w:val="en-GB"/>
        </w:rPr>
      </w:r>
      <w:r w:rsidR="00FB3280" w:rsidRPr="00CF0720">
        <w:rPr>
          <w:lang w:val="en-GB"/>
        </w:rPr>
        <w:fldChar w:fldCharType="separate"/>
      </w:r>
      <w:r w:rsidR="00FB3280" w:rsidRPr="00CF0720">
        <w:rPr>
          <w:lang w:val="en-GB"/>
        </w:rPr>
        <w:t>[2]</w:t>
      </w:r>
      <w:r w:rsidR="00FB3280" w:rsidRPr="00CF0720">
        <w:rPr>
          <w:lang w:val="en-GB"/>
        </w:rPr>
        <w:fldChar w:fldCharType="end"/>
      </w:r>
      <w:r w:rsidRPr="00CF0720">
        <w:rPr>
          <w:lang w:val="en-GB"/>
        </w:rPr>
        <w:t>)</w:t>
      </w:r>
    </w:p>
    <w:tbl>
      <w:tblPr>
        <w:tblStyle w:val="ECCTable-redheader"/>
        <w:tblW w:w="0" w:type="auto"/>
        <w:tblInd w:w="0" w:type="dxa"/>
        <w:tblLook w:val="04A0" w:firstRow="1" w:lastRow="0" w:firstColumn="1" w:lastColumn="0" w:noHBand="0" w:noVBand="1"/>
      </w:tblPr>
      <w:tblGrid>
        <w:gridCol w:w="3441"/>
        <w:gridCol w:w="861"/>
        <w:gridCol w:w="2963"/>
      </w:tblGrid>
      <w:tr w:rsidR="00C3773C" w:rsidRPr="00CF0720" w:rsidTr="00EE421E">
        <w:trPr>
          <w:cnfStyle w:val="100000000000" w:firstRow="1" w:lastRow="0" w:firstColumn="0" w:lastColumn="0" w:oddVBand="0" w:evenVBand="0" w:oddHBand="0" w:evenHBand="0" w:firstRowFirstColumn="0" w:firstRowLastColumn="0" w:lastRowFirstColumn="0" w:lastRowLastColumn="0"/>
        </w:trPr>
        <w:tc>
          <w:tcPr>
            <w:tcW w:w="0" w:type="auto"/>
            <w:hideMark/>
          </w:tcPr>
          <w:p w:rsidR="00C3773C" w:rsidRPr="00CF0720" w:rsidRDefault="00C3773C" w:rsidP="00C3773C">
            <w:r w:rsidRPr="00CF0720">
              <w:t>Sectoral antenna</w:t>
            </w:r>
          </w:p>
        </w:tc>
        <w:tc>
          <w:tcPr>
            <w:tcW w:w="0" w:type="auto"/>
            <w:hideMark/>
          </w:tcPr>
          <w:p w:rsidR="00C3773C" w:rsidRPr="00CF0720" w:rsidRDefault="00C3773C" w:rsidP="00C3773C">
            <w:r w:rsidRPr="00CF0720">
              <w:t>Unit</w:t>
            </w:r>
          </w:p>
        </w:tc>
        <w:tc>
          <w:tcPr>
            <w:tcW w:w="0" w:type="auto"/>
            <w:hideMark/>
          </w:tcPr>
          <w:p w:rsidR="00C3773C" w:rsidRPr="00CF0720" w:rsidRDefault="00D5399C" w:rsidP="00C3773C">
            <w:r w:rsidRPr="00CF0720">
              <w:t>Value</w:t>
            </w:r>
          </w:p>
        </w:tc>
      </w:tr>
      <w:tr w:rsidR="00C3773C" w:rsidRPr="00CF0720" w:rsidTr="00EE421E">
        <w:tc>
          <w:tcPr>
            <w:tcW w:w="0" w:type="auto"/>
            <w:hideMark/>
          </w:tcPr>
          <w:p w:rsidR="00C3773C" w:rsidRPr="00CF0720" w:rsidRDefault="00C3773C" w:rsidP="00D5399C">
            <w:pPr>
              <w:spacing w:before="0"/>
            </w:pPr>
            <w:r w:rsidRPr="00CF0720">
              <w:t xml:space="preserve">Maximum antenna Gain </w:t>
            </w:r>
          </w:p>
        </w:tc>
        <w:tc>
          <w:tcPr>
            <w:tcW w:w="0" w:type="auto"/>
            <w:hideMark/>
          </w:tcPr>
          <w:p w:rsidR="00C3773C" w:rsidRPr="00CF0720" w:rsidRDefault="00C3773C" w:rsidP="00D5399C">
            <w:pPr>
              <w:spacing w:before="0"/>
            </w:pPr>
            <w:r w:rsidRPr="00CF0720">
              <w:t>dBi</w:t>
            </w:r>
          </w:p>
        </w:tc>
        <w:tc>
          <w:tcPr>
            <w:tcW w:w="0" w:type="auto"/>
            <w:hideMark/>
          </w:tcPr>
          <w:p w:rsidR="00C3773C" w:rsidRPr="00CF0720" w:rsidRDefault="00C3773C" w:rsidP="00D5399C">
            <w:pPr>
              <w:spacing w:before="0"/>
            </w:pPr>
            <w:r w:rsidRPr="00CF0720">
              <w:t>21</w:t>
            </w:r>
            <w:r w:rsidR="00D5399C" w:rsidRPr="00CF0720">
              <w:rPr>
                <w:rStyle w:val="FootnoteReference"/>
              </w:rPr>
              <w:t xml:space="preserve"> </w:t>
            </w:r>
            <w:r w:rsidR="00D5399C" w:rsidRPr="00CF0720">
              <w:t>(Note 1)</w:t>
            </w:r>
          </w:p>
        </w:tc>
      </w:tr>
      <w:tr w:rsidR="00C3773C" w:rsidRPr="00CF0720" w:rsidTr="00EE421E">
        <w:tc>
          <w:tcPr>
            <w:tcW w:w="0" w:type="auto"/>
          </w:tcPr>
          <w:p w:rsidR="00C3773C" w:rsidRPr="00CF0720" w:rsidRDefault="00C3773C" w:rsidP="00D5399C">
            <w:pPr>
              <w:spacing w:before="0"/>
            </w:pPr>
            <w:r w:rsidRPr="00CF0720">
              <w:t xml:space="preserve">BS Ohmic Loss </w:t>
            </w:r>
          </w:p>
        </w:tc>
        <w:tc>
          <w:tcPr>
            <w:tcW w:w="0" w:type="auto"/>
          </w:tcPr>
          <w:p w:rsidR="00C3773C" w:rsidRPr="00CF0720" w:rsidRDefault="00C3773C" w:rsidP="00D5399C">
            <w:pPr>
              <w:spacing w:before="0"/>
            </w:pPr>
            <w:r w:rsidRPr="00CF0720">
              <w:t>dB</w:t>
            </w:r>
          </w:p>
        </w:tc>
        <w:tc>
          <w:tcPr>
            <w:tcW w:w="0" w:type="auto"/>
          </w:tcPr>
          <w:p w:rsidR="00C3773C" w:rsidRPr="00CF0720" w:rsidRDefault="00C3773C" w:rsidP="00D5399C">
            <w:pPr>
              <w:spacing w:before="0"/>
            </w:pPr>
            <w:r w:rsidRPr="00CF0720">
              <w:t>0</w:t>
            </w:r>
            <w:r w:rsidR="00D5399C" w:rsidRPr="00CF0720">
              <w:rPr>
                <w:rStyle w:val="FootnoteReference"/>
              </w:rPr>
              <w:t xml:space="preserve"> </w:t>
            </w:r>
            <w:r w:rsidR="00D5399C" w:rsidRPr="00CF0720">
              <w:t>(Note 2)</w:t>
            </w:r>
          </w:p>
        </w:tc>
      </w:tr>
      <w:tr w:rsidR="00C3773C" w:rsidRPr="00CF0720" w:rsidTr="00EE421E">
        <w:tc>
          <w:tcPr>
            <w:tcW w:w="0" w:type="auto"/>
            <w:hideMark/>
          </w:tcPr>
          <w:p w:rsidR="00C3773C" w:rsidRPr="00CF0720" w:rsidRDefault="00C3773C" w:rsidP="00D5399C">
            <w:pPr>
              <w:spacing w:before="0"/>
            </w:pPr>
            <w:r w:rsidRPr="00CF0720">
              <w:t>Antenna height (above ground level)</w:t>
            </w:r>
          </w:p>
        </w:tc>
        <w:tc>
          <w:tcPr>
            <w:tcW w:w="0" w:type="auto"/>
            <w:hideMark/>
          </w:tcPr>
          <w:p w:rsidR="00C3773C" w:rsidRPr="00CF0720" w:rsidRDefault="00C3773C" w:rsidP="00D5399C">
            <w:pPr>
              <w:spacing w:before="0"/>
            </w:pPr>
            <w:r w:rsidRPr="00CF0720">
              <w:t>m</w:t>
            </w:r>
          </w:p>
        </w:tc>
        <w:tc>
          <w:tcPr>
            <w:tcW w:w="0" w:type="auto"/>
            <w:hideMark/>
          </w:tcPr>
          <w:p w:rsidR="00C3773C" w:rsidRPr="00CF0720" w:rsidRDefault="00C3773C" w:rsidP="00D5399C">
            <w:pPr>
              <w:spacing w:before="0"/>
            </w:pPr>
            <w:r w:rsidRPr="00CF0720">
              <w:t>20 (urban), 25 (suburban)</w:t>
            </w:r>
          </w:p>
        </w:tc>
      </w:tr>
      <w:tr w:rsidR="00C3773C" w:rsidRPr="00CF0720" w:rsidTr="00EE421E">
        <w:tc>
          <w:tcPr>
            <w:tcW w:w="0" w:type="auto"/>
            <w:hideMark/>
          </w:tcPr>
          <w:p w:rsidR="00C3773C" w:rsidRPr="00CF0720" w:rsidRDefault="0032791C" w:rsidP="00D5399C">
            <w:pPr>
              <w:spacing w:before="0"/>
            </w:pPr>
            <w:r>
              <w:rPr>
                <w:noProof/>
                <w:lang w:eastAsia="da-DK"/>
              </w:rPr>
              <w:pict>
                <v:shape id="_x0000_s1101" type="#_x0000_t136" style="position:absolute;left:0;text-align:left;margin-left:11.95pt;margin-top:193.3pt;width:485.35pt;height:194.1pt;rotation:315;z-index:-251514880;mso-position-horizontal-relative:margin;mso-position-vertical-relative:margin" o:allowincell="f" fillcolor="silver" stroked="f">
                  <v:fill opacity=".5"/>
                  <v:textpath style="font-family:&quot;Arial&quot;;font-size:1pt" string="DRAFT"/>
                  <w10:wrap anchorx="margin" anchory="margin"/>
                </v:shape>
              </w:pict>
            </w:r>
            <w:r w:rsidR="00C3773C" w:rsidRPr="00CF0720">
              <w:t>Mechanical downtilt</w:t>
            </w:r>
          </w:p>
        </w:tc>
        <w:tc>
          <w:tcPr>
            <w:tcW w:w="0" w:type="auto"/>
            <w:hideMark/>
          </w:tcPr>
          <w:p w:rsidR="00C3773C" w:rsidRPr="00CF0720" w:rsidRDefault="00C3773C" w:rsidP="00D5399C">
            <w:pPr>
              <w:spacing w:before="0"/>
            </w:pPr>
            <w:r w:rsidRPr="00CF0720">
              <w:t>°</w:t>
            </w:r>
          </w:p>
        </w:tc>
        <w:tc>
          <w:tcPr>
            <w:tcW w:w="0" w:type="auto"/>
            <w:hideMark/>
          </w:tcPr>
          <w:p w:rsidR="00C3773C" w:rsidRPr="00CF0720" w:rsidRDefault="00C3773C" w:rsidP="00D5399C">
            <w:pPr>
              <w:spacing w:before="0"/>
            </w:pPr>
            <w:r w:rsidRPr="00CF0720">
              <w:t>10 (urban), 6 (suburban)</w:t>
            </w:r>
          </w:p>
        </w:tc>
      </w:tr>
      <w:tr w:rsidR="00C3773C" w:rsidRPr="00CF0720" w:rsidTr="00EE421E">
        <w:tc>
          <w:tcPr>
            <w:tcW w:w="0" w:type="auto"/>
          </w:tcPr>
          <w:p w:rsidR="00C3773C" w:rsidRPr="00CF0720" w:rsidRDefault="00C3773C" w:rsidP="00D5399C">
            <w:pPr>
              <w:spacing w:before="0"/>
            </w:pPr>
            <w:r w:rsidRPr="00CF0720">
              <w:t>Horizontal 3dB beamwidth</w:t>
            </w:r>
          </w:p>
        </w:tc>
        <w:tc>
          <w:tcPr>
            <w:tcW w:w="0" w:type="auto"/>
          </w:tcPr>
          <w:p w:rsidR="00C3773C" w:rsidRPr="00CF0720" w:rsidRDefault="00C3773C" w:rsidP="00D5399C">
            <w:pPr>
              <w:spacing w:before="0"/>
            </w:pPr>
            <w:r w:rsidRPr="00CF0720">
              <w:t>°</w:t>
            </w:r>
          </w:p>
        </w:tc>
        <w:tc>
          <w:tcPr>
            <w:tcW w:w="0" w:type="auto"/>
          </w:tcPr>
          <w:p w:rsidR="00C3773C" w:rsidRPr="00CF0720" w:rsidRDefault="00C3773C" w:rsidP="00D5399C">
            <w:pPr>
              <w:spacing w:before="0"/>
            </w:pPr>
            <w:r w:rsidRPr="00CF0720">
              <w:t>65</w:t>
            </w:r>
          </w:p>
        </w:tc>
      </w:tr>
      <w:tr w:rsidR="00C3773C" w:rsidRPr="00CF0720" w:rsidTr="00EE421E">
        <w:tc>
          <w:tcPr>
            <w:tcW w:w="0" w:type="auto"/>
          </w:tcPr>
          <w:p w:rsidR="00C3773C" w:rsidRPr="00CF0720" w:rsidRDefault="00C3773C" w:rsidP="00D5399C">
            <w:pPr>
              <w:spacing w:before="0"/>
            </w:pPr>
            <w:r w:rsidRPr="00CF0720">
              <w:t>k parameters</w:t>
            </w:r>
          </w:p>
        </w:tc>
        <w:tc>
          <w:tcPr>
            <w:tcW w:w="0" w:type="auto"/>
          </w:tcPr>
          <w:p w:rsidR="00C3773C" w:rsidRPr="00CF0720" w:rsidRDefault="00C3773C" w:rsidP="00D5399C">
            <w:pPr>
              <w:spacing w:before="0"/>
            </w:pPr>
            <w:r w:rsidRPr="00CF0720">
              <w:t>N/A</w:t>
            </w:r>
          </w:p>
        </w:tc>
        <w:tc>
          <w:tcPr>
            <w:tcW w:w="0" w:type="auto"/>
          </w:tcPr>
          <w:p w:rsidR="00C3773C" w:rsidRPr="00CF0720" w:rsidRDefault="00C3773C" w:rsidP="00D5399C">
            <w:pPr>
              <w:spacing w:before="0"/>
            </w:pPr>
            <w:r w:rsidRPr="00CF0720">
              <w:t>ka=0.7, kp=0.7, kh=0.7, kv=0.3</w:t>
            </w:r>
          </w:p>
        </w:tc>
      </w:tr>
      <w:tr w:rsidR="00C3773C" w:rsidRPr="00CF0720" w:rsidTr="00EE421E">
        <w:tc>
          <w:tcPr>
            <w:tcW w:w="0" w:type="auto"/>
          </w:tcPr>
          <w:p w:rsidR="00C3773C" w:rsidRPr="00CF0720" w:rsidRDefault="00C3773C" w:rsidP="00D5399C">
            <w:pPr>
              <w:spacing w:before="0"/>
            </w:pPr>
            <w:r w:rsidRPr="00CF0720">
              <w:t>Sectori</w:t>
            </w:r>
            <w:r w:rsidR="00D5399C" w:rsidRPr="00CF0720">
              <w:t>s</w:t>
            </w:r>
            <w:r w:rsidRPr="00CF0720">
              <w:t>ation</w:t>
            </w:r>
          </w:p>
        </w:tc>
        <w:tc>
          <w:tcPr>
            <w:tcW w:w="0" w:type="auto"/>
          </w:tcPr>
          <w:p w:rsidR="00C3773C" w:rsidRPr="00CF0720" w:rsidRDefault="00C3773C" w:rsidP="00D5399C">
            <w:pPr>
              <w:spacing w:before="0"/>
            </w:pPr>
            <w:r w:rsidRPr="00CF0720">
              <w:t>sectors</w:t>
            </w:r>
          </w:p>
        </w:tc>
        <w:tc>
          <w:tcPr>
            <w:tcW w:w="0" w:type="auto"/>
          </w:tcPr>
          <w:p w:rsidR="00C3773C" w:rsidRPr="00CF0720" w:rsidRDefault="00C3773C" w:rsidP="00D5399C">
            <w:pPr>
              <w:spacing w:before="0"/>
            </w:pPr>
            <w:r w:rsidRPr="00CF0720">
              <w:t xml:space="preserve">3 </w:t>
            </w:r>
          </w:p>
        </w:tc>
      </w:tr>
    </w:tbl>
    <w:p w:rsidR="00D5399C" w:rsidRPr="00CF0720" w:rsidRDefault="00D5399C" w:rsidP="00D5399C">
      <w:pPr>
        <w:pStyle w:val="ECCTablenote"/>
        <w:ind w:left="851" w:firstLine="283"/>
      </w:pPr>
      <w:r w:rsidRPr="00CF0720">
        <w:t xml:space="preserve">Note 1: See pages 37, 39 and 60 of ECC Report 203 </w:t>
      </w:r>
      <w:r w:rsidR="00FB3280" w:rsidRPr="00CF0720">
        <w:fldChar w:fldCharType="begin"/>
      </w:r>
      <w:r w:rsidR="00FB3280" w:rsidRPr="00CF0720">
        <w:instrText xml:space="preserve"> REF _Ref507756408 \r \h </w:instrText>
      </w:r>
      <w:r w:rsidR="00FB3280" w:rsidRPr="00CF0720">
        <w:fldChar w:fldCharType="separate"/>
      </w:r>
      <w:r w:rsidR="00FB3280" w:rsidRPr="00CF0720">
        <w:t>[2]</w:t>
      </w:r>
      <w:r w:rsidR="00FB3280" w:rsidRPr="00CF0720">
        <w:fldChar w:fldCharType="end"/>
      </w:r>
    </w:p>
    <w:p w:rsidR="00D5399C" w:rsidRPr="00CF0720" w:rsidRDefault="00D5399C" w:rsidP="00D5399C">
      <w:pPr>
        <w:pStyle w:val="ECCTablenote"/>
        <w:ind w:left="568" w:firstLine="566"/>
      </w:pPr>
      <w:r w:rsidRPr="00CF0720">
        <w:t>Note 2: See Table 7 of ECC Report 203</w:t>
      </w:r>
      <w:r w:rsidR="00FB3280" w:rsidRPr="00CF0720">
        <w:t xml:space="preserve"> </w:t>
      </w:r>
      <w:r w:rsidR="00FB3280" w:rsidRPr="00CF0720">
        <w:fldChar w:fldCharType="begin"/>
      </w:r>
      <w:r w:rsidR="00FB3280" w:rsidRPr="00CF0720">
        <w:instrText xml:space="preserve"> REF _Ref507756408 \r \h </w:instrText>
      </w:r>
      <w:r w:rsidR="00FB3280" w:rsidRPr="00CF0720">
        <w:fldChar w:fldCharType="separate"/>
      </w:r>
      <w:r w:rsidR="00FB3280" w:rsidRPr="00CF0720">
        <w:t>[2]</w:t>
      </w:r>
      <w:r w:rsidR="00FB3280" w:rsidRPr="00CF0720">
        <w:fldChar w:fldCharType="end"/>
      </w:r>
    </w:p>
    <w:p w:rsidR="00ED188D" w:rsidRPr="00CF0720" w:rsidRDefault="00ED188D" w:rsidP="00854778">
      <w:pPr>
        <w:pStyle w:val="ECCAnnexheading3"/>
        <w:rPr>
          <w:lang w:val="en-GB"/>
        </w:rPr>
      </w:pPr>
      <w:r w:rsidRPr="00CF0720">
        <w:rPr>
          <w:lang w:val="en-GB"/>
        </w:rPr>
        <w:t>PROPOSED METHODOLOGY FOR THE SHARING STUDIES</w:t>
      </w:r>
    </w:p>
    <w:p w:rsidR="00ED188D" w:rsidRPr="00CF0720" w:rsidRDefault="00ED188D" w:rsidP="00854778">
      <w:pPr>
        <w:pStyle w:val="ECCAnnexheading4"/>
        <w:rPr>
          <w:lang w:val="en-GB"/>
        </w:rPr>
      </w:pPr>
      <w:r w:rsidRPr="00CF0720">
        <w:rPr>
          <w:lang w:val="en-GB"/>
        </w:rPr>
        <w:t>Coexistence study with AAS and Non AAS Base Stations</w:t>
      </w:r>
    </w:p>
    <w:p w:rsidR="00C3773C" w:rsidRPr="00CF0720" w:rsidRDefault="00C3773C" w:rsidP="00C3773C">
      <w:r w:rsidRPr="00CF0720">
        <w:t>The scenario involves as interferers part or entire IMT</w:t>
      </w:r>
      <w:r w:rsidR="00D5399C" w:rsidRPr="00CF0720">
        <w:t>-</w:t>
      </w:r>
      <w:r w:rsidRPr="00CF0720">
        <w:t>2020 or IMT-Advanced mobile network, composed by a set of Macro or micro BSs. These stations are deployed in a structure way, e.g. within a grid or following hexagonal shaped cells, or in a non uniform way like ad-hoc heterogeneous networks (see section 3.1.4 Rec ITU-R M.2101</w:t>
      </w:r>
      <w:r w:rsidR="00D5399C" w:rsidRPr="00CF0720">
        <w:t xml:space="preserve"> </w:t>
      </w:r>
      <w:r w:rsidR="00D5399C" w:rsidRPr="00CF0720">
        <w:fldChar w:fldCharType="begin"/>
      </w:r>
      <w:r w:rsidR="00D5399C" w:rsidRPr="00CF0720">
        <w:instrText xml:space="preserve"> REF _Ref505251191 \r \h </w:instrText>
      </w:r>
      <w:r w:rsidR="00D5399C" w:rsidRPr="00CF0720">
        <w:fldChar w:fldCharType="separate"/>
      </w:r>
      <w:r w:rsidR="00FB3280" w:rsidRPr="00CF0720">
        <w:t>[17]</w:t>
      </w:r>
      <w:r w:rsidR="00D5399C" w:rsidRPr="00CF0720">
        <w:fldChar w:fldCharType="end"/>
      </w:r>
      <w:r w:rsidRPr="00CF0720">
        <w:t>). For AAS, Total Radiated Power (TRP) metric is relevant to describe the unwanted emission limits coming from BSs. For non AAS, Equivalent Isotropic Radiated Power (EIRP) is the current metric for specifying the BEM out-of-blocks below 3400MHz (2 values are considered in the EC Decision 2014/276/EU</w:t>
      </w:r>
      <w:r w:rsidR="00D5399C" w:rsidRPr="00CF0720">
        <w:t xml:space="preserve"> </w:t>
      </w:r>
      <w:r w:rsidR="00D5399C" w:rsidRPr="00CF0720">
        <w:fldChar w:fldCharType="begin"/>
      </w:r>
      <w:r w:rsidR="00D5399C" w:rsidRPr="00CF0720">
        <w:instrText xml:space="preserve"> REF _Ref505252123 \r \h </w:instrText>
      </w:r>
      <w:r w:rsidR="00D5399C" w:rsidRPr="00CF0720">
        <w:fldChar w:fldCharType="separate"/>
      </w:r>
      <w:r w:rsidR="00FB3280" w:rsidRPr="00CF0720">
        <w:t>[39]</w:t>
      </w:r>
      <w:r w:rsidR="00D5399C" w:rsidRPr="00CF0720">
        <w:fldChar w:fldCharType="end"/>
      </w:r>
      <w:r w:rsidRPr="00CF0720">
        <w:t>: -50dBm/MHz EIRP &amp; -59dBm/MHz EIRP). However, it could be possible to specify such a constraint in term of TRP when the characteristic of the non AAS pattern enables, reminding that these patterns are generally expressed in terms of envelopes (e.g. for ITU-R Rec F-1336</w:t>
      </w:r>
      <w:r w:rsidR="00D5399C" w:rsidRPr="00CF0720">
        <w:t xml:space="preserve"> </w:t>
      </w:r>
      <w:r w:rsidR="00D5399C" w:rsidRPr="00CF0720">
        <w:fldChar w:fldCharType="begin"/>
      </w:r>
      <w:r w:rsidR="00D5399C" w:rsidRPr="00CF0720">
        <w:instrText xml:space="preserve"> REF _Ref505251915 \r \h </w:instrText>
      </w:r>
      <w:r w:rsidR="00D5399C" w:rsidRPr="00CF0720">
        <w:fldChar w:fldCharType="separate"/>
      </w:r>
      <w:r w:rsidR="00FB3280" w:rsidRPr="00CF0720">
        <w:t>[38]</w:t>
      </w:r>
      <w:r w:rsidR="00D5399C" w:rsidRPr="00CF0720">
        <w:fldChar w:fldCharType="end"/>
      </w:r>
      <w:r w:rsidRPr="00CF0720">
        <w:t>).</w:t>
      </w:r>
    </w:p>
    <w:p w:rsidR="00ED188D" w:rsidRPr="00CF0720" w:rsidRDefault="00ED188D" w:rsidP="00854778">
      <w:pPr>
        <w:pStyle w:val="ECCAnnexheading4"/>
        <w:rPr>
          <w:lang w:val="en-GB"/>
        </w:rPr>
      </w:pPr>
      <w:r w:rsidRPr="00CF0720">
        <w:rPr>
          <w:lang w:val="en-GB"/>
        </w:rPr>
        <w:t>Propagation assumptions</w:t>
      </w:r>
    </w:p>
    <w:p w:rsidR="00C3773C" w:rsidRPr="00CF0720" w:rsidRDefault="00C3773C" w:rsidP="00C3773C">
      <w:r w:rsidRPr="00CF0720">
        <w:t>Considered phenomena involved in the losses of the Link Budget between the radar and the Macro BSs are:</w:t>
      </w:r>
    </w:p>
    <w:p w:rsidR="00C3773C" w:rsidRPr="00CF0720" w:rsidRDefault="00C3773C" w:rsidP="00ED188D">
      <w:pPr>
        <w:pStyle w:val="ECCBulletsLv1"/>
      </w:pPr>
      <w:r w:rsidRPr="00CF0720">
        <w:t>the free space loss (using ITU-R P.525</w:t>
      </w:r>
      <w:r w:rsidR="00D5399C" w:rsidRPr="00CF0720">
        <w:t xml:space="preserve"> </w:t>
      </w:r>
      <w:r w:rsidR="00D5399C" w:rsidRPr="00CF0720">
        <w:fldChar w:fldCharType="begin"/>
      </w:r>
      <w:r w:rsidR="00D5399C" w:rsidRPr="00CF0720">
        <w:instrText xml:space="preserve"> REF _Ref505252441 \r \h </w:instrText>
      </w:r>
      <w:r w:rsidR="00D5399C" w:rsidRPr="00CF0720">
        <w:fldChar w:fldCharType="separate"/>
      </w:r>
      <w:r w:rsidR="00FB3280" w:rsidRPr="00CF0720">
        <w:t>[40]</w:t>
      </w:r>
      <w:r w:rsidR="00D5399C" w:rsidRPr="00CF0720">
        <w:fldChar w:fldCharType="end"/>
      </w:r>
      <w:r w:rsidRPr="00CF0720">
        <w:t>)</w:t>
      </w:r>
    </w:p>
    <w:p w:rsidR="00C3773C" w:rsidRPr="00CF0720" w:rsidRDefault="00C3773C" w:rsidP="00ED188D">
      <w:pPr>
        <w:pStyle w:val="ECCBulletsLv1"/>
      </w:pPr>
      <w:r w:rsidRPr="00CF0720">
        <w:t>loss du</w:t>
      </w:r>
      <w:r w:rsidR="00D5399C" w:rsidRPr="00CF0720">
        <w:t>e</w:t>
      </w:r>
      <w:r w:rsidRPr="00CF0720">
        <w:t xml:space="preserve"> to polari</w:t>
      </w:r>
      <w:r w:rsidR="00D5399C" w:rsidRPr="00CF0720">
        <w:t>s</w:t>
      </w:r>
      <w:r w:rsidRPr="00CF0720">
        <w:t xml:space="preserve">ation: in case of cumulative effect of interference, coupling loss involves </w:t>
      </w:r>
      <w:r w:rsidR="00D5399C" w:rsidRPr="00CF0720">
        <w:t xml:space="preserve">a </w:t>
      </w:r>
      <w:r w:rsidRPr="00CF0720">
        <w:t>different range of antenna gain values (</w:t>
      </w:r>
      <w:r w:rsidR="00D5399C" w:rsidRPr="00CF0720">
        <w:t>m</w:t>
      </w:r>
      <w:r w:rsidRPr="00CF0720">
        <w:t xml:space="preserve">ain </w:t>
      </w:r>
      <w:r w:rsidR="00D5399C" w:rsidRPr="00CF0720">
        <w:t>l</w:t>
      </w:r>
      <w:r w:rsidRPr="00CF0720">
        <w:t>obe</w:t>
      </w:r>
      <w:r w:rsidR="00D5399C" w:rsidRPr="00CF0720">
        <w:t xml:space="preserve"> and sidelobes</w:t>
      </w:r>
      <w:r w:rsidRPr="00CF0720">
        <w:t>) which makes the calculation of the discrimination in polari</w:t>
      </w:r>
      <w:r w:rsidR="00D5399C" w:rsidRPr="00CF0720">
        <w:t>s</w:t>
      </w:r>
      <w:r w:rsidRPr="00CF0720">
        <w:t xml:space="preserve">ation necessary to account </w:t>
      </w:r>
      <w:r w:rsidR="00D5399C" w:rsidRPr="00CF0720">
        <w:t xml:space="preserve">for </w:t>
      </w:r>
      <w:r w:rsidRPr="00CF0720">
        <w:t>random elliptic polari</w:t>
      </w:r>
      <w:r w:rsidR="00D5399C" w:rsidRPr="00CF0720">
        <w:t>s</w:t>
      </w:r>
      <w:r w:rsidRPr="00CF0720">
        <w:t>ation of the incident radio wave with respect of the receiving antenna. 3</w:t>
      </w:r>
      <w:r w:rsidR="00D5399C" w:rsidRPr="00CF0720">
        <w:t xml:space="preserve"> </w:t>
      </w:r>
      <w:r w:rsidRPr="00CF0720">
        <w:t>dB is assumed based on one input contribution to TG5</w:t>
      </w:r>
      <w:r w:rsidR="00D5399C" w:rsidRPr="00CF0720">
        <w:t>/</w:t>
      </w:r>
      <w:r w:rsidRPr="00CF0720">
        <w:t>1.</w:t>
      </w:r>
    </w:p>
    <w:p w:rsidR="00C3773C" w:rsidRPr="00CF0720" w:rsidRDefault="00C3773C" w:rsidP="00C3773C">
      <w:r w:rsidRPr="00CF0720">
        <w:t>Since the distance between BSs and the radar are significantly lower than the horizon distance and that there is no assumption on the terrain profile, there is no need to consider any other propagation mechanisms such as ducting, spherical diffraction or tropospheric scatterings. </w:t>
      </w:r>
    </w:p>
    <w:p w:rsidR="00C3773C" w:rsidRPr="00CF0720" w:rsidRDefault="00D5399C" w:rsidP="00C3773C">
      <w:r w:rsidRPr="00CF0720">
        <w:t>It has been considered</w:t>
      </w:r>
      <w:r w:rsidR="00C3773C" w:rsidRPr="00CF0720">
        <w:t xml:space="preserve"> that free space loss and Fresnel diffraction or P.452 </w:t>
      </w:r>
      <w:r w:rsidRPr="00CF0720">
        <w:fldChar w:fldCharType="begin"/>
      </w:r>
      <w:r w:rsidRPr="00CF0720">
        <w:instrText xml:space="preserve"> REF _Ref505249577 \r \h </w:instrText>
      </w:r>
      <w:r w:rsidRPr="00CF0720">
        <w:fldChar w:fldCharType="separate"/>
      </w:r>
      <w:r w:rsidR="00FB3280" w:rsidRPr="00CF0720">
        <w:t>[32]</w:t>
      </w:r>
      <w:r w:rsidRPr="00CF0720">
        <w:fldChar w:fldCharType="end"/>
      </w:r>
      <w:r w:rsidRPr="00CF0720">
        <w:t xml:space="preserve"> </w:t>
      </w:r>
      <w:r w:rsidR="00C3773C" w:rsidRPr="00CF0720">
        <w:t>propagation could be used between Macro BS and the radar. When considering P.452-16 propagation model, one could notice that the Fresnel ellipsoid of the radio wave is subject to partial/total diffraction (see section 4.2 of the Rec. P.452-16) when the obstacle is a part of the terrain profile between the transmitter Tx and the receiver Rx. The building as an obstacle cannot be considered as a part of the terrain profile but as a part of the clutter (see section 4.5</w:t>
      </w:r>
      <w:r w:rsidRPr="00CF0720">
        <w:t xml:space="preserve"> of P.452-16</w:t>
      </w:r>
      <w:r w:rsidR="00C3773C" w:rsidRPr="00CF0720">
        <w:t>) because the building cannot be seen as an infinite (in size) obstacle unlike relief like mountains or hill</w:t>
      </w:r>
      <w:r w:rsidRPr="00CF0720">
        <w:t>s</w:t>
      </w:r>
      <w:r w:rsidR="00C3773C" w:rsidRPr="00CF0720">
        <w:t xml:space="preserve">. In addition, as there is no assumption on the relief, one could consider that the terrain </w:t>
      </w:r>
      <w:r w:rsidRPr="00CF0720">
        <w:lastRenderedPageBreak/>
        <w:t xml:space="preserve">profile is </w:t>
      </w:r>
      <w:r w:rsidR="00C3773C" w:rsidRPr="00CF0720">
        <w:t>flat surrounded by buildings. In such a case and because distance(BS, radar)&lt;&lt;horizon distance, diffraction loss=0dB and only clutter has to be accounted</w:t>
      </w:r>
      <w:r w:rsidRPr="00CF0720">
        <w:t xml:space="preserve"> for</w:t>
      </w:r>
      <w:r w:rsidR="00C3773C" w:rsidRPr="00CF0720">
        <w:t>. For that reason, Free Space Loss+Clutter Loss is a relevant model for the calculation of the loss between a Macro BS and a radar an</w:t>
      </w:r>
      <w:r w:rsidRPr="00CF0720">
        <w:t>d</w:t>
      </w:r>
      <w:r w:rsidR="00C3773C" w:rsidRPr="00CF0720">
        <w:t xml:space="preserve"> is used in the following study.</w:t>
      </w:r>
    </w:p>
    <w:p w:rsidR="00C3773C" w:rsidRPr="00CF0720" w:rsidRDefault="00C3773C" w:rsidP="00C3773C">
      <w:r w:rsidRPr="00CF0720">
        <w:t xml:space="preserve">When implementing the clutter loss formula (see extract below) from Rec P.452-16, </w:t>
      </w:r>
      <w:r w:rsidR="00D5399C" w:rsidRPr="00CF0720">
        <w:t>referred to as</w:t>
      </w:r>
      <w:r w:rsidRPr="00CF0720">
        <w:t xml:space="preserve"> height-gain model (see section 4.5.3 of the Rec ITU-R P.452-16), where the clutter is located at 100m from the receiver/transmitter:</w:t>
      </w:r>
    </w:p>
    <w:p w:rsidR="00D5399C" w:rsidRPr="00CF0720" w:rsidRDefault="00D5399C" w:rsidP="00D5399C">
      <w:pPr>
        <w:keepNext/>
      </w:pPr>
      <w:r w:rsidRPr="00CF0720">
        <w:t>The additional loss due to protection from local clutter is given by the expression:</w:t>
      </w:r>
    </w:p>
    <w:p w:rsidR="00D5399C" w:rsidRPr="00CF0720" w:rsidRDefault="0032791C" w:rsidP="00D5399C">
      <w:pPr>
        <w:pStyle w:val="Equation"/>
        <w:rPr>
          <w:lang w:val="en-GB"/>
        </w:rPr>
      </w:pPr>
      <w:r>
        <w:rPr>
          <w:noProof/>
          <w:lang w:val="en-GB" w:eastAsia="da-DK"/>
        </w:rPr>
        <w:pict>
          <v:shape id="_x0000_s1102" type="#_x0000_t136" style="position:absolute;left:0;text-align:left;margin-left:5.7pt;margin-top:188.35pt;width:485.35pt;height:194.1pt;rotation:315;z-index:-251513856;mso-position-horizontal-relative:margin;mso-position-vertical-relative:margin" o:allowincell="f" fillcolor="silver" stroked="f">
            <v:fill opacity=".5"/>
            <v:textpath style="font-family:&quot;Arial&quot;;font-size:1pt" string="DRAFT"/>
            <w10:wrap anchorx="margin" anchory="margin"/>
          </v:shape>
        </w:pict>
      </w:r>
      <w:r w:rsidR="00D5399C" w:rsidRPr="00CF0720">
        <w:rPr>
          <w:lang w:val="en-GB"/>
        </w:rPr>
        <w:tab/>
      </w:r>
      <w:r w:rsidR="00D5399C" w:rsidRPr="00CF0720">
        <w:rPr>
          <w:lang w:val="en-GB"/>
        </w:rPr>
        <w:tab/>
      </w:r>
      <w:r w:rsidR="004F2E2F" w:rsidRPr="00CF0720">
        <w:rPr>
          <w:position w:val="-64"/>
          <w:lang w:val="en-GB"/>
        </w:rPr>
        <w:object w:dxaOrig="5340" w:dyaOrig="1400" w14:anchorId="482660F4">
          <v:shape id="_x0000_i1026" type="#_x0000_t75" style="width:265.85pt;height:68.85pt" o:ole="">
            <v:imagedata r:id="rId36" o:title=""/>
          </v:shape>
          <o:OLEObject Type="Embed" ProgID="Equation.3" ShapeID="_x0000_i1026" DrawAspect="Content" ObjectID="_1581511361" r:id="rId37"/>
        </w:object>
      </w:r>
      <w:r w:rsidR="00D5399C" w:rsidRPr="00CF0720">
        <w:rPr>
          <w:lang w:val="en-GB"/>
        </w:rPr>
        <w:t>                dB</w:t>
      </w:r>
      <w:r w:rsidR="00D5399C" w:rsidRPr="00CF0720">
        <w:rPr>
          <w:lang w:val="en-GB"/>
        </w:rPr>
        <w:tab/>
      </w:r>
      <w:r w:rsidR="00D5399C" w:rsidRPr="00CF0720">
        <w:rPr>
          <w:rFonts w:ascii="Arial" w:hAnsi="Arial" w:cs="Arial"/>
          <w:sz w:val="20"/>
          <w:lang w:val="en-GB"/>
        </w:rPr>
        <w:t>(</w:t>
      </w:r>
      <w:r w:rsidR="00337F2D" w:rsidRPr="00CF0720">
        <w:rPr>
          <w:lang w:val="en-GB"/>
        </w:rPr>
        <w:fldChar w:fldCharType="begin"/>
      </w:r>
      <w:r w:rsidR="00337F2D" w:rsidRPr="00CF0720">
        <w:rPr>
          <w:lang w:val="en-GB"/>
        </w:rPr>
        <w:instrText xml:space="preserve"> SEQ Equation \* ARABIC </w:instrText>
      </w:r>
      <w:r w:rsidR="00337F2D" w:rsidRPr="00CF0720">
        <w:rPr>
          <w:lang w:val="en-GB"/>
        </w:rPr>
        <w:fldChar w:fldCharType="separate"/>
      </w:r>
      <w:r w:rsidR="00FB3280" w:rsidRPr="00CF0720">
        <w:rPr>
          <w:noProof/>
          <w:lang w:val="en-GB"/>
        </w:rPr>
        <w:t>21</w:t>
      </w:r>
      <w:r w:rsidR="00337F2D" w:rsidRPr="00CF0720">
        <w:rPr>
          <w:lang w:val="en-GB"/>
        </w:rPr>
        <w:fldChar w:fldCharType="end"/>
      </w:r>
      <w:r w:rsidR="00D5399C" w:rsidRPr="00CF0720">
        <w:rPr>
          <w:rFonts w:ascii="Arial" w:hAnsi="Arial" w:cs="Arial"/>
          <w:sz w:val="20"/>
          <w:lang w:val="en-GB"/>
        </w:rPr>
        <w:t>)</w:t>
      </w:r>
    </w:p>
    <w:p w:rsidR="00D5399C" w:rsidRPr="00CF0720" w:rsidRDefault="0032791C" w:rsidP="00D5399C">
      <w:sdt>
        <w:sdtPr>
          <w:rPr>
            <w:rFonts w:ascii="Cambria Math" w:hAnsi="Cambria Math"/>
            <w:i/>
          </w:rPr>
          <w:id w:val="2000611929"/>
          <w:temporary/>
          <w:showingPlcHdr/>
          <w:equation/>
        </w:sdtPr>
        <w:sdtEndPr/>
        <w:sdtContent>
          <m:oMathPara>
            <m:oMath>
              <m:r>
                <m:rPr>
                  <m:sty m:val="p"/>
                </m:rPr>
                <w:rPr>
                  <w:rStyle w:val="PlaceholderText"/>
                  <w:rFonts w:ascii="Cambria Math" w:hAnsi="Cambria Math"/>
                </w:rPr>
                <m:t>Type equation here.</m:t>
              </m:r>
            </m:oMath>
          </m:oMathPara>
        </w:sdtContent>
      </w:sdt>
    </w:p>
    <w:p w:rsidR="00D5399C" w:rsidRPr="00CF0720" w:rsidRDefault="00D5399C" w:rsidP="00D5399C">
      <w:r w:rsidRPr="00CF0720">
        <w:t>where:</w:t>
      </w:r>
    </w:p>
    <w:p w:rsidR="00D5399C" w:rsidRPr="00CF0720" w:rsidRDefault="00D5399C" w:rsidP="00D5399C">
      <w:pPr>
        <w:pStyle w:val="Equation"/>
        <w:rPr>
          <w:rFonts w:ascii="Arial" w:hAnsi="Arial" w:cs="Arial"/>
          <w:sz w:val="20"/>
          <w:lang w:val="en-GB"/>
        </w:rPr>
      </w:pPr>
      <w:r w:rsidRPr="00CF0720">
        <w:rPr>
          <w:lang w:val="en-GB"/>
        </w:rPr>
        <w:tab/>
      </w:r>
      <w:r w:rsidRPr="00CF0720">
        <w:rPr>
          <w:lang w:val="en-GB"/>
        </w:rPr>
        <w:tab/>
      </w:r>
      <w:r w:rsidRPr="00CF0720">
        <w:rPr>
          <w:position w:val="-14"/>
          <w:lang w:val="en-GB"/>
        </w:rPr>
        <w:object w:dxaOrig="3900" w:dyaOrig="380" w14:anchorId="7FC25051">
          <v:shape id="_x0000_i1027" type="#_x0000_t75" style="width:193.85pt;height:17.4pt" o:ole="">
            <v:imagedata r:id="rId38" o:title=""/>
          </v:shape>
          <o:OLEObject Type="Embed" ProgID="Equation.3" ShapeID="_x0000_i1027" DrawAspect="Content" ObjectID="_1581511362" r:id="rId39"/>
        </w:object>
      </w:r>
      <w:r w:rsidRPr="00CF0720">
        <w:rPr>
          <w:lang w:val="en-GB"/>
        </w:rPr>
        <w:tab/>
      </w:r>
      <w:r w:rsidRPr="00CF0720">
        <w:rPr>
          <w:rFonts w:ascii="Arial" w:hAnsi="Arial" w:cs="Arial"/>
          <w:sz w:val="20"/>
          <w:lang w:val="en-GB"/>
        </w:rPr>
        <w:t>(</w:t>
      </w:r>
      <w:r w:rsidR="00337F2D" w:rsidRPr="00CF0720">
        <w:rPr>
          <w:lang w:val="en-GB"/>
        </w:rPr>
        <w:fldChar w:fldCharType="begin"/>
      </w:r>
      <w:r w:rsidR="00337F2D" w:rsidRPr="00CF0720">
        <w:rPr>
          <w:lang w:val="en-GB"/>
        </w:rPr>
        <w:instrText xml:space="preserve"> SEQ Equation \* ARABIC </w:instrText>
      </w:r>
      <w:r w:rsidR="00337F2D" w:rsidRPr="00CF0720">
        <w:rPr>
          <w:lang w:val="en-GB"/>
        </w:rPr>
        <w:fldChar w:fldCharType="separate"/>
      </w:r>
      <w:r w:rsidR="00FB3280" w:rsidRPr="00CF0720">
        <w:rPr>
          <w:noProof/>
          <w:lang w:val="en-GB"/>
        </w:rPr>
        <w:t>22</w:t>
      </w:r>
      <w:r w:rsidR="00337F2D" w:rsidRPr="00CF0720">
        <w:rPr>
          <w:lang w:val="en-GB"/>
        </w:rPr>
        <w:fldChar w:fldCharType="end"/>
      </w:r>
      <w:r w:rsidRPr="00CF0720">
        <w:rPr>
          <w:rFonts w:ascii="Arial" w:hAnsi="Arial" w:cs="Arial"/>
          <w:sz w:val="20"/>
          <w:lang w:val="en-GB"/>
        </w:rPr>
        <w:t>)</w:t>
      </w:r>
    </w:p>
    <w:p w:rsidR="00D5399C" w:rsidRPr="00CF0720" w:rsidRDefault="00D5399C" w:rsidP="00D5399C">
      <w:r w:rsidRPr="00CF0720">
        <w:t>and:</w:t>
      </w:r>
    </w:p>
    <w:p w:rsidR="00D5399C" w:rsidRPr="00CF0720" w:rsidRDefault="00D5399C" w:rsidP="004F2E2F">
      <w:pPr>
        <w:pStyle w:val="ECCBulletsLv1"/>
      </w:pPr>
      <w:r w:rsidRPr="00CF0720">
        <w:rPr>
          <w:i/>
        </w:rPr>
        <w:tab/>
        <w:t>d</w:t>
      </w:r>
      <w:r w:rsidRPr="00CF0720">
        <w:rPr>
          <w:i/>
          <w:vertAlign w:val="subscript"/>
        </w:rPr>
        <w:t>k</w:t>
      </w:r>
      <w:r w:rsidRPr="00CF0720">
        <w:rPr>
          <w:rFonts w:ascii="Tms Rmn" w:hAnsi="Tms Rmn"/>
          <w:position w:val="-6"/>
          <w:sz w:val="12"/>
        </w:rPr>
        <w:t> </w:t>
      </w:r>
      <w:r w:rsidRPr="00CF0720">
        <w:t>:</w:t>
      </w:r>
      <w:r w:rsidRPr="00CF0720">
        <w:tab/>
        <w:t>distance (km) from nominal clutter po</w:t>
      </w:r>
      <w:r w:rsidR="004F2E2F" w:rsidRPr="00CF0720">
        <w:t>int to the antenna</w:t>
      </w:r>
      <w:r w:rsidR="00B15945" w:rsidRPr="00CF0720">
        <w:t>;</w:t>
      </w:r>
    </w:p>
    <w:p w:rsidR="00D5399C" w:rsidRPr="00CF0720" w:rsidRDefault="00D5399C" w:rsidP="004F2E2F">
      <w:pPr>
        <w:pStyle w:val="ECCBulletsLv1"/>
      </w:pPr>
      <w:r w:rsidRPr="00CF0720">
        <w:rPr>
          <w:i/>
        </w:rPr>
        <w:tab/>
        <w:t>h</w:t>
      </w:r>
      <w:r w:rsidRPr="00CF0720">
        <w:rPr>
          <w:rFonts w:ascii="Tms Rmn" w:hAnsi="Tms Rmn"/>
          <w:sz w:val="12"/>
        </w:rPr>
        <w:t> </w:t>
      </w:r>
      <w:r w:rsidRPr="00CF0720">
        <w:t>:</w:t>
      </w:r>
      <w:r w:rsidRPr="00CF0720">
        <w:tab/>
        <w:t>antenna height (m) above local ground level</w:t>
      </w:r>
      <w:r w:rsidR="00B15945" w:rsidRPr="00CF0720">
        <w:t>;</w:t>
      </w:r>
    </w:p>
    <w:p w:rsidR="00D5399C" w:rsidRPr="00CF0720" w:rsidRDefault="00D5399C" w:rsidP="004F2E2F">
      <w:pPr>
        <w:pStyle w:val="ECCBulletsLv1"/>
      </w:pPr>
      <w:r w:rsidRPr="00CF0720">
        <w:rPr>
          <w:i/>
        </w:rPr>
        <w:tab/>
        <w:t>h</w:t>
      </w:r>
      <w:r w:rsidRPr="00CF0720">
        <w:rPr>
          <w:i/>
          <w:vertAlign w:val="subscript"/>
        </w:rPr>
        <w:t>a</w:t>
      </w:r>
      <w:r w:rsidRPr="00CF0720">
        <w:rPr>
          <w:rFonts w:ascii="Tms Rmn" w:hAnsi="Tms Rmn"/>
          <w:position w:val="-6"/>
          <w:sz w:val="12"/>
        </w:rPr>
        <w:t> </w:t>
      </w:r>
      <w:r w:rsidRPr="00CF0720">
        <w:t>:</w:t>
      </w:r>
      <w:r w:rsidRPr="00CF0720">
        <w:tab/>
        <w:t>nominal clutter height (m) above local ground level.</w:t>
      </w:r>
    </w:p>
    <w:p w:rsidR="00C3773C" w:rsidRPr="00CF0720" w:rsidRDefault="00E7752D" w:rsidP="00C3773C">
      <w:r w:rsidRPr="00CF0720">
        <w:t>O</w:t>
      </w:r>
      <w:r w:rsidR="00C3773C" w:rsidRPr="00CF0720">
        <w:t xml:space="preserve">ne could notice through </w:t>
      </w:r>
      <w:r w:rsidRPr="00CF0720">
        <w:fldChar w:fldCharType="begin"/>
      </w:r>
      <w:r w:rsidRPr="00CF0720">
        <w:instrText xml:space="preserve"> REF _Ref505009058 \h </w:instrText>
      </w:r>
      <w:r w:rsidRPr="00CF0720">
        <w:fldChar w:fldCharType="separate"/>
      </w:r>
      <w:r w:rsidR="00FB3280" w:rsidRPr="00CF0720">
        <w:t xml:space="preserve">Figure </w:t>
      </w:r>
      <w:r w:rsidR="00FB3280" w:rsidRPr="00CF0720">
        <w:rPr>
          <w:noProof/>
        </w:rPr>
        <w:t>22</w:t>
      </w:r>
      <w:r w:rsidRPr="00CF0720">
        <w:fldChar w:fldCharType="end"/>
      </w:r>
      <w:r w:rsidRPr="00CF0720">
        <w:t xml:space="preserve"> </w:t>
      </w:r>
      <w:r w:rsidR="00C3773C" w:rsidRPr="00CF0720">
        <w:t>that the formula is valid for nominal clutter height above the BS antenna height or radar receiver.</w:t>
      </w:r>
    </w:p>
    <w:p w:rsidR="00C3773C" w:rsidRPr="00CF0720" w:rsidRDefault="00C3773C" w:rsidP="00854778">
      <w:pPr>
        <w:jc w:val="center"/>
      </w:pPr>
      <w:r w:rsidRPr="00CF0720">
        <w:rPr>
          <w:noProof/>
          <w:lang w:val="da-DK" w:eastAsia="da-DK"/>
        </w:rPr>
        <w:drawing>
          <wp:inline distT="0" distB="0" distL="0" distR="0" wp14:anchorId="2DCACC64" wp14:editId="580FF085">
            <wp:extent cx="3337840" cy="2689192"/>
            <wp:effectExtent l="0" t="0" r="0" b="0"/>
            <wp:docPr id="4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48005" cy="2697382"/>
                    </a:xfrm>
                    <a:prstGeom prst="rect">
                      <a:avLst/>
                    </a:prstGeom>
                    <a:noFill/>
                    <a:ln>
                      <a:noFill/>
                    </a:ln>
                  </pic:spPr>
                </pic:pic>
              </a:graphicData>
            </a:graphic>
          </wp:inline>
        </w:drawing>
      </w:r>
    </w:p>
    <w:p w:rsidR="00C3773C" w:rsidRPr="00CF0720" w:rsidRDefault="00C3773C" w:rsidP="00C3773C">
      <w:pPr>
        <w:pStyle w:val="Caption"/>
        <w:rPr>
          <w:lang w:val="en-GB"/>
        </w:rPr>
      </w:pPr>
      <w:bookmarkStart w:id="3759" w:name="_Ref505009058"/>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FB3280" w:rsidRPr="00CF0720">
        <w:rPr>
          <w:noProof/>
          <w:lang w:val="en-GB"/>
        </w:rPr>
        <w:t>22</w:t>
      </w:r>
      <w:r w:rsidR="003D2847" w:rsidRPr="00CF0720">
        <w:rPr>
          <w:noProof/>
          <w:lang w:val="en-GB"/>
        </w:rPr>
        <w:fldChar w:fldCharType="end"/>
      </w:r>
      <w:bookmarkEnd w:id="3759"/>
      <w:r w:rsidRPr="00CF0720">
        <w:rPr>
          <w:lang w:val="en-GB"/>
        </w:rPr>
        <w:t>: Clutter loss in Rec. P.452-16 in 100</w:t>
      </w:r>
      <w:r w:rsidR="00761BE8" w:rsidRPr="00CF0720">
        <w:rPr>
          <w:lang w:val="en-GB"/>
        </w:rPr>
        <w:t xml:space="preserve"> </w:t>
      </w:r>
      <w:r w:rsidRPr="00CF0720">
        <w:rPr>
          <w:lang w:val="en-GB"/>
        </w:rPr>
        <w:t>m from Rx/Tx at height=20</w:t>
      </w:r>
      <w:r w:rsidR="00761BE8" w:rsidRPr="00CF0720">
        <w:rPr>
          <w:lang w:val="en-GB"/>
        </w:rPr>
        <w:t xml:space="preserve"> </w:t>
      </w:r>
      <w:r w:rsidRPr="00CF0720">
        <w:rPr>
          <w:lang w:val="en-GB"/>
        </w:rPr>
        <w:t>m</w:t>
      </w:r>
    </w:p>
    <w:p w:rsidR="00C3773C" w:rsidRPr="00CF0720" w:rsidRDefault="00C3773C" w:rsidP="00C3773C">
      <w:r w:rsidRPr="00CF0720">
        <w:t xml:space="preserve">This leads to conclude that because the clutter height is lower than Rx/Tx height (18m&lt;20m), there is no clutter loss to account for </w:t>
      </w:r>
      <w:r w:rsidR="00761BE8" w:rsidRPr="00CF0720">
        <w:t xml:space="preserve">in </w:t>
      </w:r>
      <w:r w:rsidRPr="00CF0720">
        <w:t>the case of calculation of path</w:t>
      </w:r>
      <w:r w:rsidR="00E7752D" w:rsidRPr="00CF0720">
        <w:t xml:space="preserve"> </w:t>
      </w:r>
      <w:r w:rsidRPr="00CF0720">
        <w:t>loss(Macro BS, radar).</w:t>
      </w:r>
    </w:p>
    <w:p w:rsidR="00C3773C" w:rsidRPr="00CF0720" w:rsidRDefault="00C3773C" w:rsidP="00C3773C">
      <w:r w:rsidRPr="00CF0720">
        <w:t>On the contrary, the scenario involving micro-BSs considers additional losses due to clutter because these BSs are located below the roof (at 6</w:t>
      </w:r>
      <w:r w:rsidR="00E7752D" w:rsidRPr="00CF0720">
        <w:t xml:space="preserve"> </w:t>
      </w:r>
      <w:r w:rsidRPr="00CF0720">
        <w:t xml:space="preserve">m) and their emissions may likely face obstacles in the direction of the radar. Recommendation ITU-R P.2108 </w:t>
      </w:r>
      <w:r w:rsidR="004F2E2F" w:rsidRPr="00CF0720">
        <w:fldChar w:fldCharType="begin"/>
      </w:r>
      <w:r w:rsidR="004F2E2F" w:rsidRPr="00CF0720">
        <w:instrText xml:space="preserve"> REF _Ref505249763 \r \h </w:instrText>
      </w:r>
      <w:r w:rsidR="004F2E2F" w:rsidRPr="00CF0720">
        <w:fldChar w:fldCharType="separate"/>
      </w:r>
      <w:r w:rsidR="00FB3280" w:rsidRPr="00CF0720">
        <w:t>[33]</w:t>
      </w:r>
      <w:r w:rsidR="004F2E2F" w:rsidRPr="00CF0720">
        <w:fldChar w:fldCharType="end"/>
      </w:r>
      <w:r w:rsidR="004F2E2F" w:rsidRPr="00CF0720">
        <w:t xml:space="preserve"> </w:t>
      </w:r>
      <w:r w:rsidRPr="00CF0720">
        <w:t>is used to derive the clutter losses.</w:t>
      </w:r>
    </w:p>
    <w:p w:rsidR="00ED188D" w:rsidRPr="00CF0720" w:rsidRDefault="00ED188D" w:rsidP="00ED188D">
      <w:pPr>
        <w:pStyle w:val="ECCAnnexheading3"/>
        <w:rPr>
          <w:lang w:val="en-GB"/>
        </w:rPr>
      </w:pPr>
      <w:r w:rsidRPr="00CF0720">
        <w:rPr>
          <w:lang w:val="en-GB"/>
        </w:rPr>
        <w:lastRenderedPageBreak/>
        <w:t xml:space="preserve">Discussion on the BSs deployment </w:t>
      </w:r>
    </w:p>
    <w:p w:rsidR="00C3773C" w:rsidRPr="00CF0720" w:rsidRDefault="00C3773C" w:rsidP="00C3773C">
      <w:r w:rsidRPr="00CF0720">
        <w:t xml:space="preserve">The area of interest defines the zone where BSs (as interferers) are deployed in the vicinity of the terrestrial radar. The following figure depicts the geometry of the simulation surface by considering a ring </w:t>
      </w:r>
      <w:r w:rsidR="004F2E2F" w:rsidRPr="00CF0720">
        <w:t>centred</w:t>
      </w:r>
      <w:r w:rsidRPr="00CF0720">
        <w:t xml:space="preserve"> at the victim (radar) receiver location on which BSs are positioned on a hexagonal grid with a given Inter-Site Distance and where distance(radar,BS)</w:t>
      </w:r>
      <m:oMath>
        <m:r>
          <w:rPr>
            <w:rFonts w:ascii="Cambria Math" w:hAnsi="Cambria Math"/>
          </w:rPr>
          <m:t>∈</m:t>
        </m:r>
      </m:oMath>
      <w:r w:rsidRPr="00CF0720">
        <w:t xml:space="preserve"> [dmin ; dmax] (in km), (</w:t>
      </w:r>
      <w:r w:rsidR="004F2E2F" w:rsidRPr="00CF0720">
        <w:t xml:space="preserve"> with </w:t>
      </w:r>
      <w:r w:rsidRPr="00CF0720">
        <w:t xml:space="preserve">dmin =3km). During </w:t>
      </w:r>
      <w:r w:rsidR="00E7752D" w:rsidRPr="00CF0720">
        <w:t xml:space="preserve">previous analysis </w:t>
      </w:r>
      <w:r w:rsidRPr="00CF0720">
        <w:t>the assessment of the appropriate value of dmax was performed through a sensitivity analysis to quantify the impact on aggregated interference. However, this sensitivity analysis did not consider the fact that the environment could change when extending the simulation area, e.g. from urban to suburban. For that reason, the current analysis apportions the simulation area over urban and suburban regions as follows: the range 3</w:t>
      </w:r>
      <w:r w:rsidR="009F3FD3" w:rsidRPr="00CF0720">
        <w:t>-</w:t>
      </w:r>
      <w:r w:rsidRPr="00CF0720">
        <w:t>5km (</w:t>
      </w:r>
      <w:r w:rsidR="00E7752D" w:rsidRPr="00CF0720">
        <w:fldChar w:fldCharType="begin"/>
      </w:r>
      <w:r w:rsidR="00E7752D" w:rsidRPr="00CF0720">
        <w:instrText xml:space="preserve"> REF _Ref505009152 \h </w:instrText>
      </w:r>
      <w:r w:rsidR="00E7752D" w:rsidRPr="00CF0720">
        <w:fldChar w:fldCharType="separate"/>
      </w:r>
      <w:r w:rsidR="00FB3280" w:rsidRPr="00CF0720">
        <w:t xml:space="preserve">Figure </w:t>
      </w:r>
      <w:r w:rsidR="00FB3280" w:rsidRPr="00CF0720">
        <w:rPr>
          <w:noProof/>
        </w:rPr>
        <w:t>23</w:t>
      </w:r>
      <w:r w:rsidR="00E7752D" w:rsidRPr="00CF0720">
        <w:fldChar w:fldCharType="end"/>
      </w:r>
      <w:r w:rsidRPr="00CF0720">
        <w:t xml:space="preserve"> left) is urban while 5</w:t>
      </w:r>
      <w:r w:rsidR="009F3FD3" w:rsidRPr="00CF0720">
        <w:t>-</w:t>
      </w:r>
      <w:r w:rsidRPr="00CF0720">
        <w:t>12km is suburban (</w:t>
      </w:r>
      <w:r w:rsidR="00E7752D" w:rsidRPr="00CF0720">
        <w:fldChar w:fldCharType="begin"/>
      </w:r>
      <w:r w:rsidR="00E7752D" w:rsidRPr="00CF0720">
        <w:instrText xml:space="preserve"> REF _Ref505009152 \h </w:instrText>
      </w:r>
      <w:r w:rsidR="00E7752D" w:rsidRPr="00CF0720">
        <w:fldChar w:fldCharType="separate"/>
      </w:r>
      <w:r w:rsidR="00FB3280" w:rsidRPr="00CF0720">
        <w:t xml:space="preserve">Figure </w:t>
      </w:r>
      <w:r w:rsidR="00FB3280" w:rsidRPr="00CF0720">
        <w:rPr>
          <w:noProof/>
        </w:rPr>
        <w:t>23</w:t>
      </w:r>
      <w:r w:rsidR="00E7752D" w:rsidRPr="00CF0720">
        <w:fldChar w:fldCharType="end"/>
      </w:r>
      <w:r w:rsidRPr="00CF0720">
        <w:t xml:space="preserve"> right). The parameters related to the suburban environment (Inter-site distance, BS antenna height, BS mechanical downtilt) are extracted from ITU-R Report </w:t>
      </w:r>
      <w:r w:rsidR="009F3FD3" w:rsidRPr="00CF0720">
        <w:t>M.2292</w:t>
      </w:r>
      <w:r w:rsidR="004F2E2F" w:rsidRPr="00CF0720">
        <w:t xml:space="preserve"> </w:t>
      </w:r>
      <w:r w:rsidR="004F2E2F" w:rsidRPr="00CF0720">
        <w:fldChar w:fldCharType="begin"/>
      </w:r>
      <w:r w:rsidR="004F2E2F" w:rsidRPr="00CF0720">
        <w:instrText xml:space="preserve"> REF _Ref505253866 \r \h </w:instrText>
      </w:r>
      <w:r w:rsidR="004F2E2F" w:rsidRPr="00CF0720">
        <w:fldChar w:fldCharType="separate"/>
      </w:r>
      <w:r w:rsidR="00FB3280" w:rsidRPr="00CF0720">
        <w:t>[29]</w:t>
      </w:r>
      <w:r w:rsidR="004F2E2F" w:rsidRPr="00CF0720">
        <w:fldChar w:fldCharType="end"/>
      </w:r>
      <w:r w:rsidR="009F3FD3" w:rsidRPr="00CF0720">
        <w:t xml:space="preserve">. </w:t>
      </w:r>
    </w:p>
    <w:p w:rsidR="00C3773C" w:rsidRPr="00CF0720" w:rsidRDefault="0032791C" w:rsidP="00C3773C">
      <w:r>
        <w:rPr>
          <w:noProof/>
          <w:lang w:eastAsia="da-DK"/>
        </w:rPr>
        <w:pict>
          <v:shape id="_x0000_s1103" type="#_x0000_t136" style="position:absolute;left:0;text-align:left;margin-left:-51.35pt;margin-top:234.25pt;width:485.35pt;height:194.1pt;rotation:315;z-index:-251512832;mso-position-horizontal-relative:margin;mso-position-vertical-relative:margin" o:allowincell="f" fillcolor="silver" stroked="f">
            <v:fill opacity=".5"/>
            <v:textpath style="font-family:&quot;Arial&quot;;font-size:1pt" string="DRAFT"/>
            <w10:wrap anchorx="margin" anchory="margin"/>
          </v:shape>
        </w:pict>
      </w:r>
      <w:r w:rsidR="00C3773C" w:rsidRPr="00CF0720">
        <w:rPr>
          <w:noProof/>
          <w:lang w:val="da-DK" w:eastAsia="da-DK"/>
        </w:rPr>
        <w:drawing>
          <wp:inline distT="0" distB="0" distL="0" distR="0" wp14:anchorId="768AF023" wp14:editId="4B2B560A">
            <wp:extent cx="2827711" cy="2321340"/>
            <wp:effectExtent l="0" t="0" r="0" b="3175"/>
            <wp:docPr id="4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31129" cy="2324146"/>
                    </a:xfrm>
                    <a:prstGeom prst="rect">
                      <a:avLst/>
                    </a:prstGeom>
                    <a:noFill/>
                    <a:ln>
                      <a:noFill/>
                    </a:ln>
                  </pic:spPr>
                </pic:pic>
              </a:graphicData>
            </a:graphic>
          </wp:inline>
        </w:drawing>
      </w:r>
      <w:r w:rsidR="00C3773C" w:rsidRPr="00CF0720">
        <w:rPr>
          <w:noProof/>
          <w:lang w:val="da-DK" w:eastAsia="da-DK"/>
        </w:rPr>
        <w:drawing>
          <wp:inline distT="0" distB="0" distL="0" distR="0" wp14:anchorId="5890AA0E" wp14:editId="40D8AE8E">
            <wp:extent cx="2889043" cy="2349831"/>
            <wp:effectExtent l="0" t="0" r="6985" b="0"/>
            <wp:docPr id="5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92636" cy="2352754"/>
                    </a:xfrm>
                    <a:prstGeom prst="rect">
                      <a:avLst/>
                    </a:prstGeom>
                    <a:noFill/>
                    <a:ln>
                      <a:noFill/>
                    </a:ln>
                  </pic:spPr>
                </pic:pic>
              </a:graphicData>
            </a:graphic>
          </wp:inline>
        </w:drawing>
      </w:r>
    </w:p>
    <w:p w:rsidR="00C3773C" w:rsidRPr="00CF0720" w:rsidRDefault="00C3773C" w:rsidP="00C3773C">
      <w:pPr>
        <w:pStyle w:val="Caption"/>
        <w:rPr>
          <w:lang w:val="en-GB"/>
        </w:rPr>
      </w:pPr>
      <w:bookmarkStart w:id="3760" w:name="_Ref505009152"/>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FB3280" w:rsidRPr="00CF0720">
        <w:rPr>
          <w:noProof/>
          <w:lang w:val="en-GB"/>
        </w:rPr>
        <w:t>23</w:t>
      </w:r>
      <w:r w:rsidR="003D2847" w:rsidRPr="00CF0720">
        <w:rPr>
          <w:noProof/>
          <w:lang w:val="en-GB"/>
        </w:rPr>
        <w:fldChar w:fldCharType="end"/>
      </w:r>
      <w:bookmarkEnd w:id="3760"/>
      <w:r w:rsidRPr="00CF0720">
        <w:rPr>
          <w:lang w:val="en-GB"/>
        </w:rPr>
        <w:t>: Deployment of Macro BS (left: 3-5km, right: 3-12km)</w:t>
      </w:r>
    </w:p>
    <w:p w:rsidR="00C3773C" w:rsidRPr="00CF0720" w:rsidRDefault="00C3773C" w:rsidP="00C3773C">
      <w:pPr>
        <w:rPr>
          <w:b/>
        </w:rPr>
      </w:pPr>
      <w:r w:rsidRPr="00CF0720">
        <w:t>For AAS &amp; Non AAS scenarios, each Macro site is composed by three 120° sectors whose capacity and coverage are independent each other</w:t>
      </w:r>
      <w:r w:rsidRPr="00CF0720">
        <w:rPr>
          <w:rStyle w:val="FootnoteReference"/>
        </w:rPr>
        <w:footnoteReference w:id="12"/>
      </w:r>
      <w:r w:rsidRPr="00CF0720">
        <w:t>. The orientation of the antenna sectors with respect of the vertical line is respectively: -30°, -150° and +90°. As described in Rec ITU-R M.2101 (see Figure 10), the 0° azimuth reference direction is taken as the vertical line.</w:t>
      </w:r>
    </w:p>
    <w:p w:rsidR="00C3773C" w:rsidRPr="00CF0720" w:rsidRDefault="00C3773C" w:rsidP="00C3773C">
      <w:r w:rsidRPr="00CF0720">
        <w:t>The amount of Macro BSs spread within the ring is derived following the mathematical formula:</w:t>
      </w:r>
    </w:p>
    <w:p w:rsidR="00C3773C" w:rsidRPr="00CF0720" w:rsidRDefault="00C3773C" w:rsidP="00761BE8">
      <w:pPr>
        <w:jc w:val="right"/>
      </w:pPr>
      <m:oMath>
        <m:r>
          <w:rPr>
            <w:rFonts w:ascii="Cambria Math" w:hAnsi="Cambria Math"/>
          </w:rPr>
          <m:t>NbBSs=BS density × TDD Factor×Network load</m:t>
        </m:r>
      </m:oMath>
      <w:r w:rsidR="00761BE8" w:rsidRPr="00CF0720">
        <w:tab/>
      </w:r>
      <w:r w:rsidR="00761BE8" w:rsidRPr="00CF0720">
        <w:tab/>
      </w:r>
      <w:r w:rsidR="00761BE8" w:rsidRPr="00CF0720">
        <w:tab/>
      </w:r>
      <w:r w:rsidR="00761BE8" w:rsidRPr="00CF0720">
        <w:tab/>
      </w:r>
      <w:r w:rsidR="00761BE8" w:rsidRPr="00CF0720">
        <w:tab/>
        <w:t>(</w:t>
      </w:r>
      <w:r w:rsidR="00337F2D" w:rsidRPr="00CF0720">
        <w:fldChar w:fldCharType="begin"/>
      </w:r>
      <w:r w:rsidR="00337F2D" w:rsidRPr="00CF0720">
        <w:instrText xml:space="preserve"> SEQ Equation \* ARABIC </w:instrText>
      </w:r>
      <w:r w:rsidR="00337F2D" w:rsidRPr="00CF0720">
        <w:fldChar w:fldCharType="separate"/>
      </w:r>
      <w:r w:rsidR="00FB3280" w:rsidRPr="00CF0720">
        <w:rPr>
          <w:noProof/>
        </w:rPr>
        <w:t>23</w:t>
      </w:r>
      <w:r w:rsidR="00337F2D" w:rsidRPr="00CF0720">
        <w:fldChar w:fldCharType="end"/>
      </w:r>
      <w:r w:rsidR="00761BE8" w:rsidRPr="00CF0720">
        <w:t>)</w:t>
      </w:r>
    </w:p>
    <w:p w:rsidR="00C3773C" w:rsidRPr="00CF0720" w:rsidRDefault="00C3773C" w:rsidP="00C3773C">
      <w:r w:rsidRPr="00CF0720">
        <w:t>Where</w:t>
      </w:r>
    </w:p>
    <w:p w:rsidR="00C3773C" w:rsidRPr="00CF0720" w:rsidRDefault="00C3773C" w:rsidP="00B857CD">
      <w:pPr>
        <w:pStyle w:val="ECCBulletsLv1"/>
      </w:pPr>
      <w:r w:rsidRPr="00CF0720">
        <w:t>BS TDD Factor (%) corresponds to the DL activity factor</w:t>
      </w:r>
      <w:r w:rsidR="00B15945" w:rsidRPr="00CF0720">
        <w:t>;</w:t>
      </w:r>
    </w:p>
    <w:p w:rsidR="00C3773C" w:rsidRPr="00CF0720" w:rsidRDefault="00C3773C" w:rsidP="00B857CD">
      <w:pPr>
        <w:pStyle w:val="ECCBulletsLv1"/>
      </w:pPr>
      <w:r w:rsidRPr="00CF0720">
        <w:t>Network load (%) refers to the percentage of BSs transmitting at full power</w:t>
      </w:r>
      <w:r w:rsidR="00B15945" w:rsidRPr="00CF0720">
        <w:t>;</w:t>
      </w:r>
    </w:p>
    <w:p w:rsidR="00C3773C" w:rsidRPr="00CF0720" w:rsidRDefault="00C3773C" w:rsidP="00B857CD">
      <w:pPr>
        <w:pStyle w:val="ECCBulletsLv1"/>
      </w:pPr>
      <w:r w:rsidRPr="00CF0720">
        <w:t xml:space="preserve">BS density provides the number of BSs per km2. </w:t>
      </w:r>
    </w:p>
    <w:p w:rsidR="00C3773C" w:rsidRPr="00CF0720" w:rsidRDefault="00C3773C" w:rsidP="00C3773C">
      <w:r w:rsidRPr="00CF0720">
        <w:t>The amount of micro BSs spread within the ring is derived following the mathematical formula:</w:t>
      </w:r>
    </w:p>
    <w:p w:rsidR="00C3773C" w:rsidRPr="00CF0720" w:rsidRDefault="00C3773C" w:rsidP="00761BE8">
      <w:pPr>
        <w:jc w:val="right"/>
      </w:pPr>
      <m:oMath>
        <m:r>
          <w:rPr>
            <w:rFonts w:ascii="Cambria Math" w:hAnsi="Cambria Math"/>
          </w:rPr>
          <m:t xml:space="preserve">NbBSs=BS density × </m:t>
        </m:r>
        <m:sSub>
          <m:sSubPr>
            <m:ctrlPr>
              <w:rPr>
                <w:rFonts w:ascii="Cambria Math" w:hAnsi="Cambria Math"/>
              </w:rPr>
            </m:ctrlPr>
          </m:sSubPr>
          <m:e>
            <m:r>
              <m:rPr>
                <m:sty m:val="bi"/>
              </m:rPr>
              <w:rPr>
                <w:rFonts w:ascii="Cambria Math" w:hAnsi="Cambria Math"/>
              </w:rPr>
              <m:t>R</m:t>
            </m:r>
          </m:e>
          <m:sub>
            <m:r>
              <m:rPr>
                <m:sty m:val="bi"/>
              </m:rPr>
              <w:rPr>
                <w:rFonts w:ascii="Cambria Math" w:hAnsi="Cambria Math"/>
              </w:rPr>
              <m:t>a</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R</m:t>
            </m:r>
          </m:e>
          <m:sub>
            <m:r>
              <m:rPr>
                <m:sty m:val="bi"/>
              </m:rPr>
              <w:rPr>
                <w:rFonts w:ascii="Cambria Math" w:hAnsi="Cambria Math"/>
              </w:rPr>
              <m:t>b</m:t>
            </m:r>
          </m:sub>
        </m:sSub>
        <m:r>
          <w:rPr>
            <w:rFonts w:ascii="Cambria Math" w:hAnsi="Cambria Math"/>
          </w:rPr>
          <m:t>×TDD Factor×Network load</m:t>
        </m:r>
      </m:oMath>
      <w:r w:rsidR="00761BE8" w:rsidRPr="00CF0720">
        <w:tab/>
      </w:r>
      <w:r w:rsidR="00761BE8" w:rsidRPr="00CF0720">
        <w:tab/>
      </w:r>
      <w:r w:rsidR="00761BE8" w:rsidRPr="00CF0720">
        <w:tab/>
      </w:r>
      <w:r w:rsidR="00761BE8" w:rsidRPr="00CF0720">
        <w:tab/>
        <w:t>(</w:t>
      </w:r>
      <w:r w:rsidR="00337F2D" w:rsidRPr="00CF0720">
        <w:fldChar w:fldCharType="begin"/>
      </w:r>
      <w:r w:rsidR="00337F2D" w:rsidRPr="00CF0720">
        <w:instrText xml:space="preserve"> SEQ Equation \* ARABIC </w:instrText>
      </w:r>
      <w:r w:rsidR="00337F2D" w:rsidRPr="00CF0720">
        <w:fldChar w:fldCharType="separate"/>
      </w:r>
      <w:r w:rsidR="00FB3280" w:rsidRPr="00CF0720">
        <w:rPr>
          <w:noProof/>
        </w:rPr>
        <w:t>24</w:t>
      </w:r>
      <w:r w:rsidR="00337F2D" w:rsidRPr="00CF0720">
        <w:fldChar w:fldCharType="end"/>
      </w:r>
      <w:r w:rsidR="00761BE8" w:rsidRPr="00CF0720">
        <w:t>)</w:t>
      </w:r>
    </w:p>
    <w:p w:rsidR="00C3773C" w:rsidRPr="00CF0720" w:rsidRDefault="00C3773C" w:rsidP="00C3773C">
      <w:r w:rsidRPr="00CF0720">
        <w:t>Where</w:t>
      </w:r>
    </w:p>
    <w:p w:rsidR="00C3773C" w:rsidRPr="00CF0720" w:rsidRDefault="0032791C" w:rsidP="00B857CD">
      <w:pPr>
        <w:pStyle w:val="ECCBulletsLv1"/>
      </w:pPr>
      <m:oMath>
        <m:sSub>
          <m:sSubPr>
            <m:ctrlPr>
              <w:rPr>
                <w:rFonts w:ascii="Cambria Math" w:hAnsi="Cambria Math"/>
              </w:rPr>
            </m:ctrlPr>
          </m:sSubPr>
          <m:e>
            <m:r>
              <m:rPr>
                <m:sty m:val="bi"/>
              </m:rPr>
              <w:rPr>
                <w:rFonts w:ascii="Cambria Math" w:hAnsi="Cambria Math"/>
              </w:rPr>
              <m:t>R</m:t>
            </m:r>
          </m:e>
          <m:sub>
            <m:r>
              <m:rPr>
                <m:sty m:val="bi"/>
              </m:rPr>
              <w:rPr>
                <w:rFonts w:ascii="Cambria Math" w:hAnsi="Cambria Math"/>
              </w:rPr>
              <m:t>a</m:t>
            </m:r>
          </m:sub>
        </m:sSub>
      </m:oMath>
      <w:r w:rsidR="00C3773C" w:rsidRPr="00CF0720">
        <w:t>(%) refers to the ratio of hotspot areas to areas of cities/built areas/districts</w:t>
      </w:r>
      <w:r w:rsidR="00B15945" w:rsidRPr="00CF0720">
        <w:t>;</w:t>
      </w:r>
    </w:p>
    <w:p w:rsidR="00C3773C" w:rsidRPr="00CF0720" w:rsidRDefault="0032791C" w:rsidP="00C3773C">
      <w:pPr>
        <w:pStyle w:val="ECCBulletsLv1"/>
      </w:pPr>
      <m:oMath>
        <m:sSub>
          <m:sSubPr>
            <m:ctrlPr>
              <w:rPr>
                <w:rFonts w:ascii="Cambria Math" w:hAnsi="Cambria Math"/>
                <w:lang w:eastAsia="de-DE"/>
              </w:rPr>
            </m:ctrlPr>
          </m:sSubPr>
          <m:e>
            <m:r>
              <m:rPr>
                <m:sty m:val="bi"/>
              </m:rPr>
              <w:rPr>
                <w:rFonts w:ascii="Cambria Math" w:hAnsi="Cambria Math"/>
              </w:rPr>
              <m:t>R</m:t>
            </m:r>
          </m:e>
          <m:sub>
            <m:r>
              <m:rPr>
                <m:sty m:val="bi"/>
              </m:rPr>
              <w:rPr>
                <w:rFonts w:ascii="Cambria Math" w:hAnsi="Cambria Math"/>
              </w:rPr>
              <m:t>b</m:t>
            </m:r>
          </m:sub>
        </m:sSub>
      </m:oMath>
      <w:r w:rsidR="00C3773C" w:rsidRPr="00CF0720">
        <w:t>(%) relates to the ratio of built areas to</w:t>
      </w:r>
      <w:r w:rsidR="00467404" w:rsidRPr="00CF0720">
        <w:t xml:space="preserve"> total area of region in study.</w:t>
      </w:r>
    </w:p>
    <w:p w:rsidR="00C3773C" w:rsidRPr="00CF0720" w:rsidRDefault="00C3773C" w:rsidP="00C3773C">
      <w:r w:rsidRPr="00CF0720">
        <w:t xml:space="preserve">Noting that </w:t>
      </w:r>
    </w:p>
    <w:p w:rsidR="00C3773C" w:rsidRPr="00CF0720" w:rsidRDefault="00C3773C" w:rsidP="009F3FD3">
      <w:pPr>
        <w:pStyle w:val="ECCBulletsLv1"/>
      </w:pPr>
      <w:r w:rsidRPr="00CF0720">
        <w:t>Ra &amp; Rb values are only provided for urban and rural scenarios case</w:t>
      </w:r>
      <w:r w:rsidR="00B15945" w:rsidRPr="00CF0720">
        <w:t>;</w:t>
      </w:r>
    </w:p>
    <w:p w:rsidR="00C3773C" w:rsidRPr="00CF0720" w:rsidRDefault="00C3773C" w:rsidP="009F3FD3">
      <w:pPr>
        <w:pStyle w:val="ECCBulletsLv1"/>
      </w:pPr>
      <w:r w:rsidRPr="00CF0720">
        <w:t>No number of micro-BSs per macro cell is</w:t>
      </w:r>
      <w:r w:rsidR="009F3FD3" w:rsidRPr="00CF0720">
        <w:t xml:space="preserve"> </w:t>
      </w:r>
      <w:r w:rsidRPr="00CF0720">
        <w:t>given for the suburban area (&lt;1 per sector) in Report ITU-R M.2292,</w:t>
      </w:r>
    </w:p>
    <w:p w:rsidR="00C3773C" w:rsidRPr="00CF0720" w:rsidRDefault="00C3773C" w:rsidP="00C3773C">
      <w:r w:rsidRPr="00CF0720">
        <w:t>it is then proposed to extend the simulation area (from 3..5km to 5..12km) with only (random) micro-BSs urban deployment, reminding that such a scenario can be considered as a rather conservative one for micro-BSs (when assuming 3 micro-BSs operating within each sector) as from a certain area size, there is an apportionment between urban &amp; suburban environment</w:t>
      </w:r>
      <w:r w:rsidRPr="00CF0720">
        <w:rPr>
          <w:rStyle w:val="FootnoteReference"/>
        </w:rPr>
        <w:footnoteReference w:id="13"/>
      </w:r>
      <w:r w:rsidRPr="00CF0720">
        <w:t xml:space="preserve">. </w:t>
      </w:r>
      <w:r w:rsidRPr="00CF0720">
        <w:fldChar w:fldCharType="begin"/>
      </w:r>
      <w:r w:rsidRPr="00CF0720">
        <w:instrText xml:space="preserve"> REF _Ref499248106 \h  \* MERGEFORMAT </w:instrText>
      </w:r>
      <w:r w:rsidRPr="00CF0720">
        <w:fldChar w:fldCharType="separate"/>
      </w:r>
      <w:r w:rsidR="00FB3280" w:rsidRPr="00CF0720">
        <w:t>Figure 24</w:t>
      </w:r>
      <w:r w:rsidRPr="00CF0720">
        <w:fldChar w:fldCharType="end"/>
      </w:r>
      <w:r w:rsidRPr="00CF0720">
        <w:t xml:space="preserve"> illustrates the topology of the mobile micro-cells network in urban environment.</w:t>
      </w:r>
    </w:p>
    <w:p w:rsidR="00854778" w:rsidRPr="00CF0720" w:rsidRDefault="0032791C" w:rsidP="00854778">
      <w:pPr>
        <w:keepNext/>
      </w:pPr>
      <w:r>
        <w:rPr>
          <w:noProof/>
          <w:lang w:eastAsia="da-DK"/>
        </w:rPr>
        <w:pict>
          <v:shape id="_x0000_s1104" type="#_x0000_t136" style="position:absolute;left:0;text-align:left;margin-left:29.3pt;margin-top:242.95pt;width:485.35pt;height:194.1pt;rotation:315;z-index:-251511808;mso-position-horizontal-relative:margin;mso-position-vertical-relative:margin" o:allowincell="f" fillcolor="silver" stroked="f">
            <v:fill opacity=".5"/>
            <v:textpath style="font-family:&quot;Arial&quot;;font-size:1pt" string="DRAFT"/>
            <w10:wrap anchorx="margin" anchory="margin"/>
          </v:shape>
        </w:pict>
      </w:r>
      <w:r w:rsidR="00C3773C" w:rsidRPr="00CF0720">
        <w:rPr>
          <w:noProof/>
          <w:lang w:val="da-DK" w:eastAsia="da-DK"/>
        </w:rPr>
        <w:drawing>
          <wp:inline distT="0" distB="0" distL="0" distR="0" wp14:anchorId="53AD64C3" wp14:editId="3DFF6B40">
            <wp:extent cx="2881745" cy="2438400"/>
            <wp:effectExtent l="0" t="0" r="0" b="0"/>
            <wp:docPr id="5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7459" cy="2443235"/>
                    </a:xfrm>
                    <a:prstGeom prst="rect">
                      <a:avLst/>
                    </a:prstGeom>
                    <a:noFill/>
                    <a:ln>
                      <a:noFill/>
                    </a:ln>
                  </pic:spPr>
                </pic:pic>
              </a:graphicData>
            </a:graphic>
          </wp:inline>
        </w:drawing>
      </w:r>
      <w:r w:rsidR="00C3773C" w:rsidRPr="00CF0720">
        <w:rPr>
          <w:noProof/>
          <w:lang w:val="da-DK" w:eastAsia="da-DK"/>
        </w:rPr>
        <w:drawing>
          <wp:inline distT="0" distB="0" distL="0" distR="0" wp14:anchorId="0AC24AFF" wp14:editId="5AC3DCD2">
            <wp:extent cx="2828925" cy="2447535"/>
            <wp:effectExtent l="0" t="0" r="0" b="0"/>
            <wp:docPr id="5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32384" cy="2450528"/>
                    </a:xfrm>
                    <a:prstGeom prst="rect">
                      <a:avLst/>
                    </a:prstGeom>
                    <a:noFill/>
                    <a:ln>
                      <a:noFill/>
                    </a:ln>
                  </pic:spPr>
                </pic:pic>
              </a:graphicData>
            </a:graphic>
          </wp:inline>
        </w:drawing>
      </w:r>
    </w:p>
    <w:p w:rsidR="00854778" w:rsidRPr="00CF0720" w:rsidRDefault="00854778" w:rsidP="00854778">
      <w:pPr>
        <w:pStyle w:val="Caption"/>
        <w:rPr>
          <w:rFonts w:ascii="Tahoma" w:hAnsi="Tahoma" w:cs="Tahoma"/>
          <w:noProof/>
          <w:color w:val="000000"/>
          <w:lang w:val="en-GB"/>
        </w:rPr>
      </w:pPr>
      <w:bookmarkStart w:id="3761" w:name="_Ref499248106"/>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FB3280" w:rsidRPr="00CF0720">
        <w:rPr>
          <w:noProof/>
          <w:lang w:val="en-GB"/>
        </w:rPr>
        <w:t>24</w:t>
      </w:r>
      <w:r w:rsidRPr="00CF0720">
        <w:rPr>
          <w:noProof/>
          <w:lang w:val="en-GB"/>
        </w:rPr>
        <w:fldChar w:fldCharType="end"/>
      </w:r>
      <w:bookmarkEnd w:id="3761"/>
      <w:r w:rsidRPr="00CF0720">
        <w:rPr>
          <w:lang w:val="en-GB"/>
        </w:rPr>
        <w:t>: Random deployment of micro-BSs with 3km&lt;distance(BS,radar)&lt;12km</w:t>
      </w:r>
    </w:p>
    <w:p w:rsidR="00C3773C" w:rsidRPr="00CF0720" w:rsidRDefault="00C3773C" w:rsidP="00C3773C">
      <w:r w:rsidRPr="00CF0720">
        <w:t xml:space="preserve">The BS density was calculated with BS Inter-Site Distance parameter available in Report ITU-R M.2292 </w:t>
      </w:r>
      <w:r w:rsidR="00761BE8" w:rsidRPr="00CF0720">
        <w:fldChar w:fldCharType="begin"/>
      </w:r>
      <w:r w:rsidR="00761BE8" w:rsidRPr="00CF0720">
        <w:instrText xml:space="preserve"> REF _Ref505253866 \r \h </w:instrText>
      </w:r>
      <w:r w:rsidR="00761BE8" w:rsidRPr="00CF0720">
        <w:fldChar w:fldCharType="separate"/>
      </w:r>
      <w:r w:rsidR="00FB3280" w:rsidRPr="00CF0720">
        <w:t>[29]</w:t>
      </w:r>
      <w:r w:rsidR="00761BE8" w:rsidRPr="00CF0720">
        <w:fldChar w:fldCharType="end"/>
      </w:r>
      <w:r w:rsidR="00761BE8" w:rsidRPr="00CF0720">
        <w:t xml:space="preserve"> </w:t>
      </w:r>
      <w:r w:rsidRPr="00CF0720">
        <w:t xml:space="preserve">and also by considering, for the micro-BS deployment case, a number of BSs per sector. </w:t>
      </w:r>
    </w:p>
    <w:p w:rsidR="007D1150" w:rsidRPr="00CF0720" w:rsidRDefault="007D1150" w:rsidP="007D1150">
      <w:pPr>
        <w:pStyle w:val="Caption"/>
        <w:keepNext/>
        <w:rPr>
          <w:lang w:val="en-GB"/>
        </w:rPr>
      </w:pPr>
      <w:r w:rsidRPr="00CF0720">
        <w:rPr>
          <w:lang w:val="en-GB"/>
        </w:rPr>
        <w:lastRenderedPageBreak/>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FB3280" w:rsidRPr="00CF0720">
        <w:rPr>
          <w:noProof/>
          <w:lang w:val="en-GB"/>
        </w:rPr>
        <w:t>34</w:t>
      </w:r>
      <w:r w:rsidRPr="00CF0720">
        <w:rPr>
          <w:lang w:val="en-GB"/>
        </w:rPr>
        <w:fldChar w:fldCharType="end"/>
      </w:r>
      <w:r w:rsidRPr="00CF0720">
        <w:rPr>
          <w:lang w:val="en-GB"/>
        </w:rPr>
        <w:t>: BS Deployment parameters</w:t>
      </w:r>
    </w:p>
    <w:tbl>
      <w:tblPr>
        <w:tblStyle w:val="ECCTable-redheader"/>
        <w:tblW w:w="0" w:type="auto"/>
        <w:tblInd w:w="0" w:type="dxa"/>
        <w:tblLayout w:type="fixed"/>
        <w:tblLook w:val="04A0" w:firstRow="1" w:lastRow="0" w:firstColumn="1" w:lastColumn="0" w:noHBand="0" w:noVBand="1"/>
      </w:tblPr>
      <w:tblGrid>
        <w:gridCol w:w="2568"/>
        <w:gridCol w:w="709"/>
        <w:gridCol w:w="5827"/>
      </w:tblGrid>
      <w:tr w:rsidR="00C3773C" w:rsidRPr="00CF0720" w:rsidTr="00CA5D97">
        <w:trPr>
          <w:cnfStyle w:val="100000000000" w:firstRow="1" w:lastRow="0" w:firstColumn="0" w:lastColumn="0" w:oddVBand="0" w:evenVBand="0" w:oddHBand="0" w:evenHBand="0" w:firstRowFirstColumn="0" w:firstRowLastColumn="0" w:lastRowFirstColumn="0" w:lastRowLastColumn="0"/>
        </w:trPr>
        <w:tc>
          <w:tcPr>
            <w:tcW w:w="2568" w:type="dxa"/>
          </w:tcPr>
          <w:p w:rsidR="00C3773C" w:rsidRPr="00CF0720" w:rsidRDefault="00C3773C" w:rsidP="00467404">
            <w:pPr>
              <w:keepNext/>
              <w:keepLines/>
            </w:pPr>
            <w:r w:rsidRPr="00CF0720">
              <w:t>Parameter</w:t>
            </w:r>
          </w:p>
        </w:tc>
        <w:tc>
          <w:tcPr>
            <w:tcW w:w="709" w:type="dxa"/>
          </w:tcPr>
          <w:p w:rsidR="00C3773C" w:rsidRPr="00CF0720" w:rsidRDefault="00C3773C" w:rsidP="00467404">
            <w:pPr>
              <w:keepNext/>
              <w:keepLines/>
            </w:pPr>
            <w:r w:rsidRPr="00CF0720">
              <w:t>Unit</w:t>
            </w:r>
          </w:p>
        </w:tc>
        <w:tc>
          <w:tcPr>
            <w:tcW w:w="5827" w:type="dxa"/>
          </w:tcPr>
          <w:p w:rsidR="00C3773C" w:rsidRPr="00CF0720" w:rsidRDefault="00C3773C" w:rsidP="00467404">
            <w:pPr>
              <w:keepNext/>
              <w:keepLines/>
            </w:pPr>
            <w:r w:rsidRPr="00CF0720">
              <w:t>Value</w:t>
            </w:r>
          </w:p>
        </w:tc>
      </w:tr>
      <w:tr w:rsidR="00C3773C" w:rsidRPr="00CF0720" w:rsidTr="00CA5D97">
        <w:tc>
          <w:tcPr>
            <w:tcW w:w="2568" w:type="dxa"/>
          </w:tcPr>
          <w:p w:rsidR="00C3773C" w:rsidRPr="00CF0720" w:rsidRDefault="00C3773C" w:rsidP="00CA5D97">
            <w:pPr>
              <w:keepNext/>
              <w:keepLines/>
              <w:spacing w:before="0"/>
            </w:pPr>
            <w:r w:rsidRPr="00CF0720">
              <w:t xml:space="preserve">BSs Inter-site distance </w:t>
            </w:r>
          </w:p>
        </w:tc>
        <w:tc>
          <w:tcPr>
            <w:tcW w:w="709" w:type="dxa"/>
          </w:tcPr>
          <w:p w:rsidR="00C3773C" w:rsidRPr="00CF0720" w:rsidRDefault="00CA5D97" w:rsidP="00CA5D97">
            <w:pPr>
              <w:keepNext/>
              <w:keepLines/>
              <w:spacing w:before="0"/>
            </w:pPr>
            <w:r w:rsidRPr="00CF0720">
              <w:t>k</w:t>
            </w:r>
            <w:r w:rsidR="00C3773C" w:rsidRPr="00CF0720">
              <w:t>m</w:t>
            </w:r>
          </w:p>
        </w:tc>
        <w:tc>
          <w:tcPr>
            <w:tcW w:w="5827" w:type="dxa"/>
          </w:tcPr>
          <w:p w:rsidR="00C3773C" w:rsidRPr="00CF0720" w:rsidRDefault="00C3773C" w:rsidP="00CA5D97">
            <w:pPr>
              <w:keepNext/>
              <w:keepLines/>
              <w:spacing w:before="0"/>
            </w:pPr>
            <w:r w:rsidRPr="00CF0720">
              <w:t>0.45 (urban), 0.9 (suburban)</w:t>
            </w:r>
          </w:p>
        </w:tc>
      </w:tr>
      <w:tr w:rsidR="00C3773C" w:rsidRPr="00CF0720" w:rsidTr="00CA5D97">
        <w:tc>
          <w:tcPr>
            <w:tcW w:w="2568" w:type="dxa"/>
          </w:tcPr>
          <w:p w:rsidR="00C3773C" w:rsidRPr="00CF0720" w:rsidRDefault="00C3773C" w:rsidP="00CA5D97">
            <w:pPr>
              <w:keepNext/>
              <w:keepLines/>
              <w:spacing w:before="0"/>
            </w:pPr>
            <w:r w:rsidRPr="00CF0720">
              <w:t>Number of (small</w:t>
            </w:r>
            <w:r w:rsidR="00CA5D97" w:rsidRPr="00CF0720">
              <w:t xml:space="preserve"> </w:t>
            </w:r>
            <w:r w:rsidRPr="00CF0720">
              <w:t>cell) micro BSs per macro cell</w:t>
            </w:r>
          </w:p>
        </w:tc>
        <w:tc>
          <w:tcPr>
            <w:tcW w:w="709" w:type="dxa"/>
          </w:tcPr>
          <w:p w:rsidR="00C3773C" w:rsidRPr="00CF0720" w:rsidRDefault="00C3773C" w:rsidP="00CA5D97">
            <w:pPr>
              <w:keepNext/>
              <w:keepLines/>
              <w:spacing w:before="0"/>
            </w:pPr>
            <w:r w:rsidRPr="00CF0720">
              <w:t>N/A</w:t>
            </w:r>
          </w:p>
        </w:tc>
        <w:tc>
          <w:tcPr>
            <w:tcW w:w="5827" w:type="dxa"/>
          </w:tcPr>
          <w:p w:rsidR="00C3773C" w:rsidRPr="00CF0720" w:rsidRDefault="00C3773C" w:rsidP="00CA5D97">
            <w:pPr>
              <w:keepNext/>
              <w:keepLines/>
              <w:spacing w:before="0"/>
            </w:pPr>
            <w:r w:rsidRPr="00CF0720">
              <w:t>1-3 per sector (urban) (3 is assumed in this document)</w:t>
            </w:r>
          </w:p>
        </w:tc>
      </w:tr>
      <w:tr w:rsidR="00C3773C" w:rsidRPr="00CF0720" w:rsidTr="00CA5D97">
        <w:tc>
          <w:tcPr>
            <w:tcW w:w="2568" w:type="dxa"/>
          </w:tcPr>
          <w:p w:rsidR="00C3773C" w:rsidRPr="00CF0720" w:rsidRDefault="00C3773C" w:rsidP="00CA5D97">
            <w:pPr>
              <w:keepNext/>
              <w:keepLines/>
              <w:spacing w:before="0"/>
            </w:pPr>
            <w:r w:rsidRPr="00CF0720">
              <w:t>TDD Activity Factor</w:t>
            </w:r>
          </w:p>
        </w:tc>
        <w:tc>
          <w:tcPr>
            <w:tcW w:w="709" w:type="dxa"/>
          </w:tcPr>
          <w:p w:rsidR="00C3773C" w:rsidRPr="00CF0720" w:rsidRDefault="00C3773C" w:rsidP="00CA5D97">
            <w:pPr>
              <w:keepNext/>
              <w:keepLines/>
              <w:spacing w:before="0"/>
            </w:pPr>
            <w:r w:rsidRPr="00CF0720">
              <w:t>%</w:t>
            </w:r>
          </w:p>
        </w:tc>
        <w:tc>
          <w:tcPr>
            <w:tcW w:w="5827" w:type="dxa"/>
          </w:tcPr>
          <w:p w:rsidR="00C3773C" w:rsidRPr="00CF0720" w:rsidRDefault="00C3773C" w:rsidP="00CA5D97">
            <w:pPr>
              <w:keepNext/>
              <w:keepLines/>
              <w:spacing w:before="0"/>
            </w:pPr>
            <w:r w:rsidRPr="00CF0720">
              <w:t xml:space="preserve">20 for UL, 80 for DL can be accounted for in the Monte Carlo trials by multiplying all radiated powers by the same single binary random variable x (0 or 1), where Pr{x = 1} = ratio of DL transmissions to total frame duration. A DL ratio of 0.8 will be assumed. Use of a single value is based on the assumption of synchronised UL/DL phases in a network. </w:t>
            </w:r>
          </w:p>
        </w:tc>
      </w:tr>
      <w:tr w:rsidR="00C3773C" w:rsidRPr="00CF0720" w:rsidTr="00CA5D97">
        <w:tc>
          <w:tcPr>
            <w:tcW w:w="2568" w:type="dxa"/>
          </w:tcPr>
          <w:p w:rsidR="00C3773C" w:rsidRPr="00CF0720" w:rsidRDefault="00C3773C" w:rsidP="00CA5D97">
            <w:pPr>
              <w:keepNext/>
              <w:keepLines/>
              <w:spacing w:before="0"/>
            </w:pPr>
            <w:r w:rsidRPr="00CF0720">
              <w:t>Distance(BS,Radar)</w:t>
            </w:r>
          </w:p>
        </w:tc>
        <w:tc>
          <w:tcPr>
            <w:tcW w:w="709" w:type="dxa"/>
          </w:tcPr>
          <w:p w:rsidR="00C3773C" w:rsidRPr="00CF0720" w:rsidRDefault="00C3773C" w:rsidP="00CA5D97">
            <w:pPr>
              <w:keepNext/>
              <w:keepLines/>
              <w:spacing w:before="0"/>
            </w:pPr>
            <w:r w:rsidRPr="00CF0720">
              <w:t>km</w:t>
            </w:r>
          </w:p>
        </w:tc>
        <w:tc>
          <w:tcPr>
            <w:tcW w:w="5827" w:type="dxa"/>
          </w:tcPr>
          <w:p w:rsidR="00C3773C" w:rsidRPr="00CF0720" w:rsidRDefault="00CA5D97" w:rsidP="00CA5D97">
            <w:pPr>
              <w:keepNext/>
              <w:keepLines/>
              <w:spacing w:before="0"/>
            </w:pPr>
            <w:r w:rsidRPr="00CF0720">
              <w:t>3-5 Urban and 5-</w:t>
            </w:r>
            <w:r w:rsidR="00C3773C" w:rsidRPr="00CF0720">
              <w:t>12km Suburban</w:t>
            </w:r>
          </w:p>
        </w:tc>
      </w:tr>
      <w:tr w:rsidR="00C3773C" w:rsidRPr="00CF0720" w:rsidTr="00CA5D97">
        <w:tc>
          <w:tcPr>
            <w:tcW w:w="2568" w:type="dxa"/>
          </w:tcPr>
          <w:p w:rsidR="00C3773C" w:rsidRPr="00CF0720" w:rsidRDefault="00C3773C" w:rsidP="00CA5D97">
            <w:pPr>
              <w:keepNext/>
              <w:keepLines/>
              <w:spacing w:before="0"/>
            </w:pPr>
            <w:r w:rsidRPr="00CF0720">
              <w:t>Network Load</w:t>
            </w:r>
          </w:p>
        </w:tc>
        <w:tc>
          <w:tcPr>
            <w:tcW w:w="709" w:type="dxa"/>
          </w:tcPr>
          <w:p w:rsidR="00C3773C" w:rsidRPr="00CF0720" w:rsidRDefault="00C3773C" w:rsidP="00CA5D97">
            <w:pPr>
              <w:keepNext/>
              <w:keepLines/>
              <w:spacing w:before="0"/>
            </w:pPr>
            <w:r w:rsidRPr="00CF0720">
              <w:t>%</w:t>
            </w:r>
          </w:p>
        </w:tc>
        <w:tc>
          <w:tcPr>
            <w:tcW w:w="5827" w:type="dxa"/>
          </w:tcPr>
          <w:p w:rsidR="00C3773C" w:rsidRPr="00CF0720" w:rsidRDefault="00C3773C" w:rsidP="00CA5D97">
            <w:pPr>
              <w:keepNext/>
              <w:keepLines/>
              <w:spacing w:before="0"/>
            </w:pPr>
            <w:r w:rsidRPr="00CF0720">
              <w:t xml:space="preserve">50 can be accounted for in the Monte Carlo trials by multiplying each sector’s radiated power by an independent binary random variable x (0 or 1), where Pr{x = 1} = network loading factor. </w:t>
            </w:r>
          </w:p>
        </w:tc>
      </w:tr>
      <w:tr w:rsidR="00C3773C" w:rsidRPr="00CF0720" w:rsidTr="00CA5D97">
        <w:tc>
          <w:tcPr>
            <w:tcW w:w="2568" w:type="dxa"/>
          </w:tcPr>
          <w:p w:rsidR="00C3773C" w:rsidRPr="00CF0720" w:rsidRDefault="00C3773C" w:rsidP="00CA5D97">
            <w:pPr>
              <w:keepNext/>
              <w:keepLines/>
              <w:spacing w:before="0"/>
            </w:pPr>
            <w:r w:rsidRPr="00CF0720">
              <w:t>Ra</w:t>
            </w:r>
          </w:p>
        </w:tc>
        <w:tc>
          <w:tcPr>
            <w:tcW w:w="709" w:type="dxa"/>
          </w:tcPr>
          <w:p w:rsidR="00C3773C" w:rsidRPr="00CF0720" w:rsidRDefault="00C3773C" w:rsidP="00CA5D97">
            <w:pPr>
              <w:keepNext/>
              <w:keepLines/>
              <w:spacing w:before="0"/>
            </w:pPr>
            <w:r w:rsidRPr="00CF0720">
              <w:t>%</w:t>
            </w:r>
          </w:p>
        </w:tc>
        <w:tc>
          <w:tcPr>
            <w:tcW w:w="5827" w:type="dxa"/>
          </w:tcPr>
          <w:p w:rsidR="00C3773C" w:rsidRPr="00CF0720" w:rsidRDefault="00C3773C" w:rsidP="00CA5D97">
            <w:pPr>
              <w:keepNext/>
              <w:keepLines/>
              <w:spacing w:before="0"/>
            </w:pPr>
            <w:r w:rsidRPr="00CF0720">
              <w:t>40 (urban)</w:t>
            </w:r>
          </w:p>
        </w:tc>
      </w:tr>
      <w:tr w:rsidR="00C3773C" w:rsidRPr="00CF0720" w:rsidTr="00CA5D97">
        <w:tc>
          <w:tcPr>
            <w:tcW w:w="2568" w:type="dxa"/>
          </w:tcPr>
          <w:p w:rsidR="00C3773C" w:rsidRPr="00CF0720" w:rsidRDefault="00C3773C" w:rsidP="00CA5D97">
            <w:pPr>
              <w:keepNext/>
              <w:keepLines/>
              <w:spacing w:before="0"/>
            </w:pPr>
            <w:r w:rsidRPr="00CF0720">
              <w:t>Rb</w:t>
            </w:r>
          </w:p>
        </w:tc>
        <w:tc>
          <w:tcPr>
            <w:tcW w:w="709" w:type="dxa"/>
          </w:tcPr>
          <w:p w:rsidR="00C3773C" w:rsidRPr="00CF0720" w:rsidRDefault="00C3773C" w:rsidP="00CA5D97">
            <w:pPr>
              <w:keepNext/>
              <w:keepLines/>
              <w:spacing w:before="0"/>
            </w:pPr>
            <w:r w:rsidRPr="00CF0720">
              <w:t>%</w:t>
            </w:r>
          </w:p>
        </w:tc>
        <w:tc>
          <w:tcPr>
            <w:tcW w:w="5827" w:type="dxa"/>
          </w:tcPr>
          <w:p w:rsidR="00C3773C" w:rsidRPr="00CF0720" w:rsidRDefault="00C3773C" w:rsidP="00CA5D97">
            <w:pPr>
              <w:keepNext/>
              <w:keepLines/>
              <w:spacing w:before="0"/>
            </w:pPr>
            <w:r w:rsidRPr="00CF0720">
              <w:t>90 (urban)</w:t>
            </w:r>
          </w:p>
        </w:tc>
      </w:tr>
    </w:tbl>
    <w:p w:rsidR="00C3773C" w:rsidRPr="00CF0720" w:rsidRDefault="00C3773C" w:rsidP="00C3773C">
      <w:r w:rsidRPr="00CF0720">
        <w:t xml:space="preserve">One could notice that for </w:t>
      </w:r>
      <w:r w:rsidR="00CA5D97" w:rsidRPr="00CF0720">
        <w:t xml:space="preserve">the </w:t>
      </w:r>
      <w:r w:rsidRPr="00CF0720">
        <w:t xml:space="preserve">TDD activity factor, for the case when no BSs is transmitting, this means that the UL is on and then there is a need to account the impact of the UEs (in UL) since they are transmitting during that period. For that reason, aggregate effect of interference has to be calculated during </w:t>
      </w:r>
      <w:r w:rsidR="00B44F3D" w:rsidRPr="00CF0720">
        <w:t>this</w:t>
      </w:r>
      <w:r w:rsidRPr="00CF0720">
        <w:t xml:space="preserve"> 20% activity </w:t>
      </w:r>
      <w:r w:rsidR="00B44F3D" w:rsidRPr="00CF0720">
        <w:t>period</w:t>
      </w:r>
      <w:r w:rsidRPr="00CF0720">
        <w:t>. In this study, the impact of UEs has not be</w:t>
      </w:r>
      <w:r w:rsidR="00B44F3D" w:rsidRPr="00CF0720">
        <w:t>en</w:t>
      </w:r>
      <w:r w:rsidRPr="00CF0720">
        <w:t xml:space="preserve"> considered.</w:t>
      </w:r>
    </w:p>
    <w:p w:rsidR="00ED188D" w:rsidRPr="00CF0720" w:rsidRDefault="0032791C" w:rsidP="00ED188D">
      <w:pPr>
        <w:pStyle w:val="ECCAnnexheading3"/>
        <w:rPr>
          <w:lang w:val="en-GB"/>
        </w:rPr>
      </w:pPr>
      <w:bookmarkStart w:id="3762" w:name="_Ref505007169"/>
      <w:r>
        <w:rPr>
          <w:noProof/>
          <w:lang w:val="en-GB" w:eastAsia="da-DK"/>
        </w:rPr>
        <w:pict>
          <v:shape id="_x0000_s1139" type="#_x0000_t136" style="position:absolute;left:0;text-align:left;margin-left:32.65pt;margin-top:349.3pt;width:485.35pt;height:194.1pt;rotation:315;z-index:-251482112;mso-position-horizontal-relative:margin;mso-position-vertical-relative:margin" o:allowincell="f" fillcolor="silver" stroked="f">
            <v:fill opacity=".5"/>
            <v:textpath style="font-family:&quot;Arial&quot;;font-size:1pt" string="DRAFT"/>
            <w10:wrap anchorx="margin" anchory="margin"/>
          </v:shape>
        </w:pict>
      </w:r>
      <w:r w:rsidR="00ED188D" w:rsidRPr="00CF0720">
        <w:rPr>
          <w:lang w:val="en-GB"/>
        </w:rPr>
        <w:t>Radar operation</w:t>
      </w:r>
      <w:bookmarkEnd w:id="3762"/>
    </w:p>
    <w:p w:rsidR="00C3773C" w:rsidRPr="00CF0720" w:rsidRDefault="00C3773C" w:rsidP="00C3773C">
      <w:r w:rsidRPr="00CF0720">
        <w:t>The antenna height of the radar system (above the ground) is assumed to be 10m based on national operational information on this system. The rotating nature of the radar antenna is also accounted in the current study, that’s why a random (e.g. uniform) distribution of radar main beam orientation in the azimuthal plane is performed. Finally a radar mechanical tilt antenna -10</w:t>
      </w:r>
      <w:r w:rsidR="009F3FD3" w:rsidRPr="00CF0720">
        <w:t>-</w:t>
      </w:r>
      <w:r w:rsidRPr="00CF0720">
        <w:t>10° is considered in the Monte-Carlo simulation.</w:t>
      </w:r>
    </w:p>
    <w:p w:rsidR="00ED188D" w:rsidRPr="00CF0720" w:rsidRDefault="00ED188D" w:rsidP="00ED188D">
      <w:pPr>
        <w:pStyle w:val="ECCAnnexheading3"/>
        <w:rPr>
          <w:lang w:val="en-GB"/>
        </w:rPr>
      </w:pPr>
      <w:r w:rsidRPr="00CF0720">
        <w:rPr>
          <w:lang w:val="en-GB"/>
        </w:rPr>
        <w:t>BS Aggregated interference calculation</w:t>
      </w:r>
    </w:p>
    <w:p w:rsidR="00C3773C" w:rsidRPr="00CF0720" w:rsidRDefault="00C3773C" w:rsidP="00C3773C">
      <w:r w:rsidRPr="00CF0720">
        <w:t>The cumulative effect of interference signal coming from BSs requires performing the calculation of the single radio link budget between one interfering BSi (i=1..BS) and the victim (radar) receiver:</w:t>
      </w:r>
    </w:p>
    <w:p w:rsidR="00B40352" w:rsidRPr="00CF0720" w:rsidRDefault="0032791C" w:rsidP="00C3773C">
      <m:oMath>
        <m:sSub>
          <m:sSubPr>
            <m:ctrlPr>
              <w:rPr>
                <w:rFonts w:ascii="Cambria Math" w:hAnsi="Cambria Math"/>
              </w:rPr>
            </m:ctrlPr>
          </m:sSubPr>
          <m:e>
            <m:r>
              <m:rPr>
                <m:sty m:val="p"/>
              </m:rPr>
              <w:rPr>
                <w:rFonts w:ascii="Cambria Math" w:hAnsi="Cambria Math"/>
              </w:rPr>
              <m:t>P</m:t>
            </m:r>
          </m:e>
          <m:sub>
            <m:r>
              <w:rPr>
                <w:rFonts w:ascii="Cambria Math" w:hAnsi="Cambria Math"/>
              </w:rPr>
              <m:t>R,i</m:t>
            </m:r>
          </m:sub>
        </m:sSub>
        <m:r>
          <m:rPr>
            <m:sty m:val="p"/>
          </m:rPr>
          <w:rPr>
            <w:rFonts w:ascii="Cambria Math" w:hAnsi="Cambria Math"/>
          </w:rPr>
          <m:t>(dBm/MHz)=</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BS</m:t>
            </m:r>
          </m:sub>
        </m:sSub>
        <m:r>
          <m:rPr>
            <m:sty m:val="p"/>
          </m:rPr>
          <w:rPr>
            <w:rFonts w:ascii="Cambria Math" w:hAnsi="Cambria Math"/>
          </w:rPr>
          <m:t>(dBm)+</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BS</m:t>
            </m:r>
          </m:sub>
        </m:sSub>
        <m:r>
          <m:rPr>
            <m:sty m:val="p"/>
          </m:rPr>
          <w:rPr>
            <w:rFonts w:ascii="Cambria Math" w:hAnsi="Cambria Math"/>
          </w:rPr>
          <m:t>(dBi)-PL(dB)-ClutterLoss(dB)-PolarizationLoss(dB)+</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radar</m:t>
            </m:r>
          </m:sub>
        </m:sSub>
        <m:r>
          <m:rPr>
            <m:sty m:val="p"/>
          </m:rPr>
          <w:rPr>
            <w:rFonts w:ascii="Cambria Math" w:hAnsi="Cambria Math"/>
          </w:rPr>
          <m:t>(dBi)</m:t>
        </m:r>
      </m:oMath>
      <w:r w:rsidR="00B40352" w:rsidRPr="00CF0720">
        <w:t xml:space="preserve"> (</w:t>
      </w:r>
      <w:r w:rsidR="00337F2D" w:rsidRPr="00CF0720">
        <w:fldChar w:fldCharType="begin"/>
      </w:r>
      <w:r w:rsidR="00337F2D" w:rsidRPr="00CF0720">
        <w:instrText xml:space="preserve"> SEQ Equation \* ARABIC </w:instrText>
      </w:r>
      <w:r w:rsidR="00337F2D" w:rsidRPr="00CF0720">
        <w:fldChar w:fldCharType="separate"/>
      </w:r>
      <w:r w:rsidR="00FB3280" w:rsidRPr="00CF0720">
        <w:rPr>
          <w:noProof/>
        </w:rPr>
        <w:t>25</w:t>
      </w:r>
      <w:r w:rsidR="00337F2D" w:rsidRPr="00CF0720">
        <w:fldChar w:fldCharType="end"/>
      </w:r>
      <w:r w:rsidR="00B40352" w:rsidRPr="00CF0720">
        <w:t>)</w:t>
      </w:r>
    </w:p>
    <w:p w:rsidR="00C3773C" w:rsidRPr="00CF0720" w:rsidRDefault="00C3773C" w:rsidP="00C3773C">
      <w:r w:rsidRPr="00CF0720">
        <w:t xml:space="preserve">Where </w:t>
      </w:r>
    </w:p>
    <w:p w:rsidR="00C3773C" w:rsidRPr="00CF0720" w:rsidRDefault="0032791C" w:rsidP="00B40352">
      <w:pPr>
        <w:pStyle w:val="ECCBulletsLv1"/>
      </w:pPr>
      <m:oMath>
        <m:sSub>
          <m:sSubPr>
            <m:ctrlPr>
              <w:rPr>
                <w:rFonts w:ascii="Cambria Math" w:hAnsi="Cambria Math"/>
              </w:rPr>
            </m:ctrlPr>
          </m:sSubPr>
          <m:e>
            <m:r>
              <m:rPr>
                <m:sty m:val="p"/>
              </m:rPr>
              <w:rPr>
                <w:rFonts w:ascii="Cambria Math" w:hAnsi="Cambria Math"/>
              </w:rPr>
              <m:t>P</m:t>
            </m:r>
          </m:e>
          <m:sub>
            <m:r>
              <w:rPr>
                <w:rFonts w:ascii="Cambria Math" w:hAnsi="Cambria Math"/>
              </w:rPr>
              <m:t>R,i</m:t>
            </m:r>
          </m:sub>
        </m:sSub>
      </m:oMath>
      <w:r w:rsidR="00B40352" w:rsidRPr="00CF0720">
        <w:t xml:space="preserve"> is </w:t>
      </w:r>
      <w:r w:rsidR="00C3773C" w:rsidRPr="00CF0720">
        <w:t>the power at the radar receiver, coming from BSi</w:t>
      </w:r>
      <w:r w:rsidR="00B15945" w:rsidRPr="00CF0720">
        <w:t>;</w:t>
      </w:r>
    </w:p>
    <w:p w:rsidR="00C3773C" w:rsidRPr="00CF0720" w:rsidRDefault="0032791C" w:rsidP="00B40352">
      <w:pPr>
        <w:pStyle w:val="ECCBulletsLv1"/>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BS</m:t>
            </m:r>
          </m:sub>
        </m:sSub>
      </m:oMath>
      <w:r w:rsidR="00C3773C" w:rsidRPr="00CF0720">
        <w:t xml:space="preserve"> refers to the conducted power</w:t>
      </w:r>
      <w:r w:rsidR="00B15945" w:rsidRPr="00CF0720">
        <w:t>;</w:t>
      </w:r>
    </w:p>
    <w:p w:rsidR="00C3773C" w:rsidRPr="00CF0720" w:rsidRDefault="0032791C" w:rsidP="00B40352">
      <w:pPr>
        <w:pStyle w:val="ECCBulletsLv1"/>
      </w:pP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BS</m:t>
            </m:r>
          </m:sub>
        </m:sSub>
      </m:oMath>
      <w:r w:rsidR="00C3773C" w:rsidRPr="00CF0720">
        <w:t xml:space="preserve"> is the BS transmitting antenna gain towards the radar</w:t>
      </w:r>
      <w:r w:rsidR="00B15945" w:rsidRPr="00CF0720">
        <w:t>;</w:t>
      </w:r>
    </w:p>
    <w:p w:rsidR="00C3773C" w:rsidRPr="00CF0720" w:rsidRDefault="0032791C" w:rsidP="00B40352">
      <w:pPr>
        <w:pStyle w:val="ECCBulletsLv1"/>
      </w:pP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radar</m:t>
            </m:r>
          </m:sub>
        </m:sSub>
      </m:oMath>
      <w:r w:rsidR="00C3773C" w:rsidRPr="00CF0720">
        <w:t xml:space="preserve"> is the radar receiving  antenna gain in the direction of BSi.</w:t>
      </w:r>
    </w:p>
    <w:p w:rsidR="00671B98" w:rsidRPr="00CF0720" w:rsidRDefault="00C3773C" w:rsidP="00C3773C">
      <w:r w:rsidRPr="00CF0720">
        <w:t>For that reason, Monte-Carlo simulations are performed over the IMT</w:t>
      </w:r>
      <w:r w:rsidR="00671B98" w:rsidRPr="00CF0720">
        <w:t>-</w:t>
      </w:r>
      <w:r w:rsidRPr="00CF0720">
        <w:t xml:space="preserve">2020 mobile network and the radar to calculate the aggregated interferencewith caused by the BSs through 106 samples in order to derive a reliable statistic, e.g. cdf of the experienced Iagg/N. </w:t>
      </w:r>
    </w:p>
    <w:p w:rsidR="00B40352" w:rsidRPr="00CF0720" w:rsidRDefault="00671B98" w:rsidP="00C3773C">
      <w:r w:rsidRPr="00CF0720">
        <w:t>With</w:t>
      </w:r>
      <w:r w:rsidR="00C3773C" w:rsidRPr="00CF0720">
        <w:t xml:space="preserve"> j </w:t>
      </w:r>
      <w:r w:rsidRPr="00CF0720">
        <w:t xml:space="preserve">denoted as </w:t>
      </w:r>
      <w:r w:rsidR="00C3773C" w:rsidRPr="00CF0720">
        <w:t>th</w:t>
      </w:r>
      <w:r w:rsidRPr="00CF0720">
        <w:t>e index of the random sampling, t</w:t>
      </w:r>
      <w:r w:rsidR="00C3773C" w:rsidRPr="00CF0720">
        <w:t xml:space="preserve">he aggregated interference is then achieved in the following way: </w:t>
      </w:r>
    </w:p>
    <w:p w:rsidR="00C3773C" w:rsidRPr="00CF0720" w:rsidRDefault="00C3773C" w:rsidP="00B40352">
      <w:pPr>
        <w:jc w:val="right"/>
      </w:pPr>
      <m:oMath>
        <m:r>
          <w:rPr>
            <w:rFonts w:ascii="Cambria Math" w:hAnsi="Cambria Math"/>
          </w:rPr>
          <w:lastRenderedPageBreak/>
          <m:t>Iagg</m:t>
        </m:r>
        <m:d>
          <m:dPr>
            <m:ctrlPr>
              <w:rPr>
                <w:rFonts w:ascii="Cambria Math" w:hAnsi="Cambria Math"/>
              </w:rPr>
            </m:ctrlPr>
          </m:dPr>
          <m:e>
            <m:f>
              <m:fPr>
                <m:ctrlPr>
                  <w:rPr>
                    <w:rFonts w:ascii="Cambria Math" w:hAnsi="Cambria Math"/>
                  </w:rPr>
                </m:ctrlPr>
              </m:fPr>
              <m:num>
                <m:r>
                  <w:rPr>
                    <w:rFonts w:ascii="Cambria Math" w:hAnsi="Cambria Math"/>
                  </w:rPr>
                  <m:t>dBm</m:t>
                </m:r>
              </m:num>
              <m:den>
                <m:r>
                  <w:rPr>
                    <w:rFonts w:ascii="Cambria Math" w:hAnsi="Cambria Math"/>
                  </w:rPr>
                  <m:t>MHz</m:t>
                </m:r>
              </m:den>
            </m:f>
          </m:e>
        </m:d>
        <m:r>
          <w:rPr>
            <w:rFonts w:ascii="Cambria Math" w:hAnsi="Cambria Math"/>
          </w:rPr>
          <m:t>=10</m:t>
        </m:r>
        <m:sSub>
          <m:sSubPr>
            <m:ctrlPr>
              <w:rPr>
                <w:rFonts w:ascii="Cambria Math" w:hAnsi="Cambria Math"/>
              </w:rPr>
            </m:ctrlPr>
          </m:sSubPr>
          <m:e>
            <m:r>
              <w:rPr>
                <w:rFonts w:ascii="Cambria Math" w:hAnsi="Cambria Math"/>
              </w:rPr>
              <m:t>log</m:t>
            </m:r>
          </m:e>
          <m:sub>
            <m:r>
              <w:rPr>
                <w:rFonts w:ascii="Cambria Math" w:hAnsi="Cambria Math"/>
              </w:rPr>
              <m:t>10</m:t>
            </m:r>
          </m:sub>
        </m:sSub>
        <m:d>
          <m:dPr>
            <m:ctrlPr>
              <w:rPr>
                <w:rFonts w:ascii="Cambria Math" w:hAnsi="Cambria Math"/>
              </w:rPr>
            </m:ctrlPr>
          </m:dPr>
          <m:e>
            <m:nary>
              <m:naryPr>
                <m:chr m:val="∑"/>
                <m:limLoc m:val="undOvr"/>
                <m:supHide m:val="1"/>
                <m:ctrlPr>
                  <w:rPr>
                    <w:rFonts w:ascii="Cambria Math" w:hAnsi="Cambria Math"/>
                  </w:rPr>
                </m:ctrlPr>
              </m:naryPr>
              <m:sub>
                <m:eqArr>
                  <m:eqArrPr>
                    <m:ctrlPr>
                      <w:rPr>
                        <w:rFonts w:ascii="Cambria Math" w:hAnsi="Cambria Math"/>
                      </w:rPr>
                    </m:ctrlPr>
                  </m:eqArrPr>
                  <m:e>
                    <m:r>
                      <w:rPr>
                        <w:rFonts w:ascii="Cambria Math" w:hAnsi="Cambria Math"/>
                      </w:rPr>
                      <m:t>1≤i≤NbBSs,</m:t>
                    </m:r>
                  </m:e>
                  <m:e>
                    <m:r>
                      <w:rPr>
                        <w:rFonts w:ascii="Cambria Math" w:hAnsi="Cambria Math"/>
                      </w:rPr>
                      <m:t>1≤j≤NbEvents</m:t>
                    </m:r>
                  </m:e>
                </m:eqArr>
              </m:sub>
              <m:sup/>
              <m:e>
                <m:sSup>
                  <m:sSupPr>
                    <m:ctrlPr>
                      <w:rPr>
                        <w:rFonts w:ascii="Cambria Math" w:hAnsi="Cambria Math"/>
                      </w:rPr>
                    </m:ctrlPr>
                  </m:sSupPr>
                  <m:e>
                    <m:r>
                      <w:rPr>
                        <w:rFonts w:ascii="Cambria Math" w:hAnsi="Cambria Math"/>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R,ij</m:t>
                            </m:r>
                          </m:sub>
                        </m:sSub>
                      </m:num>
                      <m:den>
                        <m:r>
                          <w:rPr>
                            <w:rFonts w:ascii="Cambria Math" w:hAnsi="Cambria Math"/>
                          </w:rPr>
                          <m:t>10</m:t>
                        </m:r>
                      </m:den>
                    </m:f>
                  </m:sup>
                </m:sSup>
              </m:e>
            </m:nary>
          </m:e>
        </m:d>
      </m:oMath>
      <w:r w:rsidR="00B40352" w:rsidRPr="00CF0720">
        <w:tab/>
      </w:r>
      <w:r w:rsidR="00B40352" w:rsidRPr="00CF0720">
        <w:tab/>
      </w:r>
      <w:r w:rsidR="00B40352" w:rsidRPr="00CF0720">
        <w:tab/>
      </w:r>
      <w:r w:rsidR="00B40352" w:rsidRPr="00CF0720">
        <w:tab/>
      </w:r>
      <w:r w:rsidR="00B40352" w:rsidRPr="00CF0720">
        <w:tab/>
        <w:t>(</w:t>
      </w:r>
      <w:r w:rsidR="00337F2D" w:rsidRPr="00CF0720">
        <w:fldChar w:fldCharType="begin"/>
      </w:r>
      <w:r w:rsidR="00337F2D" w:rsidRPr="00CF0720">
        <w:instrText xml:space="preserve"> SEQ Equation \* ARABIC </w:instrText>
      </w:r>
      <w:r w:rsidR="00337F2D" w:rsidRPr="00CF0720">
        <w:fldChar w:fldCharType="separate"/>
      </w:r>
      <w:r w:rsidR="00FB3280" w:rsidRPr="00CF0720">
        <w:rPr>
          <w:noProof/>
        </w:rPr>
        <w:t>26</w:t>
      </w:r>
      <w:r w:rsidR="00337F2D" w:rsidRPr="00CF0720">
        <w:fldChar w:fldCharType="end"/>
      </w:r>
      <w:r w:rsidR="00B40352" w:rsidRPr="00CF0720">
        <w:t>)</w:t>
      </w:r>
    </w:p>
    <w:p w:rsidR="00ED188D" w:rsidRPr="00CF0720" w:rsidRDefault="00ED188D" w:rsidP="00EA3C0E">
      <w:pPr>
        <w:pStyle w:val="ECCAnnexheading3"/>
        <w:rPr>
          <w:lang w:val="en-GB"/>
        </w:rPr>
      </w:pPr>
      <w:r w:rsidRPr="00CF0720">
        <w:rPr>
          <w:lang w:val="en-GB"/>
        </w:rPr>
        <w:t>AGGREGATE EFFECT ANALYSIS</w:t>
      </w:r>
    </w:p>
    <w:p w:rsidR="00C3773C" w:rsidRPr="00CF0720" w:rsidRDefault="00C3773C" w:rsidP="00C3773C">
      <w:r w:rsidRPr="00CF0720">
        <w:t>As described in previous sections, the aggregated interference coming from BSs was assessed only with absence of correlation (0%) between elements of the BS antenna panel for Macro BSs using AAS and Non</w:t>
      </w:r>
      <w:r w:rsidR="00671B98" w:rsidRPr="00CF0720">
        <w:t>­</w:t>
      </w:r>
      <w:r w:rsidRPr="00CF0720">
        <w:t xml:space="preserve">AAS. </w:t>
      </w:r>
      <w:r w:rsidR="009F3FD3" w:rsidRPr="00CF0720">
        <w:t>A</w:t>
      </w:r>
      <w:r w:rsidRPr="00CF0720">
        <w:t xml:space="preserve"> sensitivity analysis was also performed on the aggregated effect with varying dmax value (5km up</w:t>
      </w:r>
      <w:r w:rsidR="00671B98" w:rsidRPr="00CF0720">
        <w:t xml:space="preserve"> </w:t>
      </w:r>
      <w:r w:rsidRPr="00CF0720">
        <w:t xml:space="preserve">to 12km with urban-suburban environment apportionment for Macro BS and urban only for micro-BSs); the cdf (i.e. P(X≤x0)) for these scenarios is depicted </w:t>
      </w:r>
      <w:r w:rsidR="00671B98" w:rsidRPr="00CF0720">
        <w:t>on the y-axis</w:t>
      </w:r>
      <w:r w:rsidRPr="00CF0720">
        <w:t xml:space="preserve"> while </w:t>
      </w:r>
      <w:r w:rsidR="00671B98" w:rsidRPr="00CF0720">
        <w:t xml:space="preserve">the </w:t>
      </w:r>
      <w:r w:rsidRPr="00CF0720">
        <w:t xml:space="preserve">x-axis provides associated I/N values for different conducted power values. </w:t>
      </w:r>
    </w:p>
    <w:p w:rsidR="00ED188D" w:rsidRPr="00CF0720" w:rsidRDefault="00ED188D" w:rsidP="00EA3C0E">
      <w:pPr>
        <w:pStyle w:val="ECCAnnexheading4"/>
        <w:rPr>
          <w:lang w:val="en-GB"/>
        </w:rPr>
      </w:pPr>
      <w:r w:rsidRPr="00CF0720">
        <w:rPr>
          <w:lang w:val="en-GB"/>
        </w:rPr>
        <w:t>Scenario 1: Hexagonal deployment of macro-cells with conducted power =-40dBm/MHz (AAS &amp; non AAS) &amp; -43dBm/MHz (non AAS only)</w:t>
      </w:r>
    </w:p>
    <w:p w:rsidR="00C3773C" w:rsidRPr="00CF0720" w:rsidRDefault="0032791C" w:rsidP="00467404">
      <w:pPr>
        <w:jc w:val="center"/>
      </w:pPr>
      <w:r>
        <w:rPr>
          <w:noProof/>
          <w:lang w:eastAsia="da-DK"/>
        </w:rPr>
        <w:pict>
          <v:shape id="_x0000_s1106" type="#_x0000_t136" style="position:absolute;left:0;text-align:left;margin-left:20.6pt;margin-top:189.6pt;width:485.35pt;height:194.1pt;rotation:315;z-index:-251509760;mso-position-horizontal-relative:margin;mso-position-vertical-relative:margin" o:allowincell="f" fillcolor="silver" stroked="f">
            <v:fill opacity=".5"/>
            <v:textpath style="font-family:&quot;Arial&quot;;font-size:1pt" string="DRAFT"/>
            <w10:wrap anchorx="margin" anchory="margin"/>
          </v:shape>
        </w:pict>
      </w:r>
      <w:r w:rsidR="00C3773C" w:rsidRPr="00CF0720">
        <w:rPr>
          <w:noProof/>
          <w:lang w:val="da-DK" w:eastAsia="da-DK"/>
        </w:rPr>
        <w:drawing>
          <wp:inline distT="0" distB="0" distL="0" distR="0" wp14:anchorId="26FB495F" wp14:editId="113A7644">
            <wp:extent cx="3500525" cy="2834984"/>
            <wp:effectExtent l="0" t="0" r="5080" b="3810"/>
            <wp:docPr id="5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0119" cy="2834655"/>
                    </a:xfrm>
                    <a:prstGeom prst="rect">
                      <a:avLst/>
                    </a:prstGeom>
                    <a:noFill/>
                    <a:ln>
                      <a:noFill/>
                    </a:ln>
                  </pic:spPr>
                </pic:pic>
              </a:graphicData>
            </a:graphic>
          </wp:inline>
        </w:drawing>
      </w:r>
    </w:p>
    <w:p w:rsidR="00C3773C" w:rsidRPr="00CF0720" w:rsidRDefault="00C3773C" w:rsidP="00C3773C">
      <w:pPr>
        <w:pStyle w:val="Caption"/>
        <w:rPr>
          <w:lang w:val="en-GB"/>
        </w:rPr>
      </w:pPr>
      <w:bookmarkStart w:id="3763" w:name="_Ref499248589"/>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FB3280" w:rsidRPr="00CF0720">
        <w:rPr>
          <w:noProof/>
          <w:lang w:val="en-GB"/>
        </w:rPr>
        <w:t>25</w:t>
      </w:r>
      <w:r w:rsidR="003D2847" w:rsidRPr="00CF0720">
        <w:rPr>
          <w:noProof/>
          <w:lang w:val="en-GB"/>
        </w:rPr>
        <w:fldChar w:fldCharType="end"/>
      </w:r>
      <w:bookmarkEnd w:id="3763"/>
      <w:r w:rsidRPr="00CF0720">
        <w:rPr>
          <w:lang w:val="en-GB"/>
        </w:rPr>
        <w:t>: Aggregated I/N performance for dmax=12km with AAS BSs</w:t>
      </w:r>
    </w:p>
    <w:p w:rsidR="00C3773C" w:rsidRPr="00CF0720" w:rsidRDefault="00C3773C" w:rsidP="00467404">
      <w:pPr>
        <w:jc w:val="center"/>
      </w:pPr>
      <w:r w:rsidRPr="00CF0720">
        <w:rPr>
          <w:noProof/>
          <w:lang w:val="da-DK" w:eastAsia="da-DK"/>
        </w:rPr>
        <w:drawing>
          <wp:inline distT="0" distB="0" distL="0" distR="0" wp14:anchorId="0AD7BD63" wp14:editId="118938AA">
            <wp:extent cx="3582000" cy="2764800"/>
            <wp:effectExtent l="0" t="0" r="0" b="0"/>
            <wp:docPr id="7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82000" cy="2764800"/>
                    </a:xfrm>
                    <a:prstGeom prst="rect">
                      <a:avLst/>
                    </a:prstGeom>
                    <a:noFill/>
                    <a:ln>
                      <a:noFill/>
                    </a:ln>
                  </pic:spPr>
                </pic:pic>
              </a:graphicData>
            </a:graphic>
          </wp:inline>
        </w:drawing>
      </w:r>
    </w:p>
    <w:p w:rsidR="00C3773C" w:rsidRPr="00CF0720" w:rsidRDefault="00C3773C" w:rsidP="00C3773C">
      <w:pPr>
        <w:pStyle w:val="Caption"/>
        <w:rPr>
          <w:lang w:val="en-GB"/>
        </w:rPr>
      </w:pPr>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FB3280" w:rsidRPr="00CF0720">
        <w:rPr>
          <w:noProof/>
          <w:lang w:val="en-GB"/>
        </w:rPr>
        <w:t>26</w:t>
      </w:r>
      <w:r w:rsidR="003D2847" w:rsidRPr="00CF0720">
        <w:rPr>
          <w:noProof/>
          <w:lang w:val="en-GB"/>
        </w:rPr>
        <w:fldChar w:fldCharType="end"/>
      </w:r>
      <w:r w:rsidRPr="00CF0720">
        <w:rPr>
          <w:lang w:val="en-GB"/>
        </w:rPr>
        <w:t>: Aggregated I/N performance for dmax=12km with non AAS BSs</w:t>
      </w:r>
    </w:p>
    <w:p w:rsidR="00C3773C" w:rsidRPr="00CF0720" w:rsidRDefault="00C3773C" w:rsidP="00C3773C">
      <w:r w:rsidRPr="00CF0720">
        <w:lastRenderedPageBreak/>
        <w:t>These results suggest several comments:</w:t>
      </w:r>
    </w:p>
    <w:p w:rsidR="00C3773C" w:rsidRPr="00CF0720" w:rsidRDefault="00467404" w:rsidP="00467404">
      <w:pPr>
        <w:pStyle w:val="ECCBulletsLv1"/>
      </w:pPr>
      <w:r w:rsidRPr="00CF0720">
        <w:t>T</w:t>
      </w:r>
      <w:r w:rsidR="00C3773C" w:rsidRPr="00CF0720">
        <w:t>he results obtained for very low I/N&lt;-60dB with probability=20% came from the effect of the UL mode (20%) where no BS is transmitting. In practise, the effect of UEs unwanted emissions should increase this low value and needs to be accounted in further studies</w:t>
      </w:r>
      <w:r w:rsidR="00B15945" w:rsidRPr="00CF0720">
        <w:t>;</w:t>
      </w:r>
    </w:p>
    <w:p w:rsidR="00C3773C" w:rsidRPr="00CF0720" w:rsidRDefault="00C3773C" w:rsidP="00467404">
      <w:pPr>
        <w:pStyle w:val="ECCBulletsLv1"/>
      </w:pPr>
      <w:r w:rsidRPr="00CF0720">
        <w:t xml:space="preserve">The results obtained for non AAS are more constraining (conducted power=-43dBm/MHz) than for AAS (conducted power=-40dBm/MHz), noting that the TRP is not necessarily equal to conducted power for non AAS since the BS antenna models are envelopes. </w:t>
      </w:r>
    </w:p>
    <w:p w:rsidR="00ED188D" w:rsidRPr="00CF0720" w:rsidRDefault="00ED188D" w:rsidP="00EA3C0E">
      <w:pPr>
        <w:pStyle w:val="ECCAnnexheading4"/>
        <w:rPr>
          <w:lang w:val="en-GB"/>
        </w:rPr>
      </w:pPr>
      <w:r w:rsidRPr="00CF0720">
        <w:rPr>
          <w:lang w:val="en-GB"/>
        </w:rPr>
        <w:t>Scenario 2: random deployment of small (micro) cells with TRP=-20dBm/MHz &amp; -19dBm/MHz (AAS only).</w:t>
      </w:r>
    </w:p>
    <w:p w:rsidR="00C3773C" w:rsidRPr="00CF0720" w:rsidRDefault="00C3773C" w:rsidP="00C3773C">
      <w:r w:rsidRPr="00CF0720">
        <w:t>Results of the simulations carried out for this scenario were performed over more than 1 million samples are displayed through two graphs aiming at comparing the probability of exceeding the protection criterion of the radar:</w:t>
      </w:r>
    </w:p>
    <w:p w:rsidR="00C3773C" w:rsidRPr="00CF0720" w:rsidRDefault="00C3773C" w:rsidP="00C3773C">
      <w:r w:rsidRPr="00CF0720">
        <w:t>for two different sizes of simulation area (3</w:t>
      </w:r>
      <w:r w:rsidR="00467404" w:rsidRPr="00CF0720">
        <w:t>-</w:t>
      </w:r>
      <w:r w:rsidRPr="00CF0720">
        <w:t>5km &amp; 3</w:t>
      </w:r>
      <w:r w:rsidR="00467404" w:rsidRPr="00CF0720">
        <w:t>-</w:t>
      </w:r>
      <w:r w:rsidRPr="00CF0720">
        <w:t xml:space="preserve">12km) in order to quantify the aggregation bound (see </w:t>
      </w:r>
      <w:r w:rsidRPr="00CF0720">
        <w:fldChar w:fldCharType="begin"/>
      </w:r>
      <w:r w:rsidRPr="00CF0720">
        <w:instrText xml:space="preserve"> REF _Ref499245249 \h  \* MERGEFORMAT </w:instrText>
      </w:r>
      <w:r w:rsidRPr="00CF0720">
        <w:fldChar w:fldCharType="separate"/>
      </w:r>
      <w:r w:rsidR="00FB3280" w:rsidRPr="00CF0720">
        <w:t>Figure 28</w:t>
      </w:r>
      <w:r w:rsidRPr="00CF0720">
        <w:fldChar w:fldCharType="end"/>
      </w:r>
      <w:r w:rsidRPr="00CF0720">
        <w:t>),</w:t>
      </w:r>
    </w:p>
    <w:p w:rsidR="00C3773C" w:rsidRPr="00CF0720" w:rsidRDefault="0032791C" w:rsidP="00C3773C">
      <w:r>
        <w:rPr>
          <w:noProof/>
          <w:lang w:eastAsia="da-DK"/>
        </w:rPr>
        <w:pict>
          <v:shape id="_x0000_s1140" type="#_x0000_t136" style="position:absolute;left:0;text-align:left;margin-left:29.45pt;margin-top:217.3pt;width:485.35pt;height:194.1pt;rotation:315;z-index:-251481088;mso-position-horizontal-relative:margin;mso-position-vertical-relative:margin" o:allowincell="f" fillcolor="silver" stroked="f">
            <v:fill opacity=".5"/>
            <v:textpath style="font-family:&quot;Arial&quot;;font-size:1pt" string="DRAFT"/>
            <w10:wrap anchorx="margin" anchory="margin"/>
          </v:shape>
        </w:pict>
      </w:r>
      <w:r w:rsidR="00C3773C" w:rsidRPr="00CF0720">
        <w:t xml:space="preserve">for two different values of TRP (-19dBm/MHz &amp; -20dBm/MHz) in order to derive the TRP maximum requirement for the micro-BSs AAS (see </w:t>
      </w:r>
      <w:r w:rsidR="00C3773C" w:rsidRPr="00CF0720">
        <w:fldChar w:fldCharType="begin"/>
      </w:r>
      <w:r w:rsidR="00C3773C" w:rsidRPr="00CF0720">
        <w:instrText xml:space="preserve"> REF _Ref499245259 \h  \* MERGEFORMAT </w:instrText>
      </w:r>
      <w:r w:rsidR="00C3773C" w:rsidRPr="00CF0720">
        <w:fldChar w:fldCharType="separate"/>
      </w:r>
      <w:r w:rsidR="00FB3280" w:rsidRPr="00CF0720">
        <w:t>Figure 27</w:t>
      </w:r>
      <w:r w:rsidR="00C3773C" w:rsidRPr="00CF0720">
        <w:fldChar w:fldCharType="end"/>
      </w:r>
      <w:r w:rsidR="00C3773C" w:rsidRPr="00CF0720">
        <w:t>)</w:t>
      </w:r>
    </w:p>
    <w:p w:rsidR="00C3773C" w:rsidRPr="00CF0720" w:rsidRDefault="00C3773C" w:rsidP="007D1150">
      <w:pPr>
        <w:jc w:val="center"/>
      </w:pPr>
      <w:r w:rsidRPr="00CF0720">
        <w:rPr>
          <w:noProof/>
          <w:lang w:val="da-DK" w:eastAsia="da-DK"/>
        </w:rPr>
        <w:drawing>
          <wp:inline distT="0" distB="0" distL="0" distR="0" wp14:anchorId="584F7FFD" wp14:editId="7CEDE985">
            <wp:extent cx="4669200" cy="3934800"/>
            <wp:effectExtent l="0" t="0" r="0" b="8890"/>
            <wp:docPr id="8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69200" cy="3934800"/>
                    </a:xfrm>
                    <a:prstGeom prst="rect">
                      <a:avLst/>
                    </a:prstGeom>
                    <a:noFill/>
                    <a:ln>
                      <a:noFill/>
                    </a:ln>
                  </pic:spPr>
                </pic:pic>
              </a:graphicData>
            </a:graphic>
          </wp:inline>
        </w:drawing>
      </w:r>
    </w:p>
    <w:p w:rsidR="00C3773C" w:rsidRPr="00CF0720" w:rsidRDefault="00C3773C" w:rsidP="00C3773C">
      <w:pPr>
        <w:pStyle w:val="Caption"/>
        <w:rPr>
          <w:lang w:val="en-GB"/>
        </w:rPr>
      </w:pPr>
      <w:bookmarkStart w:id="3764" w:name="_Ref499245259"/>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FB3280" w:rsidRPr="00CF0720">
        <w:rPr>
          <w:noProof/>
          <w:lang w:val="en-GB"/>
        </w:rPr>
        <w:t>27</w:t>
      </w:r>
      <w:r w:rsidR="003D2847" w:rsidRPr="00CF0720">
        <w:rPr>
          <w:noProof/>
          <w:lang w:val="en-GB"/>
        </w:rPr>
        <w:fldChar w:fldCharType="end"/>
      </w:r>
      <w:bookmarkEnd w:id="3764"/>
      <w:r w:rsidRPr="00CF0720">
        <w:rPr>
          <w:lang w:val="en-GB"/>
        </w:rPr>
        <w:t>: Aggregated I/N performance for different TRPs (micro-BSs AAS)</w:t>
      </w:r>
    </w:p>
    <w:p w:rsidR="00C3773C" w:rsidRPr="00CF0720" w:rsidRDefault="0032791C" w:rsidP="00C3773C">
      <w:pPr>
        <w:pStyle w:val="Caption"/>
        <w:rPr>
          <w:lang w:val="en-GB"/>
        </w:rPr>
      </w:pPr>
      <w:r>
        <w:rPr>
          <w:noProof/>
          <w:lang w:val="en-GB" w:eastAsia="da-DK"/>
        </w:rPr>
        <w:lastRenderedPageBreak/>
        <w:pict>
          <v:shape id="_x0000_s1107" type="#_x0000_t136" style="position:absolute;left:0;text-align:left;margin-left:59.1pt;margin-top:233.05pt;width:485.35pt;height:194.1pt;rotation:315;z-index:-251508736;mso-position-horizontal-relative:margin;mso-position-vertical-relative:margin" o:allowincell="f" fillcolor="silver" stroked="f">
            <v:fill opacity=".5"/>
            <v:textpath style="font-family:&quot;Arial&quot;;font-size:1pt" string="DRAFT"/>
            <w10:wrap anchorx="margin" anchory="margin"/>
          </v:shape>
        </w:pict>
      </w:r>
      <w:r w:rsidR="00C3773C" w:rsidRPr="00CF0720">
        <w:rPr>
          <w:noProof/>
          <w:lang w:eastAsia="da-DK"/>
        </w:rPr>
        <w:drawing>
          <wp:inline distT="0" distB="0" distL="0" distR="0" wp14:anchorId="4E2480A3" wp14:editId="6967C7A7">
            <wp:extent cx="3740400" cy="3139200"/>
            <wp:effectExtent l="0" t="0" r="0" b="4445"/>
            <wp:docPr id="8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40400" cy="3139200"/>
                    </a:xfrm>
                    <a:prstGeom prst="rect">
                      <a:avLst/>
                    </a:prstGeom>
                    <a:noFill/>
                    <a:ln>
                      <a:noFill/>
                    </a:ln>
                  </pic:spPr>
                </pic:pic>
              </a:graphicData>
            </a:graphic>
          </wp:inline>
        </w:drawing>
      </w:r>
    </w:p>
    <w:p w:rsidR="00C3773C" w:rsidRPr="00CF0720" w:rsidRDefault="00C3773C" w:rsidP="00C3773C">
      <w:pPr>
        <w:pStyle w:val="Caption"/>
        <w:rPr>
          <w:lang w:val="en-GB"/>
        </w:rPr>
      </w:pPr>
      <w:bookmarkStart w:id="3765" w:name="_Ref499245249"/>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FB3280" w:rsidRPr="00CF0720">
        <w:rPr>
          <w:noProof/>
          <w:lang w:val="en-GB"/>
        </w:rPr>
        <w:t>28</w:t>
      </w:r>
      <w:r w:rsidR="003D2847" w:rsidRPr="00CF0720">
        <w:rPr>
          <w:noProof/>
          <w:lang w:val="en-GB"/>
        </w:rPr>
        <w:fldChar w:fldCharType="end"/>
      </w:r>
      <w:bookmarkEnd w:id="3765"/>
      <w:r w:rsidRPr="00CF0720">
        <w:rPr>
          <w:lang w:val="en-GB"/>
        </w:rPr>
        <w:t>: Aggregated I/N performance for different simulation area</w:t>
      </w:r>
      <w:r w:rsidR="00494E41" w:rsidRPr="00CF0720">
        <w:rPr>
          <w:lang w:val="en-GB"/>
        </w:rPr>
        <w:t>s</w:t>
      </w:r>
      <w:r w:rsidRPr="00CF0720">
        <w:rPr>
          <w:lang w:val="en-GB"/>
        </w:rPr>
        <w:t xml:space="preserve"> (AAS BSs)</w:t>
      </w:r>
    </w:p>
    <w:p w:rsidR="00C3773C" w:rsidRPr="00CF0720" w:rsidRDefault="00C3773C" w:rsidP="00C3773C">
      <w:r w:rsidRPr="00CF0720">
        <w:t>These results suggest several comments:</w:t>
      </w:r>
    </w:p>
    <w:p w:rsidR="00C3773C" w:rsidRPr="00CF0720" w:rsidRDefault="001D0D76" w:rsidP="001D0D76">
      <w:pPr>
        <w:pStyle w:val="ECCBulletsLv1"/>
      </w:pPr>
      <w:r w:rsidRPr="00CF0720">
        <w:t>T</w:t>
      </w:r>
      <w:r w:rsidR="00C3773C" w:rsidRPr="00CF0720">
        <w:t>he required TRP to ensure the protection of the radar operating below 3400MHz obtained for a deployment of micro-BSs (AAS) is by far less constraining (-20dBm/MHz) (</w:t>
      </w:r>
      <w:r w:rsidR="00C3773C" w:rsidRPr="00CF0720">
        <w:fldChar w:fldCharType="begin"/>
      </w:r>
      <w:r w:rsidR="00C3773C" w:rsidRPr="00CF0720">
        <w:instrText xml:space="preserve"> REF _Ref499245259 \h  \* MERGEFORMAT </w:instrText>
      </w:r>
      <w:r w:rsidR="00C3773C" w:rsidRPr="00CF0720">
        <w:fldChar w:fldCharType="separate"/>
      </w:r>
      <w:r w:rsidR="00FB3280" w:rsidRPr="00CF0720">
        <w:t>Figure 27</w:t>
      </w:r>
      <w:r w:rsidR="00C3773C" w:rsidRPr="00CF0720">
        <w:fldChar w:fldCharType="end"/>
      </w:r>
      <w:r w:rsidR="00C3773C" w:rsidRPr="00CF0720">
        <w:t xml:space="preserve"> &amp;</w:t>
      </w:r>
      <w:r w:rsidR="00B40352" w:rsidRPr="00CF0720">
        <w:t xml:space="preserve"> </w:t>
      </w:r>
      <w:r w:rsidR="00B40352" w:rsidRPr="00CF0720">
        <w:fldChar w:fldCharType="begin"/>
      </w:r>
      <w:r w:rsidR="00B40352" w:rsidRPr="00CF0720">
        <w:instrText xml:space="preserve"> REF _Ref499245249 \h </w:instrText>
      </w:r>
      <w:r w:rsidR="00B40352" w:rsidRPr="00CF0720">
        <w:fldChar w:fldCharType="separate"/>
      </w:r>
      <w:r w:rsidR="00FB3280" w:rsidRPr="00CF0720">
        <w:t xml:space="preserve">Figure </w:t>
      </w:r>
      <w:r w:rsidR="00FB3280" w:rsidRPr="00CF0720">
        <w:rPr>
          <w:noProof/>
        </w:rPr>
        <w:t>28</w:t>
      </w:r>
      <w:r w:rsidR="00B40352" w:rsidRPr="00CF0720">
        <w:fldChar w:fldCharType="end"/>
      </w:r>
      <w:r w:rsidR="00C3773C" w:rsidRPr="00CF0720">
        <w:t>) than one for the Macro-BSs (-40dBm/MHz) (</w:t>
      </w:r>
      <w:r w:rsidR="00C3773C" w:rsidRPr="00CF0720">
        <w:fldChar w:fldCharType="begin"/>
      </w:r>
      <w:r w:rsidR="00C3773C" w:rsidRPr="00CF0720">
        <w:instrText xml:space="preserve"> REF _Ref499248589 \h  \* MERGEFORMAT </w:instrText>
      </w:r>
      <w:r w:rsidR="00C3773C" w:rsidRPr="00CF0720">
        <w:fldChar w:fldCharType="separate"/>
      </w:r>
      <w:r w:rsidR="00FB3280" w:rsidRPr="00CF0720">
        <w:t>Figure 25</w:t>
      </w:r>
      <w:r w:rsidR="00C3773C" w:rsidRPr="00CF0720">
        <w:fldChar w:fldCharType="end"/>
      </w:r>
      <w:r w:rsidR="00C3773C" w:rsidRPr="00CF0720">
        <w:t>) and result from various factors: the clutter losses affecting the unwanted emissions for small cells BSs installed below the roof, the impact of Ra &amp; Rb parameters reducing the number of simultaneously transmitting micro-BSs although there are more micro-BSs sites than for Macro (the number of micro-BSs per sector being 1</w:t>
      </w:r>
      <w:r w:rsidR="00B73C85" w:rsidRPr="00CF0720">
        <w:t xml:space="preserve"> to </w:t>
      </w:r>
      <w:r w:rsidR="00C3773C" w:rsidRPr="00CF0720">
        <w:t>3)</w:t>
      </w:r>
      <w:r w:rsidR="00B15945" w:rsidRPr="00CF0720">
        <w:t>;</w:t>
      </w:r>
    </w:p>
    <w:p w:rsidR="00C3773C" w:rsidRPr="00CF0720" w:rsidRDefault="001D0D76" w:rsidP="001D0D76">
      <w:pPr>
        <w:pStyle w:val="ECCBulletsLv1"/>
      </w:pPr>
      <w:r w:rsidRPr="00CF0720">
        <w:t>T</w:t>
      </w:r>
      <w:r w:rsidR="00C3773C" w:rsidRPr="00CF0720">
        <w:t>he very low I/N&lt;-60dB achieved with probability≤20% came from the effect of the UL mode (20%) where no BS is transmitting. In practise, the effect of UEs unwanted emissions should increase this low value and needs to be accounted in further studies</w:t>
      </w:r>
      <w:r w:rsidR="00B15945" w:rsidRPr="00CF0720">
        <w:t>;</w:t>
      </w:r>
    </w:p>
    <w:p w:rsidR="00F61C69" w:rsidRPr="00CF0720" w:rsidRDefault="00C3773C" w:rsidP="00C3773C">
      <w:pPr>
        <w:pStyle w:val="ECCBulletsLv1"/>
      </w:pPr>
      <w:r w:rsidRPr="00CF0720">
        <w:t xml:space="preserve">Although the cdf curve for two different cases of simulation area differ in </w:t>
      </w:r>
      <w:r w:rsidRPr="00CF0720">
        <w:fldChar w:fldCharType="begin"/>
      </w:r>
      <w:r w:rsidRPr="00CF0720">
        <w:instrText xml:space="preserve"> REF _Ref499245259 \h  \* MERGEFORMAT </w:instrText>
      </w:r>
      <w:r w:rsidRPr="00CF0720">
        <w:fldChar w:fldCharType="separate"/>
      </w:r>
      <w:r w:rsidR="00FB3280" w:rsidRPr="00CF0720">
        <w:t>Figure 27</w:t>
      </w:r>
      <w:r w:rsidRPr="00CF0720">
        <w:fldChar w:fldCharType="end"/>
      </w:r>
      <w:r w:rsidRPr="00CF0720">
        <w:t xml:space="preserve"> &amp; </w:t>
      </w:r>
      <w:r w:rsidR="00494E41" w:rsidRPr="00CF0720">
        <w:fldChar w:fldCharType="begin"/>
      </w:r>
      <w:r w:rsidR="00494E41" w:rsidRPr="00CF0720">
        <w:instrText xml:space="preserve"> REF _Ref499245249 \h </w:instrText>
      </w:r>
      <w:r w:rsidR="00494E41" w:rsidRPr="00CF0720">
        <w:fldChar w:fldCharType="separate"/>
      </w:r>
      <w:r w:rsidR="00FB3280" w:rsidRPr="00CF0720">
        <w:t xml:space="preserve">Figure </w:t>
      </w:r>
      <w:r w:rsidR="00FB3280" w:rsidRPr="00CF0720">
        <w:rPr>
          <w:noProof/>
        </w:rPr>
        <w:t>28</w:t>
      </w:r>
      <w:r w:rsidR="00494E41" w:rsidRPr="00CF0720">
        <w:fldChar w:fldCharType="end"/>
      </w:r>
      <w:r w:rsidRPr="00CF0720">
        <w:t>, the achieved probability of exceeding I/N (for micro-BSs AAS deployment) is almost the same independently of the considered sizes of the simulation area. This observation means that the initial simulation area size (3</w:t>
      </w:r>
      <w:r w:rsidR="00B73C85" w:rsidRPr="00CF0720">
        <w:t>-</w:t>
      </w:r>
      <w:r w:rsidRPr="00CF0720">
        <w:t xml:space="preserve">5km) is sufficient to derive the conditions to protect the terrestrial radar from BSs unwanted emissions. </w:t>
      </w:r>
    </w:p>
    <w:p w:rsidR="00F61C69" w:rsidRPr="00CF0720" w:rsidRDefault="00F61C69" w:rsidP="00F61C69">
      <w:pPr>
        <w:pStyle w:val="ECCAnnexheading2"/>
        <w:rPr>
          <w:lang w:val="en-GB"/>
        </w:rPr>
      </w:pPr>
      <w:r w:rsidRPr="00CF0720">
        <w:rPr>
          <w:lang w:val="en-GB"/>
        </w:rPr>
        <w:t>STUDY #2</w:t>
      </w:r>
    </w:p>
    <w:p w:rsidR="00B857CD" w:rsidRPr="00CF0720" w:rsidRDefault="00B857CD" w:rsidP="00F61C69">
      <w:r w:rsidRPr="00CF0720">
        <w:t>This study provides an analysis of the blocking effect on the radar caused by Advanced Antenn</w:t>
      </w:r>
      <w:r w:rsidR="00B44F3D" w:rsidRPr="00CF0720">
        <w:t xml:space="preserve">a Systems (AAS) and Non AAS BSs, using the same system characteristics and methodology as outlined in Study #1 above (see section </w:t>
      </w:r>
      <w:r w:rsidR="00841367" w:rsidRPr="00CF0720">
        <w:fldChar w:fldCharType="begin"/>
      </w:r>
      <w:r w:rsidR="00841367" w:rsidRPr="00CF0720">
        <w:instrText xml:space="preserve"> REF _Ref505008331 \r \h </w:instrText>
      </w:r>
      <w:r w:rsidR="00841367" w:rsidRPr="00CF0720">
        <w:fldChar w:fldCharType="separate"/>
      </w:r>
      <w:r w:rsidR="00FB3280" w:rsidRPr="00CF0720">
        <w:t>A4.1.1</w:t>
      </w:r>
      <w:r w:rsidR="00841367" w:rsidRPr="00CF0720">
        <w:fldChar w:fldCharType="end"/>
      </w:r>
      <w:r w:rsidR="00B44F3D" w:rsidRPr="00CF0720">
        <w:t xml:space="preserve"> to </w:t>
      </w:r>
      <w:r w:rsidR="00B44F3D" w:rsidRPr="00CF0720">
        <w:fldChar w:fldCharType="begin"/>
      </w:r>
      <w:r w:rsidR="00B44F3D" w:rsidRPr="00CF0720">
        <w:instrText xml:space="preserve"> REF _Ref505007169 \r \h </w:instrText>
      </w:r>
      <w:r w:rsidR="00B44F3D" w:rsidRPr="00CF0720">
        <w:fldChar w:fldCharType="separate"/>
      </w:r>
      <w:r w:rsidR="00FB3280" w:rsidRPr="00CF0720">
        <w:t>A4.1.4</w:t>
      </w:r>
      <w:r w:rsidR="00B44F3D" w:rsidRPr="00CF0720">
        <w:fldChar w:fldCharType="end"/>
      </w:r>
      <w:r w:rsidR="00B44F3D" w:rsidRPr="00CF0720">
        <w:t>).</w:t>
      </w:r>
    </w:p>
    <w:p w:rsidR="00A61183" w:rsidRPr="00CF0720" w:rsidRDefault="00B44F3D" w:rsidP="00EA3C0E">
      <w:pPr>
        <w:pStyle w:val="ECCAnnexheading3"/>
        <w:rPr>
          <w:lang w:val="en-GB"/>
        </w:rPr>
      </w:pPr>
      <w:r w:rsidRPr="00CF0720">
        <w:rPr>
          <w:lang w:val="en-GB"/>
        </w:rPr>
        <w:t>Aggregate effect analysis</w:t>
      </w:r>
    </w:p>
    <w:p w:rsidR="00C3773C" w:rsidRPr="00CF0720" w:rsidRDefault="00C3773C" w:rsidP="00C3773C">
      <w:r w:rsidRPr="00CF0720">
        <w:t>As described in previous sections, the aggregated interference coming from BSs was assessed only with for Macro BSs using AAS &amp; Non AAS. The cdf (i.e. P(X≤x0)) for these scenarios is depicted in ordinate while x-axis provides associated blocking level values at the radar receiver for different values of TRP (or conducted power): 44</w:t>
      </w:r>
      <w:r w:rsidR="00B73C85" w:rsidRPr="00CF0720">
        <w:t>-</w:t>
      </w:r>
      <w:r w:rsidRPr="00CF0720">
        <w:t>48dBm.</w:t>
      </w:r>
    </w:p>
    <w:p w:rsidR="00C3773C" w:rsidRPr="00CF0720" w:rsidRDefault="00C3773C" w:rsidP="00FE4671">
      <w:pPr>
        <w:jc w:val="center"/>
      </w:pPr>
      <w:r w:rsidRPr="00CF0720">
        <w:rPr>
          <w:noProof/>
          <w:lang w:val="da-DK" w:eastAsia="da-DK"/>
        </w:rPr>
        <w:lastRenderedPageBreak/>
        <w:drawing>
          <wp:inline distT="0" distB="0" distL="0" distR="0" wp14:anchorId="4D6334B9" wp14:editId="71EA7BFD">
            <wp:extent cx="3978000" cy="3139200"/>
            <wp:effectExtent l="0" t="0" r="3810" b="4445"/>
            <wp:docPr id="8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78000" cy="3139200"/>
                    </a:xfrm>
                    <a:prstGeom prst="rect">
                      <a:avLst/>
                    </a:prstGeom>
                    <a:noFill/>
                    <a:ln>
                      <a:noFill/>
                    </a:ln>
                  </pic:spPr>
                </pic:pic>
              </a:graphicData>
            </a:graphic>
          </wp:inline>
        </w:drawing>
      </w:r>
    </w:p>
    <w:p w:rsidR="00C3773C" w:rsidRPr="00CF0720" w:rsidRDefault="00C3773C" w:rsidP="00C3773C">
      <w:pPr>
        <w:pStyle w:val="Caption"/>
        <w:rPr>
          <w:lang w:val="en-GB"/>
        </w:rPr>
      </w:pPr>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FB3280" w:rsidRPr="00CF0720">
        <w:rPr>
          <w:noProof/>
          <w:lang w:val="en-GB"/>
        </w:rPr>
        <w:t>29</w:t>
      </w:r>
      <w:r w:rsidR="003D2847" w:rsidRPr="00CF0720">
        <w:rPr>
          <w:noProof/>
          <w:lang w:val="en-GB"/>
        </w:rPr>
        <w:fldChar w:fldCharType="end"/>
      </w:r>
      <w:r w:rsidRPr="00CF0720">
        <w:rPr>
          <w:lang w:val="en-GB"/>
        </w:rPr>
        <w:t>: dmax=12km with AAS BSs for different TRP values</w:t>
      </w:r>
    </w:p>
    <w:p w:rsidR="00B73C85" w:rsidRPr="00CF0720" w:rsidRDefault="0032791C" w:rsidP="00B73C85">
      <w:pPr>
        <w:keepNext/>
        <w:jc w:val="center"/>
      </w:pPr>
      <w:r>
        <w:rPr>
          <w:noProof/>
          <w:lang w:eastAsia="da-DK"/>
        </w:rPr>
        <w:pict>
          <v:shape id="_x0000_s1108" type="#_x0000_t136" style="position:absolute;left:0;text-align:left;margin-left:46.7pt;margin-top:321.15pt;width:485.35pt;height:194.1pt;rotation:315;z-index:-251507712;mso-position-horizontal-relative:margin;mso-position-vertical-relative:margin" o:allowincell="f" fillcolor="silver" stroked="f">
            <v:fill opacity=".5"/>
            <v:textpath style="font-family:&quot;Arial&quot;;font-size:1pt" string="DRAFT"/>
            <w10:wrap anchorx="margin" anchory="margin"/>
          </v:shape>
        </w:pict>
      </w:r>
      <w:r w:rsidR="00C3773C" w:rsidRPr="00CF0720">
        <w:rPr>
          <w:noProof/>
          <w:lang w:val="da-DK" w:eastAsia="da-DK"/>
        </w:rPr>
        <w:drawing>
          <wp:inline distT="0" distB="0" distL="0" distR="0" wp14:anchorId="4BA3907F" wp14:editId="5CEB2E14">
            <wp:extent cx="3999600" cy="3132000"/>
            <wp:effectExtent l="0" t="0" r="1270" b="0"/>
            <wp:docPr id="9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99600" cy="3132000"/>
                    </a:xfrm>
                    <a:prstGeom prst="rect">
                      <a:avLst/>
                    </a:prstGeom>
                    <a:noFill/>
                    <a:ln>
                      <a:noFill/>
                    </a:ln>
                  </pic:spPr>
                </pic:pic>
              </a:graphicData>
            </a:graphic>
          </wp:inline>
        </w:drawing>
      </w:r>
    </w:p>
    <w:p w:rsidR="00C3773C" w:rsidRPr="00CF0720" w:rsidRDefault="00B73C85" w:rsidP="00B73C85">
      <w:pPr>
        <w:pStyle w:val="Caption"/>
        <w:rPr>
          <w:lang w:val="en-GB"/>
        </w:rPr>
      </w:pPr>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FB3280" w:rsidRPr="00CF0720">
        <w:rPr>
          <w:noProof/>
          <w:lang w:val="en-GB"/>
        </w:rPr>
        <w:t>30</w:t>
      </w:r>
      <w:r w:rsidRPr="00CF0720">
        <w:rPr>
          <w:lang w:val="en-GB"/>
        </w:rPr>
        <w:fldChar w:fldCharType="end"/>
      </w:r>
      <w:r w:rsidR="00C3773C" w:rsidRPr="00CF0720">
        <w:rPr>
          <w:lang w:val="en-GB"/>
        </w:rPr>
        <w:t>: dmax=12km with non AAS BSs</w:t>
      </w:r>
    </w:p>
    <w:p w:rsidR="00C3773C" w:rsidRPr="00CF0720" w:rsidRDefault="00C3773C" w:rsidP="00C3773C">
      <w:r w:rsidRPr="00CF0720">
        <w:t>These results suggest several comments:</w:t>
      </w:r>
    </w:p>
    <w:p w:rsidR="00C3773C" w:rsidRPr="00CF0720" w:rsidRDefault="00B857CD" w:rsidP="00B857CD">
      <w:pPr>
        <w:pStyle w:val="ECCBulletsLv1"/>
      </w:pPr>
      <w:r w:rsidRPr="00CF0720">
        <w:t>T</w:t>
      </w:r>
      <w:r w:rsidR="00C3773C" w:rsidRPr="00CF0720">
        <w:t>he results obtained for very low Blocking level&lt;-160dBm with probability=20% came from the effect of the UL mode (20%) where no BS is transmitting. In practise, the effect of UEs unwanted emissions should increase this low value and needs to be accounted in further studies.</w:t>
      </w:r>
    </w:p>
    <w:p w:rsidR="00C3773C" w:rsidRPr="00CF0720" w:rsidRDefault="00C3773C" w:rsidP="00B857CD">
      <w:pPr>
        <w:pStyle w:val="ECCBulletsLv1"/>
      </w:pPr>
      <w:r w:rsidRPr="00CF0720">
        <w:t>The results presented for non AAS BSs with TRP=45dBm shows an exceedance of the overload threshold level (-30d</w:t>
      </w:r>
      <w:r w:rsidR="00B73C85" w:rsidRPr="00CF0720">
        <w:t>B</w:t>
      </w:r>
      <w:r w:rsidRPr="00CF0720">
        <w:t>m) &gt;0.1% while the TRP=44dBm ensures</w:t>
      </w:r>
      <w:r w:rsidRPr="00CF0720">
        <w:rPr>
          <w:rStyle w:val="FootnoteReference"/>
        </w:rPr>
        <w:footnoteReference w:id="14"/>
      </w:r>
      <w:r w:rsidRPr="00CF0720">
        <w:t xml:space="preserve"> the blocking limit for more than 99.99% </w:t>
      </w:r>
      <w:r w:rsidRPr="00CF0720">
        <w:lastRenderedPageBreak/>
        <w:t xml:space="preserve">(i.e. exceeds the limit for less than 0.01%). Moreover, it has to be noted that for any given probabiliy of exceedance of the overload threshold, the resulting TRP that meets this limit is defined per BS sector, i.e. that this TRP should be apportioned with the number of BS antennas (e.g. if the resulting retained TRP=44dBm, for BS using 2 antennas, EIRPmax=TRP+BS peak gain-10log10(nb_antennas)=44+21-10log10(2)=62dBm). </w:t>
      </w:r>
    </w:p>
    <w:p w:rsidR="00C3773C" w:rsidRPr="00CF0720" w:rsidRDefault="00C3773C" w:rsidP="00B857CD">
      <w:pPr>
        <w:pStyle w:val="ECCBulletsLv1"/>
      </w:pPr>
      <w:r w:rsidRPr="00CF0720">
        <w:t>The results presented for AAS BSs with TRP=48dBm shows an exceedance of the overload threshold level (-30dBm) for almost 3% while the TRP=47dBm ensures</w:t>
      </w:r>
      <w:r w:rsidRPr="00CF0720">
        <w:rPr>
          <w:rStyle w:val="FootnoteReference"/>
        </w:rPr>
        <w:footnoteReference w:id="15"/>
      </w:r>
      <w:r w:rsidRPr="00CF0720">
        <w:t xml:space="preserve"> the blocking limit for more than 99.99% (i.e. exceeds the limit for less than 0.01%).</w:t>
      </w:r>
    </w:p>
    <w:p w:rsidR="00B04804" w:rsidRPr="00CF0720" w:rsidRDefault="00F61C69" w:rsidP="00B04804">
      <w:pPr>
        <w:pStyle w:val="ECCAnnexheading2"/>
        <w:rPr>
          <w:lang w:val="en-GB"/>
        </w:rPr>
      </w:pPr>
      <w:r w:rsidRPr="00CF0720">
        <w:rPr>
          <w:lang w:val="en-GB"/>
        </w:rPr>
        <w:t>STUDY #3</w:t>
      </w:r>
    </w:p>
    <w:p w:rsidR="00B857CD" w:rsidRPr="00CF0720" w:rsidRDefault="00454074" w:rsidP="00B04804">
      <w:r w:rsidRPr="00CF0720">
        <w:t>This study provides a</w:t>
      </w:r>
      <w:r w:rsidR="00F5463F" w:rsidRPr="00CF0720">
        <w:t xml:space="preserve">n analysis on the issue of </w:t>
      </w:r>
      <w:r w:rsidRPr="00CF0720">
        <w:t>compatibility between airborne radar &amp; AAS Macro BSs</w:t>
      </w:r>
    </w:p>
    <w:p w:rsidR="00A61183" w:rsidRPr="00CF0720" w:rsidRDefault="00494E41" w:rsidP="00A61183">
      <w:pPr>
        <w:pStyle w:val="ECCAnnexheading3"/>
        <w:rPr>
          <w:lang w:val="en-GB"/>
        </w:rPr>
      </w:pPr>
      <w:r w:rsidRPr="00CF0720">
        <w:rPr>
          <w:lang w:val="en-GB"/>
        </w:rPr>
        <w:t>A</w:t>
      </w:r>
      <w:r w:rsidR="00A61183" w:rsidRPr="00CF0720">
        <w:rPr>
          <w:lang w:val="en-GB"/>
        </w:rPr>
        <w:t>ssumptions on the compatibility between airborne radar &amp; AAS Macro BSs</w:t>
      </w:r>
    </w:p>
    <w:p w:rsidR="00494E41" w:rsidRPr="00CF0720" w:rsidRDefault="00494E41" w:rsidP="00494E41">
      <w:pPr>
        <w:pStyle w:val="Caption"/>
        <w:keepNext/>
        <w:rPr>
          <w:lang w:val="en-GB"/>
        </w:rPr>
      </w:pPr>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FB3280" w:rsidRPr="00CF0720">
        <w:rPr>
          <w:noProof/>
          <w:lang w:val="en-GB"/>
        </w:rPr>
        <w:t>35</w:t>
      </w:r>
      <w:r w:rsidRPr="00CF0720">
        <w:rPr>
          <w:lang w:val="en-GB"/>
        </w:rPr>
        <w:fldChar w:fldCharType="end"/>
      </w:r>
      <w:r w:rsidRPr="00CF0720">
        <w:rPr>
          <w:lang w:val="en-GB"/>
        </w:rPr>
        <w:t>: Radar parameters</w:t>
      </w:r>
    </w:p>
    <w:tbl>
      <w:tblPr>
        <w:tblStyle w:val="ECCTable-redheader"/>
        <w:tblW w:w="8642" w:type="dxa"/>
        <w:tblInd w:w="0" w:type="dxa"/>
        <w:tblLayout w:type="fixed"/>
        <w:tblLook w:val="0020" w:firstRow="1" w:lastRow="0" w:firstColumn="0" w:lastColumn="0" w:noHBand="0" w:noVBand="0"/>
      </w:tblPr>
      <w:tblGrid>
        <w:gridCol w:w="4066"/>
        <w:gridCol w:w="853"/>
        <w:gridCol w:w="3723"/>
      </w:tblGrid>
      <w:tr w:rsidR="00B04804" w:rsidRPr="00CF0720" w:rsidTr="00F5463F">
        <w:trPr>
          <w:cnfStyle w:val="100000000000" w:firstRow="1" w:lastRow="0" w:firstColumn="0" w:lastColumn="0" w:oddVBand="0" w:evenVBand="0" w:oddHBand="0" w:evenHBand="0" w:firstRowFirstColumn="0" w:firstRowLastColumn="0" w:lastRowFirstColumn="0" w:lastRowLastColumn="0"/>
        </w:trPr>
        <w:tc>
          <w:tcPr>
            <w:tcW w:w="4066" w:type="dxa"/>
          </w:tcPr>
          <w:p w:rsidR="00B04804" w:rsidRPr="00CF0720" w:rsidRDefault="00B04804" w:rsidP="00B04804">
            <w:r w:rsidRPr="00CF0720">
              <w:t>Parameters</w:t>
            </w:r>
          </w:p>
        </w:tc>
        <w:tc>
          <w:tcPr>
            <w:tcW w:w="853" w:type="dxa"/>
          </w:tcPr>
          <w:p w:rsidR="00B04804" w:rsidRPr="00CF0720" w:rsidRDefault="00B04804" w:rsidP="00B04804">
            <w:r w:rsidRPr="00CF0720">
              <w:t>Unit</w:t>
            </w:r>
          </w:p>
        </w:tc>
        <w:tc>
          <w:tcPr>
            <w:tcW w:w="3723" w:type="dxa"/>
          </w:tcPr>
          <w:p w:rsidR="00B04804" w:rsidRPr="00CF0720" w:rsidRDefault="00B04804" w:rsidP="00B04804">
            <w:r w:rsidRPr="00CF0720">
              <w:t>Value</w:t>
            </w:r>
          </w:p>
        </w:tc>
      </w:tr>
      <w:tr w:rsidR="00B04804" w:rsidRPr="00CF0720" w:rsidTr="00F5463F">
        <w:tc>
          <w:tcPr>
            <w:tcW w:w="4066" w:type="dxa"/>
          </w:tcPr>
          <w:p w:rsidR="00B04804" w:rsidRPr="00CF0720" w:rsidRDefault="0032791C" w:rsidP="00671B98">
            <w:pPr>
              <w:spacing w:before="0"/>
              <w:jc w:val="left"/>
            </w:pPr>
            <w:r>
              <w:rPr>
                <w:noProof/>
                <w:lang w:eastAsia="da-DK"/>
              </w:rPr>
              <w:pict>
                <v:shape id="_x0000_s1110" type="#_x0000_t136" style="position:absolute;margin-left:43pt;margin-top:250.4pt;width:485.35pt;height:194.1pt;rotation:315;z-index:-251505664;mso-position-horizontal-relative:margin;mso-position-vertical-relative:margin" o:allowincell="f" fillcolor="silver" stroked="f">
                  <v:fill opacity=".5"/>
                  <v:textpath style="font-family:&quot;Arial&quot;;font-size:1pt" string="DRAFT"/>
                  <w10:wrap anchorx="margin" anchory="margin"/>
                </v:shape>
              </w:pict>
            </w:r>
            <w:r w:rsidR="00B04804" w:rsidRPr="00CF0720">
              <w:t>Radar type</w:t>
            </w:r>
          </w:p>
        </w:tc>
        <w:tc>
          <w:tcPr>
            <w:tcW w:w="853" w:type="dxa"/>
          </w:tcPr>
          <w:p w:rsidR="00B04804" w:rsidRPr="00CF0720" w:rsidRDefault="00B04804" w:rsidP="00671B98">
            <w:pPr>
              <w:spacing w:before="0"/>
              <w:jc w:val="left"/>
            </w:pPr>
            <w:r w:rsidRPr="00CF0720">
              <w:t>N/A</w:t>
            </w:r>
          </w:p>
        </w:tc>
        <w:tc>
          <w:tcPr>
            <w:tcW w:w="3723" w:type="dxa"/>
          </w:tcPr>
          <w:p w:rsidR="00B04804" w:rsidRPr="00CF0720" w:rsidRDefault="00B04804" w:rsidP="00671B98">
            <w:pPr>
              <w:spacing w:before="0"/>
              <w:jc w:val="left"/>
            </w:pPr>
            <w:r w:rsidRPr="00CF0720">
              <w:t xml:space="preserve">Radar A Airborne </w:t>
            </w:r>
            <w:r w:rsidR="00671B98" w:rsidRPr="00CF0720">
              <w:br/>
            </w:r>
            <w:r w:rsidRPr="00CF0720">
              <w:t>(Rec ITU-R M.1465-2)</w:t>
            </w:r>
          </w:p>
        </w:tc>
      </w:tr>
      <w:tr w:rsidR="00B04804" w:rsidRPr="00CF0720" w:rsidTr="00F5463F">
        <w:tc>
          <w:tcPr>
            <w:tcW w:w="4066" w:type="dxa"/>
          </w:tcPr>
          <w:p w:rsidR="00B04804" w:rsidRPr="00CF0720" w:rsidRDefault="00B04804" w:rsidP="00671B98">
            <w:pPr>
              <w:spacing w:before="0"/>
              <w:jc w:val="left"/>
            </w:pPr>
            <w:r w:rsidRPr="00CF0720">
              <w:t xml:space="preserve">3dB azimuth beamwidth </w:t>
            </w:r>
          </w:p>
        </w:tc>
        <w:tc>
          <w:tcPr>
            <w:tcW w:w="853" w:type="dxa"/>
          </w:tcPr>
          <w:p w:rsidR="00B04804" w:rsidRPr="00CF0720" w:rsidRDefault="00B04804" w:rsidP="00671B98">
            <w:pPr>
              <w:spacing w:before="0"/>
              <w:jc w:val="left"/>
            </w:pPr>
            <w:r w:rsidRPr="00CF0720">
              <w:t>degree</w:t>
            </w:r>
          </w:p>
        </w:tc>
        <w:tc>
          <w:tcPr>
            <w:tcW w:w="3723" w:type="dxa"/>
          </w:tcPr>
          <w:p w:rsidR="00B04804" w:rsidRPr="00CF0720" w:rsidRDefault="00B04804" w:rsidP="00671B98">
            <w:pPr>
              <w:spacing w:before="0"/>
              <w:jc w:val="left"/>
            </w:pPr>
            <w:r w:rsidRPr="00CF0720">
              <w:t>1.2</w:t>
            </w:r>
          </w:p>
        </w:tc>
      </w:tr>
      <w:tr w:rsidR="00B04804" w:rsidRPr="00CF0720" w:rsidTr="00F5463F">
        <w:tc>
          <w:tcPr>
            <w:tcW w:w="4066" w:type="dxa"/>
          </w:tcPr>
          <w:p w:rsidR="00B04804" w:rsidRPr="00CF0720" w:rsidRDefault="00B04804" w:rsidP="00671B98">
            <w:pPr>
              <w:spacing w:before="0"/>
              <w:jc w:val="left"/>
            </w:pPr>
            <w:r w:rsidRPr="00CF0720">
              <w:t>Protection criterion</w:t>
            </w:r>
          </w:p>
        </w:tc>
        <w:tc>
          <w:tcPr>
            <w:tcW w:w="853" w:type="dxa"/>
          </w:tcPr>
          <w:p w:rsidR="00B04804" w:rsidRPr="00CF0720" w:rsidRDefault="00B04804" w:rsidP="00671B98">
            <w:pPr>
              <w:spacing w:before="0"/>
              <w:jc w:val="left"/>
            </w:pPr>
            <w:r w:rsidRPr="00CF0720">
              <w:t>dB</w:t>
            </w:r>
          </w:p>
        </w:tc>
        <w:tc>
          <w:tcPr>
            <w:tcW w:w="3723" w:type="dxa"/>
          </w:tcPr>
          <w:p w:rsidR="00B04804" w:rsidRPr="00CF0720" w:rsidRDefault="00B04804" w:rsidP="00671B98">
            <w:pPr>
              <w:spacing w:before="0"/>
              <w:jc w:val="left"/>
            </w:pPr>
            <w:r w:rsidRPr="00CF0720">
              <w:t>I/N=-6</w:t>
            </w:r>
          </w:p>
        </w:tc>
      </w:tr>
      <w:tr w:rsidR="00B04804" w:rsidRPr="00CF0720" w:rsidTr="00F5463F">
        <w:tc>
          <w:tcPr>
            <w:tcW w:w="4066" w:type="dxa"/>
          </w:tcPr>
          <w:p w:rsidR="00B04804" w:rsidRPr="00CF0720" w:rsidRDefault="00B04804" w:rsidP="00671B98">
            <w:pPr>
              <w:spacing w:before="0"/>
              <w:jc w:val="left"/>
            </w:pPr>
            <w:r w:rsidRPr="00CF0720">
              <w:t>Antenna polarization</w:t>
            </w:r>
          </w:p>
        </w:tc>
        <w:tc>
          <w:tcPr>
            <w:tcW w:w="853" w:type="dxa"/>
          </w:tcPr>
          <w:p w:rsidR="00B04804" w:rsidRPr="00CF0720" w:rsidRDefault="00B04804" w:rsidP="00671B98">
            <w:pPr>
              <w:spacing w:before="0"/>
              <w:jc w:val="left"/>
            </w:pPr>
          </w:p>
        </w:tc>
        <w:tc>
          <w:tcPr>
            <w:tcW w:w="3723" w:type="dxa"/>
          </w:tcPr>
          <w:p w:rsidR="00B04804" w:rsidRPr="00CF0720" w:rsidRDefault="00B04804" w:rsidP="00671B98">
            <w:pPr>
              <w:spacing w:before="0"/>
              <w:jc w:val="left"/>
            </w:pPr>
            <w:r w:rsidRPr="00CF0720">
              <w:t>lin</w:t>
            </w:r>
            <w:r w:rsidR="009F3FD3" w:rsidRPr="00CF0720">
              <w:t xml:space="preserve">ear or circular </w:t>
            </w:r>
            <w:r w:rsidRPr="00CF0720">
              <w:t>or switched</w:t>
            </w:r>
          </w:p>
        </w:tc>
      </w:tr>
      <w:tr w:rsidR="00B04804" w:rsidRPr="00CF0720" w:rsidTr="00F5463F">
        <w:tc>
          <w:tcPr>
            <w:tcW w:w="4066" w:type="dxa"/>
          </w:tcPr>
          <w:p w:rsidR="00B04804" w:rsidRPr="00CF0720" w:rsidRDefault="00B04804" w:rsidP="00671B98">
            <w:pPr>
              <w:spacing w:before="0"/>
              <w:jc w:val="left"/>
            </w:pPr>
            <w:r w:rsidRPr="00CF0720">
              <w:t xml:space="preserve">Typical peak antenna gain </w:t>
            </w:r>
          </w:p>
        </w:tc>
        <w:tc>
          <w:tcPr>
            <w:tcW w:w="853" w:type="dxa"/>
          </w:tcPr>
          <w:p w:rsidR="00B04804" w:rsidRPr="00CF0720" w:rsidRDefault="00B04804" w:rsidP="00671B98">
            <w:pPr>
              <w:spacing w:before="0"/>
              <w:jc w:val="left"/>
            </w:pPr>
            <w:r w:rsidRPr="00CF0720">
              <w:t>dBi</w:t>
            </w:r>
          </w:p>
        </w:tc>
        <w:tc>
          <w:tcPr>
            <w:tcW w:w="3723" w:type="dxa"/>
          </w:tcPr>
          <w:p w:rsidR="00B04804" w:rsidRPr="00CF0720" w:rsidRDefault="00B04804" w:rsidP="00671B98">
            <w:pPr>
              <w:spacing w:before="0"/>
              <w:jc w:val="left"/>
            </w:pPr>
            <w:r w:rsidRPr="00CF0720">
              <w:t>40</w:t>
            </w:r>
          </w:p>
        </w:tc>
      </w:tr>
      <w:tr w:rsidR="00B04804" w:rsidRPr="00CF0720" w:rsidTr="00F5463F">
        <w:tc>
          <w:tcPr>
            <w:tcW w:w="4066" w:type="dxa"/>
          </w:tcPr>
          <w:p w:rsidR="00B04804" w:rsidRPr="00CF0720" w:rsidRDefault="00B04804" w:rsidP="00671B98">
            <w:pPr>
              <w:spacing w:before="0"/>
              <w:jc w:val="left"/>
            </w:pPr>
            <w:r w:rsidRPr="00CF0720">
              <w:t xml:space="preserve">3dB elevation beamwidth </w:t>
            </w:r>
          </w:p>
        </w:tc>
        <w:tc>
          <w:tcPr>
            <w:tcW w:w="853" w:type="dxa"/>
          </w:tcPr>
          <w:p w:rsidR="00B04804" w:rsidRPr="00CF0720" w:rsidRDefault="00B04804" w:rsidP="00671B98">
            <w:pPr>
              <w:spacing w:before="0"/>
              <w:jc w:val="left"/>
            </w:pPr>
            <w:r w:rsidRPr="00CF0720">
              <w:t>degree</w:t>
            </w:r>
          </w:p>
        </w:tc>
        <w:tc>
          <w:tcPr>
            <w:tcW w:w="3723" w:type="dxa"/>
          </w:tcPr>
          <w:p w:rsidR="00B04804" w:rsidRPr="00CF0720" w:rsidRDefault="00B04804" w:rsidP="00671B98">
            <w:pPr>
              <w:spacing w:before="0"/>
              <w:jc w:val="left"/>
            </w:pPr>
            <w:r w:rsidRPr="00CF0720">
              <w:t>6</w:t>
            </w:r>
          </w:p>
        </w:tc>
      </w:tr>
      <w:tr w:rsidR="00B04804" w:rsidRPr="00CF0720" w:rsidTr="00F5463F">
        <w:tc>
          <w:tcPr>
            <w:tcW w:w="4066" w:type="dxa"/>
          </w:tcPr>
          <w:p w:rsidR="00B04804" w:rsidRPr="00CF0720" w:rsidRDefault="00B04804" w:rsidP="00671B98">
            <w:pPr>
              <w:spacing w:before="0"/>
              <w:jc w:val="left"/>
            </w:pPr>
            <w:r w:rsidRPr="00CF0720">
              <w:t>Antenna height (above the ground)</w:t>
            </w:r>
          </w:p>
        </w:tc>
        <w:tc>
          <w:tcPr>
            <w:tcW w:w="853" w:type="dxa"/>
          </w:tcPr>
          <w:p w:rsidR="00B04804" w:rsidRPr="00CF0720" w:rsidRDefault="00B04804" w:rsidP="00671B98">
            <w:pPr>
              <w:spacing w:before="0"/>
              <w:jc w:val="left"/>
            </w:pPr>
            <w:r w:rsidRPr="00CF0720">
              <w:t>m</w:t>
            </w:r>
          </w:p>
        </w:tc>
        <w:tc>
          <w:tcPr>
            <w:tcW w:w="3723" w:type="dxa"/>
          </w:tcPr>
          <w:p w:rsidR="00B04804" w:rsidRPr="00CF0720" w:rsidRDefault="00B04804" w:rsidP="00671B98">
            <w:pPr>
              <w:spacing w:before="0"/>
              <w:jc w:val="left"/>
            </w:pPr>
            <w:r w:rsidRPr="00CF0720">
              <w:t>9000 (embedded on aircraft</w:t>
            </w:r>
          </w:p>
        </w:tc>
      </w:tr>
      <w:tr w:rsidR="00B04804" w:rsidRPr="00CF0720" w:rsidTr="00F5463F">
        <w:tc>
          <w:tcPr>
            <w:tcW w:w="4066" w:type="dxa"/>
          </w:tcPr>
          <w:p w:rsidR="00B04804" w:rsidRPr="00CF0720" w:rsidRDefault="00B04804" w:rsidP="00671B98">
            <w:pPr>
              <w:spacing w:before="0"/>
              <w:jc w:val="left"/>
            </w:pPr>
            <w:r w:rsidRPr="00CF0720">
              <w:t>Noise Factor</w:t>
            </w:r>
          </w:p>
        </w:tc>
        <w:tc>
          <w:tcPr>
            <w:tcW w:w="853" w:type="dxa"/>
          </w:tcPr>
          <w:p w:rsidR="00B04804" w:rsidRPr="00CF0720" w:rsidRDefault="00B04804" w:rsidP="00671B98">
            <w:pPr>
              <w:spacing w:before="0"/>
              <w:jc w:val="left"/>
            </w:pPr>
            <w:r w:rsidRPr="00CF0720">
              <w:t>dB</w:t>
            </w:r>
          </w:p>
        </w:tc>
        <w:tc>
          <w:tcPr>
            <w:tcW w:w="3723" w:type="dxa"/>
          </w:tcPr>
          <w:p w:rsidR="00B04804" w:rsidRPr="00CF0720" w:rsidRDefault="00B04804" w:rsidP="00671B98">
            <w:pPr>
              <w:spacing w:before="0"/>
              <w:jc w:val="left"/>
            </w:pPr>
            <w:r w:rsidRPr="00CF0720">
              <w:t>3</w:t>
            </w:r>
          </w:p>
        </w:tc>
      </w:tr>
      <w:tr w:rsidR="00B04804" w:rsidRPr="00CF0720" w:rsidTr="00F5463F">
        <w:tc>
          <w:tcPr>
            <w:tcW w:w="4066" w:type="dxa"/>
          </w:tcPr>
          <w:p w:rsidR="00B04804" w:rsidRPr="00CF0720" w:rsidRDefault="00B04804" w:rsidP="00671B98">
            <w:pPr>
              <w:spacing w:before="0"/>
              <w:jc w:val="left"/>
            </w:pPr>
            <w:r w:rsidRPr="00CF0720">
              <w:t>Maximum antenna vertical scan</w:t>
            </w:r>
          </w:p>
        </w:tc>
        <w:tc>
          <w:tcPr>
            <w:tcW w:w="853" w:type="dxa"/>
          </w:tcPr>
          <w:p w:rsidR="00B04804" w:rsidRPr="00CF0720" w:rsidRDefault="00B04804" w:rsidP="00671B98">
            <w:pPr>
              <w:spacing w:before="0"/>
              <w:jc w:val="left"/>
            </w:pPr>
            <w:r w:rsidRPr="00CF0720">
              <w:t>degree</w:t>
            </w:r>
          </w:p>
        </w:tc>
        <w:tc>
          <w:tcPr>
            <w:tcW w:w="3723" w:type="dxa"/>
          </w:tcPr>
          <w:p w:rsidR="00B04804" w:rsidRPr="00CF0720" w:rsidRDefault="00B04804" w:rsidP="00671B98">
            <w:pPr>
              <w:spacing w:before="0"/>
              <w:jc w:val="left"/>
            </w:pPr>
            <w:r w:rsidRPr="00CF0720">
              <w:t>-60..+60</w:t>
            </w:r>
            <w:r w:rsidR="00671B98" w:rsidRPr="00CF0720">
              <w:br/>
            </w:r>
            <w:r w:rsidRPr="00CF0720">
              <w:t>(-60..0 assumed in the study)</w:t>
            </w:r>
          </w:p>
        </w:tc>
      </w:tr>
    </w:tbl>
    <w:p w:rsidR="00494E41" w:rsidRPr="00CF0720" w:rsidRDefault="00494E41" w:rsidP="00671B98">
      <w:pPr>
        <w:pStyle w:val="Caption"/>
        <w:keepNext/>
        <w:rPr>
          <w:lang w:val="en-GB"/>
        </w:rPr>
      </w:pPr>
      <w:r w:rsidRPr="00CF0720">
        <w:rPr>
          <w:lang w:val="en-GB"/>
        </w:rPr>
        <w:lastRenderedPageBreak/>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FB3280" w:rsidRPr="00CF0720">
        <w:rPr>
          <w:noProof/>
          <w:lang w:val="en-GB"/>
        </w:rPr>
        <w:t>36</w:t>
      </w:r>
      <w:r w:rsidRPr="00CF0720">
        <w:rPr>
          <w:lang w:val="en-GB"/>
        </w:rPr>
        <w:fldChar w:fldCharType="end"/>
      </w:r>
      <w:r w:rsidRPr="00CF0720">
        <w:rPr>
          <w:lang w:val="en-GB"/>
        </w:rPr>
        <w:t>: Macro BS AAS Deployment parameters</w:t>
      </w:r>
    </w:p>
    <w:tbl>
      <w:tblPr>
        <w:tblStyle w:val="ECCTable-redheader"/>
        <w:tblW w:w="9104" w:type="dxa"/>
        <w:tblInd w:w="0" w:type="dxa"/>
        <w:tblLayout w:type="fixed"/>
        <w:tblLook w:val="04A0" w:firstRow="1" w:lastRow="0" w:firstColumn="1" w:lastColumn="0" w:noHBand="0" w:noVBand="1"/>
      </w:tblPr>
      <w:tblGrid>
        <w:gridCol w:w="2285"/>
        <w:gridCol w:w="992"/>
        <w:gridCol w:w="5827"/>
      </w:tblGrid>
      <w:tr w:rsidR="00B04804" w:rsidRPr="00CF0720" w:rsidTr="00671B98">
        <w:trPr>
          <w:cnfStyle w:val="100000000000" w:firstRow="1" w:lastRow="0" w:firstColumn="0" w:lastColumn="0" w:oddVBand="0" w:evenVBand="0" w:oddHBand="0" w:evenHBand="0" w:firstRowFirstColumn="0" w:firstRowLastColumn="0" w:lastRowFirstColumn="0" w:lastRowLastColumn="0"/>
        </w:trPr>
        <w:tc>
          <w:tcPr>
            <w:tcW w:w="2285" w:type="dxa"/>
          </w:tcPr>
          <w:p w:rsidR="00B04804" w:rsidRPr="00CF0720" w:rsidRDefault="00B04804" w:rsidP="00671B98">
            <w:pPr>
              <w:keepNext/>
              <w:keepLines/>
            </w:pPr>
            <w:r w:rsidRPr="00CF0720">
              <w:t>Parameter</w:t>
            </w:r>
          </w:p>
        </w:tc>
        <w:tc>
          <w:tcPr>
            <w:tcW w:w="992" w:type="dxa"/>
          </w:tcPr>
          <w:p w:rsidR="00B04804" w:rsidRPr="00CF0720" w:rsidRDefault="00B04804" w:rsidP="00671B98">
            <w:pPr>
              <w:keepNext/>
              <w:keepLines/>
            </w:pPr>
            <w:r w:rsidRPr="00CF0720">
              <w:t>Unit</w:t>
            </w:r>
          </w:p>
        </w:tc>
        <w:tc>
          <w:tcPr>
            <w:tcW w:w="5827" w:type="dxa"/>
          </w:tcPr>
          <w:p w:rsidR="00B04804" w:rsidRPr="00CF0720" w:rsidRDefault="00B04804" w:rsidP="00671B98">
            <w:pPr>
              <w:keepNext/>
              <w:keepLines/>
            </w:pPr>
            <w:r w:rsidRPr="00CF0720">
              <w:t>Value</w:t>
            </w:r>
          </w:p>
        </w:tc>
      </w:tr>
      <w:tr w:rsidR="00B04804" w:rsidRPr="00CF0720" w:rsidTr="00671B98">
        <w:tc>
          <w:tcPr>
            <w:tcW w:w="2285" w:type="dxa"/>
          </w:tcPr>
          <w:p w:rsidR="00B04804" w:rsidRPr="00CF0720" w:rsidRDefault="00B04804" w:rsidP="00671B98">
            <w:pPr>
              <w:keepNext/>
              <w:keepLines/>
              <w:spacing w:before="0"/>
              <w:jc w:val="left"/>
            </w:pPr>
            <w:r w:rsidRPr="00CF0720">
              <w:t xml:space="preserve">BSs Inter-site distance </w:t>
            </w:r>
          </w:p>
        </w:tc>
        <w:tc>
          <w:tcPr>
            <w:tcW w:w="992" w:type="dxa"/>
          </w:tcPr>
          <w:p w:rsidR="00B04804" w:rsidRPr="00CF0720" w:rsidRDefault="00B04804" w:rsidP="00671B98">
            <w:pPr>
              <w:keepNext/>
              <w:keepLines/>
              <w:spacing w:before="0"/>
              <w:jc w:val="left"/>
            </w:pPr>
            <w:r w:rsidRPr="00CF0720">
              <w:t>km</w:t>
            </w:r>
          </w:p>
        </w:tc>
        <w:tc>
          <w:tcPr>
            <w:tcW w:w="5827" w:type="dxa"/>
          </w:tcPr>
          <w:p w:rsidR="00B04804" w:rsidRPr="00CF0720" w:rsidRDefault="00B04804" w:rsidP="00671B98">
            <w:pPr>
              <w:keepNext/>
              <w:keepLines/>
              <w:spacing w:before="0"/>
              <w:jc w:val="left"/>
            </w:pPr>
            <w:r w:rsidRPr="00CF0720">
              <w:t>0.45 (urban), 0.9 (suburban)</w:t>
            </w:r>
          </w:p>
        </w:tc>
      </w:tr>
      <w:tr w:rsidR="00B04804" w:rsidRPr="00CF0720" w:rsidTr="00671B98">
        <w:tc>
          <w:tcPr>
            <w:tcW w:w="2285" w:type="dxa"/>
          </w:tcPr>
          <w:p w:rsidR="00B04804" w:rsidRPr="00CF0720" w:rsidRDefault="00B04804" w:rsidP="00671B98">
            <w:pPr>
              <w:keepNext/>
              <w:keepLines/>
              <w:spacing w:before="0"/>
              <w:jc w:val="left"/>
            </w:pPr>
            <w:r w:rsidRPr="00CF0720">
              <w:t>Network Load</w:t>
            </w:r>
          </w:p>
        </w:tc>
        <w:tc>
          <w:tcPr>
            <w:tcW w:w="992" w:type="dxa"/>
          </w:tcPr>
          <w:p w:rsidR="00B04804" w:rsidRPr="00CF0720" w:rsidRDefault="00B04804" w:rsidP="00671B98">
            <w:pPr>
              <w:keepNext/>
              <w:keepLines/>
              <w:spacing w:before="0"/>
              <w:jc w:val="left"/>
            </w:pPr>
            <w:r w:rsidRPr="00CF0720">
              <w:t>%</w:t>
            </w:r>
          </w:p>
        </w:tc>
        <w:tc>
          <w:tcPr>
            <w:tcW w:w="5827" w:type="dxa"/>
          </w:tcPr>
          <w:p w:rsidR="00B04804" w:rsidRPr="00CF0720" w:rsidRDefault="00B04804" w:rsidP="00671B98">
            <w:pPr>
              <w:keepNext/>
              <w:keepLines/>
              <w:spacing w:before="0"/>
              <w:jc w:val="left"/>
            </w:pPr>
            <w:r w:rsidRPr="00CF0720">
              <w:t>50</w:t>
            </w:r>
          </w:p>
        </w:tc>
      </w:tr>
      <w:tr w:rsidR="00B04804" w:rsidRPr="00CF0720" w:rsidTr="00671B98">
        <w:tc>
          <w:tcPr>
            <w:tcW w:w="2285" w:type="dxa"/>
          </w:tcPr>
          <w:p w:rsidR="00B04804" w:rsidRPr="00CF0720" w:rsidRDefault="00B04804" w:rsidP="00671B98">
            <w:pPr>
              <w:keepNext/>
              <w:keepLines/>
              <w:spacing w:before="0"/>
              <w:jc w:val="left"/>
            </w:pPr>
            <w:r w:rsidRPr="00CF0720">
              <w:t>TDD Activity Factor</w:t>
            </w:r>
          </w:p>
        </w:tc>
        <w:tc>
          <w:tcPr>
            <w:tcW w:w="992" w:type="dxa"/>
          </w:tcPr>
          <w:p w:rsidR="00B04804" w:rsidRPr="00CF0720" w:rsidRDefault="00B04804" w:rsidP="00671B98">
            <w:pPr>
              <w:keepNext/>
              <w:keepLines/>
              <w:spacing w:before="0"/>
              <w:jc w:val="left"/>
            </w:pPr>
            <w:r w:rsidRPr="00CF0720">
              <w:t>%</w:t>
            </w:r>
          </w:p>
        </w:tc>
        <w:tc>
          <w:tcPr>
            <w:tcW w:w="5827" w:type="dxa"/>
          </w:tcPr>
          <w:p w:rsidR="00B04804" w:rsidRPr="00CF0720" w:rsidRDefault="00B04804" w:rsidP="00671B98">
            <w:pPr>
              <w:keepNext/>
              <w:keepLines/>
              <w:spacing w:before="0"/>
              <w:jc w:val="left"/>
            </w:pPr>
            <w:r w:rsidRPr="00CF0720">
              <w:t xml:space="preserve">20 for UL, 80 for DL can be accounted for in the Monte Carlo trials by multiplying all radiated powers by the same single binary random variable x (0 or 1), where Pr{x = 1} = ratio of DL transmissions to total frame duration. A DL ratio of 0.8 will be assumed. Use of a single value is based on the assumption of synchronised UL/DL phases in a network. </w:t>
            </w:r>
          </w:p>
        </w:tc>
      </w:tr>
      <w:tr w:rsidR="00B04804" w:rsidRPr="00CF0720" w:rsidTr="00671B98">
        <w:tc>
          <w:tcPr>
            <w:tcW w:w="2285" w:type="dxa"/>
          </w:tcPr>
          <w:p w:rsidR="00B04804" w:rsidRPr="00CF0720" w:rsidRDefault="00B04804" w:rsidP="00671B98">
            <w:pPr>
              <w:keepNext/>
              <w:keepLines/>
              <w:spacing w:before="0"/>
              <w:jc w:val="left"/>
            </w:pPr>
            <w:r w:rsidRPr="00CF0720">
              <w:t>Distance(BS,Radar)</w:t>
            </w:r>
          </w:p>
        </w:tc>
        <w:tc>
          <w:tcPr>
            <w:tcW w:w="992" w:type="dxa"/>
          </w:tcPr>
          <w:p w:rsidR="00B04804" w:rsidRPr="00CF0720" w:rsidRDefault="00671B98" w:rsidP="00671B98">
            <w:pPr>
              <w:keepNext/>
              <w:keepLines/>
              <w:spacing w:before="0"/>
              <w:jc w:val="left"/>
            </w:pPr>
            <w:r w:rsidRPr="00CF0720">
              <w:t>3-</w:t>
            </w:r>
            <w:r w:rsidR="00B04804" w:rsidRPr="00CF0720">
              <w:t>160km</w:t>
            </w:r>
          </w:p>
        </w:tc>
        <w:tc>
          <w:tcPr>
            <w:tcW w:w="5827" w:type="dxa"/>
          </w:tcPr>
          <w:p w:rsidR="00B04804" w:rsidRPr="00CF0720" w:rsidRDefault="00B04804" w:rsidP="00671B98">
            <w:pPr>
              <w:keepNext/>
              <w:keepLines/>
              <w:spacing w:before="0"/>
              <w:jc w:val="left"/>
            </w:pPr>
            <w:r w:rsidRPr="00CF0720">
              <w:t>Apportionment of the simulation area between urban &amp; suburban environments</w:t>
            </w:r>
            <w:r w:rsidR="00671B98" w:rsidRPr="00CF0720">
              <w:br/>
            </w:r>
            <w:r w:rsidRPr="00CF0720">
              <w:t>3..91 Urban and 91..160km Suburban</w:t>
            </w:r>
          </w:p>
        </w:tc>
      </w:tr>
      <w:tr w:rsidR="00B04804" w:rsidRPr="00CF0720" w:rsidTr="00671B98">
        <w:tc>
          <w:tcPr>
            <w:tcW w:w="2285" w:type="dxa"/>
          </w:tcPr>
          <w:p w:rsidR="00B04804" w:rsidRPr="00CF0720" w:rsidRDefault="00B04804" w:rsidP="00671B98">
            <w:pPr>
              <w:keepNext/>
              <w:keepLines/>
              <w:spacing w:before="0"/>
              <w:jc w:val="left"/>
            </w:pPr>
            <w:r w:rsidRPr="00CF0720">
              <w:t>Network Load</w:t>
            </w:r>
          </w:p>
        </w:tc>
        <w:tc>
          <w:tcPr>
            <w:tcW w:w="992" w:type="dxa"/>
          </w:tcPr>
          <w:p w:rsidR="00B04804" w:rsidRPr="00CF0720" w:rsidRDefault="00B04804" w:rsidP="00671B98">
            <w:pPr>
              <w:keepNext/>
              <w:keepLines/>
              <w:spacing w:before="0"/>
              <w:jc w:val="left"/>
            </w:pPr>
            <w:r w:rsidRPr="00CF0720">
              <w:t>%</w:t>
            </w:r>
          </w:p>
        </w:tc>
        <w:tc>
          <w:tcPr>
            <w:tcW w:w="5827" w:type="dxa"/>
          </w:tcPr>
          <w:p w:rsidR="00B04804" w:rsidRPr="00CF0720" w:rsidRDefault="00B04804" w:rsidP="00671B98">
            <w:pPr>
              <w:keepNext/>
              <w:keepLines/>
              <w:spacing w:before="0"/>
              <w:jc w:val="left"/>
            </w:pPr>
            <w:r w:rsidRPr="00CF0720">
              <w:t xml:space="preserve">50 can be accounted for in the Monte Carlo trials by multiplying each sector’s radiated power by an independent binary random variable x (0 or 1), where Pr{x = 1} = network loading factor. </w:t>
            </w:r>
          </w:p>
        </w:tc>
      </w:tr>
      <w:tr w:rsidR="00B04804" w:rsidRPr="00CF0720" w:rsidTr="00671B98">
        <w:tc>
          <w:tcPr>
            <w:tcW w:w="2285" w:type="dxa"/>
          </w:tcPr>
          <w:p w:rsidR="00B04804" w:rsidRPr="00CF0720" w:rsidRDefault="00B04804" w:rsidP="00671B98">
            <w:pPr>
              <w:keepNext/>
              <w:keepLines/>
              <w:spacing w:before="0"/>
              <w:jc w:val="left"/>
            </w:pPr>
            <w:r w:rsidRPr="00CF0720">
              <w:t>AAS Antenna modeli</w:t>
            </w:r>
            <w:r w:rsidR="00671B98" w:rsidRPr="00CF0720">
              <w:t>s</w:t>
            </w:r>
            <w:r w:rsidRPr="00CF0720">
              <w:t>ation</w:t>
            </w:r>
          </w:p>
        </w:tc>
        <w:tc>
          <w:tcPr>
            <w:tcW w:w="992" w:type="dxa"/>
          </w:tcPr>
          <w:p w:rsidR="00B04804" w:rsidRPr="00CF0720" w:rsidRDefault="00B04804" w:rsidP="00671B98">
            <w:pPr>
              <w:keepNext/>
              <w:keepLines/>
              <w:spacing w:before="0"/>
              <w:jc w:val="left"/>
            </w:pPr>
            <w:r w:rsidRPr="00CF0720">
              <w:t>N/A</w:t>
            </w:r>
          </w:p>
        </w:tc>
        <w:tc>
          <w:tcPr>
            <w:tcW w:w="5827" w:type="dxa"/>
          </w:tcPr>
          <w:p w:rsidR="00B04804" w:rsidRPr="00CF0720" w:rsidRDefault="00B04804" w:rsidP="00671B98">
            <w:pPr>
              <w:keepNext/>
              <w:keepLines/>
              <w:spacing w:before="0"/>
              <w:jc w:val="left"/>
            </w:pPr>
            <w:r w:rsidRPr="00CF0720">
              <w:t>No correlation of radiating elements+Usage of normalization factor</w:t>
            </w:r>
          </w:p>
        </w:tc>
      </w:tr>
    </w:tbl>
    <w:p w:rsidR="00A61183" w:rsidRPr="00CF0720" w:rsidRDefault="00FE4671" w:rsidP="00A61183">
      <w:pPr>
        <w:pStyle w:val="ECCAnnexheading3"/>
        <w:rPr>
          <w:lang w:val="en-GB"/>
        </w:rPr>
      </w:pPr>
      <w:r w:rsidRPr="00CF0720">
        <w:rPr>
          <w:lang w:val="en-GB"/>
        </w:rPr>
        <w:t>Results</w:t>
      </w:r>
    </w:p>
    <w:p w:rsidR="00B04804" w:rsidRPr="00CF0720" w:rsidRDefault="0032791C" w:rsidP="00B04804">
      <w:r>
        <w:rPr>
          <w:noProof/>
          <w:lang w:eastAsia="da-DK"/>
        </w:rPr>
        <w:pict>
          <v:shape id="_x0000_s1141" type="#_x0000_t136" style="position:absolute;left:0;text-align:left;margin-left:1.45pt;margin-top:299.7pt;width:485.35pt;height:194.1pt;rotation:315;z-index:-251480064;mso-position-horizontal-relative:margin;mso-position-vertical-relative:margin" o:allowincell="f" fillcolor="silver" stroked="f">
            <v:fill opacity=".5"/>
            <v:textpath style="font-family:&quot;Arial&quot;;font-size:1pt" string="DRAFT"/>
            <w10:wrap anchorx="margin" anchory="margin"/>
          </v:shape>
        </w:pict>
      </w:r>
      <w:r w:rsidR="00B04804" w:rsidRPr="00CF0720">
        <w:t xml:space="preserve">In order to consider reliable figures, </w:t>
      </w:r>
      <w:r w:rsidR="00FE4671" w:rsidRPr="00CF0720">
        <w:t>a</w:t>
      </w:r>
      <w:r w:rsidR="00B04804" w:rsidRPr="00CF0720">
        <w:t xml:space="preserve"> simulation has been run with </w:t>
      </w:r>
      <w:r w:rsidR="00FE4671" w:rsidRPr="00CF0720">
        <w:t xml:space="preserve">1247200 </w:t>
      </w:r>
      <w:r w:rsidR="00B04804" w:rsidRPr="00CF0720">
        <w:t>samples</w:t>
      </w:r>
      <w:r w:rsidR="00FE4671" w:rsidRPr="00CF0720">
        <w:t xml:space="preserve"> </w:t>
      </w:r>
      <w:r w:rsidR="00B04804" w:rsidRPr="00CF0720">
        <w:t>to evaluate the required unwanted emission levels for a significantly lower probability of I/N exceedance (i.e. &lt;10</w:t>
      </w:r>
      <w:r w:rsidR="00B04804" w:rsidRPr="00CF0720">
        <w:rPr>
          <w:vertAlign w:val="superscript"/>
        </w:rPr>
        <w:t>-6</w:t>
      </w:r>
      <w:r w:rsidR="00B04804" w:rsidRPr="00CF0720">
        <w:t>) as indicated in</w:t>
      </w:r>
      <w:r w:rsidR="00AC40EE" w:rsidRPr="00CF0720">
        <w:t xml:space="preserve"> another study</w:t>
      </w:r>
      <w:r w:rsidR="00FE4671" w:rsidRPr="00CF0720">
        <w:t xml:space="preserve"> #5</w:t>
      </w:r>
      <w:r w:rsidR="00AC40EE" w:rsidRPr="00CF0720">
        <w:t>.</w:t>
      </w:r>
    </w:p>
    <w:p w:rsidR="009F3FD3" w:rsidRPr="00CF0720" w:rsidRDefault="00B04804" w:rsidP="009F3FD3">
      <w:pPr>
        <w:keepNext/>
        <w:jc w:val="center"/>
      </w:pPr>
      <w:r w:rsidRPr="00CF0720">
        <w:rPr>
          <w:noProof/>
          <w:lang w:val="da-DK" w:eastAsia="da-DK"/>
        </w:rPr>
        <w:drawing>
          <wp:inline distT="0" distB="0" distL="0" distR="0" wp14:anchorId="45539C38" wp14:editId="339CD9D9">
            <wp:extent cx="4636800" cy="3920400"/>
            <wp:effectExtent l="0" t="0" r="0" b="4445"/>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36800" cy="3920400"/>
                    </a:xfrm>
                    <a:prstGeom prst="rect">
                      <a:avLst/>
                    </a:prstGeom>
                    <a:noFill/>
                    <a:ln>
                      <a:noFill/>
                    </a:ln>
                  </pic:spPr>
                </pic:pic>
              </a:graphicData>
            </a:graphic>
          </wp:inline>
        </w:drawing>
      </w:r>
    </w:p>
    <w:p w:rsidR="00B04804" w:rsidRPr="00CF0720" w:rsidRDefault="009F3FD3" w:rsidP="009F3FD3">
      <w:pPr>
        <w:pStyle w:val="Caption"/>
        <w:rPr>
          <w:lang w:val="en-GB"/>
        </w:rPr>
      </w:pPr>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FB3280" w:rsidRPr="00CF0720">
        <w:rPr>
          <w:noProof/>
          <w:lang w:val="en-GB"/>
        </w:rPr>
        <w:t>31</w:t>
      </w:r>
      <w:r w:rsidRPr="00CF0720">
        <w:rPr>
          <w:lang w:val="en-GB"/>
        </w:rPr>
        <w:fldChar w:fldCharType="end"/>
      </w:r>
      <w:r w:rsidR="00FE4671" w:rsidRPr="00CF0720">
        <w:rPr>
          <w:lang w:val="en-GB"/>
        </w:rPr>
        <w:t>: Airborne radar &amp; AAS Macro BS compatibility results</w:t>
      </w:r>
    </w:p>
    <w:p w:rsidR="00397328" w:rsidRPr="00CF0720" w:rsidRDefault="00F61C69" w:rsidP="00397328">
      <w:pPr>
        <w:pStyle w:val="ECCAnnexheading2"/>
        <w:rPr>
          <w:lang w:val="en-GB"/>
        </w:rPr>
      </w:pPr>
      <w:r w:rsidRPr="00CF0720">
        <w:rPr>
          <w:lang w:val="en-GB"/>
        </w:rPr>
        <w:lastRenderedPageBreak/>
        <w:t>STUDY #4</w:t>
      </w:r>
    </w:p>
    <w:p w:rsidR="002532D4" w:rsidRPr="00CF0720" w:rsidRDefault="002532D4" w:rsidP="002532D4">
      <w:pPr>
        <w:pStyle w:val="ECCAnnexheading3"/>
        <w:rPr>
          <w:lang w:val="en-GB"/>
        </w:rPr>
      </w:pPr>
      <w:r w:rsidRPr="00CF0720">
        <w:rPr>
          <w:lang w:val="en-GB"/>
        </w:rPr>
        <w:t>Introduction</w:t>
      </w:r>
    </w:p>
    <w:p w:rsidR="002532D4" w:rsidRPr="00CF0720" w:rsidRDefault="00F5463F" w:rsidP="002532D4">
      <w:r w:rsidRPr="00CF0720">
        <w:t>T</w:t>
      </w:r>
      <w:r w:rsidR="002532D4" w:rsidRPr="00CF0720">
        <w:t>his study address</w:t>
      </w:r>
      <w:r w:rsidRPr="00CF0720">
        <w:t>es</w:t>
      </w:r>
      <w:r w:rsidR="002532D4" w:rsidRPr="00CF0720">
        <w:t xml:space="preserve"> the issue of regulatory out-of-block emission limits for MFCN base stations in the 3400-3800 MHz band in the context of harmful interference to military radars operating below 3400 MHz.</w:t>
      </w:r>
    </w:p>
    <w:p w:rsidR="002532D4" w:rsidRPr="00CF0720" w:rsidRDefault="002532D4" w:rsidP="002532D4">
      <w:r w:rsidRPr="00CF0720">
        <w:t xml:space="preserve">ECC Decision (11)06 </w:t>
      </w:r>
      <w:r w:rsidR="00671B98" w:rsidRPr="00CF0720">
        <w:fldChar w:fldCharType="begin"/>
      </w:r>
      <w:r w:rsidR="00671B98" w:rsidRPr="00CF0720">
        <w:instrText xml:space="preserve"> REF _Ref500924972 \r \h </w:instrText>
      </w:r>
      <w:r w:rsidR="00671B98" w:rsidRPr="00CF0720">
        <w:fldChar w:fldCharType="separate"/>
      </w:r>
      <w:r w:rsidR="00FB3280" w:rsidRPr="00CF0720">
        <w:t>[3]</w:t>
      </w:r>
      <w:r w:rsidR="00671B98" w:rsidRPr="00CF0720">
        <w:fldChar w:fldCharType="end"/>
      </w:r>
      <w:r w:rsidR="00671B98" w:rsidRPr="00CF0720">
        <w:t xml:space="preserve"> </w:t>
      </w:r>
      <w:r w:rsidRPr="00CF0720">
        <w:t>specifies maximum permitted out-of-block e.i.r.p. levels of –59 and –50 dBm/MHz below 3400 MHz for FDD and TDD MFCN base stations. Administrations may select one or the other (or no limit) depending on the required level of protection of radar in the region in question. These limits had originally been derived via minimum coupling loss analysis, although the derivation was not formally document</w:t>
      </w:r>
      <w:r w:rsidR="0035735A" w:rsidRPr="00CF0720">
        <w:t>ed in any CEPT or ECC reports.</w:t>
      </w:r>
    </w:p>
    <w:p w:rsidR="002532D4" w:rsidRPr="00CF0720" w:rsidRDefault="002532D4" w:rsidP="002532D4">
      <w:r w:rsidRPr="00CF0720">
        <w:t>The present study addresses the introduction of 5G systems in the 3400-3800 MHz band, with a view to establish</w:t>
      </w:r>
    </w:p>
    <w:p w:rsidR="002532D4" w:rsidRPr="00CF0720" w:rsidRDefault="002532D4" w:rsidP="002532D4">
      <w:pPr>
        <w:pStyle w:val="ECCLetteredList"/>
        <w:rPr>
          <w:lang w:val="en-GB"/>
        </w:rPr>
      </w:pPr>
      <w:r w:rsidRPr="00CF0720">
        <w:rPr>
          <w:lang w:val="en-GB"/>
        </w:rPr>
        <w:t xml:space="preserve">Whether these limits represent </w:t>
      </w:r>
      <w:r w:rsidR="008271B0" w:rsidRPr="00CF0720">
        <w:rPr>
          <w:lang w:val="en-GB"/>
        </w:rPr>
        <w:t xml:space="preserve">LRTC </w:t>
      </w:r>
      <w:r w:rsidRPr="00CF0720">
        <w:rPr>
          <w:lang w:val="en-GB"/>
        </w:rPr>
        <w:t>on MFCN base stations for the protection of radar, and</w:t>
      </w:r>
    </w:p>
    <w:p w:rsidR="002532D4" w:rsidRPr="00CF0720" w:rsidRDefault="002532D4" w:rsidP="002532D4">
      <w:pPr>
        <w:pStyle w:val="ECCLetteredList"/>
        <w:rPr>
          <w:lang w:val="en-GB"/>
        </w:rPr>
      </w:pPr>
      <w:r w:rsidRPr="00CF0720">
        <w:rPr>
          <w:lang w:val="en-GB"/>
        </w:rPr>
        <w:t xml:space="preserve">Whether the use of beam forming techniques in 4G and 5G base stations will have any implications on how regulatory out-of-block emission limits should be specified.  </w:t>
      </w:r>
    </w:p>
    <w:p w:rsidR="002532D4" w:rsidRPr="00CF0720" w:rsidRDefault="0032791C" w:rsidP="002532D4">
      <w:r>
        <w:rPr>
          <w:noProof/>
          <w:lang w:eastAsia="da-DK"/>
        </w:rPr>
        <w:pict>
          <v:shape id="_x0000_s1109" type="#_x0000_t136" style="position:absolute;left:0;text-align:left;margin-left:14.4pt;margin-top:260.3pt;width:485.35pt;height:194.1pt;rotation:315;z-index:-251506688;mso-position-horizontal-relative:margin;mso-position-vertical-relative:margin" o:allowincell="f" fillcolor="silver" stroked="f">
            <v:fill opacity=".5"/>
            <v:textpath style="font-family:&quot;Arial&quot;;font-size:1pt" string="DRAFT"/>
            <w10:wrap anchorx="margin" anchory="margin"/>
          </v:shape>
        </w:pict>
      </w:r>
      <w:r w:rsidR="002532D4" w:rsidRPr="00CF0720">
        <w:t>With regards to (a), our analysis indicates that there is indeed room for relaxation of the existing e.i.r.p. limits while maintaining a low probability of harmful interference to radar.</w:t>
      </w:r>
    </w:p>
    <w:p w:rsidR="002532D4" w:rsidRPr="00CF0720" w:rsidRDefault="002532D4" w:rsidP="002532D4">
      <w:r w:rsidRPr="00CF0720">
        <w:t xml:space="preserve">With regards to (b), we demonstrate that the use of total radiate power (TRP) is the preferred approach for specifying out-of-block emission limits for MFCN base stations which use beam forming techniques. </w:t>
      </w:r>
    </w:p>
    <w:p w:rsidR="002532D4" w:rsidRPr="00CF0720" w:rsidRDefault="002532D4" w:rsidP="002532D4">
      <w:pPr>
        <w:pStyle w:val="ECCAnnexheading3"/>
        <w:rPr>
          <w:lang w:val="en-GB"/>
        </w:rPr>
      </w:pPr>
      <w:r w:rsidRPr="00CF0720">
        <w:rPr>
          <w:lang w:val="en-GB"/>
        </w:rPr>
        <w:t>Modelling approach (macro cells)</w:t>
      </w:r>
    </w:p>
    <w:p w:rsidR="003A1812" w:rsidRPr="00CF0720" w:rsidRDefault="002532D4" w:rsidP="003A1812">
      <w:r w:rsidRPr="00CF0720">
        <w:t xml:space="preserve">The modelling approach and a set of parameter values are described in </w:t>
      </w:r>
      <w:r w:rsidR="0035735A" w:rsidRPr="00CF0720">
        <w:rPr>
          <w:rStyle w:val="ECCHLcyan"/>
        </w:rPr>
        <w:fldChar w:fldCharType="begin"/>
      </w:r>
      <w:r w:rsidR="0035735A" w:rsidRPr="00CF0720">
        <w:instrText xml:space="preserve"> REF _Ref505009721 \r \h </w:instrText>
      </w:r>
      <w:r w:rsidR="0035735A" w:rsidRPr="00CF0720">
        <w:rPr>
          <w:rStyle w:val="ECCHLcyan"/>
        </w:rPr>
      </w:r>
      <w:r w:rsidR="0035735A" w:rsidRPr="00CF0720">
        <w:rPr>
          <w:rStyle w:val="ECCHLcyan"/>
        </w:rPr>
        <w:fldChar w:fldCharType="separate"/>
      </w:r>
      <w:r w:rsidR="00FB3280" w:rsidRPr="00CF0720">
        <w:t>A4.4.5</w:t>
      </w:r>
      <w:r w:rsidR="0035735A" w:rsidRPr="00CF0720">
        <w:rPr>
          <w:rStyle w:val="ECCHLcyan"/>
        </w:rPr>
        <w:fldChar w:fldCharType="end"/>
      </w:r>
      <w:r w:rsidR="0035735A" w:rsidRPr="00CF0720">
        <w:rPr>
          <w:rStyle w:val="ECCParagraph"/>
        </w:rPr>
        <w:t>.</w:t>
      </w:r>
    </w:p>
    <w:p w:rsidR="002532D4" w:rsidRPr="00CF0720" w:rsidRDefault="003A1812" w:rsidP="002532D4">
      <w:r w:rsidRPr="00CF0720">
        <w:fldChar w:fldCharType="begin"/>
      </w:r>
      <w:r w:rsidRPr="00CF0720">
        <w:instrText xml:space="preserve"> REF _Ref505344378 \h </w:instrText>
      </w:r>
      <w:r w:rsidRPr="00CF0720">
        <w:fldChar w:fldCharType="separate"/>
      </w:r>
      <w:r w:rsidR="00FB3280" w:rsidRPr="00CF0720">
        <w:t xml:space="preserve">Figure </w:t>
      </w:r>
      <w:r w:rsidR="00FB3280" w:rsidRPr="00CF0720">
        <w:rPr>
          <w:noProof/>
        </w:rPr>
        <w:t>32</w:t>
      </w:r>
      <w:r w:rsidRPr="00CF0720">
        <w:fldChar w:fldCharType="end"/>
      </w:r>
      <w:r w:rsidR="002532D4" w:rsidRPr="00CF0720">
        <w:t xml:space="preserve"> illustrates the approach for the modelling of MFCN macro</w:t>
      </w:r>
      <w:r w:rsidR="002532D4" w:rsidRPr="00CF0720">
        <w:rPr>
          <w:rStyle w:val="FootnoteReference"/>
        </w:rPr>
        <w:footnoteReference w:id="16"/>
      </w:r>
      <w:r w:rsidR="002532D4" w:rsidRPr="00CF0720">
        <w:t xml:space="preserve"> base stations. Here, a radar receiver is surrounded by multiple rings of tri-sector MFCN base stations in a hexagonal arrangement. The minimum and maximum separations between the radar and MFCN base stations are 3000 and 5000 metres, respectively. This implies a total of 5 rings and 272 macro-sites, with an inter-site distance of 450 </w:t>
      </w:r>
      <w:r w:rsidRPr="00CF0720">
        <w:t>metres.</w:t>
      </w:r>
    </w:p>
    <w:p w:rsidR="003A1812" w:rsidRPr="00CF0720" w:rsidRDefault="003A1812" w:rsidP="002532D4"/>
    <w:p w:rsidR="003A1812" w:rsidRPr="00CF0720" w:rsidRDefault="002532D4" w:rsidP="003A1812">
      <w:pPr>
        <w:pStyle w:val="Caption"/>
        <w:rPr>
          <w:lang w:val="en-GB"/>
        </w:rPr>
      </w:pPr>
      <w:bookmarkStart w:id="3766" w:name="_Ref505009740"/>
      <w:r w:rsidRPr="00CF0720">
        <w:rPr>
          <w:noProof/>
          <w:lang w:eastAsia="da-DK"/>
        </w:rPr>
        <w:lastRenderedPageBreak/>
        <w:drawing>
          <wp:inline distT="0" distB="0" distL="0" distR="0" wp14:anchorId="235E3AF1" wp14:editId="7107F29C">
            <wp:extent cx="2689200" cy="2642400"/>
            <wp:effectExtent l="0" t="0" r="0" b="5715"/>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89200" cy="2642400"/>
                    </a:xfrm>
                    <a:prstGeom prst="rect">
                      <a:avLst/>
                    </a:prstGeom>
                    <a:noFill/>
                    <a:ln w="9525">
                      <a:noFill/>
                      <a:miter lim="800000"/>
                      <a:headEnd/>
                      <a:tailEnd/>
                    </a:ln>
                  </pic:spPr>
                </pic:pic>
              </a:graphicData>
            </a:graphic>
          </wp:inline>
        </w:drawing>
      </w:r>
    </w:p>
    <w:p w:rsidR="002532D4" w:rsidRPr="00CF0720" w:rsidRDefault="002532D4" w:rsidP="003A1812">
      <w:pPr>
        <w:pStyle w:val="Caption"/>
        <w:rPr>
          <w:lang w:val="en-GB"/>
        </w:rPr>
      </w:pPr>
      <w:bookmarkStart w:id="3767" w:name="_Ref505344378"/>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FB3280" w:rsidRPr="00CF0720">
        <w:rPr>
          <w:noProof/>
          <w:lang w:val="en-GB"/>
        </w:rPr>
        <w:t>32</w:t>
      </w:r>
      <w:r w:rsidRPr="00CF0720">
        <w:rPr>
          <w:lang w:val="en-GB"/>
        </w:rPr>
        <w:fldChar w:fldCharType="end"/>
      </w:r>
      <w:bookmarkEnd w:id="3766"/>
      <w:bookmarkEnd w:id="3767"/>
      <w:r w:rsidRPr="00CF0720">
        <w:rPr>
          <w:lang w:val="en-GB"/>
        </w:rPr>
        <w:t xml:space="preserve"> A radar receiver is surrounded by 5 rings of 272 tri-sectored MFCN macro base stations (only three rings are shown).</w:t>
      </w:r>
    </w:p>
    <w:p w:rsidR="002532D4" w:rsidRPr="00CF0720" w:rsidRDefault="0032791C" w:rsidP="002532D4">
      <w:r>
        <w:rPr>
          <w:noProof/>
          <w:lang w:eastAsia="da-DK"/>
        </w:rPr>
        <w:pict>
          <v:shape id="_x0000_s1111" type="#_x0000_t136" style="position:absolute;left:0;text-align:left;margin-left:11.9pt;margin-top:246.7pt;width:485.35pt;height:194.1pt;rotation:315;z-index:-251504640;mso-position-horizontal-relative:margin;mso-position-vertical-relative:margin" o:allowincell="f" fillcolor="silver" stroked="f">
            <v:fill opacity=".5"/>
            <v:textpath style="font-family:&quot;Arial&quot;;font-size:1pt" string="DRAFT"/>
            <w10:wrap anchorx="margin" anchory="margin"/>
          </v:shape>
        </w:pict>
      </w:r>
      <w:r w:rsidR="002532D4" w:rsidRPr="00CF0720">
        <w:t>The MFCN base stations are assumed to operate with a TDD DL:UL ratio of 8:2, a network loading of 50%, and with antennas located 20 metres above the ground with a mechanical downtilt of 10</w:t>
      </w:r>
      <w:r w:rsidR="002532D4" w:rsidRPr="00CF0720">
        <w:sym w:font="Symbol" w:char="F0B0"/>
      </w:r>
      <w:r w:rsidR="002532D4" w:rsidRPr="00CF0720">
        <w:t>. The antenna element radiation pattern is based on ITU-R M.2101, with vertical and horizontal 3 dB beamwidths of 65</w:t>
      </w:r>
      <w:r w:rsidR="002532D4" w:rsidRPr="00CF0720">
        <w:sym w:font="Symbol" w:char="F0B0"/>
      </w:r>
      <w:r w:rsidR="002532D4" w:rsidRPr="00CF0720">
        <w:t xml:space="preserve"> and 80</w:t>
      </w:r>
      <w:r w:rsidR="002532D4" w:rsidRPr="00CF0720">
        <w:sym w:font="Symbol" w:char="F0B0"/>
      </w:r>
      <w:r w:rsidR="002532D4" w:rsidRPr="00CF0720">
        <w:t xml:space="preserve">, respectively, a front-to-back ratio of 30 dB, and a gain of 8.9 dBi.   </w:t>
      </w:r>
    </w:p>
    <w:p w:rsidR="002532D4" w:rsidRPr="00CF0720" w:rsidRDefault="002532D4" w:rsidP="002532D4">
      <w:r w:rsidRPr="00CF0720">
        <w:t>The radar receiver antenna is modelled as located 30 metres above the ground with a mechanical downtilt of 0</w:t>
      </w:r>
      <w:r w:rsidRPr="00CF0720">
        <w:sym w:font="Symbol" w:char="F0B0"/>
      </w:r>
      <w:r w:rsidRPr="00CF0720">
        <w:t>. The antenna pattern is again based on ITU-R M.2101, but with vertical and horizontal 3 dB beamwidths of 4.8</w:t>
      </w:r>
      <w:r w:rsidRPr="00CF0720">
        <w:sym w:font="Symbol" w:char="F0B0"/>
      </w:r>
      <w:r w:rsidRPr="00CF0720">
        <w:t xml:space="preserve"> and 1.5</w:t>
      </w:r>
      <w:r w:rsidRPr="00CF0720">
        <w:sym w:font="Symbol" w:char="F0B0"/>
      </w:r>
      <w:r w:rsidRPr="00CF0720">
        <w:t xml:space="preserve">, respectively, a front-to-back ratio of 35 dB, a maximum gain of 33 dBi, and a loss of 3 dB.   </w:t>
      </w:r>
    </w:p>
    <w:p w:rsidR="003A1812" w:rsidRPr="00CF0720" w:rsidRDefault="002532D4" w:rsidP="003A1812">
      <w:r w:rsidRPr="00CF0720">
        <w:t xml:space="preserve">Interference to the radar receiver is calculated as the aggregate of the out-of-block emissions of all MFCN base stations, using the ITU-R P.452 propagation model. No clutter loss is assumed for the geometry considered. The target interference level at the input to the radar receiver is considered to be -118 dBm/MHz (I/N of –6 dB, </w:t>
      </w:r>
      <w:r w:rsidR="003A1812" w:rsidRPr="00CF0720">
        <w:t xml:space="preserve">for a noise figure of 2 dB).   </w:t>
      </w:r>
    </w:p>
    <w:p w:rsidR="002532D4" w:rsidRPr="00CF0720" w:rsidRDefault="003A1812" w:rsidP="002532D4">
      <w:r w:rsidRPr="00CF0720">
        <w:fldChar w:fldCharType="begin"/>
      </w:r>
      <w:r w:rsidRPr="00CF0720">
        <w:instrText xml:space="preserve"> REF _Ref505344263 \h </w:instrText>
      </w:r>
      <w:r w:rsidRPr="00CF0720">
        <w:fldChar w:fldCharType="separate"/>
      </w:r>
      <w:r w:rsidR="00FB3280" w:rsidRPr="00CF0720">
        <w:t xml:space="preserve">Figure </w:t>
      </w:r>
      <w:r w:rsidR="00FB3280" w:rsidRPr="00CF0720">
        <w:rPr>
          <w:noProof/>
        </w:rPr>
        <w:t>33</w:t>
      </w:r>
      <w:r w:rsidRPr="00CF0720">
        <w:fldChar w:fldCharType="end"/>
      </w:r>
      <w:r w:rsidRPr="00CF0720">
        <w:t xml:space="preserve"> </w:t>
      </w:r>
      <w:r w:rsidR="002532D4" w:rsidRPr="00CF0720">
        <w:t>illustrates the way in which angular discrimination is modelled at the MFCN base stations and radar receiver:</w:t>
      </w:r>
    </w:p>
    <w:p w:rsidR="002532D4" w:rsidRPr="00CF0720" w:rsidRDefault="002532D4" w:rsidP="0035735A">
      <w:pPr>
        <w:pStyle w:val="ECCNumberedList"/>
        <w:numPr>
          <w:ilvl w:val="0"/>
          <w:numId w:val="56"/>
        </w:numPr>
      </w:pPr>
      <w:r w:rsidRPr="00CF0720">
        <w:t>At each Monte Carlo trial, the radar receiver is assumed to point its beam towards a random direction in azimuth (uniformly distributed between 0</w:t>
      </w:r>
      <w:r w:rsidRPr="00CF0720">
        <w:sym w:font="Symbol" w:char="F0B0"/>
      </w:r>
      <w:r w:rsidRPr="00CF0720">
        <w:t xml:space="preserve"> and 360</w:t>
      </w:r>
      <w:r w:rsidRPr="00CF0720">
        <w:sym w:font="Symbol" w:char="F0B0"/>
      </w:r>
      <w:r w:rsidRPr="00CF0720">
        <w:t>).</w:t>
      </w:r>
    </w:p>
    <w:p w:rsidR="002532D4" w:rsidRPr="00CF0720" w:rsidRDefault="002532D4" w:rsidP="0035735A">
      <w:pPr>
        <w:pStyle w:val="ECCNumberedList"/>
      </w:pPr>
      <w:r w:rsidRPr="00CF0720">
        <w:t>At each Monte Carlo trial, each MFCN base station sector is assumed to radiate towards a user equipment (UE) which is located within the area of the sector. UEs are assumed to be indoors with a probability of 7% (equally likely to be 1.5, 4.5, 7.5, 10.5, 13.5 or 16.5 metres above ground). Outdoors UEs are assumed to be 1.5 metres above ground.</w:t>
      </w:r>
    </w:p>
    <w:p w:rsidR="002532D4" w:rsidRPr="00CF0720" w:rsidRDefault="002532D4" w:rsidP="002532D4">
      <w:r w:rsidRPr="00CF0720">
        <w:t xml:space="preserve">The intention in the above modelling approach is to adequately capture the benefits of angular discrimination at the transmitters and receiver. It should be noted that the extent to which the out-block transmissions of a MFCN base station undergo beam forming depends on the level of the correlation of the said signals across the transmitting antenna elements. </w:t>
      </w:r>
    </w:p>
    <w:p w:rsidR="003A1812" w:rsidRPr="00CF0720" w:rsidRDefault="002532D4" w:rsidP="003A1812">
      <w:pPr>
        <w:pStyle w:val="Caption"/>
        <w:rPr>
          <w:lang w:val="en-GB"/>
        </w:rPr>
      </w:pPr>
      <w:bookmarkStart w:id="3768" w:name="_Ref505009829"/>
      <w:r w:rsidRPr="00CF0720">
        <w:rPr>
          <w:noProof/>
          <w:lang w:eastAsia="da-DK"/>
        </w:rPr>
        <w:lastRenderedPageBreak/>
        <w:drawing>
          <wp:inline distT="0" distB="0" distL="0" distR="0" wp14:anchorId="58F33A50" wp14:editId="061101A2">
            <wp:extent cx="4528800" cy="1879200"/>
            <wp:effectExtent l="0" t="0" r="5715" b="6985"/>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28800" cy="1879200"/>
                    </a:xfrm>
                    <a:prstGeom prst="rect">
                      <a:avLst/>
                    </a:prstGeom>
                    <a:noFill/>
                    <a:ln w="9525">
                      <a:noFill/>
                      <a:miter lim="800000"/>
                      <a:headEnd/>
                      <a:tailEnd/>
                    </a:ln>
                  </pic:spPr>
                </pic:pic>
              </a:graphicData>
            </a:graphic>
          </wp:inline>
        </w:drawing>
      </w:r>
    </w:p>
    <w:p w:rsidR="002532D4" w:rsidRPr="00CF0720" w:rsidRDefault="002532D4" w:rsidP="003A1812">
      <w:pPr>
        <w:pStyle w:val="Caption"/>
        <w:rPr>
          <w:lang w:val="en-GB"/>
        </w:rPr>
      </w:pPr>
      <w:bookmarkStart w:id="3769" w:name="_Ref505344263"/>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FB3280" w:rsidRPr="00CF0720">
        <w:rPr>
          <w:noProof/>
          <w:lang w:val="en-GB"/>
        </w:rPr>
        <w:t>33</w:t>
      </w:r>
      <w:r w:rsidRPr="00CF0720">
        <w:rPr>
          <w:lang w:val="en-GB"/>
        </w:rPr>
        <w:fldChar w:fldCharType="end"/>
      </w:r>
      <w:bookmarkEnd w:id="3768"/>
      <w:bookmarkEnd w:id="3769"/>
      <w:r w:rsidRPr="00CF0720">
        <w:rPr>
          <w:lang w:val="en-GB"/>
        </w:rPr>
        <w:t xml:space="preserve"> Modelling of angular discrimination.</w:t>
      </w:r>
    </w:p>
    <w:p w:rsidR="002532D4" w:rsidRPr="00CF0720" w:rsidRDefault="002532D4" w:rsidP="002532D4">
      <w:r w:rsidRPr="00CF0720">
        <w:t xml:space="preserve">This is illustrated in </w:t>
      </w:r>
      <w:r w:rsidR="003A1812" w:rsidRPr="00CF0720">
        <w:fldChar w:fldCharType="begin"/>
      </w:r>
      <w:r w:rsidR="003A1812" w:rsidRPr="00CF0720">
        <w:instrText xml:space="preserve"> REF _Ref505344203 \h </w:instrText>
      </w:r>
      <w:r w:rsidR="003A1812" w:rsidRPr="00CF0720">
        <w:fldChar w:fldCharType="separate"/>
      </w:r>
      <w:r w:rsidR="00FB3280" w:rsidRPr="00CF0720">
        <w:t xml:space="preserve">Figure </w:t>
      </w:r>
      <w:r w:rsidR="00FB3280" w:rsidRPr="00CF0720">
        <w:rPr>
          <w:noProof/>
        </w:rPr>
        <w:t>34</w:t>
      </w:r>
      <w:r w:rsidR="003A1812" w:rsidRPr="00CF0720">
        <w:fldChar w:fldCharType="end"/>
      </w:r>
      <w:r w:rsidR="003A1812" w:rsidRPr="00CF0720">
        <w:t xml:space="preserve"> </w:t>
      </w:r>
      <w:r w:rsidRPr="00CF0720">
        <w:t>below for an antenna array of 16×16 elements spaced at 0.9 of a wavelength horizontally and vertically. The figure shows the array system gain</w:t>
      </w:r>
      <w:r w:rsidRPr="00CF0720">
        <w:rPr>
          <w:rStyle w:val="FootnoteReference"/>
        </w:rPr>
        <w:footnoteReference w:id="17"/>
      </w:r>
      <w:r w:rsidRPr="00CF0720">
        <w:t xml:space="preserve"> as a function of azimuth and for zero elevation. As can be seen, the out-of-block radiation pattern can vary considerably depending on the correlation </w:t>
      </w:r>
      <m:oMath>
        <m:r>
          <w:rPr>
            <w:rFonts w:ascii="Cambria Math" w:hAnsi="Cambria Math"/>
          </w:rPr>
          <m:t>ρ</m:t>
        </m:r>
      </m:oMath>
      <w:r w:rsidRPr="00CF0720">
        <w:t xml:space="preserve"> of the out-of-block signal across the antenna elements. Specifically, for </w:t>
      </w:r>
      <m:oMath>
        <m:r>
          <w:rPr>
            <w:rFonts w:ascii="Cambria Math" w:hAnsi="Cambria Math"/>
          </w:rPr>
          <m:t>ρ</m:t>
        </m:r>
      </m:oMath>
      <w:r w:rsidRPr="00CF0720">
        <w:t xml:space="preserve"> = 0, the radiation pattern is identical to that of an individual antenna element. Whereas, for </w:t>
      </w:r>
      <m:oMath>
        <m:r>
          <w:rPr>
            <w:rFonts w:ascii="Cambria Math" w:hAnsi="Cambria Math"/>
          </w:rPr>
          <m:t>ρ</m:t>
        </m:r>
      </m:oMath>
      <w:r w:rsidRPr="00CF0720">
        <w:t xml:space="preserve"> = 1, the out-of-block signal is fully beamformed, with a maximum e.i.r.p. towards boresight which considerabl</w:t>
      </w:r>
      <w:r w:rsidR="00494E41" w:rsidRPr="00CF0720">
        <w:t xml:space="preserve">y exceeds that for the case of </w:t>
      </w:r>
      <m:oMath>
        <m:r>
          <w:rPr>
            <w:rFonts w:ascii="Cambria Math" w:hAnsi="Cambria Math"/>
          </w:rPr>
          <m:t>ρ</m:t>
        </m:r>
      </m:oMath>
      <w:r w:rsidR="00494E41" w:rsidRPr="00CF0720">
        <w:t> </w:t>
      </w:r>
      <w:r w:rsidRPr="00CF0720">
        <w:t>=</w:t>
      </w:r>
      <w:r w:rsidR="00494E41" w:rsidRPr="00CF0720">
        <w:t> </w:t>
      </w:r>
      <w:r w:rsidRPr="00CF0720">
        <w:t>0.</w:t>
      </w:r>
    </w:p>
    <w:p w:rsidR="002532D4" w:rsidRPr="00CF0720" w:rsidRDefault="0032791C" w:rsidP="002532D4">
      <w:r>
        <w:rPr>
          <w:noProof/>
          <w:lang w:eastAsia="da-DK"/>
        </w:rPr>
        <w:pict>
          <v:shape id="_x0000_s1112" type="#_x0000_t136" style="position:absolute;left:0;text-align:left;margin-left:41.75pt;margin-top:281.45pt;width:485.35pt;height:194.1pt;rotation:315;z-index:-251503616;mso-position-horizontal-relative:margin;mso-position-vertical-relative:margin" o:allowincell="f" fillcolor="silver" stroked="f">
            <v:fill opacity=".5"/>
            <v:textpath style="font-family:&quot;Arial&quot;;font-size:1pt" string="DRAFT"/>
            <w10:wrap anchorx="margin" anchory="margin"/>
          </v:shape>
        </w:pict>
      </w:r>
      <w:r w:rsidR="002532D4" w:rsidRPr="00CF0720">
        <w:t xml:space="preserve">In practice, it is difficult to know the precise value of the correlation </w:t>
      </w:r>
      <m:oMath>
        <m:r>
          <w:rPr>
            <w:rFonts w:ascii="Cambria Math" w:hAnsi="Cambria Math"/>
          </w:rPr>
          <m:t>ρ</m:t>
        </m:r>
      </m:oMath>
      <w:r w:rsidR="002532D4" w:rsidRPr="00CF0720">
        <w:t xml:space="preserve"> for the out-of-block signal. This is because unwanted emissions are generated by a mix of noise sources and non-linearities which can be common or distinct among the multiple transmitter chains. This poses an important concern regarding how the use of e.i.r.p. to specify power limits might unnecessarily constrain the operation of MFCN base stations which use beam forming. We address this in the next section.</w:t>
      </w:r>
    </w:p>
    <w:p w:rsidR="003A1812" w:rsidRPr="00CF0720" w:rsidRDefault="002532D4" w:rsidP="002532D4">
      <w:pPr>
        <w:pStyle w:val="Caption"/>
        <w:rPr>
          <w:lang w:val="en-GB"/>
        </w:rPr>
      </w:pPr>
      <w:bookmarkStart w:id="3770" w:name="_Ref505007986"/>
      <w:r w:rsidRPr="00CF0720">
        <w:rPr>
          <w:noProof/>
          <w:lang w:eastAsia="da-DK"/>
        </w:rPr>
        <w:drawing>
          <wp:inline distT="0" distB="0" distL="0" distR="0" wp14:anchorId="55784CE9" wp14:editId="032B752B">
            <wp:extent cx="5940000" cy="2790000"/>
            <wp:effectExtent l="0" t="0" r="381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0000" cy="2790000"/>
                    </a:xfrm>
                    <a:prstGeom prst="rect">
                      <a:avLst/>
                    </a:prstGeom>
                    <a:noFill/>
                    <a:ln w="9525">
                      <a:noFill/>
                      <a:miter lim="800000"/>
                      <a:headEnd/>
                      <a:tailEnd/>
                    </a:ln>
                  </pic:spPr>
                </pic:pic>
              </a:graphicData>
            </a:graphic>
          </wp:inline>
        </w:drawing>
      </w:r>
    </w:p>
    <w:p w:rsidR="002532D4" w:rsidRPr="00CF0720" w:rsidRDefault="002532D4" w:rsidP="002532D4">
      <w:pPr>
        <w:pStyle w:val="Caption"/>
        <w:rPr>
          <w:lang w:val="en-GB"/>
        </w:rPr>
      </w:pPr>
      <w:bookmarkStart w:id="3771" w:name="_Ref505344203"/>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FB3280" w:rsidRPr="00CF0720">
        <w:rPr>
          <w:noProof/>
          <w:lang w:val="en-GB"/>
        </w:rPr>
        <w:t>34</w:t>
      </w:r>
      <w:r w:rsidRPr="00CF0720">
        <w:rPr>
          <w:lang w:val="en-GB"/>
        </w:rPr>
        <w:fldChar w:fldCharType="end"/>
      </w:r>
      <w:bookmarkEnd w:id="3770"/>
      <w:bookmarkEnd w:id="3771"/>
      <w:r w:rsidRPr="00CF0720">
        <w:rPr>
          <w:lang w:val="en-GB"/>
        </w:rPr>
        <w:t xml:space="preserve"> The variation of out-of-block radiation pattern with correlation </w:t>
      </w:r>
      <m:oMath>
        <m:r>
          <m:rPr>
            <m:sty m:val="bi"/>
          </m:rPr>
          <w:rPr>
            <w:rFonts w:ascii="Cambria Math" w:hAnsi="Cambria Math"/>
            <w:lang w:val="en-GB"/>
          </w:rPr>
          <m:t>ρ</m:t>
        </m:r>
      </m:oMath>
      <w:r w:rsidRPr="00CF0720">
        <w:rPr>
          <w:lang w:val="en-GB"/>
        </w:rPr>
        <w:t xml:space="preserve"> across antenna elements.</w:t>
      </w:r>
    </w:p>
    <w:p w:rsidR="002532D4" w:rsidRPr="00CF0720" w:rsidRDefault="002532D4" w:rsidP="00671B98">
      <w:pPr>
        <w:pStyle w:val="ECCAnnexheading3"/>
        <w:keepNext/>
        <w:keepLines/>
        <w:rPr>
          <w:lang w:val="en-GB"/>
        </w:rPr>
      </w:pPr>
      <w:r w:rsidRPr="00CF0720">
        <w:rPr>
          <w:lang w:val="en-GB"/>
        </w:rPr>
        <w:lastRenderedPageBreak/>
        <w:t>Simulation results</w:t>
      </w:r>
    </w:p>
    <w:p w:rsidR="002532D4" w:rsidRPr="00CF0720" w:rsidRDefault="002532D4" w:rsidP="002532D4">
      <w:r w:rsidRPr="00CF0720">
        <w:t xml:space="preserve">In this section, we first present the results of simulations regarding the relationship between the out-of-block e.i.r.p. of MFCN base stations, and the statistics of harmful interference at the radar receiver, and contrast these with the existing regulatory limits. </w:t>
      </w:r>
    </w:p>
    <w:p w:rsidR="002532D4" w:rsidRPr="00CF0720" w:rsidRDefault="002532D4" w:rsidP="002532D4">
      <w:r w:rsidRPr="00CF0720">
        <w:t>We then present similar results in the context of the out-of-block TRP of MFCN base stations, and assess the suitability of TRP for the specification of regulatory emission limits for beam forming base stations.</w:t>
      </w:r>
    </w:p>
    <w:p w:rsidR="002532D4" w:rsidRPr="00CF0720" w:rsidRDefault="002532D4" w:rsidP="002532D4">
      <w:pPr>
        <w:pStyle w:val="ECCAnnexheading4"/>
        <w:rPr>
          <w:lang w:val="en-GB"/>
        </w:rPr>
      </w:pPr>
      <w:r w:rsidRPr="00CF0720">
        <w:rPr>
          <w:lang w:val="en-GB"/>
        </w:rPr>
        <w:t>Maximum permitted out-of-block e.i.r.p.</w:t>
      </w:r>
    </w:p>
    <w:p w:rsidR="002532D4" w:rsidRPr="00CF0720" w:rsidRDefault="002532D4" w:rsidP="002532D4">
      <w:r w:rsidRPr="00CF0720">
        <w:t xml:space="preserve">Figures 4 and 5 illustrate the variation of exceedance probability as a function of out-of-block e.i.r.p. for two antenna array configurations, and correlations of 0 and 1. Exceedance probability is the probability that interference at the radar receiver exceeds a target value of -118 dBm/MHz. </w:t>
      </w:r>
    </w:p>
    <w:p w:rsidR="002532D4" w:rsidRPr="00CF0720" w:rsidRDefault="0032791C" w:rsidP="002532D4">
      <w:r>
        <w:rPr>
          <w:noProof/>
          <w:lang w:eastAsia="da-DK"/>
        </w:rPr>
        <w:pict>
          <v:shape id="_x0000_s1142" type="#_x0000_t136" style="position:absolute;left:0;text-align:left;margin-left:21.45pt;margin-top:230.9pt;width:485.35pt;height:194.1pt;rotation:315;z-index:-251479040;mso-position-horizontal-relative:margin;mso-position-vertical-relative:margin" o:allowincell="f" fillcolor="silver" stroked="f">
            <v:fill opacity=".5"/>
            <v:textpath style="font-family:&quot;Arial&quot;;font-size:1pt" string="DRAFT"/>
            <w10:wrap anchorx="margin" anchory="margin"/>
          </v:shape>
        </w:pict>
      </w:r>
      <w:r w:rsidR="002532D4" w:rsidRPr="00CF0720">
        <w:t>As expected, the exceedance probability is a monotonic function of the out-of-block e.i.r.p.. Specifically, exceedance probability approaches 0 and 1 as the out-of-block e.i.r.p. takes increasingly small and larger values, respectively.</w:t>
      </w:r>
    </w:p>
    <w:p w:rsidR="002532D4" w:rsidRPr="00CF0720" w:rsidRDefault="002532D4" w:rsidP="002532D4">
      <w:pPr>
        <w:pStyle w:val="Caption"/>
        <w:rPr>
          <w:lang w:val="en-GB"/>
        </w:rPr>
      </w:pPr>
      <w:r w:rsidRPr="00CF0720">
        <w:rPr>
          <w:noProof/>
          <w:lang w:eastAsia="da-DK"/>
        </w:rPr>
        <w:drawing>
          <wp:anchor distT="0" distB="0" distL="114300" distR="114300" simplePos="0" relativeHeight="251716608" behindDoc="0" locked="0" layoutInCell="1" allowOverlap="0" wp14:anchorId="353AA307" wp14:editId="258D040F">
            <wp:simplePos x="0" y="0"/>
            <wp:positionH relativeFrom="column">
              <wp:align>center</wp:align>
            </wp:positionH>
            <wp:positionV relativeFrom="paragraph">
              <wp:posOffset>1270</wp:posOffset>
            </wp:positionV>
            <wp:extent cx="4125600" cy="2811600"/>
            <wp:effectExtent l="0" t="0" r="8255" b="8255"/>
            <wp:wrapTopAndBottom/>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125600" cy="2811600"/>
                    </a:xfrm>
                    <a:prstGeom prst="rect">
                      <a:avLst/>
                    </a:prstGeom>
                  </pic:spPr>
                </pic:pic>
              </a:graphicData>
            </a:graphic>
          </wp:anchor>
        </w:drawing>
      </w:r>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FB3280" w:rsidRPr="00CF0720">
        <w:rPr>
          <w:noProof/>
          <w:lang w:val="en-GB"/>
        </w:rPr>
        <w:t>35</w:t>
      </w:r>
      <w:r w:rsidRPr="00CF0720">
        <w:rPr>
          <w:lang w:val="en-GB"/>
        </w:rPr>
        <w:fldChar w:fldCharType="end"/>
      </w:r>
      <w:r w:rsidR="00B15945" w:rsidRPr="00CF0720">
        <w:rPr>
          <w:lang w:val="en-GB"/>
        </w:rPr>
        <w:t>:</w:t>
      </w:r>
      <w:r w:rsidRPr="00CF0720">
        <w:rPr>
          <w:lang w:val="en-GB"/>
        </w:rPr>
        <w:t xml:space="preserve"> Exceedance probability as a function of out-of-block e.i.r.p. for a 8×8 array. </w:t>
      </w:r>
    </w:p>
    <w:p w:rsidR="002532D4" w:rsidRPr="00CF0720" w:rsidRDefault="002532D4" w:rsidP="002532D4">
      <w:r w:rsidRPr="00CF0720">
        <w:t>The existing regulations specify a maximum permitted out-of-block e.i.r.p. of -59/-50 dBm/MHz.</w:t>
      </w:r>
    </w:p>
    <w:p w:rsidR="002532D4" w:rsidRPr="00CF0720" w:rsidRDefault="002532D4" w:rsidP="002532D4">
      <w:r w:rsidRPr="00CF0720">
        <w:t>As can be seen, when correlation is 1 rather than 0, the same exceedance probability can be achieved at larger values of out-of-block e.i.r.p.. This is because when correlation is 1, beam forming at the MFCN base stations mitigates the impact of interference to the radar receiver. Whereas, when correlation is zero, the radiation from the MFCN base stations simply follows the radiation pattern of each antenna element, with no benefits from beam forming (i.e., the exceedance probability is not a function of the array configuration). The benefits of beam forming with the larger number of antenna elements is also readily evident.</w:t>
      </w:r>
    </w:p>
    <w:p w:rsidR="0088360D" w:rsidRPr="00CF0720" w:rsidRDefault="002532D4" w:rsidP="002532D4">
      <w:pPr>
        <w:pStyle w:val="Caption"/>
        <w:rPr>
          <w:lang w:val="en-GB"/>
        </w:rPr>
      </w:pPr>
      <w:r w:rsidRPr="00CF0720">
        <w:rPr>
          <w:noProof/>
          <w:lang w:eastAsia="da-DK"/>
        </w:rPr>
        <w:lastRenderedPageBreak/>
        <w:drawing>
          <wp:inline distT="0" distB="0" distL="0" distR="0" wp14:anchorId="2DE18CFD" wp14:editId="40EAA212">
            <wp:extent cx="4125600" cy="2811600"/>
            <wp:effectExtent l="0" t="0" r="8255" b="8255"/>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125600" cy="2811600"/>
                    </a:xfrm>
                    <a:prstGeom prst="rect">
                      <a:avLst/>
                    </a:prstGeom>
                  </pic:spPr>
                </pic:pic>
              </a:graphicData>
            </a:graphic>
          </wp:inline>
        </w:drawing>
      </w:r>
    </w:p>
    <w:p w:rsidR="002532D4" w:rsidRPr="00CF0720" w:rsidRDefault="002532D4" w:rsidP="002532D4">
      <w:pPr>
        <w:pStyle w:val="Caption"/>
        <w:rPr>
          <w:lang w:val="en-GB"/>
        </w:rPr>
      </w:pPr>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FB3280" w:rsidRPr="00CF0720">
        <w:rPr>
          <w:noProof/>
          <w:lang w:val="en-GB"/>
        </w:rPr>
        <w:t>36</w:t>
      </w:r>
      <w:r w:rsidRPr="00CF0720">
        <w:rPr>
          <w:lang w:val="en-GB"/>
        </w:rPr>
        <w:fldChar w:fldCharType="end"/>
      </w:r>
      <w:r w:rsidR="00B15945" w:rsidRPr="00CF0720">
        <w:rPr>
          <w:lang w:val="en-GB"/>
        </w:rPr>
        <w:t>:</w:t>
      </w:r>
      <w:r w:rsidRPr="00CF0720">
        <w:rPr>
          <w:lang w:val="en-GB"/>
        </w:rPr>
        <w:t xml:space="preserve"> Exceedance probability as a function of out-of-block e.i.r.p. for a 16×16 array. The existing regulations specify a maximum permitted out-of-block e.i.r.p. of -59/-50 dBm/MHz.</w:t>
      </w:r>
    </w:p>
    <w:p w:rsidR="002532D4" w:rsidRPr="00CF0720" w:rsidRDefault="0032791C" w:rsidP="002532D4">
      <w:r>
        <w:rPr>
          <w:noProof/>
          <w:lang w:eastAsia="da-DK"/>
        </w:rPr>
        <w:pict>
          <v:shape id="_x0000_s1062" type="#_x0000_t136" style="position:absolute;left:0;text-align:left;margin-left:16.85pt;margin-top:275.85pt;width:485.35pt;height:194.1pt;rotation:315;z-index:-251552768;mso-position-horizontal-relative:margin;mso-position-vertical-relative:margin" o:allowincell="f" fillcolor="silver" stroked="f">
            <v:fill opacity=".5"/>
            <v:textpath style="font-family:&quot;Arial&quot;;font-size:1pt" string="DRAFT"/>
            <w10:wrap anchorx="margin" anchory="margin"/>
          </v:shape>
        </w:pict>
      </w:r>
      <w:r w:rsidR="002532D4" w:rsidRPr="00CF0720">
        <w:t>Note that for correlation of 0, exceedance probabilities of 5% to 10% can be achieved with a maximum permitted e.i.r.p. in the range of -25 to -27 dBm/MHz. This must be contrasted with the existing regulatory limits of -59/-50 dBm/MHz.</w:t>
      </w:r>
    </w:p>
    <w:p w:rsidR="002532D4" w:rsidRPr="00CF0720" w:rsidRDefault="002532D4" w:rsidP="002532D4">
      <w:r w:rsidRPr="00CF0720">
        <w:t xml:space="preserve">For correlation of 1, the maximum permitted e.i.r.p. values could be considerably greater. </w:t>
      </w:r>
    </w:p>
    <w:p w:rsidR="002532D4" w:rsidRPr="00CF0720" w:rsidRDefault="002532D4" w:rsidP="002532D4">
      <w:pPr>
        <w:pStyle w:val="ECCAnnexheading4"/>
        <w:rPr>
          <w:lang w:val="en-GB"/>
        </w:rPr>
      </w:pPr>
      <w:r w:rsidRPr="00CF0720">
        <w:rPr>
          <w:lang w:val="en-GB"/>
        </w:rPr>
        <w:t>Maximum permitted total radiated power (TRP)</w:t>
      </w:r>
    </w:p>
    <w:p w:rsidR="002532D4" w:rsidRPr="00CF0720" w:rsidRDefault="002532D4" w:rsidP="002532D4">
      <w:r w:rsidRPr="00CF0720">
        <w:t>As noted above, considerably greater out-of-block e.i.r.p. values can be permitted when the emissions are subject to beam forming at the transmitting MFCN base stations (correlation of 1). This implies that regulatory limits that are specified based on e.i.r.p. for non-beam forming base stations can be over-restrictive in the context of beam forming base stations, and would severely constrain the operation of the latter with little or no added protection of the radar receiver.</w:t>
      </w:r>
    </w:p>
    <w:p w:rsidR="002532D4" w:rsidRPr="00CF0720" w:rsidRDefault="002532D4" w:rsidP="002532D4">
      <w:r w:rsidRPr="00CF0720">
        <w:t>A similar issue has been observed at 3GPP</w:t>
      </w:r>
      <w:r w:rsidRPr="00CF0720">
        <w:rPr>
          <w:rStyle w:val="FootnoteReference"/>
        </w:rPr>
        <w:footnoteReference w:id="18"/>
      </w:r>
      <w:r w:rsidRPr="00CF0720">
        <w:t xml:space="preserve"> in the context of interference between MFCNs, where studies have shown that TRP is a more suitable metric for the specification of out-of-block emissions, and reduces unnecessary restrictions on beam forming base stations.</w:t>
      </w:r>
    </w:p>
    <w:p w:rsidR="002532D4" w:rsidRPr="00CF0720" w:rsidRDefault="002532D4" w:rsidP="002532D4">
      <w:r w:rsidRPr="00CF0720">
        <w:t xml:space="preserve">This is also confirmed here in the context of interference to radar receivers as illustrated in </w:t>
      </w:r>
      <w:r w:rsidR="003A1812" w:rsidRPr="00CF0720">
        <w:fldChar w:fldCharType="begin"/>
      </w:r>
      <w:r w:rsidR="003A1812" w:rsidRPr="00CF0720">
        <w:instrText xml:space="preserve"> REF _Ref505344172 \h </w:instrText>
      </w:r>
      <w:r w:rsidR="003A1812" w:rsidRPr="00CF0720">
        <w:fldChar w:fldCharType="separate"/>
      </w:r>
      <w:r w:rsidR="00FB3280" w:rsidRPr="00CF0720">
        <w:t xml:space="preserve">Figure </w:t>
      </w:r>
      <w:r w:rsidR="00FB3280" w:rsidRPr="00CF0720">
        <w:rPr>
          <w:noProof/>
        </w:rPr>
        <w:t>37</w:t>
      </w:r>
      <w:r w:rsidR="003A1812" w:rsidRPr="00CF0720">
        <w:fldChar w:fldCharType="end"/>
      </w:r>
      <w:r w:rsidR="003A1812" w:rsidRPr="00CF0720">
        <w:t xml:space="preserve"> </w:t>
      </w:r>
      <w:r w:rsidR="0039086D" w:rsidRPr="00CF0720">
        <w:t xml:space="preserve">and </w:t>
      </w:r>
      <w:r w:rsidR="0039086D" w:rsidRPr="00CF0720">
        <w:fldChar w:fldCharType="begin"/>
      </w:r>
      <w:r w:rsidR="0039086D" w:rsidRPr="00CF0720">
        <w:instrText xml:space="preserve"> REF _Ref505010052 \h </w:instrText>
      </w:r>
      <w:r w:rsidR="0039086D" w:rsidRPr="00CF0720">
        <w:fldChar w:fldCharType="separate"/>
      </w:r>
      <w:r w:rsidR="00FB3280" w:rsidRPr="00CF0720">
        <w:t xml:space="preserve">Figure </w:t>
      </w:r>
      <w:r w:rsidR="00FB3280" w:rsidRPr="00CF0720">
        <w:rPr>
          <w:noProof/>
        </w:rPr>
        <w:t>38</w:t>
      </w:r>
      <w:r w:rsidR="0039086D" w:rsidRPr="00CF0720">
        <w:fldChar w:fldCharType="end"/>
      </w:r>
      <w:r w:rsidR="0039086D" w:rsidRPr="00CF0720">
        <w:t xml:space="preserve"> </w:t>
      </w:r>
      <w:r w:rsidRPr="00CF0720">
        <w:t>which show the variation of exceedance probability as a function of out-of-block TRP for the two antenna array configuration</w:t>
      </w:r>
      <w:r w:rsidR="0039086D" w:rsidRPr="00CF0720">
        <w:t>s, and correlations of 0 and 1.</w:t>
      </w:r>
    </w:p>
    <w:p w:rsidR="002532D4" w:rsidRPr="00CF0720" w:rsidRDefault="002532D4" w:rsidP="002532D4">
      <w:r w:rsidRPr="00CF0720">
        <w:t xml:space="preserve">As can be seen, the statistics of interference at the radar receiver as a function of TPR are far less sensitive to the correlation level (extent of beam forming) than is the case for e.i.r.p.. This implies that the use of TRP for the specification of MCN base station out-of-block emissions can provide the same levels of protection to radar receivers, while imposing far less restrictions on the beam forming operation. </w:t>
      </w:r>
    </w:p>
    <w:p w:rsidR="003A1812" w:rsidRPr="00CF0720" w:rsidRDefault="0088360D" w:rsidP="003A1812">
      <w:pPr>
        <w:pStyle w:val="Caption"/>
        <w:rPr>
          <w:lang w:val="en-GB"/>
        </w:rPr>
      </w:pPr>
      <w:bookmarkStart w:id="3772" w:name="_Ref505010049"/>
      <w:r w:rsidRPr="00CF0720">
        <w:rPr>
          <w:noProof/>
          <w:lang w:eastAsia="da-DK"/>
        </w:rPr>
        <w:lastRenderedPageBreak/>
        <w:drawing>
          <wp:inline distT="0" distB="0" distL="0" distR="0" wp14:anchorId="0458766B" wp14:editId="50C38D3C">
            <wp:extent cx="3981450" cy="2653030"/>
            <wp:effectExtent l="0" t="0" r="0" b="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81600" cy="2653200"/>
                    </a:xfrm>
                    <a:prstGeom prst="rect">
                      <a:avLst/>
                    </a:prstGeom>
                  </pic:spPr>
                </pic:pic>
              </a:graphicData>
            </a:graphic>
          </wp:inline>
        </w:drawing>
      </w:r>
      <w:bookmarkStart w:id="3773" w:name="_Ref505344135"/>
    </w:p>
    <w:p w:rsidR="002532D4" w:rsidRPr="00CF0720" w:rsidRDefault="0088360D" w:rsidP="003A1812">
      <w:pPr>
        <w:pStyle w:val="Caption"/>
        <w:rPr>
          <w:lang w:val="en-GB"/>
        </w:rPr>
      </w:pPr>
      <w:bookmarkStart w:id="3774" w:name="_Ref505344172"/>
      <w:r w:rsidRPr="00CF0720">
        <w:rPr>
          <w:lang w:val="en-GB"/>
        </w:rPr>
        <w:t>F</w:t>
      </w:r>
      <w:r w:rsidR="002532D4" w:rsidRPr="00CF0720">
        <w:rPr>
          <w:lang w:val="en-GB"/>
        </w:rPr>
        <w:t xml:space="preserve">igure </w:t>
      </w:r>
      <w:r w:rsidR="002532D4" w:rsidRPr="00CF0720">
        <w:rPr>
          <w:lang w:val="en-GB"/>
        </w:rPr>
        <w:fldChar w:fldCharType="begin"/>
      </w:r>
      <w:r w:rsidR="002532D4" w:rsidRPr="00CF0720">
        <w:rPr>
          <w:lang w:val="en-GB"/>
        </w:rPr>
        <w:instrText xml:space="preserve"> SEQ Figure \* ARABIC </w:instrText>
      </w:r>
      <w:r w:rsidR="002532D4" w:rsidRPr="00CF0720">
        <w:rPr>
          <w:lang w:val="en-GB"/>
        </w:rPr>
        <w:fldChar w:fldCharType="separate"/>
      </w:r>
      <w:r w:rsidR="00FB3280" w:rsidRPr="00CF0720">
        <w:rPr>
          <w:noProof/>
          <w:lang w:val="en-GB"/>
        </w:rPr>
        <w:t>37</w:t>
      </w:r>
      <w:r w:rsidR="002532D4" w:rsidRPr="00CF0720">
        <w:rPr>
          <w:lang w:val="en-GB"/>
        </w:rPr>
        <w:fldChar w:fldCharType="end"/>
      </w:r>
      <w:bookmarkEnd w:id="3772"/>
      <w:bookmarkEnd w:id="3773"/>
      <w:bookmarkEnd w:id="3774"/>
      <w:r w:rsidR="002532D4" w:rsidRPr="00CF0720">
        <w:rPr>
          <w:lang w:val="en-GB"/>
        </w:rPr>
        <w:t>: Exceedance probability as a function of out-of-block TRP for a 8×8 array.</w:t>
      </w:r>
    </w:p>
    <w:p w:rsidR="0088360D" w:rsidRPr="00CF0720" w:rsidRDefault="0032791C" w:rsidP="0088360D">
      <w:pPr>
        <w:jc w:val="center"/>
      </w:pPr>
      <w:r>
        <w:rPr>
          <w:noProof/>
          <w:lang w:eastAsia="da-DK"/>
        </w:rPr>
        <w:pict>
          <v:shape id="_x0000_s1143" type="#_x0000_t136" style="position:absolute;left:0;text-align:left;margin-left:11.05pt;margin-top:349.3pt;width:485.35pt;height:194.1pt;rotation:315;z-index:-251478016;mso-position-horizontal-relative:margin;mso-position-vertical-relative:margin" o:allowincell="f" fillcolor="silver" stroked="f">
            <v:fill opacity=".5"/>
            <v:textpath style="font-family:&quot;Arial&quot;;font-size:1pt" string="DRAFT"/>
            <w10:wrap anchorx="margin" anchory="margin"/>
          </v:shape>
        </w:pict>
      </w:r>
      <w:r w:rsidR="0088360D" w:rsidRPr="00CF0720">
        <w:rPr>
          <w:noProof/>
          <w:lang w:val="da-DK" w:eastAsia="da-DK"/>
        </w:rPr>
        <w:drawing>
          <wp:inline distT="0" distB="0" distL="0" distR="0" wp14:anchorId="790E10A2" wp14:editId="2BA10EE3">
            <wp:extent cx="3981600" cy="2653200"/>
            <wp:effectExtent l="0" t="0" r="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981600" cy="2653200"/>
                    </a:xfrm>
                    <a:prstGeom prst="rect">
                      <a:avLst/>
                    </a:prstGeom>
                  </pic:spPr>
                </pic:pic>
              </a:graphicData>
            </a:graphic>
          </wp:inline>
        </w:drawing>
      </w:r>
    </w:p>
    <w:p w:rsidR="002532D4" w:rsidRPr="00CF0720" w:rsidRDefault="002532D4" w:rsidP="002532D4">
      <w:pPr>
        <w:pStyle w:val="Caption"/>
        <w:rPr>
          <w:lang w:val="en-GB"/>
        </w:rPr>
      </w:pPr>
      <w:bookmarkStart w:id="3775" w:name="_Ref505010052"/>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FB3280" w:rsidRPr="00CF0720">
        <w:rPr>
          <w:noProof/>
          <w:lang w:val="en-GB"/>
        </w:rPr>
        <w:t>38</w:t>
      </w:r>
      <w:r w:rsidRPr="00CF0720">
        <w:rPr>
          <w:lang w:val="en-GB"/>
        </w:rPr>
        <w:fldChar w:fldCharType="end"/>
      </w:r>
      <w:bookmarkEnd w:id="3775"/>
      <w:r w:rsidRPr="00CF0720">
        <w:rPr>
          <w:lang w:val="en-GB"/>
        </w:rPr>
        <w:t xml:space="preserve">: Exceedance probability as a function of out-of-block TRP for a 16×16 array. </w:t>
      </w:r>
    </w:p>
    <w:p w:rsidR="002532D4" w:rsidRPr="00CF0720" w:rsidRDefault="002532D4" w:rsidP="002532D4">
      <w:r w:rsidRPr="00CF0720">
        <w:t xml:space="preserve">Note that in order to achieve exceedance probabilities of 5% to 10%, the maximum permitted TRP is in the range of approximately -36 to -26 dBm/MHz. </w:t>
      </w:r>
    </w:p>
    <w:p w:rsidR="002532D4" w:rsidRPr="00CF0720" w:rsidRDefault="002532D4" w:rsidP="002532D4">
      <w:pPr>
        <w:pStyle w:val="ECCAnnexheading3"/>
        <w:rPr>
          <w:lang w:val="en-GB"/>
        </w:rPr>
      </w:pPr>
      <w:r w:rsidRPr="00CF0720">
        <w:rPr>
          <w:lang w:val="en-GB"/>
        </w:rPr>
        <w:t>Conclusions</w:t>
      </w:r>
    </w:p>
    <w:p w:rsidR="002532D4" w:rsidRPr="00CF0720" w:rsidRDefault="000C1A17" w:rsidP="002532D4">
      <w:r w:rsidRPr="00CF0720">
        <w:t>T</w:t>
      </w:r>
      <w:r w:rsidR="002532D4" w:rsidRPr="00CF0720">
        <w:t>he regulatory out-of-block emission limits for MFCN base stations in the 3400-3800 MHz band</w:t>
      </w:r>
      <w:r w:rsidRPr="00CF0720">
        <w:t xml:space="preserve"> have been examined </w:t>
      </w:r>
      <w:r w:rsidR="002532D4" w:rsidRPr="00CF0720">
        <w:t>in the context of harmful interference to military radar systems operating below 3400 MHz.</w:t>
      </w:r>
    </w:p>
    <w:p w:rsidR="002532D4" w:rsidRPr="00CF0720" w:rsidRDefault="002532D4" w:rsidP="002532D4">
      <w:r w:rsidRPr="00CF0720">
        <w:t xml:space="preserve">This has been with the specific objectives of assessing a) whether the existing maximum permitted out-of-block e.i.r.p. levels of –59 and –50 dBm/MHz represent </w:t>
      </w:r>
      <w:r w:rsidR="008271B0" w:rsidRPr="00CF0720">
        <w:t>LRTC</w:t>
      </w:r>
      <w:r w:rsidRPr="00CF0720">
        <w:t>, and b) whether the use of e.i.r.p. has any implications on 4G and 5G base stations which use beam forming techniques.</w:t>
      </w:r>
    </w:p>
    <w:p w:rsidR="002532D4" w:rsidRPr="00CF0720" w:rsidRDefault="00D96EC4" w:rsidP="002532D4">
      <w:r w:rsidRPr="00CF0720">
        <w:t xml:space="preserve">The analysis </w:t>
      </w:r>
      <w:r w:rsidR="002532D4" w:rsidRPr="00CF0720">
        <w:t>has indicated that:</w:t>
      </w:r>
    </w:p>
    <w:p w:rsidR="002532D4" w:rsidRPr="00CF0720" w:rsidRDefault="002532D4" w:rsidP="002532D4">
      <w:r w:rsidRPr="00CF0720">
        <w:t xml:space="preserve">There is indeed room for relaxation of the existing out-of-block e.i.r.p. limits for MFCN base stations while maintaining a low probability of harmful interference to radar. For example, for a 5% to 10% probability of interference at a radar receiver exceeding the target value, the maximum permitted e.i.r.p. can be specified to be in the range of –25 to –27 dBm/MHz. </w:t>
      </w:r>
    </w:p>
    <w:p w:rsidR="002532D4" w:rsidRPr="00CF0720" w:rsidRDefault="002532D4" w:rsidP="002532D4">
      <w:r w:rsidRPr="00CF0720">
        <w:lastRenderedPageBreak/>
        <w:t xml:space="preserve">TRP is more suitable than e.i.r.p. for the specification of out-of-block power limits for MFCN base stations which use beam forming techniques. This is because the use of TRP reduces unnecessary constraints on the operation of the MFCN base stations, without increasing the likelihood of harmful interference to radar. For a 5% to 10% exceedance probability, the maximum permitted TRP can be specified to be in the range –36 to –26 dBm/MHz. </w:t>
      </w:r>
    </w:p>
    <w:p w:rsidR="002532D4" w:rsidRPr="00CF0720" w:rsidRDefault="002532D4" w:rsidP="002532D4">
      <w:pPr>
        <w:pStyle w:val="ECCAnnexheading3"/>
        <w:rPr>
          <w:lang w:val="en-GB"/>
        </w:rPr>
      </w:pPr>
      <w:bookmarkStart w:id="3776" w:name="_Ref505009721"/>
      <w:r w:rsidRPr="00CF0720">
        <w:rPr>
          <w:lang w:val="en-GB"/>
        </w:rPr>
        <w:t>Parameter values</w:t>
      </w:r>
      <w:bookmarkEnd w:id="3776"/>
    </w:p>
    <w:p w:rsidR="00624427" w:rsidRPr="00CF0720" w:rsidRDefault="00624427" w:rsidP="002532D4">
      <w:r w:rsidRPr="00CF0720">
        <w:t xml:space="preserve">The MFCN base station deployment parameters used were as specified for macro-cells in </w:t>
      </w:r>
      <w:r w:rsidRPr="00CF0720">
        <w:fldChar w:fldCharType="begin"/>
      </w:r>
      <w:r w:rsidRPr="00CF0720">
        <w:instrText xml:space="preserve"> REF _Ref505340278 \h </w:instrText>
      </w:r>
      <w:r w:rsidRPr="00CF0720">
        <w:fldChar w:fldCharType="separate"/>
      </w:r>
      <w:r w:rsidR="00FB3280" w:rsidRPr="00CF0720">
        <w:t xml:space="preserve">Table </w:t>
      </w:r>
      <w:r w:rsidR="00FB3280" w:rsidRPr="00CF0720">
        <w:rPr>
          <w:noProof/>
        </w:rPr>
        <w:t>23</w:t>
      </w:r>
      <w:r w:rsidRPr="00CF0720">
        <w:fldChar w:fldCharType="end"/>
      </w:r>
      <w:r w:rsidRPr="00CF0720">
        <w:t>, with Approach 2 used for the base station co-ordinates.</w:t>
      </w:r>
    </w:p>
    <w:p w:rsidR="00624427" w:rsidRPr="00CF0720" w:rsidRDefault="00624427" w:rsidP="002532D4">
      <w:r w:rsidRPr="00CF0720">
        <w:t xml:space="preserve">The MFCN base station antenna element and array parameters were as specified in </w:t>
      </w:r>
      <w:r w:rsidRPr="00CF0720">
        <w:fldChar w:fldCharType="begin"/>
      </w:r>
      <w:r w:rsidRPr="00CF0720">
        <w:instrText xml:space="preserve"> REF _Ref505340310 \h </w:instrText>
      </w:r>
      <w:r w:rsidRPr="00CF0720">
        <w:fldChar w:fldCharType="separate"/>
      </w:r>
      <w:r w:rsidR="00FB3280" w:rsidRPr="00CF0720">
        <w:t xml:space="preserve">Table </w:t>
      </w:r>
      <w:r w:rsidR="00FB3280" w:rsidRPr="00CF0720">
        <w:rPr>
          <w:noProof/>
        </w:rPr>
        <w:t>22</w:t>
      </w:r>
      <w:r w:rsidRPr="00CF0720">
        <w:fldChar w:fldCharType="end"/>
      </w:r>
      <w:r w:rsidRPr="00CF0720">
        <w:t xml:space="preserve"> for macro­cells, with antenna element gain </w:t>
      </w:r>
      <m:oMath>
        <m:sSub>
          <m:sSubPr>
            <m:ctrlPr>
              <w:rPr>
                <w:rFonts w:ascii="Cambria Math" w:hAnsi="Cambria Math"/>
              </w:rPr>
            </m:ctrlPr>
          </m:sSubPr>
          <m:e>
            <m:r>
              <w:rPr>
                <w:rFonts w:ascii="Cambria Math" w:hAnsi="Cambria Math"/>
              </w:rPr>
              <m:t>G</m:t>
            </m:r>
          </m:e>
          <m:sub>
            <m:r>
              <w:rPr>
                <w:rFonts w:ascii="Cambria Math" w:hAnsi="Cambria Math"/>
              </w:rPr>
              <m:t>E</m:t>
            </m:r>
            <m:r>
              <m:rPr>
                <m:sty m:val="p"/>
              </m:rPr>
              <w:rPr>
                <w:rFonts w:ascii="Cambria Math" w:hAnsi="Cambria Math"/>
              </w:rPr>
              <m:t xml:space="preserve"> dB</m:t>
            </m:r>
          </m:sub>
        </m:sSub>
        <m:r>
          <m:rPr>
            <m:sty m:val="p"/>
          </m:rPr>
          <w:rPr>
            <w:rFonts w:ascii="Cambria Math" w:hAnsi="Cambria Math"/>
          </w:rPr>
          <m:t xml:space="preserve"> </m:t>
        </m:r>
      </m:oMath>
      <w:r w:rsidRPr="00CF0720">
        <w:t>of 8.9 dB</w:t>
      </w:r>
      <w:r w:rsidRPr="00CF0720">
        <w:rPr>
          <w:rStyle w:val="FootnoteReference"/>
        </w:rPr>
        <w:footnoteReference w:id="19"/>
      </w:r>
    </w:p>
    <w:p w:rsidR="00624427" w:rsidRPr="00CF0720" w:rsidRDefault="0032791C" w:rsidP="002532D4">
      <w:r>
        <w:rPr>
          <w:noProof/>
          <w:lang w:eastAsia="da-DK"/>
        </w:rPr>
        <w:pict>
          <v:shape id="_x0000_s1063" type="#_x0000_t136" style="position:absolute;left:0;text-align:left;margin-left:63.55pt;margin-top:215.2pt;width:485.35pt;height:194.1pt;rotation:315;z-index:-251551744;mso-position-horizontal-relative:margin;mso-position-vertical-relative:margin" o:allowincell="f" fillcolor="silver" stroked="f">
            <v:fill opacity=".5"/>
            <v:textpath style="font-family:&quot;Arial&quot;;font-size:1pt" string="DRAFT"/>
            <w10:wrap anchorx="margin" anchory="margin"/>
          </v:shape>
        </w:pict>
      </w:r>
      <w:r w:rsidR="00624427" w:rsidRPr="00CF0720">
        <w:t xml:space="preserve">The propagation model was as specified in </w:t>
      </w:r>
      <w:r w:rsidR="00624427" w:rsidRPr="00CF0720">
        <w:fldChar w:fldCharType="begin"/>
      </w:r>
      <w:r w:rsidR="00624427" w:rsidRPr="00CF0720">
        <w:instrText xml:space="preserve"> REF _Ref505340727 \h </w:instrText>
      </w:r>
      <w:r w:rsidR="00624427" w:rsidRPr="00CF0720">
        <w:fldChar w:fldCharType="separate"/>
      </w:r>
      <w:r w:rsidR="00FB3280" w:rsidRPr="00CF0720">
        <w:t xml:space="preserve">Table </w:t>
      </w:r>
      <w:r w:rsidR="00FB3280" w:rsidRPr="00CF0720">
        <w:rPr>
          <w:noProof/>
        </w:rPr>
        <w:t>24</w:t>
      </w:r>
      <w:r w:rsidR="00624427" w:rsidRPr="00CF0720">
        <w:fldChar w:fldCharType="end"/>
      </w:r>
      <w:r w:rsidR="00624427" w:rsidRPr="00CF0720">
        <w:t xml:space="preserve"> for macro</w:t>
      </w:r>
      <w:r w:rsidR="00D96EC4" w:rsidRPr="00CF0720">
        <w:t>-</w:t>
      </w:r>
      <w:r w:rsidR="00624427" w:rsidRPr="00CF0720">
        <w:t>cells.</w:t>
      </w:r>
    </w:p>
    <w:p w:rsidR="003E69B6" w:rsidRPr="00CF0720" w:rsidRDefault="003E69B6" w:rsidP="002532D4">
      <w:r w:rsidRPr="00CF0720">
        <w:t xml:space="preserve">The radar receiver parameters were as specified in </w:t>
      </w:r>
      <w:r w:rsidRPr="00CF0720">
        <w:fldChar w:fldCharType="begin"/>
      </w:r>
      <w:r w:rsidRPr="00CF0720">
        <w:instrText xml:space="preserve"> REF _Ref505340849 \h </w:instrText>
      </w:r>
      <w:r w:rsidRPr="00CF0720">
        <w:fldChar w:fldCharType="separate"/>
      </w:r>
      <w:r w:rsidR="00FB3280" w:rsidRPr="00CF0720">
        <w:t xml:space="preserve">Table </w:t>
      </w:r>
      <w:r w:rsidR="00FB3280" w:rsidRPr="00CF0720">
        <w:rPr>
          <w:noProof/>
        </w:rPr>
        <w:t>30</w:t>
      </w:r>
      <w:r w:rsidRPr="00CF0720">
        <w:fldChar w:fldCharType="end"/>
      </w:r>
      <w:r w:rsidRPr="00CF0720">
        <w:t xml:space="preserve"> for study#1, with maximum gain G = 33 dBi</w:t>
      </w:r>
      <w:r w:rsidRPr="00CF0720">
        <w:rPr>
          <w:rStyle w:val="FootnoteReference"/>
        </w:rPr>
        <w:footnoteReference w:id="20"/>
      </w:r>
      <w:r w:rsidRPr="00CF0720">
        <w:t>. An additional radar antenna loss of 3 dB has been assumed.</w:t>
      </w:r>
    </w:p>
    <w:p w:rsidR="002532D4" w:rsidRPr="00CF0720" w:rsidRDefault="002532D4" w:rsidP="002532D4">
      <w:r w:rsidRPr="00CF0720">
        <w:t>The following modelling approaches and parameter values were agreed.</w:t>
      </w:r>
    </w:p>
    <w:p w:rsidR="00B04804" w:rsidRPr="00CF0720" w:rsidRDefault="00F61C69" w:rsidP="00B04804">
      <w:pPr>
        <w:pStyle w:val="ECCAnnexheading2"/>
        <w:rPr>
          <w:lang w:val="en-GB"/>
        </w:rPr>
      </w:pPr>
      <w:r w:rsidRPr="00CF0720">
        <w:rPr>
          <w:lang w:val="en-GB"/>
        </w:rPr>
        <w:t>STUDY #5</w:t>
      </w:r>
      <w:r w:rsidR="00FD7A00" w:rsidRPr="00CF0720">
        <w:rPr>
          <w:lang w:val="en-GB"/>
        </w:rPr>
        <w:t xml:space="preserve">: </w:t>
      </w:r>
      <w:r w:rsidR="00B04804" w:rsidRPr="00CF0720">
        <w:rPr>
          <w:lang w:val="en-GB"/>
        </w:rPr>
        <w:t>coexistence with aeronautical</w:t>
      </w:r>
      <w:r w:rsidR="00FD7A00" w:rsidRPr="00CF0720">
        <w:rPr>
          <w:lang w:val="en-GB"/>
        </w:rPr>
        <w:t xml:space="preserve"> radar operating below 3400 MHz</w:t>
      </w:r>
    </w:p>
    <w:p w:rsidR="0089433A" w:rsidRPr="00CF0720" w:rsidRDefault="0089433A" w:rsidP="0089433A">
      <w:pPr>
        <w:pStyle w:val="ECCAnnexheading3"/>
        <w:rPr>
          <w:lang w:val="en-GB"/>
        </w:rPr>
      </w:pPr>
      <w:bookmarkStart w:id="3777" w:name="_Ref500850079"/>
      <w:bookmarkStart w:id="3778" w:name="_Toc489012544"/>
      <w:r w:rsidRPr="00CF0720">
        <w:rPr>
          <w:lang w:val="en-GB"/>
        </w:rPr>
        <w:t>Summary</w:t>
      </w:r>
    </w:p>
    <w:p w:rsidR="0089433A" w:rsidRPr="00CF0720" w:rsidRDefault="0089433A" w:rsidP="0089433A">
      <w:r w:rsidRPr="00CF0720">
        <w:t>In addition to ground based radars that are considered in other studies in this annex, some administrations operate an airborne radar system below 3.4 GHz. Its parameters are similar to airborne system A in Recommendation ITU-R M.1465-2</w:t>
      </w:r>
      <w:r w:rsidR="000C1A17" w:rsidRPr="00CF0720">
        <w:t xml:space="preserve"> </w:t>
      </w:r>
      <w:r w:rsidR="000C1A17" w:rsidRPr="00CF0720">
        <w:fldChar w:fldCharType="begin"/>
      </w:r>
      <w:r w:rsidR="000C1A17" w:rsidRPr="00CF0720">
        <w:instrText xml:space="preserve"> REF _Ref505250812 \r \h </w:instrText>
      </w:r>
      <w:r w:rsidR="000C1A17" w:rsidRPr="00CF0720">
        <w:fldChar w:fldCharType="separate"/>
      </w:r>
      <w:r w:rsidR="00FB3280" w:rsidRPr="00CF0720">
        <w:t>[36]</w:t>
      </w:r>
      <w:r w:rsidR="000C1A17" w:rsidRPr="00CF0720">
        <w:fldChar w:fldCharType="end"/>
      </w:r>
      <w:r w:rsidR="000C1A17" w:rsidRPr="00CF0720">
        <w:t>.</w:t>
      </w:r>
    </w:p>
    <w:p w:rsidR="0089433A" w:rsidRPr="00CF0720" w:rsidRDefault="0089433A" w:rsidP="0089433A">
      <w:r w:rsidRPr="00CF0720">
        <w:t xml:space="preserve">This airborne radar will have a much greater aggregation of interference from multiple base stations than the ground based radar system modelling in other studies in this annex. This study shows that the aggregation factor could be as high </w:t>
      </w:r>
      <w:r w:rsidRPr="00CF0720">
        <w:rPr>
          <w:rStyle w:val="ECCParagraph"/>
        </w:rPr>
        <w:t>as 22 dB.</w:t>
      </w:r>
    </w:p>
    <w:p w:rsidR="0089433A" w:rsidRPr="00CF0720" w:rsidRDefault="0089433A" w:rsidP="0089433A">
      <w:r w:rsidRPr="00CF0720">
        <w:t>ECC Decision 11(06)</w:t>
      </w:r>
      <w:r w:rsidR="000C1A17" w:rsidRPr="00CF0720">
        <w:t xml:space="preserve"> </w:t>
      </w:r>
      <w:r w:rsidR="000C1A17" w:rsidRPr="00CF0720">
        <w:fldChar w:fldCharType="begin"/>
      </w:r>
      <w:r w:rsidR="000C1A17" w:rsidRPr="00CF0720">
        <w:instrText xml:space="preserve"> REF _Ref500924972 \r \h </w:instrText>
      </w:r>
      <w:r w:rsidR="000C1A17" w:rsidRPr="00CF0720">
        <w:fldChar w:fldCharType="separate"/>
      </w:r>
      <w:r w:rsidR="00FB3280" w:rsidRPr="00CF0720">
        <w:t>[3]</w:t>
      </w:r>
      <w:r w:rsidR="000C1A17" w:rsidRPr="00CF0720">
        <w:fldChar w:fldCharType="end"/>
      </w:r>
      <w:r w:rsidRPr="00CF0720">
        <w:t xml:space="preserve"> currently specifies three options for an additional baseline to the BEM as discussed in section 5. Although AAS can have a peak gain higher than a standard passive sector antenna, the effect of aggregation of signals from multiple base stations means that a conversion between e.i.r.p. limits and total radiated power limits (TRP) by subtracting the base station antenna gain is appropriate without a risk of increased interference.</w:t>
      </w:r>
    </w:p>
    <w:p w:rsidR="0089433A" w:rsidRPr="00CF0720" w:rsidRDefault="0089433A" w:rsidP="0089433A">
      <w:pPr>
        <w:pStyle w:val="ECCAnnexheading3"/>
        <w:rPr>
          <w:lang w:val="en-GB"/>
        </w:rPr>
      </w:pPr>
      <w:r w:rsidRPr="00CF0720">
        <w:rPr>
          <w:lang w:val="en-GB"/>
        </w:rPr>
        <w:t>Minimum Coupling Loss Analysis</w:t>
      </w:r>
    </w:p>
    <w:p w:rsidR="0089433A" w:rsidRPr="00CF0720" w:rsidRDefault="0089433A" w:rsidP="0089433A">
      <w:r w:rsidRPr="00CF0720">
        <w:t xml:space="preserve">The UK has undertaken some analysis based on minimum coupling loss from representative base station parameters in the UK. </w:t>
      </w:r>
    </w:p>
    <w:p w:rsidR="0089433A" w:rsidRPr="00CF0720" w:rsidRDefault="0089433A" w:rsidP="0089433A">
      <w:r w:rsidRPr="00CF0720">
        <w:t>Radar parameters:</w:t>
      </w:r>
    </w:p>
    <w:tbl>
      <w:tblPr>
        <w:tblStyle w:val="ECCTable-redheader"/>
        <w:tblW w:w="9776" w:type="dxa"/>
        <w:tblInd w:w="0" w:type="dxa"/>
        <w:tblLayout w:type="fixed"/>
        <w:tblLook w:val="04A0" w:firstRow="1" w:lastRow="0" w:firstColumn="1" w:lastColumn="0" w:noHBand="0" w:noVBand="1"/>
      </w:tblPr>
      <w:tblGrid>
        <w:gridCol w:w="2969"/>
        <w:gridCol w:w="1197"/>
        <w:gridCol w:w="851"/>
        <w:gridCol w:w="4759"/>
      </w:tblGrid>
      <w:tr w:rsidR="0089433A" w:rsidRPr="00CF0720" w:rsidTr="00A15D03">
        <w:trPr>
          <w:cnfStyle w:val="100000000000" w:firstRow="1" w:lastRow="0" w:firstColumn="0" w:lastColumn="0" w:oddVBand="0" w:evenVBand="0" w:oddHBand="0" w:evenHBand="0" w:firstRowFirstColumn="0" w:firstRowLastColumn="0" w:lastRowFirstColumn="0" w:lastRowLastColumn="0"/>
        </w:trPr>
        <w:tc>
          <w:tcPr>
            <w:tcW w:w="2969" w:type="dxa"/>
            <w:hideMark/>
          </w:tcPr>
          <w:p w:rsidR="0089433A" w:rsidRPr="00CF0720" w:rsidRDefault="0089433A" w:rsidP="00A15D03">
            <w:r w:rsidRPr="00CF0720">
              <w:t>Parameters</w:t>
            </w:r>
          </w:p>
        </w:tc>
        <w:tc>
          <w:tcPr>
            <w:tcW w:w="1197" w:type="dxa"/>
          </w:tcPr>
          <w:p w:rsidR="0089433A" w:rsidRPr="00CF0720" w:rsidRDefault="0089433A" w:rsidP="00A15D03">
            <w:r w:rsidRPr="00CF0720">
              <w:t>Parameter</w:t>
            </w:r>
          </w:p>
        </w:tc>
        <w:tc>
          <w:tcPr>
            <w:tcW w:w="851" w:type="dxa"/>
            <w:hideMark/>
          </w:tcPr>
          <w:p w:rsidR="0089433A" w:rsidRPr="00CF0720" w:rsidRDefault="0089433A" w:rsidP="00A15D03">
            <w:r w:rsidRPr="00CF0720">
              <w:t>Unit</w:t>
            </w:r>
          </w:p>
        </w:tc>
        <w:tc>
          <w:tcPr>
            <w:tcW w:w="4759" w:type="dxa"/>
            <w:hideMark/>
          </w:tcPr>
          <w:p w:rsidR="0089433A" w:rsidRPr="00CF0720" w:rsidRDefault="0089433A" w:rsidP="00A15D03">
            <w:r w:rsidRPr="00CF0720">
              <w:t>Value</w:t>
            </w:r>
          </w:p>
        </w:tc>
      </w:tr>
      <w:tr w:rsidR="0089433A" w:rsidRPr="00CF0720" w:rsidTr="00A15D03">
        <w:tc>
          <w:tcPr>
            <w:tcW w:w="2969" w:type="dxa"/>
            <w:hideMark/>
          </w:tcPr>
          <w:p w:rsidR="0089433A" w:rsidRPr="00CF0720" w:rsidRDefault="0089433A" w:rsidP="00A15D03">
            <w:r w:rsidRPr="00CF0720">
              <w:t>Radar type</w:t>
            </w:r>
          </w:p>
        </w:tc>
        <w:tc>
          <w:tcPr>
            <w:tcW w:w="1197" w:type="dxa"/>
          </w:tcPr>
          <w:p w:rsidR="0089433A" w:rsidRPr="00CF0720" w:rsidRDefault="0089433A" w:rsidP="00A15D03"/>
        </w:tc>
        <w:tc>
          <w:tcPr>
            <w:tcW w:w="851" w:type="dxa"/>
            <w:hideMark/>
          </w:tcPr>
          <w:p w:rsidR="0089433A" w:rsidRPr="00CF0720" w:rsidRDefault="0089433A" w:rsidP="00A15D03">
            <w:r w:rsidRPr="00CF0720">
              <w:t>N/A</w:t>
            </w:r>
          </w:p>
        </w:tc>
        <w:tc>
          <w:tcPr>
            <w:tcW w:w="4759" w:type="dxa"/>
            <w:hideMark/>
          </w:tcPr>
          <w:p w:rsidR="0089433A" w:rsidRPr="00CF0720" w:rsidRDefault="0089433A" w:rsidP="00A15D03">
            <w:r w:rsidRPr="00CF0720">
              <w:t xml:space="preserve">Radar A Airborne </w:t>
            </w:r>
          </w:p>
          <w:p w:rsidR="0089433A" w:rsidRPr="00CF0720" w:rsidRDefault="0089433A" w:rsidP="00A15D03">
            <w:r w:rsidRPr="00CF0720">
              <w:lastRenderedPageBreak/>
              <w:t>(Rec ITU-R M.1465-2)</w:t>
            </w:r>
          </w:p>
        </w:tc>
      </w:tr>
      <w:tr w:rsidR="0089433A" w:rsidRPr="00CF0720" w:rsidTr="00A15D03">
        <w:tc>
          <w:tcPr>
            <w:tcW w:w="2969" w:type="dxa"/>
            <w:hideMark/>
          </w:tcPr>
          <w:p w:rsidR="0089433A" w:rsidRPr="00CF0720" w:rsidRDefault="0089433A" w:rsidP="00A15D03">
            <w:r w:rsidRPr="00CF0720">
              <w:lastRenderedPageBreak/>
              <w:t xml:space="preserve">3dB azimuth beamwidth </w:t>
            </w:r>
          </w:p>
        </w:tc>
        <w:tc>
          <w:tcPr>
            <w:tcW w:w="1197" w:type="dxa"/>
          </w:tcPr>
          <w:p w:rsidR="0089433A" w:rsidRPr="00CF0720" w:rsidRDefault="0089433A" w:rsidP="00A15D03"/>
        </w:tc>
        <w:tc>
          <w:tcPr>
            <w:tcW w:w="851" w:type="dxa"/>
            <w:hideMark/>
          </w:tcPr>
          <w:p w:rsidR="0089433A" w:rsidRPr="00CF0720" w:rsidRDefault="0089433A" w:rsidP="00A15D03">
            <w:r w:rsidRPr="00CF0720">
              <w:t>degree</w:t>
            </w:r>
          </w:p>
        </w:tc>
        <w:tc>
          <w:tcPr>
            <w:tcW w:w="4759" w:type="dxa"/>
            <w:hideMark/>
          </w:tcPr>
          <w:p w:rsidR="0089433A" w:rsidRPr="00CF0720" w:rsidRDefault="0089433A" w:rsidP="00A15D03">
            <w:r w:rsidRPr="00CF0720">
              <w:t>1.2</w:t>
            </w:r>
          </w:p>
        </w:tc>
      </w:tr>
      <w:tr w:rsidR="0089433A" w:rsidRPr="00CF0720" w:rsidTr="00A15D03">
        <w:tc>
          <w:tcPr>
            <w:tcW w:w="2969" w:type="dxa"/>
          </w:tcPr>
          <w:p w:rsidR="0089433A" w:rsidRPr="00CF0720" w:rsidRDefault="0089433A" w:rsidP="00A15D03">
            <w:r w:rsidRPr="00CF0720">
              <w:t xml:space="preserve">3dB elevation beamwidth </w:t>
            </w:r>
          </w:p>
        </w:tc>
        <w:tc>
          <w:tcPr>
            <w:tcW w:w="1197" w:type="dxa"/>
          </w:tcPr>
          <w:p w:rsidR="0089433A" w:rsidRPr="00CF0720" w:rsidRDefault="0089433A" w:rsidP="00A15D03"/>
        </w:tc>
        <w:tc>
          <w:tcPr>
            <w:tcW w:w="851" w:type="dxa"/>
          </w:tcPr>
          <w:p w:rsidR="0089433A" w:rsidRPr="00CF0720" w:rsidRDefault="0089433A" w:rsidP="00A15D03">
            <w:r w:rsidRPr="00CF0720">
              <w:t>degree</w:t>
            </w:r>
          </w:p>
        </w:tc>
        <w:tc>
          <w:tcPr>
            <w:tcW w:w="4759" w:type="dxa"/>
          </w:tcPr>
          <w:p w:rsidR="0089433A" w:rsidRPr="00CF0720" w:rsidRDefault="0089433A" w:rsidP="00A15D03">
            <w:r w:rsidRPr="00CF0720">
              <w:t>6</w:t>
            </w:r>
          </w:p>
        </w:tc>
      </w:tr>
      <w:tr w:rsidR="0089433A" w:rsidRPr="00CF0720" w:rsidTr="00A15D03">
        <w:tc>
          <w:tcPr>
            <w:tcW w:w="2969" w:type="dxa"/>
            <w:hideMark/>
          </w:tcPr>
          <w:p w:rsidR="0089433A" w:rsidRPr="00CF0720" w:rsidRDefault="0089433A" w:rsidP="00A15D03">
            <w:r w:rsidRPr="00CF0720">
              <w:t>Protection criterion</w:t>
            </w:r>
          </w:p>
        </w:tc>
        <w:tc>
          <w:tcPr>
            <w:tcW w:w="1197" w:type="dxa"/>
          </w:tcPr>
          <w:p w:rsidR="0089433A" w:rsidRPr="00CF0720" w:rsidRDefault="0089433A" w:rsidP="00A15D03">
            <w:r w:rsidRPr="00CF0720">
              <w:t>I/N</w:t>
            </w:r>
          </w:p>
        </w:tc>
        <w:tc>
          <w:tcPr>
            <w:tcW w:w="851" w:type="dxa"/>
            <w:hideMark/>
          </w:tcPr>
          <w:p w:rsidR="0089433A" w:rsidRPr="00CF0720" w:rsidRDefault="0089433A" w:rsidP="00A15D03">
            <w:r w:rsidRPr="00CF0720">
              <w:t>dB</w:t>
            </w:r>
          </w:p>
        </w:tc>
        <w:tc>
          <w:tcPr>
            <w:tcW w:w="4759" w:type="dxa"/>
            <w:hideMark/>
          </w:tcPr>
          <w:p w:rsidR="0089433A" w:rsidRPr="00CF0720" w:rsidRDefault="0089433A" w:rsidP="00A15D03">
            <w:r w:rsidRPr="00CF0720">
              <w:t>I/N = - 6 (considered insufficient protection)</w:t>
            </w:r>
            <w:r w:rsidRPr="00CF0720">
              <w:rPr>
                <w:rStyle w:val="FootnoteReference"/>
              </w:rPr>
              <w:footnoteReference w:id="21"/>
            </w:r>
          </w:p>
          <w:p w:rsidR="0089433A" w:rsidRPr="00CF0720" w:rsidRDefault="0089433A" w:rsidP="00A15D03">
            <w:r w:rsidRPr="00CF0720">
              <w:t>I/N = -10</w:t>
            </w:r>
          </w:p>
          <w:p w:rsidR="0089433A" w:rsidRPr="00CF0720" w:rsidRDefault="0089433A" w:rsidP="00A15D03">
            <w:r w:rsidRPr="00CF0720">
              <w:t>I/N = -16</w:t>
            </w:r>
          </w:p>
        </w:tc>
      </w:tr>
      <w:tr w:rsidR="0089433A" w:rsidRPr="00CF0720" w:rsidTr="00A15D03">
        <w:tc>
          <w:tcPr>
            <w:tcW w:w="2969" w:type="dxa"/>
            <w:hideMark/>
          </w:tcPr>
          <w:p w:rsidR="0089433A" w:rsidRPr="00CF0720" w:rsidRDefault="0089433A" w:rsidP="00A15D03">
            <w:r w:rsidRPr="00CF0720">
              <w:t>Antenna polarization</w:t>
            </w:r>
          </w:p>
        </w:tc>
        <w:tc>
          <w:tcPr>
            <w:tcW w:w="1197" w:type="dxa"/>
          </w:tcPr>
          <w:p w:rsidR="0089433A" w:rsidRPr="00CF0720" w:rsidRDefault="0089433A" w:rsidP="00A15D03"/>
        </w:tc>
        <w:tc>
          <w:tcPr>
            <w:tcW w:w="851" w:type="dxa"/>
          </w:tcPr>
          <w:p w:rsidR="0089433A" w:rsidRPr="00CF0720" w:rsidRDefault="0089433A" w:rsidP="00A15D03"/>
        </w:tc>
        <w:tc>
          <w:tcPr>
            <w:tcW w:w="4759" w:type="dxa"/>
            <w:hideMark/>
          </w:tcPr>
          <w:p w:rsidR="0089433A" w:rsidRPr="00CF0720" w:rsidRDefault="0089433A" w:rsidP="00A15D03">
            <w:r w:rsidRPr="00CF0720">
              <w:t xml:space="preserve">Linear or circular or switched </w:t>
            </w:r>
          </w:p>
        </w:tc>
      </w:tr>
      <w:tr w:rsidR="0089433A" w:rsidRPr="00CF0720" w:rsidTr="00A15D03">
        <w:tc>
          <w:tcPr>
            <w:tcW w:w="2969" w:type="dxa"/>
            <w:hideMark/>
          </w:tcPr>
          <w:p w:rsidR="0089433A" w:rsidRPr="00CF0720" w:rsidRDefault="0089433A" w:rsidP="00A15D03">
            <w:r w:rsidRPr="00CF0720">
              <w:t>Typical peak antenna gain</w:t>
            </w:r>
          </w:p>
        </w:tc>
        <w:tc>
          <w:tcPr>
            <w:tcW w:w="1197" w:type="dxa"/>
          </w:tcPr>
          <w:p w:rsidR="0089433A" w:rsidRPr="00CF0720" w:rsidRDefault="0032791C" w:rsidP="00A15D03">
            <m:oMathPara>
              <m:oMath>
                <m:sSub>
                  <m:sSubPr>
                    <m:ctrlPr>
                      <w:rPr>
                        <w:rFonts w:ascii="Cambria Math" w:hAnsi="Cambria Math"/>
                      </w:rPr>
                    </m:ctrlPr>
                  </m:sSubPr>
                  <m:e>
                    <m:r>
                      <w:rPr>
                        <w:rFonts w:ascii="Cambria Math" w:hAnsi="Cambria Math"/>
                      </w:rPr>
                      <m:t>G</m:t>
                    </m:r>
                  </m:e>
                  <m:sub>
                    <m:r>
                      <w:rPr>
                        <w:rFonts w:ascii="Cambria Math" w:hAnsi="Cambria Math"/>
                      </w:rPr>
                      <m:t>radar</m:t>
                    </m:r>
                  </m:sub>
                </m:sSub>
              </m:oMath>
            </m:oMathPara>
          </w:p>
        </w:tc>
        <w:tc>
          <w:tcPr>
            <w:tcW w:w="851" w:type="dxa"/>
            <w:hideMark/>
          </w:tcPr>
          <w:p w:rsidR="0089433A" w:rsidRPr="00CF0720" w:rsidRDefault="0089433A" w:rsidP="00A15D03">
            <w:r w:rsidRPr="00CF0720">
              <w:t>dBi</w:t>
            </w:r>
          </w:p>
        </w:tc>
        <w:tc>
          <w:tcPr>
            <w:tcW w:w="4759" w:type="dxa"/>
            <w:hideMark/>
          </w:tcPr>
          <w:p w:rsidR="0089433A" w:rsidRPr="00CF0720" w:rsidRDefault="0089433A" w:rsidP="00A15D03">
            <w:r w:rsidRPr="00CF0720">
              <w:t>40</w:t>
            </w:r>
          </w:p>
        </w:tc>
      </w:tr>
      <w:tr w:rsidR="0089433A" w:rsidRPr="00CF0720" w:rsidTr="00A15D03">
        <w:tc>
          <w:tcPr>
            <w:tcW w:w="2969" w:type="dxa"/>
            <w:hideMark/>
          </w:tcPr>
          <w:p w:rsidR="0089433A" w:rsidRPr="00CF0720" w:rsidRDefault="0089433A" w:rsidP="00A15D03">
            <w:r w:rsidRPr="00CF0720">
              <w:t>Antenna height (above the ground)</w:t>
            </w:r>
          </w:p>
        </w:tc>
        <w:tc>
          <w:tcPr>
            <w:tcW w:w="1197" w:type="dxa"/>
          </w:tcPr>
          <w:p w:rsidR="0089433A" w:rsidRPr="00CF0720" w:rsidRDefault="0089433A" w:rsidP="00A15D03"/>
        </w:tc>
        <w:tc>
          <w:tcPr>
            <w:tcW w:w="851" w:type="dxa"/>
            <w:hideMark/>
          </w:tcPr>
          <w:p w:rsidR="0089433A" w:rsidRPr="00CF0720" w:rsidRDefault="0089433A" w:rsidP="00A15D03">
            <w:r w:rsidRPr="00CF0720">
              <w:t>m</w:t>
            </w:r>
          </w:p>
        </w:tc>
        <w:tc>
          <w:tcPr>
            <w:tcW w:w="4759" w:type="dxa"/>
            <w:hideMark/>
          </w:tcPr>
          <w:p w:rsidR="0089433A" w:rsidRPr="00CF0720" w:rsidRDefault="0089433A" w:rsidP="00A15D03">
            <w:r w:rsidRPr="00CF0720">
              <w:t>9150 (embedded on aircraft)</w:t>
            </w:r>
          </w:p>
        </w:tc>
      </w:tr>
      <w:tr w:rsidR="0089433A" w:rsidRPr="00CF0720" w:rsidTr="00A15D03">
        <w:tc>
          <w:tcPr>
            <w:tcW w:w="2969" w:type="dxa"/>
            <w:hideMark/>
          </w:tcPr>
          <w:p w:rsidR="0089433A" w:rsidRPr="00CF0720" w:rsidRDefault="0089433A" w:rsidP="00A15D03">
            <w:r w:rsidRPr="00CF0720">
              <w:t xml:space="preserve">Noise Factor </w:t>
            </w:r>
          </w:p>
        </w:tc>
        <w:tc>
          <w:tcPr>
            <w:tcW w:w="1197" w:type="dxa"/>
          </w:tcPr>
          <w:p w:rsidR="0089433A" w:rsidRPr="00CF0720" w:rsidRDefault="0089433A" w:rsidP="00A15D03">
            <w:r w:rsidRPr="00CF0720">
              <w:t>NF</w:t>
            </w:r>
          </w:p>
        </w:tc>
        <w:tc>
          <w:tcPr>
            <w:tcW w:w="851" w:type="dxa"/>
            <w:hideMark/>
          </w:tcPr>
          <w:p w:rsidR="0089433A" w:rsidRPr="00CF0720" w:rsidRDefault="0089433A" w:rsidP="00A15D03">
            <w:r w:rsidRPr="00CF0720">
              <w:t>dB</w:t>
            </w:r>
          </w:p>
        </w:tc>
        <w:tc>
          <w:tcPr>
            <w:tcW w:w="4759" w:type="dxa"/>
            <w:hideMark/>
          </w:tcPr>
          <w:p w:rsidR="0089433A" w:rsidRPr="00CF0720" w:rsidRDefault="0089433A" w:rsidP="00A15D03">
            <w:r w:rsidRPr="00CF0720">
              <w:t xml:space="preserve">3 </w:t>
            </w:r>
          </w:p>
        </w:tc>
      </w:tr>
      <w:tr w:rsidR="0089433A" w:rsidRPr="00CF0720" w:rsidTr="00A15D03">
        <w:tc>
          <w:tcPr>
            <w:tcW w:w="2969" w:type="dxa"/>
            <w:hideMark/>
          </w:tcPr>
          <w:p w:rsidR="0089433A" w:rsidRPr="00CF0720" w:rsidRDefault="0089433A" w:rsidP="00A15D03">
            <w:r w:rsidRPr="00CF0720">
              <w:t>Antenna downtilt</w:t>
            </w:r>
          </w:p>
        </w:tc>
        <w:tc>
          <w:tcPr>
            <w:tcW w:w="1197" w:type="dxa"/>
          </w:tcPr>
          <w:p w:rsidR="0089433A" w:rsidRPr="00CF0720" w:rsidRDefault="0089433A" w:rsidP="00A15D03"/>
        </w:tc>
        <w:tc>
          <w:tcPr>
            <w:tcW w:w="851" w:type="dxa"/>
            <w:hideMark/>
          </w:tcPr>
          <w:p w:rsidR="0089433A" w:rsidRPr="00CF0720" w:rsidRDefault="0089433A" w:rsidP="00A15D03">
            <w:r w:rsidRPr="00CF0720">
              <w:t>degree</w:t>
            </w:r>
          </w:p>
        </w:tc>
        <w:tc>
          <w:tcPr>
            <w:tcW w:w="4759" w:type="dxa"/>
            <w:hideMark/>
          </w:tcPr>
          <w:p w:rsidR="0089433A" w:rsidRPr="00CF0720" w:rsidRDefault="0089433A" w:rsidP="00A15D03">
            <w:r w:rsidRPr="00CF0720">
              <w:t>2 and 5.5</w:t>
            </w:r>
          </w:p>
        </w:tc>
      </w:tr>
    </w:tbl>
    <w:p w:rsidR="0089433A" w:rsidRPr="00CF0720" w:rsidRDefault="0089433A" w:rsidP="0089433A"/>
    <w:p w:rsidR="0089433A" w:rsidRPr="00CF0720" w:rsidRDefault="0032791C" w:rsidP="0089433A">
      <w:r>
        <w:rPr>
          <w:noProof/>
          <w:lang w:eastAsia="da-DK"/>
        </w:rPr>
        <w:pict>
          <v:shape id="_x0000_s1144" type="#_x0000_t136" style="position:absolute;left:0;text-align:left;margin-left:39.85pt;margin-top:289.3pt;width:485.35pt;height:194.1pt;rotation:315;z-index:-251476992;mso-position-horizontal-relative:margin;mso-position-vertical-relative:margin" o:allowincell="f" fillcolor="silver" stroked="f">
            <v:fill opacity=".5"/>
            <v:textpath style="font-family:&quot;Arial&quot;;font-size:1pt" string="DRAFT"/>
            <w10:wrap anchorx="margin" anchory="margin"/>
          </v:shape>
        </w:pict>
      </w:r>
      <w:r w:rsidR="0089433A" w:rsidRPr="00CF0720">
        <w:t>Base station parameters:</w:t>
      </w:r>
    </w:p>
    <w:tbl>
      <w:tblPr>
        <w:tblStyle w:val="ECCTable-redheader"/>
        <w:tblW w:w="7796" w:type="dxa"/>
        <w:tblInd w:w="0" w:type="dxa"/>
        <w:tblLayout w:type="fixed"/>
        <w:tblLook w:val="04A0" w:firstRow="1" w:lastRow="0" w:firstColumn="1" w:lastColumn="0" w:noHBand="0" w:noVBand="1"/>
      </w:tblPr>
      <w:tblGrid>
        <w:gridCol w:w="2623"/>
        <w:gridCol w:w="1559"/>
        <w:gridCol w:w="3614"/>
      </w:tblGrid>
      <w:tr w:rsidR="0089433A" w:rsidRPr="00CF0720" w:rsidTr="00FB3280">
        <w:trPr>
          <w:cnfStyle w:val="100000000000" w:firstRow="1" w:lastRow="0" w:firstColumn="0" w:lastColumn="0" w:oddVBand="0" w:evenVBand="0" w:oddHBand="0" w:evenHBand="0" w:firstRowFirstColumn="0" w:firstRowLastColumn="0" w:lastRowFirstColumn="0" w:lastRowLastColumn="0"/>
        </w:trPr>
        <w:tc>
          <w:tcPr>
            <w:tcW w:w="2623" w:type="dxa"/>
            <w:hideMark/>
          </w:tcPr>
          <w:p w:rsidR="0089433A" w:rsidRPr="00CF0720" w:rsidRDefault="0089433A" w:rsidP="00A15D03">
            <w:r w:rsidRPr="00CF0720">
              <w:t>Parameters</w:t>
            </w:r>
          </w:p>
        </w:tc>
        <w:tc>
          <w:tcPr>
            <w:tcW w:w="1559" w:type="dxa"/>
            <w:hideMark/>
          </w:tcPr>
          <w:p w:rsidR="0089433A" w:rsidRPr="00CF0720" w:rsidRDefault="0089433A" w:rsidP="00A15D03">
            <w:r w:rsidRPr="00CF0720">
              <w:t>Unit</w:t>
            </w:r>
          </w:p>
        </w:tc>
        <w:tc>
          <w:tcPr>
            <w:tcW w:w="3614" w:type="dxa"/>
            <w:hideMark/>
          </w:tcPr>
          <w:p w:rsidR="0089433A" w:rsidRPr="00CF0720" w:rsidRDefault="0089433A" w:rsidP="00A15D03">
            <w:r w:rsidRPr="00CF0720">
              <w:t>Value</w:t>
            </w:r>
          </w:p>
        </w:tc>
      </w:tr>
      <w:tr w:rsidR="0089433A" w:rsidRPr="00CF0720" w:rsidTr="00FB3280">
        <w:tc>
          <w:tcPr>
            <w:tcW w:w="2623" w:type="dxa"/>
            <w:hideMark/>
          </w:tcPr>
          <w:p w:rsidR="0089433A" w:rsidRPr="00CF0720" w:rsidRDefault="0089433A" w:rsidP="00A15D03">
            <w:r w:rsidRPr="00CF0720">
              <w:t>BS locations</w:t>
            </w:r>
          </w:p>
        </w:tc>
        <w:tc>
          <w:tcPr>
            <w:tcW w:w="1559" w:type="dxa"/>
            <w:hideMark/>
          </w:tcPr>
          <w:p w:rsidR="0089433A" w:rsidRPr="00CF0720" w:rsidRDefault="0089433A" w:rsidP="00A15D03">
            <w:r w:rsidRPr="00CF0720">
              <w:t>N/A</w:t>
            </w:r>
          </w:p>
        </w:tc>
        <w:tc>
          <w:tcPr>
            <w:tcW w:w="3614" w:type="dxa"/>
            <w:hideMark/>
          </w:tcPr>
          <w:p w:rsidR="0089433A" w:rsidRPr="00CF0720" w:rsidRDefault="0089433A" w:rsidP="00A15D03">
            <w:r w:rsidRPr="00CF0720">
              <w:t>Based on a UK 2.1 GHz macro</w:t>
            </w:r>
            <w:r w:rsidR="00D96EC4" w:rsidRPr="00CF0720">
              <w:t>-</w:t>
            </w:r>
            <w:r w:rsidRPr="00CF0720">
              <w:t>cell network of June 2017 which uses multiple channels</w:t>
            </w:r>
          </w:p>
        </w:tc>
      </w:tr>
      <w:tr w:rsidR="0089433A" w:rsidRPr="00CF0720" w:rsidTr="00FB3280">
        <w:tc>
          <w:tcPr>
            <w:tcW w:w="2623" w:type="dxa"/>
            <w:hideMark/>
          </w:tcPr>
          <w:p w:rsidR="0089433A" w:rsidRPr="00CF0720" w:rsidRDefault="0089433A" w:rsidP="00A15D03">
            <w:r w:rsidRPr="00CF0720">
              <w:t xml:space="preserve">BS powers </w:t>
            </w:r>
          </w:p>
        </w:tc>
        <w:tc>
          <w:tcPr>
            <w:tcW w:w="1559" w:type="dxa"/>
            <w:hideMark/>
          </w:tcPr>
          <w:p w:rsidR="0089433A" w:rsidRPr="00CF0720" w:rsidRDefault="0089433A" w:rsidP="00A15D03">
            <w:r w:rsidRPr="00CF0720">
              <w:t>dBm/</w:t>
            </w:r>
            <w:r w:rsidR="00D96EC4" w:rsidRPr="00CF0720">
              <w:t>(</w:t>
            </w:r>
            <w:r w:rsidRPr="00CF0720">
              <w:t>5 MHz</w:t>
            </w:r>
            <w:r w:rsidR="00D96EC4" w:rsidRPr="00CF0720">
              <w:t>)</w:t>
            </w:r>
          </w:p>
        </w:tc>
        <w:tc>
          <w:tcPr>
            <w:tcW w:w="3614" w:type="dxa"/>
            <w:hideMark/>
          </w:tcPr>
          <w:p w:rsidR="0089433A" w:rsidRPr="00CF0720" w:rsidRDefault="0089433A" w:rsidP="00A15D03">
            <w:r w:rsidRPr="00CF0720">
              <w:t>Based on actual 2.1 GHz powers</w:t>
            </w:r>
            <w:r w:rsidRPr="00CF0720">
              <w:br/>
              <w:t>(increased by 5 dB to account for the change in frequency)</w:t>
            </w:r>
          </w:p>
        </w:tc>
      </w:tr>
      <w:tr w:rsidR="0089433A" w:rsidRPr="00CF0720" w:rsidTr="00FB3280">
        <w:tc>
          <w:tcPr>
            <w:tcW w:w="2623" w:type="dxa"/>
          </w:tcPr>
          <w:p w:rsidR="0089433A" w:rsidRPr="00CF0720" w:rsidRDefault="0089433A" w:rsidP="00A15D03">
            <w:r w:rsidRPr="00CF0720">
              <w:t xml:space="preserve">BS height </w:t>
            </w:r>
          </w:p>
        </w:tc>
        <w:tc>
          <w:tcPr>
            <w:tcW w:w="1559" w:type="dxa"/>
          </w:tcPr>
          <w:p w:rsidR="0089433A" w:rsidRPr="00CF0720" w:rsidRDefault="0089433A" w:rsidP="00A15D03">
            <w:r w:rsidRPr="00CF0720">
              <w:t>m</w:t>
            </w:r>
          </w:p>
        </w:tc>
        <w:tc>
          <w:tcPr>
            <w:tcW w:w="3614" w:type="dxa"/>
          </w:tcPr>
          <w:p w:rsidR="0089433A" w:rsidRPr="00CF0720" w:rsidRDefault="0089433A" w:rsidP="00A15D03">
            <w:r w:rsidRPr="00CF0720">
              <w:t>Actual site heights</w:t>
            </w:r>
          </w:p>
        </w:tc>
      </w:tr>
      <w:tr w:rsidR="0089433A" w:rsidRPr="00CF0720" w:rsidTr="00FB3280">
        <w:tc>
          <w:tcPr>
            <w:tcW w:w="2623" w:type="dxa"/>
            <w:hideMark/>
          </w:tcPr>
          <w:p w:rsidR="0089433A" w:rsidRPr="00CF0720" w:rsidRDefault="0089433A" w:rsidP="00A15D03">
            <w:r w:rsidRPr="00CF0720">
              <w:t>Antenna downtilt</w:t>
            </w:r>
          </w:p>
        </w:tc>
        <w:tc>
          <w:tcPr>
            <w:tcW w:w="1559" w:type="dxa"/>
            <w:hideMark/>
          </w:tcPr>
          <w:p w:rsidR="0089433A" w:rsidRPr="00CF0720" w:rsidRDefault="0089433A" w:rsidP="00A15D03">
            <w:r w:rsidRPr="00CF0720">
              <w:t>Degrees</w:t>
            </w:r>
          </w:p>
        </w:tc>
        <w:tc>
          <w:tcPr>
            <w:tcW w:w="3614" w:type="dxa"/>
            <w:hideMark/>
          </w:tcPr>
          <w:p w:rsidR="0089433A" w:rsidRPr="00CF0720" w:rsidRDefault="0089433A" w:rsidP="00A15D03">
            <w:r w:rsidRPr="00CF0720">
              <w:t>Actual site downtilts</w:t>
            </w:r>
          </w:p>
        </w:tc>
      </w:tr>
      <w:tr w:rsidR="0089433A" w:rsidRPr="00CF0720" w:rsidTr="00FB3280">
        <w:tc>
          <w:tcPr>
            <w:tcW w:w="2623" w:type="dxa"/>
          </w:tcPr>
          <w:p w:rsidR="0089433A" w:rsidRPr="00CF0720" w:rsidRDefault="0089433A" w:rsidP="00A15D03">
            <w:r w:rsidRPr="00CF0720">
              <w:t>Network loading</w:t>
            </w:r>
          </w:p>
        </w:tc>
        <w:tc>
          <w:tcPr>
            <w:tcW w:w="1559" w:type="dxa"/>
          </w:tcPr>
          <w:p w:rsidR="0089433A" w:rsidRPr="00CF0720" w:rsidRDefault="0089433A" w:rsidP="00A15D03"/>
        </w:tc>
        <w:tc>
          <w:tcPr>
            <w:tcW w:w="3614" w:type="dxa"/>
          </w:tcPr>
          <w:p w:rsidR="0089433A" w:rsidRPr="00CF0720" w:rsidRDefault="0089433A" w:rsidP="00A15D03">
            <w:r w:rsidRPr="00CF0720">
              <w:t>50%</w:t>
            </w:r>
          </w:p>
        </w:tc>
      </w:tr>
    </w:tbl>
    <w:p w:rsidR="0089433A" w:rsidRPr="00CF0720" w:rsidRDefault="0089433A" w:rsidP="0089433A">
      <w:r w:rsidRPr="00CF0720">
        <w:t xml:space="preserve">This analysis looks at several locations around the UK where airborne radars operate. The received interference power from each base station at each radar location was modelled based on ITU-R P.528 </w:t>
      </w:r>
      <w:r w:rsidR="000C1A17" w:rsidRPr="00CF0720">
        <w:fldChar w:fldCharType="begin"/>
      </w:r>
      <w:r w:rsidR="000C1A17" w:rsidRPr="00CF0720">
        <w:instrText xml:space="preserve"> REF _Ref505347800 \r \h </w:instrText>
      </w:r>
      <w:r w:rsidR="000C1A17" w:rsidRPr="00CF0720">
        <w:fldChar w:fldCharType="separate"/>
      </w:r>
      <w:r w:rsidR="00FB3280" w:rsidRPr="00CF0720">
        <w:t>[41]</w:t>
      </w:r>
      <w:r w:rsidR="000C1A17" w:rsidRPr="00CF0720">
        <w:fldChar w:fldCharType="end"/>
      </w:r>
      <w:r w:rsidR="000C1A17" w:rsidRPr="00CF0720">
        <w:t xml:space="preserve"> </w:t>
      </w:r>
      <w:r w:rsidRPr="00CF0720">
        <w:t>propagation models with 50% time</w:t>
      </w:r>
      <w:r w:rsidRPr="00CF0720">
        <w:rPr>
          <w:rStyle w:val="FootnoteReference"/>
        </w:rPr>
        <w:footnoteReference w:id="22"/>
      </w:r>
      <w:r w:rsidRPr="00CF0720">
        <w:t>. Base stations were modelled based on the location, height and antenna directions of a 2.1 GHz Macro</w:t>
      </w:r>
      <w:r w:rsidR="00D96EC4" w:rsidRPr="00CF0720">
        <w:t>-</w:t>
      </w:r>
      <w:r w:rsidRPr="00CF0720">
        <w:t>cell network declared by one of the UK mobile network operators. This included antenna parameters, heights and powers</w:t>
      </w:r>
      <w:r w:rsidRPr="00CF0720">
        <w:rPr>
          <w:rStyle w:val="FootnoteReference"/>
        </w:rPr>
        <w:footnoteReference w:id="23"/>
      </w:r>
      <w:r w:rsidRPr="00CF0720">
        <w:t>. All base stations were modelled with their true antenna parameters, including downtilt.</w:t>
      </w:r>
    </w:p>
    <w:p w:rsidR="0089433A" w:rsidRPr="00CF0720" w:rsidRDefault="0089433A" w:rsidP="0089433A">
      <w:r w:rsidRPr="00CF0720">
        <w:t xml:space="preserve">The contributions from all base stations were assessed at the radar location based on co-channel interference and the difference between the strongest signal from an individual sector (max) and the sum of </w:t>
      </w:r>
      <w:r w:rsidR="0032791C">
        <w:rPr>
          <w:noProof/>
          <w:lang w:eastAsia="da-DK"/>
        </w:rPr>
        <w:lastRenderedPageBreak/>
        <w:pict>
          <v:shape id="_x0000_s1146" type="#_x0000_t136" style="position:absolute;left:0;text-align:left;margin-left:82.25pt;margin-top:349.3pt;width:485.35pt;height:194.1pt;rotation:315;z-index:-251475968;mso-position-horizontal-relative:margin;mso-position-vertical-relative:margin" o:allowincell="f" fillcolor="silver" stroked="f">
            <v:fill opacity=".5"/>
            <v:textpath style="font-family:&quot;Arial&quot;;font-size:1pt" string="DRAFT"/>
            <w10:wrap anchorx="margin" anchory="margin"/>
          </v:shape>
        </w:pict>
      </w:r>
      <w:r w:rsidRPr="00CF0720">
        <w:t xml:space="preserve">power from all base station sectors (cumulative) was considered. The ratio between the two is the aggregation factor which was also calculated. An example from one radar location which has the highest aggregate interference is shown in </w:t>
      </w:r>
      <w:r w:rsidR="000C1A17" w:rsidRPr="00CF0720">
        <w:fldChar w:fldCharType="begin"/>
      </w:r>
      <w:r w:rsidR="000C1A17" w:rsidRPr="00CF0720">
        <w:instrText xml:space="preserve"> REF _Ref507755525 \h </w:instrText>
      </w:r>
      <w:r w:rsidR="000C1A17" w:rsidRPr="00CF0720">
        <w:fldChar w:fldCharType="separate"/>
      </w:r>
      <w:r w:rsidR="00FB3280" w:rsidRPr="00CF0720">
        <w:t xml:space="preserve">Figure </w:t>
      </w:r>
      <w:r w:rsidR="00FB3280" w:rsidRPr="00CF0720">
        <w:rPr>
          <w:noProof/>
        </w:rPr>
        <w:t>39</w:t>
      </w:r>
      <w:r w:rsidR="000C1A17" w:rsidRPr="00CF0720">
        <w:fldChar w:fldCharType="end"/>
      </w:r>
      <w:r w:rsidRPr="00CF0720">
        <w:t xml:space="preserve"> below. </w:t>
      </w:r>
      <w:r w:rsidRPr="00CF0720">
        <w:rPr>
          <w:rStyle w:val="ECCParagraph"/>
        </w:rPr>
        <w:t xml:space="preserve">When the radar was orientated at around 90 degrees, the cumulative power was just under 22 dB more than the max power from a single base station (aggregation factor). Power levels in </w:t>
      </w:r>
      <w:r w:rsidR="000C1A17" w:rsidRPr="00CF0720">
        <w:rPr>
          <w:rStyle w:val="ECCParagraph"/>
        </w:rPr>
        <w:fldChar w:fldCharType="begin"/>
      </w:r>
      <w:r w:rsidR="000C1A17" w:rsidRPr="00CF0720">
        <w:rPr>
          <w:rStyle w:val="ECCParagraph"/>
        </w:rPr>
        <w:instrText xml:space="preserve"> REF _Ref507755525 \h </w:instrText>
      </w:r>
      <w:r w:rsidR="000C1A17" w:rsidRPr="00CF0720">
        <w:rPr>
          <w:rStyle w:val="ECCParagraph"/>
        </w:rPr>
      </w:r>
      <w:r w:rsidR="000C1A17" w:rsidRPr="00CF0720">
        <w:rPr>
          <w:rStyle w:val="ECCParagraph"/>
        </w:rPr>
        <w:fldChar w:fldCharType="separate"/>
      </w:r>
      <w:r w:rsidR="00FB3280" w:rsidRPr="00CF0720">
        <w:t xml:space="preserve">Figure </w:t>
      </w:r>
      <w:r w:rsidR="00FB3280" w:rsidRPr="00CF0720">
        <w:rPr>
          <w:noProof/>
        </w:rPr>
        <w:t>39</w:t>
      </w:r>
      <w:r w:rsidR="000C1A17" w:rsidRPr="00CF0720">
        <w:rPr>
          <w:rStyle w:val="ECCParagraph"/>
        </w:rPr>
        <w:fldChar w:fldCharType="end"/>
      </w:r>
      <w:r w:rsidRPr="00CF0720">
        <w:rPr>
          <w:rStyle w:val="ECCParagraph"/>
        </w:rPr>
        <w:t xml:space="preserve"> were modelled based on the modified MFCN in-band power. The radar antenna pattern downtilt was 5.5 degrees in this worst case radar location example.</w:t>
      </w:r>
    </w:p>
    <w:p w:rsidR="0089433A" w:rsidRPr="00CF0720" w:rsidRDefault="0089433A" w:rsidP="0089433A">
      <w:pPr>
        <w:rPr>
          <w:rStyle w:val="ECCHLcyan"/>
        </w:rPr>
      </w:pPr>
      <w:r w:rsidRPr="00CF0720">
        <w:rPr>
          <w:rStyle w:val="ECCParagraph"/>
        </w:rPr>
        <w:t>The peak cumulative co-channel power at 89</w:t>
      </w:r>
      <w:r w:rsidRPr="00CF0720">
        <w:rPr>
          <w:rStyle w:val="ECCParagraph"/>
          <w:rFonts w:cs="Arial"/>
        </w:rPr>
        <w:t>°</w:t>
      </w:r>
      <w:r w:rsidRPr="00CF0720">
        <w:rPr>
          <w:rStyle w:val="ECCParagraph"/>
        </w:rPr>
        <w:t xml:space="preserve"> azimuth is -28.2 dBm and the maximum single base station power is -50 dBm at the radar receiver</w:t>
      </w:r>
      <w:r w:rsidRPr="00CF0720">
        <w:rPr>
          <w:rStyle w:val="ECCHLsuperscript"/>
        </w:rPr>
        <w:footnoteReference w:id="24"/>
      </w:r>
      <w:r w:rsidRPr="00CF0720">
        <w:rPr>
          <w:rStyle w:val="ECCParagraph"/>
        </w:rPr>
        <w:t>. This was based on base station e.i.r.p. of 52.5 dBm at a distance of 78.7 km from the radar. The resulting modelled path loss (including vertical antenna discrimination) is 141.7 dB.</w:t>
      </w:r>
    </w:p>
    <w:p w:rsidR="0089433A" w:rsidRPr="00CF0720" w:rsidRDefault="0089433A" w:rsidP="00FB3280">
      <w:pPr>
        <w:jc w:val="center"/>
      </w:pPr>
      <w:r w:rsidRPr="00CF0720">
        <w:rPr>
          <w:noProof/>
          <w:lang w:val="da-DK" w:eastAsia="da-DK"/>
        </w:rPr>
        <w:drawing>
          <wp:inline distT="0" distB="0" distL="0" distR="0" wp14:anchorId="5CC4F3DA" wp14:editId="0ACBE6CA">
            <wp:extent cx="6519964" cy="350322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37858" cy="3512842"/>
                    </a:xfrm>
                    <a:prstGeom prst="rect">
                      <a:avLst/>
                    </a:prstGeom>
                    <a:noFill/>
                  </pic:spPr>
                </pic:pic>
              </a:graphicData>
            </a:graphic>
          </wp:inline>
        </w:drawing>
      </w:r>
    </w:p>
    <w:p w:rsidR="0089433A" w:rsidRPr="00CF0720" w:rsidRDefault="0089433A" w:rsidP="0089433A">
      <w:pPr>
        <w:pStyle w:val="Caption"/>
        <w:rPr>
          <w:lang w:val="en-GB"/>
        </w:rPr>
      </w:pPr>
      <w:bookmarkStart w:id="3779" w:name="_Ref507755525"/>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FB3280" w:rsidRPr="00CF0720">
        <w:rPr>
          <w:noProof/>
          <w:lang w:val="en-GB"/>
        </w:rPr>
        <w:t>39</w:t>
      </w:r>
      <w:r w:rsidRPr="00CF0720">
        <w:rPr>
          <w:lang w:val="en-GB"/>
        </w:rPr>
        <w:fldChar w:fldCharType="end"/>
      </w:r>
      <w:bookmarkEnd w:id="3779"/>
      <w:r w:rsidRPr="00CF0720">
        <w:rPr>
          <w:lang w:val="en-GB"/>
        </w:rPr>
        <w:t xml:space="preserve">: ratio of total co-channel power (cumulative) to maximum individual component (max) against azimuth of the radar beam for one example location. Results were based on a UK 2100 MHz network. </w:t>
      </w:r>
    </w:p>
    <w:p w:rsidR="0089433A" w:rsidRPr="00CF0720" w:rsidRDefault="0089433A" w:rsidP="0089433A">
      <w:pPr>
        <w:rPr>
          <w:rStyle w:val="ECCParagraph"/>
        </w:rPr>
      </w:pPr>
      <w:r w:rsidRPr="00CF0720">
        <w:rPr>
          <w:rStyle w:val="ECCParagraph"/>
        </w:rPr>
        <w:t>As there are many hundreds of base stations contributing to the total aggregated power and an aggregation factor of over 20dB, then it is considered reasonable that effects such as network loading and AAS antennas can be considered in a more simplistic way than using Monte Carlo analysis.</w:t>
      </w:r>
    </w:p>
    <w:p w:rsidR="0089433A" w:rsidRPr="00CF0720" w:rsidRDefault="0089433A" w:rsidP="0089433A">
      <w:pPr>
        <w:rPr>
          <w:rStyle w:val="ECCParagraph"/>
        </w:rPr>
      </w:pPr>
      <w:r w:rsidRPr="00CF0720">
        <w:rPr>
          <w:rStyle w:val="ECCParagraph"/>
        </w:rPr>
        <w:t xml:space="preserve">A 50% network loading can be considered as a 3dB reduction in power on all sites due to the reduced average traffic level or when considering the probability that a base station is "on" being 50%. </w:t>
      </w:r>
    </w:p>
    <w:p w:rsidR="0089433A" w:rsidRPr="00CF0720" w:rsidRDefault="0089433A" w:rsidP="0089433A">
      <w:pPr>
        <w:rPr>
          <w:rStyle w:val="ECCParagraph"/>
        </w:rPr>
      </w:pPr>
      <w:r w:rsidRPr="00CF0720">
        <w:rPr>
          <w:rStyle w:val="ECCParagraph"/>
        </w:rPr>
        <w:t xml:space="preserve">The dynamic nature of AAS means that the antenna patterns will be variable in the direction of the airborne radar location. This may result in a few single interferer levels that are greater than the non-AAS case. However, in comparison contributions from other base stations will be reduced. </w:t>
      </w:r>
    </w:p>
    <w:p w:rsidR="0089433A" w:rsidRPr="00CF0720" w:rsidRDefault="0089433A" w:rsidP="00FB3280">
      <w:pPr>
        <w:jc w:val="center"/>
        <w:rPr>
          <w:rStyle w:val="ECCParagraph"/>
        </w:rPr>
      </w:pPr>
      <w:r w:rsidRPr="00CF0720">
        <w:rPr>
          <w:noProof/>
          <w:lang w:val="da-DK" w:eastAsia="da-DK"/>
        </w:rPr>
        <w:lastRenderedPageBreak/>
        <w:drawing>
          <wp:inline distT="0" distB="0" distL="0" distR="0" wp14:anchorId="4B6178C6" wp14:editId="75630FE7">
            <wp:extent cx="2792099" cy="2048843"/>
            <wp:effectExtent l="0" t="0" r="8255" b="8890"/>
            <wp:docPr id="16" name="Picture 16" descr="cid:image001.png@01D3A71B.92D53C00"/>
            <wp:cNvGraphicFramePr/>
            <a:graphic xmlns:a="http://schemas.openxmlformats.org/drawingml/2006/main">
              <a:graphicData uri="http://schemas.openxmlformats.org/drawingml/2006/picture">
                <pic:pic xmlns:pic="http://schemas.openxmlformats.org/drawingml/2006/picture">
                  <pic:nvPicPr>
                    <pic:cNvPr id="1" name="Picture 1" descr="cid:image001.png@01D3A71B.92D53C00"/>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02471" cy="2056454"/>
                    </a:xfrm>
                    <a:prstGeom prst="rect">
                      <a:avLst/>
                    </a:prstGeom>
                    <a:noFill/>
                    <a:ln>
                      <a:noFill/>
                    </a:ln>
                  </pic:spPr>
                </pic:pic>
              </a:graphicData>
            </a:graphic>
          </wp:inline>
        </w:drawing>
      </w:r>
    </w:p>
    <w:p w:rsidR="0089433A" w:rsidRPr="00CF0720" w:rsidRDefault="0089433A" w:rsidP="0089433A">
      <w:pPr>
        <w:pStyle w:val="Caption"/>
        <w:rPr>
          <w:lang w:val="en-GB"/>
        </w:rPr>
      </w:pPr>
      <w:bookmarkStart w:id="3780" w:name="_Ref506547067"/>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FB3280" w:rsidRPr="00CF0720">
        <w:rPr>
          <w:noProof/>
          <w:lang w:val="en-GB"/>
        </w:rPr>
        <w:t>40</w:t>
      </w:r>
      <w:r w:rsidRPr="00CF0720">
        <w:rPr>
          <w:lang w:val="en-GB"/>
        </w:rPr>
        <w:fldChar w:fldCharType="end"/>
      </w:r>
      <w:bookmarkEnd w:id="3780"/>
      <w:r w:rsidRPr="00CF0720">
        <w:rPr>
          <w:lang w:val="en-GB"/>
        </w:rPr>
        <w:t xml:space="preserve">: </w:t>
      </w:r>
      <w:r w:rsidR="00B76853" w:rsidRPr="00CF0720">
        <w:rPr>
          <w:lang w:val="en-GB"/>
        </w:rPr>
        <w:t>E</w:t>
      </w:r>
      <w:r w:rsidRPr="00CF0720">
        <w:rPr>
          <w:lang w:val="en-GB"/>
        </w:rPr>
        <w:t xml:space="preserve">xample beamformed pattern in azimuth with 64 elements and 5dBi element gain. </w:t>
      </w:r>
    </w:p>
    <w:p w:rsidR="0089433A" w:rsidRPr="00CF0720" w:rsidRDefault="0089433A" w:rsidP="0089433A">
      <w:pPr>
        <w:rPr>
          <w:rStyle w:val="ECCParagraph"/>
        </w:rPr>
      </w:pPr>
      <w:r w:rsidRPr="00CF0720">
        <w:rPr>
          <w:rStyle w:val="ECCParagraph"/>
        </w:rPr>
        <w:t xml:space="preserve">For example, in the case of a 64-element AAS array with a 5dBi element gain, this can lead to a peak gain of 23dBi with an azimuth 3dB beamwidth of 10° (see </w:t>
      </w:r>
      <w:r w:rsidRPr="00CF0720">
        <w:rPr>
          <w:rStyle w:val="ECCParagraph"/>
        </w:rPr>
        <w:fldChar w:fldCharType="begin"/>
      </w:r>
      <w:r w:rsidRPr="00CF0720">
        <w:rPr>
          <w:rStyle w:val="ECCParagraph"/>
        </w:rPr>
        <w:instrText xml:space="preserve"> REF _Ref506547067 \h </w:instrText>
      </w:r>
      <w:r w:rsidRPr="00CF0720">
        <w:rPr>
          <w:rStyle w:val="ECCParagraph"/>
        </w:rPr>
      </w:r>
      <w:r w:rsidRPr="00CF0720">
        <w:rPr>
          <w:rStyle w:val="ECCParagraph"/>
        </w:rPr>
        <w:fldChar w:fldCharType="separate"/>
      </w:r>
      <w:r w:rsidR="00FB3280" w:rsidRPr="00CF0720">
        <w:t xml:space="preserve">Figure </w:t>
      </w:r>
      <w:r w:rsidR="00FB3280" w:rsidRPr="00CF0720">
        <w:rPr>
          <w:noProof/>
        </w:rPr>
        <w:t>40</w:t>
      </w:r>
      <w:r w:rsidRPr="00CF0720">
        <w:rPr>
          <w:rStyle w:val="ECCParagraph"/>
        </w:rPr>
        <w:fldChar w:fldCharType="end"/>
      </w:r>
      <w:r w:rsidRPr="00CF0720">
        <w:rPr>
          <w:rStyle w:val="ECCParagraph"/>
        </w:rPr>
        <w:t xml:space="preserve">). However, at beam pointing angles that are significantly off perpendicular, the array will generate a peak gain of only 19dBi with a larger 13° 3dB-beamwidth. </w:t>
      </w:r>
    </w:p>
    <w:p w:rsidR="0089433A" w:rsidRPr="00CF0720" w:rsidRDefault="0032791C" w:rsidP="0089433A">
      <w:pPr>
        <w:rPr>
          <w:rStyle w:val="ECCParagraph"/>
        </w:rPr>
      </w:pPr>
      <w:r>
        <w:rPr>
          <w:noProof/>
          <w:lang w:eastAsia="da-DK"/>
        </w:rPr>
        <w:pict>
          <v:shape id="_x0000_s1147" type="#_x0000_t136" style="position:absolute;left:0;text-align:left;margin-left:31.05pt;margin-top:334.1pt;width:485.35pt;height:194.1pt;rotation:315;z-index:-251474944;mso-position-horizontal-relative:margin;mso-position-vertical-relative:margin" o:allowincell="f" fillcolor="silver" stroked="f">
            <v:fill opacity=".5"/>
            <v:textpath style="font-family:&quot;Arial&quot;;font-size:1pt" string="DRAFT"/>
            <w10:wrap anchorx="margin" anchory="margin"/>
          </v:shape>
        </w:pict>
      </w:r>
      <w:r w:rsidR="0089433A" w:rsidRPr="00CF0720">
        <w:rPr>
          <w:rStyle w:val="ECCParagraph"/>
        </w:rPr>
        <w:t>Considering approximately 10 non-overlapping beams within a 120° sector can therefore be representative. With a uniform distribution of users in azimuth there will be approximately 10% of base stations pointing towards the radar location with the other 90% pointing elsewhere. With a perfect antenna, this would lead to a 10dB reduction in the aggregation factor, however side and grating lobes may be only 13dB down on the peak gain</w:t>
      </w:r>
      <w:r w:rsidR="0089433A" w:rsidRPr="00CF0720">
        <w:rPr>
          <w:rStyle w:val="FootnoteReference"/>
        </w:rPr>
        <w:footnoteReference w:id="25"/>
      </w:r>
      <w:r w:rsidR="0089433A" w:rsidRPr="00CF0720">
        <w:rPr>
          <w:rStyle w:val="ECCParagraph"/>
        </w:rPr>
        <w:t xml:space="preserve"> (see </w:t>
      </w:r>
      <w:r w:rsidR="0089433A" w:rsidRPr="00CF0720">
        <w:rPr>
          <w:rStyle w:val="ECCParagraph"/>
        </w:rPr>
        <w:fldChar w:fldCharType="begin"/>
      </w:r>
      <w:r w:rsidR="0089433A" w:rsidRPr="00CF0720">
        <w:rPr>
          <w:rStyle w:val="ECCParagraph"/>
        </w:rPr>
        <w:instrText xml:space="preserve"> REF _Ref506547067 \h </w:instrText>
      </w:r>
      <w:r w:rsidR="0089433A" w:rsidRPr="00CF0720">
        <w:rPr>
          <w:rStyle w:val="ECCParagraph"/>
        </w:rPr>
      </w:r>
      <w:r w:rsidR="0089433A" w:rsidRPr="00CF0720">
        <w:rPr>
          <w:rStyle w:val="ECCParagraph"/>
        </w:rPr>
        <w:fldChar w:fldCharType="separate"/>
      </w:r>
      <w:r w:rsidR="00FB3280" w:rsidRPr="00CF0720">
        <w:t xml:space="preserve">Figure </w:t>
      </w:r>
      <w:r w:rsidR="00FB3280" w:rsidRPr="00CF0720">
        <w:rPr>
          <w:noProof/>
        </w:rPr>
        <w:t>40</w:t>
      </w:r>
      <w:r w:rsidR="0089433A" w:rsidRPr="00CF0720">
        <w:rPr>
          <w:rStyle w:val="ECCParagraph"/>
        </w:rPr>
        <w:fldChar w:fldCharType="end"/>
      </w:r>
      <w:r w:rsidR="0089433A" w:rsidRPr="00CF0720">
        <w:rPr>
          <w:rStyle w:val="ECCParagraph"/>
        </w:rPr>
        <w:t xml:space="preserve">) and therefore make a contribution to the aggregate and the reduction in aggregation factor becomes 8.4 dB. Taking these assumptions of the side lobes within the sector leads to a reduction in average power at the radar location. The median antenna gain in the UK network </w:t>
      </w:r>
      <w:r w:rsidR="000C1A17" w:rsidRPr="00CF0720">
        <w:rPr>
          <w:rStyle w:val="ECCParagraph"/>
        </w:rPr>
        <w:t>analysed</w:t>
      </w:r>
      <w:r w:rsidR="0089433A" w:rsidRPr="00CF0720">
        <w:rPr>
          <w:rStyle w:val="ECCParagraph"/>
        </w:rPr>
        <w:t xml:space="preserve"> was 18</w:t>
      </w:r>
      <w:r w:rsidR="000C1A17" w:rsidRPr="00CF0720">
        <w:rPr>
          <w:rStyle w:val="ECCParagraph"/>
        </w:rPr>
        <w:t xml:space="preserve"> </w:t>
      </w:r>
      <w:r w:rsidR="0089433A" w:rsidRPr="00CF0720">
        <w:rPr>
          <w:rStyle w:val="ECCParagraph"/>
        </w:rPr>
        <w:t>dBi and so whilst an AAS may deliver 5</w:t>
      </w:r>
      <w:r w:rsidR="000C1A17" w:rsidRPr="00CF0720">
        <w:rPr>
          <w:rStyle w:val="ECCParagraph"/>
        </w:rPr>
        <w:t xml:space="preserve"> </w:t>
      </w:r>
      <w:r w:rsidR="0089433A" w:rsidRPr="00CF0720">
        <w:rPr>
          <w:rStyle w:val="ECCParagraph"/>
        </w:rPr>
        <w:t>dB higher e.i.r.p. in the main beam, compared to the antennas used in the UK network, the fact that only 10% of base stations will have the main beam pointing at the radar leads to a modest overall reduction in the aggregation factor of 8.4</w:t>
      </w:r>
      <w:r w:rsidR="000C1A17" w:rsidRPr="00CF0720">
        <w:rPr>
          <w:rStyle w:val="ECCParagraph"/>
        </w:rPr>
        <w:t xml:space="preserve"> </w:t>
      </w:r>
      <w:r w:rsidR="0089433A" w:rsidRPr="00CF0720">
        <w:rPr>
          <w:rStyle w:val="ECCParagraph"/>
        </w:rPr>
        <w:t>dB and a net reduction in cumulative power of 3.4 dB.</w:t>
      </w:r>
    </w:p>
    <w:p w:rsidR="0089433A" w:rsidRPr="00CF0720" w:rsidRDefault="0089433A" w:rsidP="0089433A">
      <w:r w:rsidRPr="00CF0720">
        <w:t>Using the determined path loss and assuming that the single base station with the maximum contribution is radiating -50dBm / MHz e.i.r.p when considering out of band emissions, the total power at the radar can be determined as:</w:t>
      </w:r>
    </w:p>
    <w:p w:rsidR="0089433A" w:rsidRPr="00CF0720" w:rsidRDefault="0032791C" w:rsidP="00FB3280">
      <w:pPr>
        <w:jc w:val="right"/>
      </w:pPr>
      <m:oMath>
        <m:sSub>
          <m:sSubPr>
            <m:ctrlPr>
              <w:rPr>
                <w:rFonts w:ascii="Cambria Math" w:hAnsi="Cambria Math"/>
              </w:rPr>
            </m:ctrlPr>
          </m:sSubPr>
          <m:e>
            <m:r>
              <w:rPr>
                <w:rFonts w:ascii="Cambria Math" w:hAnsi="Cambria Math"/>
              </w:rPr>
              <m:t>P</m:t>
            </m:r>
          </m:e>
          <m:sub>
            <m:r>
              <w:rPr>
                <w:rFonts w:ascii="Cambria Math" w:hAnsi="Cambria Math"/>
              </w:rPr>
              <m:t>radar</m:t>
            </m:r>
          </m:sub>
        </m:sSub>
        <m:r>
          <w:rPr>
            <w:rFonts w:ascii="Cambria Math" w:hAnsi="Cambria Math"/>
          </w:rPr>
          <m:t xml:space="preserve">= </m:t>
        </m:r>
        <m:sSub>
          <m:sSubPr>
            <m:ctrlPr>
              <w:rPr>
                <w:rFonts w:ascii="Cambria Math" w:hAnsi="Cambria Math"/>
              </w:rPr>
            </m:ctrlPr>
          </m:sSubPr>
          <m:e>
            <m:r>
              <w:rPr>
                <w:rFonts w:ascii="Cambria Math" w:hAnsi="Cambria Math"/>
              </w:rPr>
              <m:t>P</m:t>
            </m:r>
          </m:e>
          <m:sub>
            <m:r>
              <w:rPr>
                <w:rFonts w:ascii="Cambria Math" w:hAnsi="Cambria Math"/>
              </w:rPr>
              <m:t>tx</m:t>
            </m:r>
          </m:sub>
        </m:sSub>
        <m:r>
          <w:rPr>
            <w:rFonts w:ascii="Cambria Math" w:hAnsi="Cambria Math"/>
          </w:rPr>
          <m:t>-PL+</m:t>
        </m:r>
        <m:sSub>
          <m:sSubPr>
            <m:ctrlPr>
              <w:rPr>
                <w:rFonts w:ascii="Cambria Math" w:hAnsi="Cambria Math"/>
              </w:rPr>
            </m:ctrlPr>
          </m:sSubPr>
          <m:e>
            <m:r>
              <w:rPr>
                <w:rFonts w:ascii="Cambria Math" w:hAnsi="Cambria Math"/>
              </w:rPr>
              <m:t>G</m:t>
            </m:r>
          </m:e>
          <m:sub>
            <m:r>
              <w:rPr>
                <w:rFonts w:ascii="Cambria Math" w:hAnsi="Cambria Math"/>
              </w:rPr>
              <m:t>radar</m:t>
            </m:r>
          </m:sub>
        </m:sSub>
        <m:r>
          <w:rPr>
            <w:rFonts w:ascii="Cambria Math" w:hAnsi="Cambria Math"/>
          </w:rPr>
          <m:t>+Agg+NetworkLoad+AASimpact</m:t>
        </m:r>
      </m:oMath>
      <w:r w:rsidR="000C1A17" w:rsidRPr="00CF0720">
        <w:tab/>
      </w:r>
      <w:r w:rsidR="000C1A17" w:rsidRPr="00CF0720">
        <w:tab/>
      </w:r>
      <w:r w:rsidR="000C1A17" w:rsidRPr="00CF0720">
        <w:tab/>
        <w:t xml:space="preserve"> (</w:t>
      </w:r>
      <w:r w:rsidR="000C1A17" w:rsidRPr="00CF0720">
        <w:fldChar w:fldCharType="begin"/>
      </w:r>
      <w:r w:rsidR="000C1A17" w:rsidRPr="00CF0720">
        <w:instrText xml:space="preserve"> SEQ Equation \* ARABIC </w:instrText>
      </w:r>
      <w:r w:rsidR="000C1A17" w:rsidRPr="00CF0720">
        <w:fldChar w:fldCharType="separate"/>
      </w:r>
      <w:r w:rsidR="00FB3280" w:rsidRPr="00CF0720">
        <w:rPr>
          <w:noProof/>
        </w:rPr>
        <w:t>27</w:t>
      </w:r>
      <w:r w:rsidR="000C1A17" w:rsidRPr="00CF0720">
        <w:fldChar w:fldCharType="end"/>
      </w:r>
      <w:r w:rsidR="000C1A17" w:rsidRPr="00CF0720">
        <w:t>)</w:t>
      </w:r>
    </w:p>
    <w:p w:rsidR="0089433A" w:rsidRPr="00CF0720" w:rsidRDefault="0089433A" w:rsidP="0089433A">
      <w:r w:rsidRPr="00CF0720">
        <w:t xml:space="preserve">Where </w:t>
      </w:r>
      <w:r w:rsidRPr="00CF0720">
        <w:rPr>
          <w:rStyle w:val="Emphasis"/>
        </w:rPr>
        <w:t>Agg</w:t>
      </w:r>
      <w:r w:rsidRPr="00CF0720">
        <w:t xml:space="preserve"> is the aggregation factor or difference between cumulative and max power (21.8dB in our example) and</w:t>
      </w:r>
    </w:p>
    <w:p w:rsidR="0089433A" w:rsidRPr="00CF0720" w:rsidRDefault="0089433A" w:rsidP="0089433A">
      <w:pPr>
        <w:rPr>
          <w:rStyle w:val="ECCParagraph"/>
        </w:rPr>
      </w:pPr>
      <w:r w:rsidRPr="00CF0720">
        <w:rPr>
          <w:rStyle w:val="Emphasis"/>
        </w:rPr>
        <w:t>NetworkLoad</w:t>
      </w:r>
      <w:r w:rsidRPr="00CF0720">
        <w:rPr>
          <w:rStyle w:val="ECCParagraph"/>
        </w:rPr>
        <w:t xml:space="preserve"> is the adjustment in power from the base stations to account for the network loading. For 50% loading this is -3dB; and</w:t>
      </w:r>
    </w:p>
    <w:p w:rsidR="0089433A" w:rsidRPr="00CF0720" w:rsidRDefault="0089433A" w:rsidP="0089433A">
      <w:pPr>
        <w:rPr>
          <w:rStyle w:val="ECCParagraph"/>
        </w:rPr>
      </w:pPr>
      <w:r w:rsidRPr="00CF0720">
        <w:rPr>
          <w:rStyle w:val="Emphasis"/>
        </w:rPr>
        <w:t xml:space="preserve">AASimpact </w:t>
      </w:r>
      <w:r w:rsidRPr="00CF0720">
        <w:rPr>
          <w:rStyle w:val="ECCParagraph"/>
        </w:rPr>
        <w:t>is the adjustment in aggregation factor as a result of 10 non-overlapping AAS beams in the sector. In this example this is -3.4dB</w:t>
      </w:r>
    </w:p>
    <w:p w:rsidR="0089433A" w:rsidRPr="00CF0720" w:rsidRDefault="0032791C" w:rsidP="0089433A">
      <m:oMathPara>
        <m:oMath>
          <m:sSub>
            <m:sSubPr>
              <m:ctrlPr>
                <w:rPr>
                  <w:rFonts w:ascii="Cambria Math" w:hAnsi="Cambria Math"/>
                </w:rPr>
              </m:ctrlPr>
            </m:sSubPr>
            <m:e>
              <m:r>
                <w:rPr>
                  <w:rFonts w:ascii="Cambria Math" w:hAnsi="Cambria Math"/>
                </w:rPr>
                <m:t>P</m:t>
              </m:r>
            </m:e>
            <m:sub>
              <m:r>
                <w:rPr>
                  <w:rFonts w:ascii="Cambria Math" w:hAnsi="Cambria Math"/>
                </w:rPr>
                <m:t>radar</m:t>
              </m:r>
            </m:sub>
          </m:sSub>
          <m:r>
            <w:rPr>
              <w:rFonts w:ascii="Cambria Math" w:hAnsi="Cambria Math"/>
            </w:rPr>
            <m:t>= -50 dBm-141.7 dB+40 dBi+21.8-3 dB-3.4dB</m:t>
          </m:r>
        </m:oMath>
      </m:oMathPara>
    </w:p>
    <w:p w:rsidR="0089433A" w:rsidRPr="00CF0720" w:rsidRDefault="0032791C" w:rsidP="0089433A">
      <m:oMathPara>
        <m:oMath>
          <m:sSub>
            <m:sSubPr>
              <m:ctrlPr>
                <w:rPr>
                  <w:rFonts w:ascii="Cambria Math" w:hAnsi="Cambria Math"/>
                </w:rPr>
              </m:ctrlPr>
            </m:sSubPr>
            <m:e>
              <m:r>
                <w:rPr>
                  <w:rFonts w:ascii="Cambria Math" w:hAnsi="Cambria Math"/>
                </w:rPr>
                <m:t>P</m:t>
              </m:r>
            </m:e>
            <m:sub>
              <m:r>
                <w:rPr>
                  <w:rFonts w:ascii="Cambria Math" w:hAnsi="Cambria Math"/>
                </w:rPr>
                <m:t>radar</m:t>
              </m:r>
            </m:sub>
          </m:sSub>
          <m:r>
            <w:rPr>
              <w:rFonts w:ascii="Cambria Math" w:hAnsi="Cambria Math"/>
            </w:rPr>
            <m:t>= -136.3 dBm/MHz</m:t>
          </m:r>
        </m:oMath>
      </m:oMathPara>
    </w:p>
    <w:p w:rsidR="0089433A" w:rsidRPr="00CF0720" w:rsidRDefault="0089433A" w:rsidP="0089433A">
      <w:r w:rsidRPr="00CF0720">
        <w:t>The radar noise floor (per MHz) is 3 dB above the thermal noise of -174 dBm / Hz which is -111 dBm / MHz</w:t>
      </w:r>
    </w:p>
    <w:p w:rsidR="0089433A" w:rsidRPr="00CF0720" w:rsidRDefault="0089433A" w:rsidP="0089433A">
      <w:r w:rsidRPr="00CF0720">
        <w:lastRenderedPageBreak/>
        <w:t>The interference threshold is therefore:</w:t>
      </w:r>
    </w:p>
    <w:p w:rsidR="000C1A17" w:rsidRPr="00CF0720" w:rsidRDefault="000C1A17" w:rsidP="00FB3280">
      <w:pPr>
        <w:pStyle w:val="Caption"/>
        <w:keepNext/>
        <w:rPr>
          <w:lang w:val="en-GB"/>
        </w:rPr>
      </w:pPr>
      <w:r w:rsidRPr="00CF0720">
        <w:rPr>
          <w:lang w:val="en-GB"/>
        </w:rPr>
        <w:t xml:space="preserve">Table </w:t>
      </w:r>
      <w:r w:rsidR="00CF0720" w:rsidRPr="00CF0720">
        <w:rPr>
          <w:lang w:val="en-GB"/>
        </w:rPr>
        <w:fldChar w:fldCharType="begin"/>
      </w:r>
      <w:r w:rsidR="00CF0720" w:rsidRPr="00CF0720">
        <w:rPr>
          <w:lang w:val="en-GB"/>
        </w:rPr>
        <w:instrText xml:space="preserve"> SEQ Table \* ARABIC </w:instrText>
      </w:r>
      <w:r w:rsidR="00CF0720" w:rsidRPr="00CF0720">
        <w:rPr>
          <w:lang w:val="en-GB"/>
        </w:rPr>
        <w:fldChar w:fldCharType="separate"/>
      </w:r>
      <w:r w:rsidR="00FB3280" w:rsidRPr="00CF0720">
        <w:rPr>
          <w:noProof/>
          <w:lang w:val="en-GB"/>
        </w:rPr>
        <w:t>37</w:t>
      </w:r>
      <w:r w:rsidR="00CF0720" w:rsidRPr="00CF0720">
        <w:rPr>
          <w:noProof/>
          <w:lang w:val="en-GB"/>
        </w:rPr>
        <w:fldChar w:fldCharType="end"/>
      </w:r>
      <w:r w:rsidRPr="00CF0720">
        <w:rPr>
          <w:lang w:val="en-GB"/>
        </w:rPr>
        <w:t>: Radar interference thresholds</w:t>
      </w:r>
    </w:p>
    <w:tbl>
      <w:tblPr>
        <w:tblStyle w:val="ECCTable-redheader"/>
        <w:tblW w:w="0" w:type="auto"/>
        <w:tblInd w:w="0" w:type="dxa"/>
        <w:tblLook w:val="04A0" w:firstRow="1" w:lastRow="0" w:firstColumn="1" w:lastColumn="0" w:noHBand="0" w:noVBand="1"/>
      </w:tblPr>
      <w:tblGrid>
        <w:gridCol w:w="973"/>
        <w:gridCol w:w="2328"/>
      </w:tblGrid>
      <w:tr w:rsidR="0089433A" w:rsidRPr="00CF0720" w:rsidTr="00FB3280">
        <w:trPr>
          <w:cnfStyle w:val="100000000000" w:firstRow="1" w:lastRow="0" w:firstColumn="0" w:lastColumn="0" w:oddVBand="0" w:evenVBand="0" w:oddHBand="0" w:evenHBand="0" w:firstRowFirstColumn="0" w:firstRowLastColumn="0" w:lastRowFirstColumn="0" w:lastRowLastColumn="0"/>
        </w:trPr>
        <w:tc>
          <w:tcPr>
            <w:tcW w:w="973" w:type="dxa"/>
          </w:tcPr>
          <w:p w:rsidR="0089433A" w:rsidRPr="00CF0720" w:rsidRDefault="0089433A" w:rsidP="00A15D03">
            <w:pPr>
              <w:rPr>
                <w:rStyle w:val="ECCHLbold"/>
                <w:b/>
              </w:rPr>
            </w:pPr>
            <w:r w:rsidRPr="00CF0720">
              <w:rPr>
                <w:rStyle w:val="ECCHLbold"/>
                <w:b/>
              </w:rPr>
              <w:t>I/N</w:t>
            </w:r>
          </w:p>
        </w:tc>
        <w:tc>
          <w:tcPr>
            <w:tcW w:w="2328" w:type="dxa"/>
          </w:tcPr>
          <w:p w:rsidR="0089433A" w:rsidRPr="00CF0720" w:rsidRDefault="0089433A" w:rsidP="00A15D03">
            <w:pPr>
              <w:rPr>
                <w:rStyle w:val="ECCHLbold"/>
                <w:b/>
              </w:rPr>
            </w:pPr>
            <w:r w:rsidRPr="00CF0720">
              <w:rPr>
                <w:rStyle w:val="ECCHLbold"/>
                <w:b/>
              </w:rPr>
              <w:t>Interference threshold</w:t>
            </w:r>
          </w:p>
        </w:tc>
      </w:tr>
      <w:tr w:rsidR="0089433A" w:rsidRPr="00CF0720" w:rsidTr="00FB3280">
        <w:tc>
          <w:tcPr>
            <w:tcW w:w="973" w:type="dxa"/>
          </w:tcPr>
          <w:p w:rsidR="0089433A" w:rsidRPr="00CF0720" w:rsidRDefault="0089433A" w:rsidP="00A15D03">
            <w:r w:rsidRPr="00CF0720">
              <w:t>- 6 dB</w:t>
            </w:r>
          </w:p>
        </w:tc>
        <w:tc>
          <w:tcPr>
            <w:tcW w:w="2328" w:type="dxa"/>
          </w:tcPr>
          <w:p w:rsidR="0089433A" w:rsidRPr="00CF0720" w:rsidRDefault="00FB3280" w:rsidP="00A15D03">
            <w:r w:rsidRPr="00CF0720">
              <w:t>-117 dBm/</w:t>
            </w:r>
            <w:r w:rsidR="0089433A" w:rsidRPr="00CF0720">
              <w:t>MHz</w:t>
            </w:r>
          </w:p>
        </w:tc>
      </w:tr>
      <w:tr w:rsidR="0089433A" w:rsidRPr="00CF0720" w:rsidTr="00FB3280">
        <w:tc>
          <w:tcPr>
            <w:tcW w:w="973" w:type="dxa"/>
          </w:tcPr>
          <w:p w:rsidR="0089433A" w:rsidRPr="00CF0720" w:rsidRDefault="0089433A" w:rsidP="00A15D03">
            <w:r w:rsidRPr="00CF0720">
              <w:t>- 10 dB</w:t>
            </w:r>
          </w:p>
        </w:tc>
        <w:tc>
          <w:tcPr>
            <w:tcW w:w="2328" w:type="dxa"/>
          </w:tcPr>
          <w:p w:rsidR="0089433A" w:rsidRPr="00CF0720" w:rsidRDefault="00FB3280" w:rsidP="00A15D03">
            <w:r w:rsidRPr="00CF0720">
              <w:t>-121 dBm/</w:t>
            </w:r>
            <w:r w:rsidR="0089433A" w:rsidRPr="00CF0720">
              <w:t>MHz</w:t>
            </w:r>
          </w:p>
        </w:tc>
      </w:tr>
      <w:tr w:rsidR="0089433A" w:rsidRPr="00CF0720" w:rsidTr="00FB3280">
        <w:tc>
          <w:tcPr>
            <w:tcW w:w="973" w:type="dxa"/>
          </w:tcPr>
          <w:p w:rsidR="0089433A" w:rsidRPr="00CF0720" w:rsidRDefault="0089433A" w:rsidP="00A15D03">
            <w:r w:rsidRPr="00CF0720">
              <w:t>- 16 dB</w:t>
            </w:r>
          </w:p>
        </w:tc>
        <w:tc>
          <w:tcPr>
            <w:tcW w:w="2328" w:type="dxa"/>
          </w:tcPr>
          <w:p w:rsidR="0089433A" w:rsidRPr="00CF0720" w:rsidRDefault="00FB3280" w:rsidP="00A15D03">
            <w:r w:rsidRPr="00CF0720">
              <w:t>-127 dBm/</w:t>
            </w:r>
            <w:r w:rsidR="0089433A" w:rsidRPr="00CF0720">
              <w:t>MHz</w:t>
            </w:r>
          </w:p>
        </w:tc>
      </w:tr>
    </w:tbl>
    <w:p w:rsidR="0089433A" w:rsidRPr="00CF0720" w:rsidRDefault="0089433A" w:rsidP="0089433A">
      <w:pPr>
        <w:rPr>
          <w:rStyle w:val="ECCHLcyan"/>
        </w:rPr>
      </w:pPr>
      <w:r w:rsidRPr="00CF0720">
        <w:t xml:space="preserve">Comparing </w:t>
      </w:r>
      <m:oMath>
        <m:sSub>
          <m:sSubPr>
            <m:ctrlPr>
              <w:rPr>
                <w:rFonts w:ascii="Cambria Math" w:hAnsi="Cambria Math"/>
              </w:rPr>
            </m:ctrlPr>
          </m:sSubPr>
          <m:e>
            <m:r>
              <w:rPr>
                <w:rFonts w:ascii="Cambria Math" w:hAnsi="Cambria Math"/>
              </w:rPr>
              <m:t>P</m:t>
            </m:r>
          </m:e>
          <m:sub>
            <m:r>
              <w:rPr>
                <w:rFonts w:ascii="Cambria Math" w:hAnsi="Cambria Math"/>
              </w:rPr>
              <m:t>radar</m:t>
            </m:r>
          </m:sub>
        </m:sSub>
      </m:oMath>
      <w:r w:rsidRPr="00CF0720">
        <w:t xml:space="preserve"> with the I/N threshold levels shows that an out of band emission limit of -50dBm / MHz e.i.r.p. allows a margin of 19.3 dB (for I/N of -6 dB), 15.3 dB (for I/N of -10 dB) or 9.3 dB (for I/N of -16 dB). </w:t>
      </w:r>
    </w:p>
    <w:p w:rsidR="0089433A" w:rsidRPr="00CF0720" w:rsidRDefault="0089433A" w:rsidP="0089433A">
      <w:r w:rsidRPr="00CF0720">
        <w:t xml:space="preserve">Running a similar analysis but assuming that all base stations in the network are radiating at an out of band emissions level of -50 dBm/MHz e.i.r.p. level irrespective of their in-block e.i.r.p. increases the aggregation factor by approximately 2.6dB (see </w:t>
      </w:r>
      <w:r w:rsidRPr="00CF0720">
        <w:fldChar w:fldCharType="begin"/>
      </w:r>
      <w:r w:rsidRPr="00CF0720">
        <w:instrText xml:space="preserve"> REF _Ref506550438 \h </w:instrText>
      </w:r>
      <w:r w:rsidRPr="00CF0720">
        <w:fldChar w:fldCharType="separate"/>
      </w:r>
      <w:r w:rsidR="00FB3280" w:rsidRPr="00CF0720">
        <w:t xml:space="preserve">Figure </w:t>
      </w:r>
      <w:r w:rsidR="00FB3280" w:rsidRPr="00CF0720">
        <w:rPr>
          <w:noProof/>
        </w:rPr>
        <w:t>41</w:t>
      </w:r>
      <w:r w:rsidRPr="00CF0720">
        <w:fldChar w:fldCharType="end"/>
      </w:r>
      <w:r w:rsidRPr="00CF0720">
        <w:t>) with an equivalent reduction in margin.</w:t>
      </w:r>
    </w:p>
    <w:p w:rsidR="0089433A" w:rsidRPr="00CF0720" w:rsidRDefault="0032791C" w:rsidP="0089433A">
      <w:r>
        <w:rPr>
          <w:noProof/>
          <w:lang w:eastAsia="da-DK"/>
        </w:rPr>
        <w:pict>
          <v:shape id="_x0000_s1148" type="#_x0000_t136" style="position:absolute;left:0;text-align:left;margin-left:45.45pt;margin-top:361.3pt;width:485.35pt;height:194.1pt;rotation:315;z-index:-251473920;mso-position-horizontal-relative:margin;mso-position-vertical-relative:margin" o:allowincell="f" fillcolor="silver" stroked="f">
            <v:fill opacity=".5"/>
            <v:textpath style="font-family:&quot;Arial&quot;;font-size:1pt" string="DRAFT"/>
            <w10:wrap anchorx="margin" anchory="margin"/>
          </v:shape>
        </w:pict>
      </w:r>
      <w:r w:rsidR="0089433A" w:rsidRPr="00CF0720">
        <w:rPr>
          <w:noProof/>
          <w:lang w:val="da-DK" w:eastAsia="da-DK"/>
        </w:rPr>
        <w:drawing>
          <wp:inline distT="0" distB="0" distL="0" distR="0" wp14:anchorId="74661829" wp14:editId="0BB9D7DB">
            <wp:extent cx="5974306" cy="3961037"/>
            <wp:effectExtent l="0" t="0" r="762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93385" cy="3973686"/>
                    </a:xfrm>
                    <a:prstGeom prst="rect">
                      <a:avLst/>
                    </a:prstGeom>
                    <a:noFill/>
                  </pic:spPr>
                </pic:pic>
              </a:graphicData>
            </a:graphic>
          </wp:inline>
        </w:drawing>
      </w:r>
    </w:p>
    <w:p w:rsidR="0089433A" w:rsidRPr="00CF0720" w:rsidRDefault="0089433A" w:rsidP="0089433A">
      <w:pPr>
        <w:pStyle w:val="Caption"/>
        <w:rPr>
          <w:lang w:val="en-GB"/>
        </w:rPr>
      </w:pPr>
      <w:bookmarkStart w:id="3781" w:name="_Ref506550438"/>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FB3280" w:rsidRPr="00CF0720">
        <w:rPr>
          <w:noProof/>
          <w:lang w:val="en-GB"/>
        </w:rPr>
        <w:t>41</w:t>
      </w:r>
      <w:r w:rsidRPr="00CF0720">
        <w:rPr>
          <w:lang w:val="en-GB"/>
        </w:rPr>
        <w:fldChar w:fldCharType="end"/>
      </w:r>
      <w:bookmarkEnd w:id="3781"/>
      <w:r w:rsidRPr="00CF0720">
        <w:rPr>
          <w:lang w:val="en-GB"/>
        </w:rPr>
        <w:t xml:space="preserve">: </w:t>
      </w:r>
      <w:r w:rsidR="00F27758" w:rsidRPr="00CF0720">
        <w:rPr>
          <w:lang w:val="en-GB"/>
        </w:rPr>
        <w:t xml:space="preserve">Ratio </w:t>
      </w:r>
      <w:r w:rsidRPr="00CF0720">
        <w:rPr>
          <w:lang w:val="en-GB"/>
        </w:rPr>
        <w:t xml:space="preserve">of total power (cumulative) to maximum individual component (max) against azimuth of the radar beam for one example location when assuming all base stations had an e.i.r.p below 3400 MHz of -50 dBm/MHz. Results were based on a UK 2100 MHz network. </w:t>
      </w:r>
    </w:p>
    <w:p w:rsidR="0089433A" w:rsidRPr="00CF0720" w:rsidRDefault="0089433A" w:rsidP="0089433A">
      <w:r w:rsidRPr="00CF0720">
        <w:t xml:space="preserve">Based on the in-block analysis in this study with an aggregation factor of 21.8 dB, the current -50 dBm / MHz e.i.r.p. limit provides a 15 dB margin in the protection criteria for airborne radars operating below 3400 MHz. </w:t>
      </w:r>
    </w:p>
    <w:p w:rsidR="0089433A" w:rsidRPr="00CF0720" w:rsidRDefault="0089433A" w:rsidP="0089433A">
      <w:r w:rsidRPr="00CF0720">
        <w:t>To define a baseline level as a total radiated power for non-AAS antennas rather than e.i.r.p., then antenna gain should be subtracted. In the case of this analysis the median antenna gains were determined to be 18 dBi which we consider suitable. Taking 18dBi antenna gain and the margin into account:</w:t>
      </w:r>
    </w:p>
    <w:p w:rsidR="0089433A" w:rsidRPr="00CF0720" w:rsidRDefault="0089433A" w:rsidP="0089433A">
      <w:r w:rsidRPr="00CF0720">
        <w:t xml:space="preserve">An equivalent TRP would </w:t>
      </w:r>
      <w:r w:rsidRPr="00CF0720">
        <w:rPr>
          <w:rStyle w:val="ECCHLbold"/>
        </w:rPr>
        <w:t>be -53 dBm / MHz.</w:t>
      </w:r>
    </w:p>
    <w:p w:rsidR="00CA57A8" w:rsidRPr="00CF0720" w:rsidRDefault="00DA5946" w:rsidP="00CA57A8">
      <w:pPr>
        <w:pStyle w:val="ECCAnnexheading1"/>
        <w:rPr>
          <w:lang w:val="en-GB"/>
        </w:rPr>
      </w:pPr>
      <w:r w:rsidRPr="00CF0720">
        <w:rPr>
          <w:lang w:val="en-GB"/>
        </w:rPr>
        <w:lastRenderedPageBreak/>
        <w:t xml:space="preserve">Studies on the coexistence between </w:t>
      </w:r>
      <w:r w:rsidR="00CA57A8" w:rsidRPr="00CF0720">
        <w:rPr>
          <w:lang w:val="en-GB"/>
        </w:rPr>
        <w:t>AAS and Radio</w:t>
      </w:r>
      <w:r w:rsidR="00AE5260" w:rsidRPr="00CF0720">
        <w:rPr>
          <w:lang w:val="en-GB"/>
        </w:rPr>
        <w:t xml:space="preserve"> </w:t>
      </w:r>
      <w:r w:rsidR="0090734C" w:rsidRPr="00CF0720">
        <w:rPr>
          <w:lang w:val="en-GB"/>
        </w:rPr>
        <w:t>A</w:t>
      </w:r>
      <w:r w:rsidR="00CA57A8" w:rsidRPr="00CF0720">
        <w:rPr>
          <w:lang w:val="en-GB"/>
        </w:rPr>
        <w:t>stronomy systems</w:t>
      </w:r>
      <w:bookmarkEnd w:id="3777"/>
    </w:p>
    <w:p w:rsidR="00813072" w:rsidRPr="00CF0720" w:rsidRDefault="004F7159" w:rsidP="006D3105">
      <w:r w:rsidRPr="00CF0720">
        <w:t xml:space="preserve">Compatibility study between the RAS in the frequency </w:t>
      </w:r>
      <w:r w:rsidR="003E56F2" w:rsidRPr="00CF0720">
        <w:t>range</w:t>
      </w:r>
      <w:r w:rsidRPr="00CF0720">
        <w:t xml:space="preserve"> 3.33-3.35 GHz and IMT 5G systems in the frequency range 3.4-3.6 GHz</w:t>
      </w:r>
      <w:r w:rsidR="00813072" w:rsidRPr="00CF0720">
        <w:t>.</w:t>
      </w:r>
    </w:p>
    <w:p w:rsidR="004F7159" w:rsidRPr="00CF0720" w:rsidRDefault="004F7159" w:rsidP="004F7159">
      <w:pPr>
        <w:pStyle w:val="ECCAnnexheading3"/>
        <w:rPr>
          <w:lang w:val="en-GB"/>
        </w:rPr>
      </w:pPr>
      <w:r w:rsidRPr="00CF0720">
        <w:rPr>
          <w:lang w:val="en-GB"/>
        </w:rPr>
        <w:t>Introduction</w:t>
      </w:r>
    </w:p>
    <w:p w:rsidR="004F7159" w:rsidRPr="00CF0720" w:rsidRDefault="0032791C" w:rsidP="004F7159">
      <w:r>
        <w:rPr>
          <w:noProof/>
          <w:lang w:eastAsia="da-DK"/>
        </w:rPr>
        <w:pict>
          <v:shape id="_x0000_s1059" type="#_x0000_t136" style="position:absolute;left:0;text-align:left;margin-left:7.25pt;margin-top:94.3pt;width:485.35pt;height:194.1pt;rotation:315;z-index:-251555840;mso-position-horizontal-relative:margin;mso-position-vertical-relative:margin" o:allowincell="f" fillcolor="silver" stroked="f">
            <v:fill opacity=".5"/>
            <v:textpath style="font-family:&quot;Arial&quot;;font-size:1pt" string="DRAFT"/>
            <w10:wrap anchorx="margin" anchory="margin"/>
          </v:shape>
        </w:pict>
      </w:r>
      <w:r w:rsidR="004F7159" w:rsidRPr="00CF0720">
        <w:t>This compatibility study concerns the protection of the radio astronomy service (RAS) in the frequency range 3.33-3.35 GHz from unwanted emissions of IMT base stations (BS) and user equipment (UE) operating in the frequency band 3.4-3.6 GHz. It is assumed that the RAS will be affected in the spurious domain of the emission mask of the IMT devices</w:t>
      </w:r>
      <w:r w:rsidR="004F7159" w:rsidRPr="00CF0720">
        <w:rPr>
          <w:rStyle w:val="FootnoteReference"/>
        </w:rPr>
        <w:footnoteReference w:id="26"/>
      </w:r>
      <w:r w:rsidR="004F7159" w:rsidRPr="00CF0720">
        <w:t>.</w:t>
      </w:r>
    </w:p>
    <w:p w:rsidR="004F7159" w:rsidRPr="00CF0720" w:rsidRDefault="004F7159" w:rsidP="004F7159">
      <w:pPr>
        <w:pStyle w:val="ECCAnnexheading3"/>
        <w:rPr>
          <w:lang w:val="en-GB"/>
        </w:rPr>
      </w:pPr>
      <w:r w:rsidRPr="00CF0720">
        <w:rPr>
          <w:lang w:val="en-GB"/>
        </w:rPr>
        <w:t>Summary of studies</w:t>
      </w:r>
    </w:p>
    <w:p w:rsidR="00CA57A8" w:rsidRPr="00CF0720" w:rsidRDefault="00984727">
      <w:r w:rsidRPr="00CF0720">
        <w:fldChar w:fldCharType="begin"/>
      </w:r>
      <w:r w:rsidRPr="00CF0720">
        <w:instrText xml:space="preserve"> REF _Ref500886721 \h </w:instrText>
      </w:r>
      <w:r w:rsidRPr="00CF0720">
        <w:fldChar w:fldCharType="separate"/>
      </w:r>
      <w:r w:rsidR="00FB3280" w:rsidRPr="00CF0720">
        <w:t xml:space="preserve">Table </w:t>
      </w:r>
      <w:r w:rsidR="00FB3280" w:rsidRPr="00CF0720">
        <w:rPr>
          <w:noProof/>
        </w:rPr>
        <w:t>38</w:t>
      </w:r>
      <w:r w:rsidRPr="00CF0720">
        <w:fldChar w:fldCharType="end"/>
      </w:r>
      <w:r w:rsidR="00CA57A8" w:rsidRPr="00CF0720">
        <w:t xml:space="preserve"> contains a summary of the compatibility study presented here between the RAS in the frequency range 3.33-3.35 GHz and IMT 5G systems in the frequency range 3.4-3.6 GHz.  </w:t>
      </w:r>
    </w:p>
    <w:p w:rsidR="006773E4" w:rsidRPr="00CF0720" w:rsidRDefault="006773E4"/>
    <w:p w:rsidR="00984727" w:rsidRPr="00CF0720" w:rsidRDefault="00984727">
      <w:pPr>
        <w:sectPr w:rsidR="00984727" w:rsidRPr="00CF0720" w:rsidSect="00770DD2">
          <w:headerReference w:type="first" r:id="rId62"/>
          <w:pgSz w:w="11907" w:h="16834"/>
          <w:pgMar w:top="1418" w:right="1134" w:bottom="1418" w:left="1134" w:header="426" w:footer="720" w:gutter="0"/>
          <w:paperSrc w:first="15" w:other="15"/>
          <w:cols w:space="720"/>
          <w:titlePg/>
        </w:sectPr>
      </w:pPr>
    </w:p>
    <w:p w:rsidR="00177DFF" w:rsidRPr="00CF0720" w:rsidRDefault="00CD6F96" w:rsidP="00FD7A00">
      <w:pPr>
        <w:pStyle w:val="Caption"/>
        <w:rPr>
          <w:lang w:val="en-GB"/>
        </w:rPr>
      </w:pPr>
      <w:bookmarkStart w:id="3782" w:name="_Ref500886721"/>
      <w:bookmarkStart w:id="3783" w:name="_Hlk494192491"/>
      <w:r w:rsidRPr="00CF0720">
        <w:rPr>
          <w:lang w:val="en-GB"/>
        </w:rPr>
        <w:lastRenderedPageBreak/>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FB3280" w:rsidRPr="00CF0720">
        <w:rPr>
          <w:noProof/>
          <w:lang w:val="en-GB"/>
        </w:rPr>
        <w:t>38</w:t>
      </w:r>
      <w:r w:rsidR="003D2847" w:rsidRPr="00CF0720">
        <w:rPr>
          <w:noProof/>
          <w:lang w:val="en-GB"/>
        </w:rPr>
        <w:fldChar w:fldCharType="end"/>
      </w:r>
      <w:bookmarkEnd w:id="3782"/>
      <w:r w:rsidRPr="00CF0720">
        <w:rPr>
          <w:lang w:val="en-GB"/>
        </w:rPr>
        <w:t xml:space="preserve">: </w:t>
      </w:r>
      <w:r w:rsidR="00CA57A8" w:rsidRPr="00CF0720">
        <w:rPr>
          <w:lang w:val="en-GB"/>
        </w:rPr>
        <w:t xml:space="preserve">Overview of the compatibility study between the RAS in the range 3.33-3.35 GHz </w:t>
      </w:r>
      <w:r w:rsidR="00FD7A00" w:rsidRPr="00CF0720">
        <w:rPr>
          <w:lang w:val="en-GB"/>
        </w:rPr>
        <w:t>and IMT in the band 3.4-3.6 GHz</w:t>
      </w:r>
    </w:p>
    <w:tbl>
      <w:tblPr>
        <w:tblStyle w:val="ECCTable-redheader"/>
        <w:tblW w:w="0" w:type="auto"/>
        <w:jc w:val="left"/>
        <w:tblInd w:w="0" w:type="dxa"/>
        <w:tblLook w:val="04A0" w:firstRow="1" w:lastRow="0" w:firstColumn="1" w:lastColumn="0" w:noHBand="0" w:noVBand="1"/>
      </w:tblPr>
      <w:tblGrid>
        <w:gridCol w:w="1539"/>
        <w:gridCol w:w="6484"/>
        <w:gridCol w:w="28"/>
        <w:gridCol w:w="6163"/>
      </w:tblGrid>
      <w:tr w:rsidR="00CA57A8" w:rsidRPr="00CF0720" w:rsidTr="00984727">
        <w:trPr>
          <w:cnfStyle w:val="100000000000" w:firstRow="1" w:lastRow="0" w:firstColumn="0" w:lastColumn="0" w:oddVBand="0" w:evenVBand="0" w:oddHBand="0" w:evenHBand="0" w:firstRowFirstColumn="0" w:firstRowLastColumn="0" w:lastRowFirstColumn="0" w:lastRowLastColumn="0"/>
          <w:cantSplit/>
          <w:jc w:val="left"/>
        </w:trPr>
        <w:tc>
          <w:tcPr>
            <w:tcW w:w="0" w:type="auto"/>
          </w:tcPr>
          <w:bookmarkEnd w:id="3783"/>
          <w:p w:rsidR="00CA57A8" w:rsidRPr="00CF0720" w:rsidRDefault="00984727">
            <w:r w:rsidRPr="00CF0720">
              <w:t>Parameter</w:t>
            </w:r>
          </w:p>
        </w:tc>
        <w:tc>
          <w:tcPr>
            <w:tcW w:w="0" w:type="auto"/>
            <w:gridSpan w:val="2"/>
          </w:tcPr>
          <w:p w:rsidR="00CA57A8" w:rsidRPr="00CF0720" w:rsidRDefault="00CA57A8">
            <w:r w:rsidRPr="00CF0720">
              <w:t>Paramet</w:t>
            </w:r>
            <w:r w:rsidR="00984727" w:rsidRPr="00CF0720">
              <w:t xml:space="preserve">ers from expert WPs and TG 5/1 </w:t>
            </w:r>
            <w:r w:rsidRPr="00CF0720">
              <w:t>Ad-Hoc Group</w:t>
            </w:r>
          </w:p>
        </w:tc>
        <w:tc>
          <w:tcPr>
            <w:tcW w:w="0" w:type="auto"/>
          </w:tcPr>
          <w:p w:rsidR="00CA57A8" w:rsidRPr="00CF0720" w:rsidRDefault="00FD7A00">
            <w:r w:rsidRPr="00CF0720">
              <w:t>This study</w:t>
            </w:r>
          </w:p>
        </w:tc>
      </w:tr>
      <w:tr w:rsidR="00984727" w:rsidRPr="00CF0720" w:rsidTr="00F93B90">
        <w:trPr>
          <w:cantSplit/>
          <w:jc w:val="left"/>
        </w:trPr>
        <w:tc>
          <w:tcPr>
            <w:tcW w:w="0" w:type="auto"/>
            <w:gridSpan w:val="4"/>
          </w:tcPr>
          <w:p w:rsidR="00984727" w:rsidRPr="00CF0720" w:rsidRDefault="00984727" w:rsidP="00984727">
            <w:pPr>
              <w:jc w:val="left"/>
              <w:rPr>
                <w:b/>
              </w:rPr>
            </w:pPr>
            <w:r w:rsidRPr="00CF0720">
              <w:rPr>
                <w:b/>
              </w:rPr>
              <w:t>Methodology</w:t>
            </w:r>
          </w:p>
        </w:tc>
      </w:tr>
      <w:tr w:rsidR="00CA57A8" w:rsidRPr="00CF0720" w:rsidTr="00984727">
        <w:trPr>
          <w:cantSplit/>
          <w:jc w:val="left"/>
        </w:trPr>
        <w:tc>
          <w:tcPr>
            <w:tcW w:w="0" w:type="auto"/>
          </w:tcPr>
          <w:p w:rsidR="00CA57A8" w:rsidRPr="00CF0720" w:rsidRDefault="00CA57A8" w:rsidP="00984727">
            <w:pPr>
              <w:jc w:val="left"/>
            </w:pPr>
            <w:r w:rsidRPr="00CF0720">
              <w:t>Number of IMT stations considered</w:t>
            </w:r>
          </w:p>
        </w:tc>
        <w:tc>
          <w:tcPr>
            <w:tcW w:w="6517" w:type="dxa"/>
            <w:gridSpan w:val="2"/>
          </w:tcPr>
          <w:p w:rsidR="00CA57A8" w:rsidRPr="00CF0720" w:rsidRDefault="00CA57A8" w:rsidP="00984727">
            <w:pPr>
              <w:jc w:val="left"/>
            </w:pPr>
            <w:r w:rsidRPr="00CF0720">
              <w:t>Single-entry or Multiple-entry (aggregated)</w:t>
            </w:r>
          </w:p>
        </w:tc>
        <w:tc>
          <w:tcPr>
            <w:tcW w:w="6158" w:type="dxa"/>
          </w:tcPr>
          <w:p w:rsidR="00CA57A8" w:rsidRPr="00CF0720" w:rsidRDefault="00CA57A8" w:rsidP="00984727">
            <w:pPr>
              <w:jc w:val="left"/>
            </w:pPr>
            <w:r w:rsidRPr="00CF0720">
              <w:t>Single-entry and Multiple-entry (aggregated)</w:t>
            </w:r>
          </w:p>
        </w:tc>
      </w:tr>
      <w:tr w:rsidR="00CA57A8" w:rsidRPr="00CF0720" w:rsidTr="00984727">
        <w:trPr>
          <w:cantSplit/>
          <w:jc w:val="left"/>
        </w:trPr>
        <w:tc>
          <w:tcPr>
            <w:tcW w:w="0" w:type="auto"/>
            <w:vMerge w:val="restart"/>
          </w:tcPr>
          <w:p w:rsidR="00CA57A8" w:rsidRPr="00CF0720" w:rsidRDefault="00CA57A8" w:rsidP="00984727">
            <w:pPr>
              <w:jc w:val="left"/>
            </w:pPr>
            <w:r w:rsidRPr="00CF0720">
              <w:t>Type of interference evaluation method</w:t>
            </w:r>
          </w:p>
        </w:tc>
        <w:tc>
          <w:tcPr>
            <w:tcW w:w="6517" w:type="dxa"/>
            <w:gridSpan w:val="2"/>
          </w:tcPr>
          <w:p w:rsidR="00CA57A8" w:rsidRPr="00CF0720" w:rsidRDefault="00CA57A8" w:rsidP="00984727">
            <w:pPr>
              <w:jc w:val="left"/>
            </w:pPr>
            <w:r w:rsidRPr="00CF0720">
              <w:t>Deterministic study or Statistical study</w:t>
            </w:r>
          </w:p>
        </w:tc>
        <w:tc>
          <w:tcPr>
            <w:tcW w:w="6158" w:type="dxa"/>
          </w:tcPr>
          <w:p w:rsidR="00CA57A8" w:rsidRPr="00CF0720" w:rsidRDefault="00CA57A8" w:rsidP="00984727">
            <w:pPr>
              <w:jc w:val="left"/>
            </w:pPr>
            <w:r w:rsidRPr="00CF0720">
              <w:t xml:space="preserve"> Statistical study</w:t>
            </w:r>
          </w:p>
        </w:tc>
      </w:tr>
      <w:tr w:rsidR="00CA57A8" w:rsidRPr="00CF0720" w:rsidTr="00984727">
        <w:trPr>
          <w:cantSplit/>
          <w:jc w:val="left"/>
        </w:trPr>
        <w:tc>
          <w:tcPr>
            <w:tcW w:w="0" w:type="auto"/>
            <w:vMerge/>
          </w:tcPr>
          <w:p w:rsidR="00CA57A8" w:rsidRPr="00CF0720" w:rsidRDefault="00CA57A8" w:rsidP="00984727">
            <w:pPr>
              <w:jc w:val="left"/>
            </w:pPr>
          </w:p>
        </w:tc>
        <w:tc>
          <w:tcPr>
            <w:tcW w:w="6517" w:type="dxa"/>
            <w:gridSpan w:val="2"/>
          </w:tcPr>
          <w:p w:rsidR="00CA57A8" w:rsidRPr="00CF0720" w:rsidRDefault="00CA57A8" w:rsidP="00984727">
            <w:pPr>
              <w:jc w:val="left"/>
            </w:pPr>
            <w:r w:rsidRPr="00CF0720">
              <w:t xml:space="preserve">If statistical, </w:t>
            </w:r>
            <w:r w:rsidRPr="00CF0720">
              <w:br/>
              <w:t>based on Rec. ITU-R M.2101</w:t>
            </w:r>
            <w:r w:rsidR="00984727" w:rsidRPr="00CF0720">
              <w:t xml:space="preserve"> </w:t>
            </w:r>
            <w:r w:rsidR="00984727" w:rsidRPr="00CF0720">
              <w:fldChar w:fldCharType="begin"/>
            </w:r>
            <w:r w:rsidR="00984727" w:rsidRPr="00CF0720">
              <w:instrText xml:space="preserve"> REF _Ref505251191 \r \h </w:instrText>
            </w:r>
            <w:r w:rsidR="00984727" w:rsidRPr="00CF0720">
              <w:fldChar w:fldCharType="separate"/>
            </w:r>
            <w:r w:rsidR="00FB3280" w:rsidRPr="00CF0720">
              <w:t>[17]</w:t>
            </w:r>
            <w:r w:rsidR="00984727" w:rsidRPr="00CF0720">
              <w:fldChar w:fldCharType="end"/>
            </w:r>
          </w:p>
        </w:tc>
        <w:tc>
          <w:tcPr>
            <w:tcW w:w="6158" w:type="dxa"/>
          </w:tcPr>
          <w:p w:rsidR="00CA57A8" w:rsidRPr="00CF0720" w:rsidRDefault="00CA57A8" w:rsidP="00984727">
            <w:pPr>
              <w:jc w:val="left"/>
            </w:pPr>
            <w:r w:rsidRPr="00CF0720">
              <w:t>In general, yes - as appropriate</w:t>
            </w:r>
          </w:p>
        </w:tc>
      </w:tr>
      <w:tr w:rsidR="00CA57A8" w:rsidRPr="00CF0720" w:rsidTr="00984727">
        <w:trPr>
          <w:cantSplit/>
          <w:jc w:val="left"/>
        </w:trPr>
        <w:tc>
          <w:tcPr>
            <w:tcW w:w="0" w:type="auto"/>
            <w:gridSpan w:val="4"/>
          </w:tcPr>
          <w:p w:rsidR="00CA57A8" w:rsidRPr="00CF0720" w:rsidRDefault="00CA57A8" w:rsidP="00984727">
            <w:pPr>
              <w:jc w:val="left"/>
              <w:rPr>
                <w:b/>
              </w:rPr>
            </w:pPr>
            <w:r w:rsidRPr="00CF0720">
              <w:rPr>
                <w:b/>
              </w:rPr>
              <w:t>Technical and operational characteristics of IMT-2020 systems</w:t>
            </w:r>
          </w:p>
        </w:tc>
      </w:tr>
      <w:tr w:rsidR="00CA57A8" w:rsidRPr="00CF0720" w:rsidTr="00984727">
        <w:trPr>
          <w:cantSplit/>
          <w:jc w:val="left"/>
        </w:trPr>
        <w:tc>
          <w:tcPr>
            <w:tcW w:w="0" w:type="auto"/>
          </w:tcPr>
          <w:p w:rsidR="00CA57A8" w:rsidRPr="00CF0720" w:rsidRDefault="0032791C" w:rsidP="00984727">
            <w:pPr>
              <w:jc w:val="left"/>
            </w:pPr>
            <w:r>
              <w:rPr>
                <w:noProof/>
                <w:lang w:eastAsia="da-DK"/>
              </w:rPr>
              <w:pict>
                <v:shape id="_x0000_s1060" type="#_x0000_t136" style="position:absolute;margin-left:128.05pt;margin-top:205.2pt;width:485.35pt;height:194.1pt;rotation:315;z-index:-251554816;mso-position-horizontal-relative:margin;mso-position-vertical-relative:margin" o:allowincell="f" fillcolor="silver" stroked="f">
                  <v:fill opacity=".5"/>
                  <v:textpath style="font-family:&quot;Arial&quot;;font-size:1pt" string="DRAFT"/>
                  <w10:wrap anchorx="margin" anchory="margin"/>
                </v:shape>
              </w:pict>
            </w:r>
            <w:r w:rsidR="00CA57A8" w:rsidRPr="00CF0720">
              <w:t>Deployment scenario</w:t>
            </w:r>
          </w:p>
        </w:tc>
        <w:tc>
          <w:tcPr>
            <w:tcW w:w="0" w:type="auto"/>
            <w:gridSpan w:val="2"/>
          </w:tcPr>
          <w:p w:rsidR="00CA57A8" w:rsidRPr="00CF0720" w:rsidRDefault="00CA57A8" w:rsidP="00984727">
            <w:pPr>
              <w:jc w:val="left"/>
            </w:pPr>
            <w:r w:rsidRPr="00CF0720">
              <w:t>Outdoor urban hotspot,</w:t>
            </w:r>
          </w:p>
          <w:p w:rsidR="00CA57A8" w:rsidRPr="00CF0720" w:rsidRDefault="00CA57A8" w:rsidP="00984727">
            <w:pPr>
              <w:jc w:val="left"/>
            </w:pPr>
            <w:r w:rsidRPr="00CF0720">
              <w:t>Outdoor suburban hotspot,</w:t>
            </w:r>
          </w:p>
          <w:p w:rsidR="00CA57A8" w:rsidRPr="00CF0720" w:rsidRDefault="00CA57A8" w:rsidP="00984727">
            <w:pPr>
              <w:jc w:val="left"/>
            </w:pPr>
            <w:r w:rsidRPr="00CF0720">
              <w:t>Outdoor suburban open space hotspot (optional),</w:t>
            </w:r>
          </w:p>
          <w:p w:rsidR="00CA57A8" w:rsidRPr="00CF0720" w:rsidRDefault="00CA57A8" w:rsidP="00984727">
            <w:pPr>
              <w:jc w:val="left"/>
            </w:pPr>
            <w:r w:rsidRPr="00CF0720">
              <w:t>Indoor</w:t>
            </w:r>
          </w:p>
        </w:tc>
        <w:tc>
          <w:tcPr>
            <w:tcW w:w="0" w:type="auto"/>
          </w:tcPr>
          <w:p w:rsidR="00CA57A8" w:rsidRPr="00CF0720" w:rsidRDefault="00CA57A8" w:rsidP="00984727">
            <w:pPr>
              <w:jc w:val="left"/>
            </w:pPr>
            <w:r w:rsidRPr="00CF0720">
              <w:t>Outdoor urban hotspot,</w:t>
            </w:r>
          </w:p>
          <w:p w:rsidR="00CA57A8" w:rsidRPr="00CF0720" w:rsidRDefault="00CA57A8" w:rsidP="00984727">
            <w:pPr>
              <w:jc w:val="left"/>
            </w:pPr>
            <w:r w:rsidRPr="00CF0720">
              <w:t>Outdoor suburban hotspot,</w:t>
            </w:r>
          </w:p>
          <w:p w:rsidR="00CA57A8" w:rsidRPr="00CF0720" w:rsidRDefault="00CA57A8" w:rsidP="00984727">
            <w:pPr>
              <w:jc w:val="left"/>
            </w:pPr>
            <w:r w:rsidRPr="00CF0720">
              <w:t>Outdoor suburban open space hotspot</w:t>
            </w:r>
          </w:p>
        </w:tc>
      </w:tr>
      <w:tr w:rsidR="00CA57A8" w:rsidRPr="00CF0720" w:rsidTr="00984727">
        <w:trPr>
          <w:cantSplit/>
          <w:jc w:val="left"/>
        </w:trPr>
        <w:tc>
          <w:tcPr>
            <w:tcW w:w="0" w:type="auto"/>
          </w:tcPr>
          <w:p w:rsidR="00CA57A8" w:rsidRPr="00CF0720" w:rsidRDefault="00CA57A8" w:rsidP="00984727">
            <w:pPr>
              <w:jc w:val="left"/>
            </w:pPr>
            <w:r w:rsidRPr="00CF0720">
              <w:t>IMT stations</w:t>
            </w:r>
          </w:p>
        </w:tc>
        <w:tc>
          <w:tcPr>
            <w:tcW w:w="0" w:type="auto"/>
            <w:gridSpan w:val="2"/>
          </w:tcPr>
          <w:p w:rsidR="00CA57A8" w:rsidRPr="00CF0720" w:rsidRDefault="00CA57A8" w:rsidP="00984727">
            <w:pPr>
              <w:jc w:val="left"/>
            </w:pPr>
            <w:r w:rsidRPr="00CF0720">
              <w:t>BS and UE</w:t>
            </w:r>
          </w:p>
        </w:tc>
        <w:tc>
          <w:tcPr>
            <w:tcW w:w="0" w:type="auto"/>
          </w:tcPr>
          <w:p w:rsidR="00CA57A8" w:rsidRPr="00CF0720" w:rsidRDefault="00CA57A8" w:rsidP="00984727">
            <w:pPr>
              <w:jc w:val="left"/>
            </w:pPr>
            <w:r w:rsidRPr="00CF0720">
              <w:t>BS and UE</w:t>
            </w:r>
          </w:p>
        </w:tc>
      </w:tr>
      <w:tr w:rsidR="00CA57A8" w:rsidRPr="00CF0720" w:rsidTr="00984727">
        <w:trPr>
          <w:cantSplit/>
          <w:jc w:val="left"/>
        </w:trPr>
        <w:tc>
          <w:tcPr>
            <w:tcW w:w="0" w:type="auto"/>
          </w:tcPr>
          <w:p w:rsidR="00CA57A8" w:rsidRPr="00CF0720" w:rsidRDefault="00CA57A8" w:rsidP="00984727">
            <w:pPr>
              <w:jc w:val="left"/>
            </w:pPr>
            <w:r w:rsidRPr="00CF0720">
              <w:t>Method to deploy multiple IMT stations for the aggregated interference analysis</w:t>
            </w:r>
          </w:p>
        </w:tc>
        <w:tc>
          <w:tcPr>
            <w:tcW w:w="0" w:type="auto"/>
            <w:gridSpan w:val="2"/>
          </w:tcPr>
          <w:p w:rsidR="00CA57A8" w:rsidRPr="00CF0720" w:rsidRDefault="00CA57A8" w:rsidP="00984727">
            <w:pPr>
              <w:jc w:val="left"/>
            </w:pPr>
            <w:r w:rsidRPr="00CF0720">
              <w:t>Ra &amp; Rb method:</w:t>
            </w:r>
          </w:p>
          <w:p w:rsidR="00CA57A8" w:rsidRPr="00CF0720" w:rsidRDefault="00CA57A8" w:rsidP="00984727">
            <w:pPr>
              <w:jc w:val="left"/>
            </w:pPr>
            <w:r w:rsidRPr="00CF0720">
              <w:t>Ra: Urban (Outdoor): 7%, Suburban (Outdoor): 3%,  Urban (Indoor) 2%, Suburban (Indoor) 1%</w:t>
            </w:r>
          </w:p>
          <w:p w:rsidR="00CA57A8" w:rsidRPr="00CF0720" w:rsidRDefault="00FD7A00" w:rsidP="00984727">
            <w:pPr>
              <w:jc w:val="left"/>
            </w:pPr>
            <w:r w:rsidRPr="00CF0720">
              <w:t>Rb: 5%</w:t>
            </w:r>
          </w:p>
        </w:tc>
        <w:tc>
          <w:tcPr>
            <w:tcW w:w="0" w:type="auto"/>
          </w:tcPr>
          <w:p w:rsidR="00CA57A8" w:rsidRPr="00CF0720" w:rsidRDefault="00CA57A8" w:rsidP="00984727">
            <w:pPr>
              <w:jc w:val="left"/>
            </w:pPr>
            <w:r w:rsidRPr="00CF0720">
              <w:t>Ra &amp; Rb method:</w:t>
            </w:r>
          </w:p>
          <w:p w:rsidR="00CA57A8" w:rsidRPr="00CF0720" w:rsidRDefault="00CA57A8" w:rsidP="00984727">
            <w:pPr>
              <w:jc w:val="left"/>
            </w:pPr>
            <w:r w:rsidRPr="00CF0720">
              <w:t>Ra: Urban (Outdoor): 40%, Rural (Outdoor): 1%</w:t>
            </w:r>
          </w:p>
          <w:p w:rsidR="00CA57A8" w:rsidRPr="00CF0720" w:rsidRDefault="00CA57A8" w:rsidP="00984727">
            <w:pPr>
              <w:jc w:val="left"/>
            </w:pPr>
            <w:r w:rsidRPr="00CF0720">
              <w:t>Rb: 5%</w:t>
            </w:r>
          </w:p>
          <w:p w:rsidR="00CA57A8" w:rsidRPr="00CF0720" w:rsidRDefault="00CA57A8" w:rsidP="00984727">
            <w:pPr>
              <w:jc w:val="left"/>
            </w:pPr>
          </w:p>
        </w:tc>
      </w:tr>
      <w:tr w:rsidR="00CA57A8" w:rsidRPr="00CF0720" w:rsidTr="00984727">
        <w:trPr>
          <w:cantSplit/>
          <w:jc w:val="left"/>
        </w:trPr>
        <w:tc>
          <w:tcPr>
            <w:tcW w:w="0" w:type="auto"/>
          </w:tcPr>
          <w:p w:rsidR="00CA57A8" w:rsidRPr="00CF0720" w:rsidRDefault="00CA57A8" w:rsidP="00984727">
            <w:pPr>
              <w:jc w:val="left"/>
            </w:pPr>
            <w:r w:rsidRPr="00CF0720">
              <w:t>Network loading factor for BS and UE (%</w:t>
            </w:r>
          </w:p>
        </w:tc>
        <w:tc>
          <w:tcPr>
            <w:tcW w:w="0" w:type="auto"/>
            <w:gridSpan w:val="2"/>
          </w:tcPr>
          <w:p w:rsidR="00CA57A8" w:rsidRPr="00CF0720" w:rsidRDefault="00CA57A8" w:rsidP="00984727">
            <w:pPr>
              <w:jc w:val="left"/>
            </w:pPr>
            <w:r w:rsidRPr="00CF0720">
              <w:t>20</w:t>
            </w:r>
          </w:p>
        </w:tc>
        <w:tc>
          <w:tcPr>
            <w:tcW w:w="0" w:type="auto"/>
          </w:tcPr>
          <w:p w:rsidR="00CA57A8" w:rsidRPr="00CF0720" w:rsidRDefault="00CA57A8" w:rsidP="00984727">
            <w:pPr>
              <w:jc w:val="left"/>
            </w:pPr>
            <w:r w:rsidRPr="00CF0720">
              <w:t>20</w:t>
            </w:r>
          </w:p>
        </w:tc>
      </w:tr>
      <w:tr w:rsidR="00CA57A8" w:rsidRPr="00CF0720" w:rsidTr="00984727">
        <w:trPr>
          <w:cantSplit/>
          <w:jc w:val="left"/>
        </w:trPr>
        <w:tc>
          <w:tcPr>
            <w:tcW w:w="0" w:type="auto"/>
          </w:tcPr>
          <w:p w:rsidR="00CA57A8" w:rsidRPr="00CF0720" w:rsidRDefault="00CA57A8" w:rsidP="00984727">
            <w:pPr>
              <w:jc w:val="left"/>
            </w:pPr>
            <w:r w:rsidRPr="00CF0720">
              <w:t>TDD activity factor (%)</w:t>
            </w:r>
          </w:p>
        </w:tc>
        <w:tc>
          <w:tcPr>
            <w:tcW w:w="0" w:type="auto"/>
            <w:gridSpan w:val="2"/>
          </w:tcPr>
          <w:p w:rsidR="00CA57A8" w:rsidRPr="00CF0720" w:rsidRDefault="00CA57A8" w:rsidP="00984727">
            <w:pPr>
              <w:jc w:val="left"/>
            </w:pPr>
            <w:r w:rsidRPr="00CF0720">
              <w:t>BS: 80, UE: 20</w:t>
            </w:r>
          </w:p>
        </w:tc>
        <w:tc>
          <w:tcPr>
            <w:tcW w:w="0" w:type="auto"/>
          </w:tcPr>
          <w:p w:rsidR="00CA57A8" w:rsidRPr="00CF0720" w:rsidRDefault="00CA57A8" w:rsidP="00984727">
            <w:pPr>
              <w:jc w:val="left"/>
            </w:pPr>
            <w:r w:rsidRPr="00CF0720">
              <w:t>BS: 80, UE: 20</w:t>
            </w:r>
          </w:p>
        </w:tc>
      </w:tr>
      <w:tr w:rsidR="00CA57A8" w:rsidRPr="00CF0720" w:rsidTr="00984727">
        <w:trPr>
          <w:cantSplit/>
          <w:jc w:val="left"/>
        </w:trPr>
        <w:tc>
          <w:tcPr>
            <w:tcW w:w="0" w:type="auto"/>
          </w:tcPr>
          <w:p w:rsidR="00CA57A8" w:rsidRPr="00CF0720" w:rsidRDefault="00CA57A8" w:rsidP="00984727">
            <w:pPr>
              <w:jc w:val="left"/>
            </w:pPr>
            <w:r w:rsidRPr="00CF0720">
              <w:lastRenderedPageBreak/>
              <w:t>Number of simultaneously transmitting stations in the aggregated interference analysis</w:t>
            </w:r>
          </w:p>
        </w:tc>
        <w:tc>
          <w:tcPr>
            <w:tcW w:w="0" w:type="auto"/>
            <w:gridSpan w:val="2"/>
          </w:tcPr>
          <w:p w:rsidR="00CA57A8" w:rsidRPr="00CF0720" w:rsidRDefault="00CA57A8" w:rsidP="00984727">
            <w:pPr>
              <w:jc w:val="left"/>
            </w:pPr>
            <w:r w:rsidRPr="00CF0720">
              <w:t>–</w:t>
            </w:r>
          </w:p>
        </w:tc>
        <w:tc>
          <w:tcPr>
            <w:tcW w:w="0" w:type="auto"/>
          </w:tcPr>
          <w:p w:rsidR="00CA57A8" w:rsidRPr="00CF0720" w:rsidRDefault="00CA57A8" w:rsidP="00984727">
            <w:pPr>
              <w:jc w:val="left"/>
            </w:pPr>
            <w:r w:rsidRPr="00CF0720">
              <w:t xml:space="preserve"> Within a box of 400 km × 400 km a total of 10000/250 (urban/rural) BSs and 561000/7550 (urban/rural) UEs are sampled during each Monte Carlo iteration. These numbers represent the situation before TDD activity is accounted for. To calculate necessary separation distances, si, the power of all devices was aggregated (considering path propagation losses and effective antenna gains), neglecting all devices within spheres of radius si.</w:t>
            </w:r>
          </w:p>
        </w:tc>
      </w:tr>
      <w:tr w:rsidR="00CA57A8" w:rsidRPr="00CF0720" w:rsidTr="00984727">
        <w:trPr>
          <w:cantSplit/>
          <w:jc w:val="left"/>
        </w:trPr>
        <w:tc>
          <w:tcPr>
            <w:tcW w:w="0" w:type="auto"/>
          </w:tcPr>
          <w:p w:rsidR="00CA57A8" w:rsidRPr="00CF0720" w:rsidRDefault="00CA57A8" w:rsidP="00984727">
            <w:pPr>
              <w:jc w:val="left"/>
            </w:pPr>
            <w:r w:rsidRPr="00CF0720">
              <w:t>Antenna pattern</w:t>
            </w:r>
          </w:p>
        </w:tc>
        <w:tc>
          <w:tcPr>
            <w:tcW w:w="0" w:type="auto"/>
            <w:gridSpan w:val="2"/>
          </w:tcPr>
          <w:p w:rsidR="00CA57A8" w:rsidRPr="00CF0720" w:rsidRDefault="00CA57A8" w:rsidP="00984727">
            <w:pPr>
              <w:jc w:val="left"/>
            </w:pPr>
            <w:r w:rsidRPr="00CF0720">
              <w:t>Rec ITU-R M.2101</w:t>
            </w:r>
            <w:r w:rsidR="00984727" w:rsidRPr="00CF0720">
              <w:t xml:space="preserve"> </w:t>
            </w:r>
            <w:r w:rsidR="00984727" w:rsidRPr="00CF0720">
              <w:fldChar w:fldCharType="begin"/>
            </w:r>
            <w:r w:rsidR="00984727" w:rsidRPr="00CF0720">
              <w:instrText xml:space="preserve"> REF _Ref505251191 \r \h </w:instrText>
            </w:r>
            <w:r w:rsidR="00984727" w:rsidRPr="00CF0720">
              <w:fldChar w:fldCharType="separate"/>
            </w:r>
            <w:r w:rsidR="00FB3280" w:rsidRPr="00CF0720">
              <w:t>[17]</w:t>
            </w:r>
            <w:r w:rsidR="00984727" w:rsidRPr="00CF0720">
              <w:fldChar w:fldCharType="end"/>
            </w:r>
          </w:p>
        </w:tc>
        <w:tc>
          <w:tcPr>
            <w:tcW w:w="0" w:type="auto"/>
          </w:tcPr>
          <w:p w:rsidR="00CA57A8" w:rsidRPr="00CF0720" w:rsidRDefault="00CA57A8" w:rsidP="00984727">
            <w:pPr>
              <w:jc w:val="left"/>
            </w:pPr>
            <w:r w:rsidRPr="00CF0720">
              <w:t>Composite antenna patterns in Rec ITU-R M.2101</w:t>
            </w:r>
            <w:r w:rsidR="00984727" w:rsidRPr="00CF0720">
              <w:t xml:space="preserve"> </w:t>
            </w:r>
            <w:r w:rsidRPr="00CF0720">
              <w:t>, with efficiency, ρ</w:t>
            </w:r>
          </w:p>
        </w:tc>
      </w:tr>
      <w:tr w:rsidR="00CA57A8" w:rsidRPr="00CF0720" w:rsidTr="00984727">
        <w:trPr>
          <w:cantSplit/>
          <w:jc w:val="left"/>
        </w:trPr>
        <w:tc>
          <w:tcPr>
            <w:tcW w:w="0" w:type="auto"/>
          </w:tcPr>
          <w:p w:rsidR="00CA57A8" w:rsidRPr="00CF0720" w:rsidRDefault="00CA57A8" w:rsidP="00984727">
            <w:pPr>
              <w:jc w:val="left"/>
            </w:pPr>
            <w:r w:rsidRPr="00CF0720">
              <w:t>Normalization of antenna gain</w:t>
            </w:r>
          </w:p>
        </w:tc>
        <w:tc>
          <w:tcPr>
            <w:tcW w:w="0" w:type="auto"/>
            <w:gridSpan w:val="2"/>
          </w:tcPr>
          <w:p w:rsidR="00CA57A8" w:rsidRPr="00CF0720" w:rsidRDefault="00CA57A8" w:rsidP="00984727">
            <w:pPr>
              <w:jc w:val="left"/>
            </w:pPr>
          </w:p>
        </w:tc>
        <w:tc>
          <w:tcPr>
            <w:tcW w:w="0" w:type="auto"/>
          </w:tcPr>
          <w:p w:rsidR="00CA57A8" w:rsidRPr="00CF0720" w:rsidRDefault="00CA57A8" w:rsidP="00984727">
            <w:pPr>
              <w:jc w:val="left"/>
            </w:pPr>
            <w:r w:rsidRPr="00CF0720">
              <w:t xml:space="preserve"> Total integrated gain correction</w:t>
            </w:r>
          </w:p>
        </w:tc>
      </w:tr>
      <w:tr w:rsidR="00CA57A8" w:rsidRPr="00CF0720" w:rsidTr="00984727">
        <w:trPr>
          <w:cantSplit/>
          <w:jc w:val="left"/>
        </w:trPr>
        <w:tc>
          <w:tcPr>
            <w:tcW w:w="0" w:type="auto"/>
            <w:gridSpan w:val="4"/>
          </w:tcPr>
          <w:p w:rsidR="00CA57A8" w:rsidRPr="00CF0720" w:rsidRDefault="00CA57A8" w:rsidP="00984727">
            <w:pPr>
              <w:keepNext/>
              <w:keepLines/>
              <w:jc w:val="left"/>
              <w:rPr>
                <w:b/>
              </w:rPr>
            </w:pPr>
            <w:r w:rsidRPr="00CF0720">
              <w:rPr>
                <w:b/>
              </w:rPr>
              <w:t>Technical and operational characteristics of RAS stations</w:t>
            </w:r>
          </w:p>
        </w:tc>
      </w:tr>
      <w:tr w:rsidR="00CA57A8" w:rsidRPr="00CF0720" w:rsidTr="00984727">
        <w:trPr>
          <w:cantSplit/>
          <w:jc w:val="left"/>
        </w:trPr>
        <w:tc>
          <w:tcPr>
            <w:tcW w:w="0" w:type="auto"/>
          </w:tcPr>
          <w:p w:rsidR="00CA57A8" w:rsidRPr="00CF0720" w:rsidRDefault="0032791C" w:rsidP="00984727">
            <w:pPr>
              <w:jc w:val="left"/>
            </w:pPr>
            <w:r>
              <w:rPr>
                <w:noProof/>
                <w:lang w:eastAsia="da-DK"/>
              </w:rPr>
              <w:pict>
                <v:shape id="_x0000_s1056" type="#_x0000_t136" style="position:absolute;margin-left:84.55pt;margin-top:131.85pt;width:485.35pt;height:194.1pt;rotation:315;z-index:-251558912;mso-position-horizontal-relative:margin;mso-position-vertical-relative:margin" o:allowincell="f" fillcolor="silver" stroked="f">
                  <v:fill opacity=".5"/>
                  <v:textpath style="font-family:&quot;Arial&quot;;font-size:1pt" string="DRAFT"/>
                  <w10:wrap anchorx="margin" anchory="margin"/>
                </v:shape>
              </w:pict>
            </w:r>
            <w:r w:rsidR="00CA57A8" w:rsidRPr="00CF0720">
              <w:t>Protection criterion I/N (dB)</w:t>
            </w:r>
          </w:p>
        </w:tc>
        <w:tc>
          <w:tcPr>
            <w:tcW w:w="0" w:type="auto"/>
            <w:gridSpan w:val="2"/>
          </w:tcPr>
          <w:p w:rsidR="00CA57A8" w:rsidRPr="00CF0720" w:rsidRDefault="00CA57A8" w:rsidP="00984727">
            <w:pPr>
              <w:jc w:val="left"/>
            </w:pPr>
            <w:r w:rsidRPr="00CF0720">
              <w:t>Recommendation ITU-R RA.769-2</w:t>
            </w:r>
            <w:r w:rsidR="00984727" w:rsidRPr="00CF0720">
              <w:t xml:space="preserve"> </w:t>
            </w:r>
            <w:r w:rsidR="00984727" w:rsidRPr="00CF0720">
              <w:fldChar w:fldCharType="begin"/>
            </w:r>
            <w:r w:rsidR="00984727" w:rsidRPr="00CF0720">
              <w:instrText xml:space="preserve"> REF _Ref505350436 \r \h </w:instrText>
            </w:r>
            <w:r w:rsidR="00984727" w:rsidRPr="00CF0720">
              <w:fldChar w:fldCharType="separate"/>
            </w:r>
            <w:r w:rsidR="00FB3280" w:rsidRPr="00CF0720">
              <w:t>[44]</w:t>
            </w:r>
            <w:r w:rsidR="00984727" w:rsidRPr="00CF0720">
              <w:fldChar w:fldCharType="end"/>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77"/>
              <w:gridCol w:w="2317"/>
              <w:gridCol w:w="1872"/>
            </w:tblGrid>
            <w:tr w:rsidR="00CA57A8" w:rsidRPr="00CF0720" w:rsidTr="00CA57A8">
              <w:tc>
                <w:tcPr>
                  <w:tcW w:w="3062" w:type="dxa"/>
                </w:tcPr>
                <w:p w:rsidR="00CA57A8" w:rsidRPr="00CF0720" w:rsidRDefault="00CA57A8" w:rsidP="00984727">
                  <w:pPr>
                    <w:jc w:val="left"/>
                  </w:pPr>
                </w:p>
              </w:tc>
              <w:tc>
                <w:tcPr>
                  <w:tcW w:w="1601" w:type="dxa"/>
                </w:tcPr>
                <w:p w:rsidR="00CA57A8" w:rsidRPr="00CF0720" w:rsidRDefault="00CA57A8" w:rsidP="00984727">
                  <w:pPr>
                    <w:jc w:val="left"/>
                  </w:pPr>
                  <w:r w:rsidRPr="00CF0720">
                    <w:t>Power entering receiver</w:t>
                  </w:r>
                </w:p>
              </w:tc>
              <w:tc>
                <w:tcPr>
                  <w:tcW w:w="1380" w:type="dxa"/>
                </w:tcPr>
                <w:p w:rsidR="00CA57A8" w:rsidRPr="00CF0720" w:rsidRDefault="00CA57A8" w:rsidP="00984727">
                  <w:pPr>
                    <w:jc w:val="left"/>
                  </w:pPr>
                  <w:r w:rsidRPr="00CF0720">
                    <w:t>Spectral PFD</w:t>
                  </w:r>
                </w:p>
              </w:tc>
            </w:tr>
            <w:tr w:rsidR="00CA57A8" w:rsidRPr="00CF0720" w:rsidTr="00CA57A8">
              <w:tc>
                <w:tcPr>
                  <w:tcW w:w="3062" w:type="dxa"/>
                </w:tcPr>
                <w:p w:rsidR="00CA57A8" w:rsidRPr="00CF0720" w:rsidRDefault="00CA57A8" w:rsidP="00984727">
                  <w:pPr>
                    <w:jc w:val="left"/>
                  </w:pPr>
                  <w:r w:rsidRPr="00CF0720">
                    <w:t>Interference (continuum measurements); from RA.769</w:t>
                  </w:r>
                </w:p>
              </w:tc>
              <w:tc>
                <w:tcPr>
                  <w:tcW w:w="1601" w:type="dxa"/>
                </w:tcPr>
                <w:p w:rsidR="00CA57A8" w:rsidRPr="00CF0720" w:rsidRDefault="00CA57A8" w:rsidP="00984727">
                  <w:pPr>
                    <w:jc w:val="left"/>
                  </w:pPr>
                  <w:r w:rsidRPr="00CF0720">
                    <w:noBreakHyphen/>
                    <w:t>191 dB(W / 1000 MH)z</w:t>
                  </w:r>
                </w:p>
              </w:tc>
              <w:tc>
                <w:tcPr>
                  <w:tcW w:w="1380" w:type="dxa"/>
                </w:tcPr>
                <w:p w:rsidR="00CA57A8" w:rsidRPr="00CF0720" w:rsidRDefault="00CA57A8" w:rsidP="00984727">
                  <w:pPr>
                    <w:jc w:val="left"/>
                  </w:pPr>
                  <w:r w:rsidRPr="00CF0720">
                    <w:noBreakHyphen/>
                    <w:t>227 dB(W/m2 Hz)</w:t>
                  </w:r>
                </w:p>
              </w:tc>
            </w:tr>
            <w:tr w:rsidR="00CA57A8" w:rsidRPr="00CF0720" w:rsidTr="00CA57A8">
              <w:tc>
                <w:tcPr>
                  <w:tcW w:w="3062" w:type="dxa"/>
                </w:tcPr>
                <w:p w:rsidR="00CA57A8" w:rsidRPr="00CF0720" w:rsidRDefault="00CA57A8" w:rsidP="00984727">
                  <w:pPr>
                    <w:jc w:val="left"/>
                  </w:pPr>
                  <w:r w:rsidRPr="00CF0720">
                    <w:t>Interference (spectral line measurements)</w:t>
                  </w:r>
                </w:p>
              </w:tc>
              <w:tc>
                <w:tcPr>
                  <w:tcW w:w="1601" w:type="dxa"/>
                </w:tcPr>
                <w:p w:rsidR="00CA57A8" w:rsidRPr="00CF0720" w:rsidRDefault="00CA57A8" w:rsidP="00984727">
                  <w:pPr>
                    <w:jc w:val="left"/>
                  </w:pPr>
                  <w:r w:rsidRPr="00CF0720">
                    <w:noBreakHyphen/>
                    <w:t>207 dB(W/500 kHz)</w:t>
                  </w:r>
                </w:p>
              </w:tc>
              <w:tc>
                <w:tcPr>
                  <w:tcW w:w="1380" w:type="dxa"/>
                </w:tcPr>
                <w:p w:rsidR="00CA57A8" w:rsidRPr="00CF0720" w:rsidRDefault="00CA57A8" w:rsidP="00984727">
                  <w:pPr>
                    <w:jc w:val="left"/>
                  </w:pPr>
                  <w:r w:rsidRPr="00CF0720">
                    <w:noBreakHyphen/>
                    <w:t>210 dB(W/m2 Hz)</w:t>
                  </w:r>
                </w:p>
              </w:tc>
            </w:tr>
            <w:tr w:rsidR="00CA57A8" w:rsidRPr="00CF0720" w:rsidTr="00CA57A8">
              <w:tc>
                <w:tcPr>
                  <w:tcW w:w="3062" w:type="dxa"/>
                </w:tcPr>
                <w:p w:rsidR="00CA57A8" w:rsidRPr="00CF0720" w:rsidRDefault="00CA57A8" w:rsidP="00984727">
                  <w:pPr>
                    <w:jc w:val="left"/>
                  </w:pPr>
                  <w:r w:rsidRPr="00CF0720">
                    <w:t>Antenna noise temp. (K)</w:t>
                  </w:r>
                </w:p>
              </w:tc>
              <w:tc>
                <w:tcPr>
                  <w:tcW w:w="1601" w:type="dxa"/>
                </w:tcPr>
                <w:p w:rsidR="00CA57A8" w:rsidRPr="00CF0720" w:rsidRDefault="00CA57A8" w:rsidP="00984727">
                  <w:pPr>
                    <w:jc w:val="left"/>
                  </w:pPr>
                  <w:r w:rsidRPr="00CF0720">
                    <w:t xml:space="preserve"> 25</w:t>
                  </w:r>
                </w:p>
              </w:tc>
              <w:tc>
                <w:tcPr>
                  <w:tcW w:w="1380" w:type="dxa"/>
                </w:tcPr>
                <w:p w:rsidR="00CA57A8" w:rsidRPr="00CF0720" w:rsidRDefault="00CA57A8" w:rsidP="00984727">
                  <w:pPr>
                    <w:jc w:val="left"/>
                  </w:pPr>
                  <w:r w:rsidRPr="00CF0720">
                    <w:t xml:space="preserve"> 25</w:t>
                  </w:r>
                </w:p>
              </w:tc>
            </w:tr>
            <w:tr w:rsidR="00CA57A8" w:rsidRPr="00CF0720" w:rsidTr="00477BB3">
              <w:trPr>
                <w:trHeight w:val="684"/>
              </w:trPr>
              <w:tc>
                <w:tcPr>
                  <w:tcW w:w="3062" w:type="dxa"/>
                </w:tcPr>
                <w:p w:rsidR="00CA57A8" w:rsidRPr="00CF0720" w:rsidRDefault="00CA57A8" w:rsidP="00984727">
                  <w:pPr>
                    <w:jc w:val="left"/>
                  </w:pPr>
                  <w:r w:rsidRPr="00CF0720">
                    <w:t>Receiver noise temp. (K)</w:t>
                  </w:r>
                </w:p>
              </w:tc>
              <w:tc>
                <w:tcPr>
                  <w:tcW w:w="1601" w:type="dxa"/>
                </w:tcPr>
                <w:p w:rsidR="00CA57A8" w:rsidRPr="00CF0720" w:rsidRDefault="00CA57A8" w:rsidP="00984727">
                  <w:pPr>
                    <w:jc w:val="left"/>
                  </w:pPr>
                  <w:r w:rsidRPr="00CF0720">
                    <w:t>65</w:t>
                  </w:r>
                </w:p>
              </w:tc>
              <w:tc>
                <w:tcPr>
                  <w:tcW w:w="1380" w:type="dxa"/>
                </w:tcPr>
                <w:p w:rsidR="00CA57A8" w:rsidRPr="00CF0720" w:rsidRDefault="00CA57A8" w:rsidP="00984727">
                  <w:pPr>
                    <w:jc w:val="left"/>
                  </w:pPr>
                  <w:r w:rsidRPr="00CF0720">
                    <w:t>65</w:t>
                  </w:r>
                </w:p>
              </w:tc>
            </w:tr>
          </w:tbl>
          <w:p w:rsidR="00CA57A8" w:rsidRPr="00CF0720" w:rsidRDefault="00CA57A8" w:rsidP="00984727">
            <w:pPr>
              <w:jc w:val="left"/>
            </w:pPr>
          </w:p>
        </w:tc>
        <w:tc>
          <w:tcPr>
            <w:tcW w:w="0" w:type="auto"/>
          </w:tcPr>
          <w:p w:rsidR="00CA57A8" w:rsidRPr="00CF0720" w:rsidRDefault="00CA57A8" w:rsidP="00984727">
            <w:pPr>
              <w:jc w:val="left"/>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2"/>
              <w:gridCol w:w="1917"/>
              <w:gridCol w:w="1872"/>
            </w:tblGrid>
            <w:tr w:rsidR="00CA57A8" w:rsidRPr="00CF0720" w:rsidTr="00CA57A8">
              <w:tc>
                <w:tcPr>
                  <w:tcW w:w="1822" w:type="dxa"/>
                </w:tcPr>
                <w:p w:rsidR="00CA57A8" w:rsidRPr="00CF0720" w:rsidRDefault="00CA57A8" w:rsidP="00984727">
                  <w:pPr>
                    <w:jc w:val="left"/>
                  </w:pPr>
                </w:p>
              </w:tc>
              <w:tc>
                <w:tcPr>
                  <w:tcW w:w="995" w:type="dxa"/>
                </w:tcPr>
                <w:p w:rsidR="00CA57A8" w:rsidRPr="00CF0720" w:rsidRDefault="00CA57A8" w:rsidP="00984727">
                  <w:pPr>
                    <w:jc w:val="left"/>
                  </w:pPr>
                  <w:r w:rsidRPr="00CF0720">
                    <w:t>Power entering receiver</w:t>
                  </w:r>
                </w:p>
              </w:tc>
              <w:tc>
                <w:tcPr>
                  <w:tcW w:w="903" w:type="dxa"/>
                </w:tcPr>
                <w:p w:rsidR="00CA57A8" w:rsidRPr="00CF0720" w:rsidRDefault="00CA57A8" w:rsidP="00984727">
                  <w:pPr>
                    <w:jc w:val="left"/>
                  </w:pPr>
                  <w:r w:rsidRPr="00CF0720">
                    <w:t>Spectral PFD</w:t>
                  </w:r>
                </w:p>
              </w:tc>
            </w:tr>
            <w:tr w:rsidR="00CA57A8" w:rsidRPr="00CF0720" w:rsidTr="00CA57A8">
              <w:tc>
                <w:tcPr>
                  <w:tcW w:w="1822" w:type="dxa"/>
                </w:tcPr>
                <w:p w:rsidR="00CA57A8" w:rsidRPr="00CF0720" w:rsidRDefault="00CA57A8" w:rsidP="00984727">
                  <w:pPr>
                    <w:jc w:val="left"/>
                  </w:pPr>
                  <w:r w:rsidRPr="00CF0720">
                    <w:t>Interference (spectral-line measurements); from RA.769 (interpolated)</w:t>
                  </w:r>
                </w:p>
              </w:tc>
              <w:tc>
                <w:tcPr>
                  <w:tcW w:w="995" w:type="dxa"/>
                </w:tcPr>
                <w:p w:rsidR="00CA57A8" w:rsidRPr="00CF0720" w:rsidRDefault="00CA57A8" w:rsidP="00984727">
                  <w:pPr>
                    <w:jc w:val="left"/>
                  </w:pPr>
                  <w:r w:rsidRPr="00CF0720">
                    <w:noBreakHyphen/>
                    <w:t>219 dB(W/40 kHz)</w:t>
                  </w:r>
                </w:p>
              </w:tc>
              <w:tc>
                <w:tcPr>
                  <w:tcW w:w="903" w:type="dxa"/>
                </w:tcPr>
                <w:p w:rsidR="00CA57A8" w:rsidRPr="00CF0720" w:rsidRDefault="00CA57A8" w:rsidP="00984727">
                  <w:pPr>
                    <w:jc w:val="left"/>
                  </w:pPr>
                  <w:r w:rsidRPr="00CF0720">
                    <w:noBreakHyphen/>
                    <w:t xml:space="preserve">232 dB(W/m2 Hz) </w:t>
                  </w:r>
                </w:p>
              </w:tc>
            </w:tr>
            <w:tr w:rsidR="00CA57A8" w:rsidRPr="00CF0720" w:rsidTr="00CA57A8">
              <w:tc>
                <w:tcPr>
                  <w:tcW w:w="1822" w:type="dxa"/>
                </w:tcPr>
                <w:p w:rsidR="00CA57A8" w:rsidRPr="00CF0720" w:rsidRDefault="00CA57A8" w:rsidP="00984727">
                  <w:pPr>
                    <w:jc w:val="left"/>
                  </w:pPr>
                  <w:r w:rsidRPr="00CF0720">
                    <w:t>Antenna noise temp. (K)</w:t>
                  </w:r>
                </w:p>
              </w:tc>
              <w:tc>
                <w:tcPr>
                  <w:tcW w:w="995" w:type="dxa"/>
                </w:tcPr>
                <w:p w:rsidR="00CA57A8" w:rsidRPr="00CF0720" w:rsidRDefault="00CA57A8" w:rsidP="00984727">
                  <w:pPr>
                    <w:jc w:val="left"/>
                  </w:pPr>
                  <w:r w:rsidRPr="00CF0720">
                    <w:t xml:space="preserve"> 12</w:t>
                  </w:r>
                </w:p>
              </w:tc>
              <w:tc>
                <w:tcPr>
                  <w:tcW w:w="903" w:type="dxa"/>
                </w:tcPr>
                <w:p w:rsidR="00CA57A8" w:rsidRPr="00CF0720" w:rsidRDefault="00CA57A8" w:rsidP="00984727">
                  <w:pPr>
                    <w:jc w:val="left"/>
                  </w:pPr>
                  <w:r w:rsidRPr="00CF0720">
                    <w:t xml:space="preserve"> 12</w:t>
                  </w:r>
                </w:p>
              </w:tc>
            </w:tr>
            <w:tr w:rsidR="00CA57A8" w:rsidRPr="00CF0720" w:rsidTr="00CA57A8">
              <w:tc>
                <w:tcPr>
                  <w:tcW w:w="1822" w:type="dxa"/>
                </w:tcPr>
                <w:p w:rsidR="00CA57A8" w:rsidRPr="00CF0720" w:rsidRDefault="00CA57A8" w:rsidP="00984727">
                  <w:pPr>
                    <w:jc w:val="left"/>
                  </w:pPr>
                  <w:r w:rsidRPr="00CF0720">
                    <w:t>Receiver noise temp. (K)</w:t>
                  </w:r>
                </w:p>
              </w:tc>
              <w:tc>
                <w:tcPr>
                  <w:tcW w:w="995" w:type="dxa"/>
                </w:tcPr>
                <w:p w:rsidR="00CA57A8" w:rsidRPr="00CF0720" w:rsidRDefault="00CA57A8" w:rsidP="00984727">
                  <w:pPr>
                    <w:jc w:val="left"/>
                  </w:pPr>
                  <w:r w:rsidRPr="00CF0720">
                    <w:t>10</w:t>
                  </w:r>
                </w:p>
              </w:tc>
              <w:tc>
                <w:tcPr>
                  <w:tcW w:w="903" w:type="dxa"/>
                </w:tcPr>
                <w:p w:rsidR="00CA57A8" w:rsidRPr="00CF0720" w:rsidRDefault="00CA57A8" w:rsidP="00984727">
                  <w:pPr>
                    <w:jc w:val="left"/>
                  </w:pPr>
                  <w:r w:rsidRPr="00CF0720">
                    <w:t>10</w:t>
                  </w:r>
                </w:p>
              </w:tc>
            </w:tr>
          </w:tbl>
          <w:p w:rsidR="00CA57A8" w:rsidRPr="00CF0720" w:rsidRDefault="00CA57A8" w:rsidP="00984727">
            <w:pPr>
              <w:jc w:val="left"/>
            </w:pPr>
          </w:p>
        </w:tc>
      </w:tr>
      <w:tr w:rsidR="00CA57A8" w:rsidRPr="00CF0720" w:rsidTr="00984727">
        <w:trPr>
          <w:cantSplit/>
          <w:jc w:val="left"/>
        </w:trPr>
        <w:tc>
          <w:tcPr>
            <w:tcW w:w="0" w:type="auto"/>
          </w:tcPr>
          <w:p w:rsidR="00CA57A8" w:rsidRPr="00CF0720" w:rsidRDefault="00CA57A8" w:rsidP="00984727">
            <w:pPr>
              <w:jc w:val="left"/>
            </w:pPr>
            <w:r w:rsidRPr="00CF0720">
              <w:lastRenderedPageBreak/>
              <w:t>Other characteristics of RAS stations</w:t>
            </w:r>
          </w:p>
        </w:tc>
        <w:tc>
          <w:tcPr>
            <w:tcW w:w="0" w:type="auto"/>
            <w:gridSpan w:val="2"/>
          </w:tcPr>
          <w:p w:rsidR="00CA57A8" w:rsidRPr="00CF0720" w:rsidRDefault="00CA57A8" w:rsidP="00984727">
            <w:pPr>
              <w:jc w:val="left"/>
            </w:pPr>
            <w:r w:rsidRPr="00CF0720">
              <w:t xml:space="preserve">Recommendation ITU-R RA.769-2 </w:t>
            </w:r>
            <w:r w:rsidR="00984727" w:rsidRPr="00CF0720">
              <w:fldChar w:fldCharType="begin"/>
            </w:r>
            <w:r w:rsidR="00984727" w:rsidRPr="00CF0720">
              <w:instrText xml:space="preserve"> REF _Ref505350436 \r \h </w:instrText>
            </w:r>
            <w:r w:rsidR="00984727" w:rsidRPr="00CF0720">
              <w:fldChar w:fldCharType="separate"/>
            </w:r>
            <w:r w:rsidR="00FB3280" w:rsidRPr="00CF0720">
              <w:t>[44]</w:t>
            </w:r>
            <w:r w:rsidR="00984727" w:rsidRPr="00CF0720">
              <w:fldChar w:fldCharType="end"/>
            </w:r>
            <w:r w:rsidR="00984727" w:rsidRPr="00CF0720">
              <w:t xml:space="preserve"> </w:t>
            </w:r>
            <w:r w:rsidRPr="00CF0720">
              <w:t>assumed that the interference enters the antenna through the 0 dBi sidelobe and hence the gain is assumed to be isotropic. If the antenna pattern for RAS is needed it can be obtained via Recommendation ITU-R SA.509</w:t>
            </w:r>
            <w:r w:rsidR="00984727" w:rsidRPr="00CF0720">
              <w:t xml:space="preserve"> </w:t>
            </w:r>
            <w:r w:rsidR="00984727" w:rsidRPr="00CF0720">
              <w:fldChar w:fldCharType="begin"/>
            </w:r>
            <w:r w:rsidR="00984727" w:rsidRPr="00CF0720">
              <w:instrText xml:space="preserve"> REF _Ref505350456 \r \h </w:instrText>
            </w:r>
            <w:r w:rsidR="00984727" w:rsidRPr="00CF0720">
              <w:fldChar w:fldCharType="separate"/>
            </w:r>
            <w:r w:rsidR="00FB3280" w:rsidRPr="00CF0720">
              <w:t>[45]</w:t>
            </w:r>
            <w:r w:rsidR="00984727" w:rsidRPr="00CF0720">
              <w:fldChar w:fldCharType="end"/>
            </w:r>
            <w:r w:rsidRPr="00CF0720">
              <w:t>. Locations and characteristics of RAS antennas exist in various Recommendations and Reports in the ITU-R literature e.g. Recommendation ITU-R RS.2066</w:t>
            </w:r>
            <w:r w:rsidR="00984727" w:rsidRPr="00CF0720">
              <w:t xml:space="preserve"> </w:t>
            </w:r>
            <w:r w:rsidR="00984727" w:rsidRPr="00CF0720">
              <w:fldChar w:fldCharType="begin"/>
            </w:r>
            <w:r w:rsidR="00984727" w:rsidRPr="00CF0720">
              <w:instrText xml:space="preserve"> REF _Ref505350480 \r \h </w:instrText>
            </w:r>
            <w:r w:rsidR="00984727" w:rsidRPr="00CF0720">
              <w:fldChar w:fldCharType="separate"/>
            </w:r>
            <w:r w:rsidR="00FB3280" w:rsidRPr="00CF0720">
              <w:t>[46]</w:t>
            </w:r>
            <w:r w:rsidR="00984727" w:rsidRPr="00CF0720">
              <w:fldChar w:fldCharType="end"/>
            </w:r>
            <w:r w:rsidRPr="00CF0720">
              <w:t xml:space="preserve"> and Report ITU-R M.2322</w:t>
            </w:r>
            <w:r w:rsidR="00984727" w:rsidRPr="00CF0720">
              <w:t xml:space="preserve"> </w:t>
            </w:r>
            <w:r w:rsidR="00984727" w:rsidRPr="00CF0720">
              <w:fldChar w:fldCharType="begin"/>
            </w:r>
            <w:r w:rsidR="00984727" w:rsidRPr="00CF0720">
              <w:instrText xml:space="preserve"> REF _Ref505350485 \r \h </w:instrText>
            </w:r>
            <w:r w:rsidR="00984727" w:rsidRPr="00CF0720">
              <w:fldChar w:fldCharType="separate"/>
            </w:r>
            <w:r w:rsidR="00FB3280" w:rsidRPr="00CF0720">
              <w:t>[47]</w:t>
            </w:r>
            <w:r w:rsidR="00984727" w:rsidRPr="00CF0720">
              <w:fldChar w:fldCharType="end"/>
            </w:r>
            <w:r w:rsidRPr="00CF0720">
              <w:t>.</w:t>
            </w:r>
          </w:p>
        </w:tc>
        <w:tc>
          <w:tcPr>
            <w:tcW w:w="0" w:type="auto"/>
          </w:tcPr>
          <w:p w:rsidR="00CA57A8" w:rsidRPr="00CF0720" w:rsidRDefault="00CA57A8" w:rsidP="00984727">
            <w:pPr>
              <w:jc w:val="left"/>
            </w:pPr>
            <w:r w:rsidRPr="00CF0720">
              <w:t>An isotropic antenna with a gain of 0 dBi with a height of 50 m above the ground is assumed.</w:t>
            </w:r>
          </w:p>
        </w:tc>
      </w:tr>
      <w:tr w:rsidR="00CA57A8" w:rsidRPr="00CF0720" w:rsidTr="00984727">
        <w:trPr>
          <w:cantSplit/>
          <w:jc w:val="left"/>
        </w:trPr>
        <w:tc>
          <w:tcPr>
            <w:tcW w:w="0" w:type="auto"/>
            <w:gridSpan w:val="4"/>
          </w:tcPr>
          <w:p w:rsidR="00CA57A8" w:rsidRPr="00CF0720" w:rsidRDefault="0032791C" w:rsidP="00984727">
            <w:pPr>
              <w:jc w:val="left"/>
              <w:rPr>
                <w:b/>
              </w:rPr>
            </w:pPr>
            <w:r>
              <w:rPr>
                <w:noProof/>
                <w:lang w:eastAsia="da-DK"/>
              </w:rPr>
              <w:pict>
                <v:shape id="_x0000_s1149" type="#_x0000_t136" style="position:absolute;margin-left:119.6pt;margin-top:131.05pt;width:485.35pt;height:194.1pt;rotation:315;z-index:-251472896;mso-position-horizontal-relative:margin;mso-position-vertical-relative:margin" o:allowincell="f" fillcolor="silver" stroked="f">
                  <v:fill opacity=".5"/>
                  <v:textpath style="font-family:&quot;Arial&quot;;font-size:1pt" string="DRAFT"/>
                  <w10:wrap anchorx="margin" anchory="margin"/>
                </v:shape>
              </w:pict>
            </w:r>
            <w:r w:rsidR="00CA57A8" w:rsidRPr="00CF0720">
              <w:rPr>
                <w:b/>
              </w:rPr>
              <w:t>Apportionment of interference between services</w:t>
            </w:r>
          </w:p>
        </w:tc>
      </w:tr>
      <w:tr w:rsidR="00CA57A8" w:rsidRPr="00CF0720" w:rsidTr="00984727">
        <w:trPr>
          <w:cantSplit/>
          <w:jc w:val="left"/>
        </w:trPr>
        <w:tc>
          <w:tcPr>
            <w:tcW w:w="0" w:type="auto"/>
          </w:tcPr>
          <w:p w:rsidR="00CA57A8" w:rsidRPr="00CF0720" w:rsidRDefault="00CA57A8" w:rsidP="00984727">
            <w:pPr>
              <w:jc w:val="left"/>
            </w:pPr>
            <w:r w:rsidRPr="00CF0720">
              <w:t>Apportionment value (dB)</w:t>
            </w:r>
          </w:p>
        </w:tc>
        <w:tc>
          <w:tcPr>
            <w:tcW w:w="6477" w:type="dxa"/>
          </w:tcPr>
          <w:p w:rsidR="00CA57A8" w:rsidRPr="00CF0720" w:rsidRDefault="00CA57A8" w:rsidP="00984727">
            <w:pPr>
              <w:jc w:val="left"/>
            </w:pPr>
            <w:r w:rsidRPr="00CF0720">
              <w:t>Case-by-case</w:t>
            </w:r>
          </w:p>
        </w:tc>
        <w:tc>
          <w:tcPr>
            <w:tcW w:w="6198" w:type="dxa"/>
            <w:gridSpan w:val="2"/>
          </w:tcPr>
          <w:p w:rsidR="00CA57A8" w:rsidRPr="00CF0720" w:rsidRDefault="00CA57A8" w:rsidP="00984727">
            <w:pPr>
              <w:jc w:val="left"/>
            </w:pPr>
            <w:r w:rsidRPr="00CF0720">
              <w:t>0</w:t>
            </w:r>
          </w:p>
        </w:tc>
      </w:tr>
      <w:tr w:rsidR="00984727" w:rsidRPr="00CF0720" w:rsidTr="00F93B90">
        <w:trPr>
          <w:cantSplit/>
          <w:jc w:val="left"/>
        </w:trPr>
        <w:tc>
          <w:tcPr>
            <w:tcW w:w="14214" w:type="dxa"/>
            <w:gridSpan w:val="4"/>
          </w:tcPr>
          <w:p w:rsidR="00984727" w:rsidRPr="00CF0720" w:rsidRDefault="00984727" w:rsidP="00984727">
            <w:pPr>
              <w:jc w:val="left"/>
              <w:rPr>
                <w:b/>
              </w:rPr>
            </w:pPr>
            <w:r w:rsidRPr="00CF0720">
              <w:rPr>
                <w:b/>
              </w:rPr>
              <w:t>Propagation model</w:t>
            </w:r>
          </w:p>
        </w:tc>
      </w:tr>
      <w:tr w:rsidR="00CA57A8" w:rsidRPr="00CF0720" w:rsidTr="00984727">
        <w:trPr>
          <w:cantSplit/>
          <w:jc w:val="left"/>
        </w:trPr>
        <w:tc>
          <w:tcPr>
            <w:tcW w:w="0" w:type="auto"/>
          </w:tcPr>
          <w:p w:rsidR="00CA57A8" w:rsidRPr="00CF0720" w:rsidRDefault="00CA57A8" w:rsidP="00984727">
            <w:pPr>
              <w:jc w:val="left"/>
            </w:pPr>
            <w:r w:rsidRPr="00CF0720">
              <w:t>Baseline</w:t>
            </w:r>
          </w:p>
        </w:tc>
        <w:tc>
          <w:tcPr>
            <w:tcW w:w="6477" w:type="dxa"/>
          </w:tcPr>
          <w:p w:rsidR="00CA57A8" w:rsidRPr="00CF0720" w:rsidRDefault="00CA57A8" w:rsidP="00984727">
            <w:pPr>
              <w:jc w:val="left"/>
            </w:pPr>
            <w:r w:rsidRPr="00CF0720">
              <w:t>Rec. ITU-R P.452</w:t>
            </w:r>
            <w:r w:rsidR="00984727" w:rsidRPr="00CF0720">
              <w:t xml:space="preserve"> </w:t>
            </w:r>
            <w:r w:rsidR="00984727" w:rsidRPr="00CF0720">
              <w:fldChar w:fldCharType="begin"/>
            </w:r>
            <w:r w:rsidR="00984727" w:rsidRPr="00CF0720">
              <w:instrText xml:space="preserve"> REF _Ref505249577 \r \h </w:instrText>
            </w:r>
            <w:r w:rsidR="00984727" w:rsidRPr="00CF0720">
              <w:fldChar w:fldCharType="separate"/>
            </w:r>
            <w:r w:rsidR="00FB3280" w:rsidRPr="00CF0720">
              <w:t>[32]</w:t>
            </w:r>
            <w:r w:rsidR="00984727" w:rsidRPr="00CF0720">
              <w:fldChar w:fldCharType="end"/>
            </w:r>
          </w:p>
        </w:tc>
        <w:tc>
          <w:tcPr>
            <w:tcW w:w="6198" w:type="dxa"/>
            <w:gridSpan w:val="2"/>
          </w:tcPr>
          <w:p w:rsidR="00CA57A8" w:rsidRPr="00CF0720" w:rsidRDefault="00CA57A8" w:rsidP="00984727">
            <w:pPr>
              <w:jc w:val="left"/>
            </w:pPr>
            <w:r w:rsidRPr="00CF0720">
              <w:t>Rec. ITU-R P.452 (with a flat profile) with p = 2%</w:t>
            </w:r>
          </w:p>
        </w:tc>
      </w:tr>
      <w:tr w:rsidR="00CA57A8" w:rsidRPr="00CF0720" w:rsidTr="00984727">
        <w:trPr>
          <w:cantSplit/>
          <w:jc w:val="left"/>
        </w:trPr>
        <w:tc>
          <w:tcPr>
            <w:tcW w:w="0" w:type="auto"/>
          </w:tcPr>
          <w:p w:rsidR="00CA57A8" w:rsidRPr="00CF0720" w:rsidRDefault="00CA57A8" w:rsidP="00984727">
            <w:pPr>
              <w:jc w:val="left"/>
            </w:pPr>
            <w:r w:rsidRPr="00CF0720">
              <w:t>Clutter loss</w:t>
            </w:r>
          </w:p>
        </w:tc>
        <w:tc>
          <w:tcPr>
            <w:tcW w:w="6477" w:type="dxa"/>
          </w:tcPr>
          <w:p w:rsidR="00CA57A8" w:rsidRPr="00CF0720" w:rsidRDefault="00CA57A8" w:rsidP="00984727">
            <w:pPr>
              <w:jc w:val="left"/>
            </w:pPr>
            <w:r w:rsidRPr="00CF0720">
              <w:t>Rec. ITU-R P.2108</w:t>
            </w:r>
            <w:r w:rsidR="00984727" w:rsidRPr="00CF0720">
              <w:t xml:space="preserve"> </w:t>
            </w:r>
            <w:r w:rsidR="00984727" w:rsidRPr="00CF0720">
              <w:fldChar w:fldCharType="begin"/>
            </w:r>
            <w:r w:rsidR="00984727" w:rsidRPr="00CF0720">
              <w:instrText xml:space="preserve"> REF _Ref505249763 \r \h </w:instrText>
            </w:r>
            <w:r w:rsidR="00984727" w:rsidRPr="00CF0720">
              <w:fldChar w:fldCharType="separate"/>
            </w:r>
            <w:r w:rsidR="00FB3280" w:rsidRPr="00CF0720">
              <w:t>[33]</w:t>
            </w:r>
            <w:r w:rsidR="00984727" w:rsidRPr="00CF0720">
              <w:fldChar w:fldCharType="end"/>
            </w:r>
          </w:p>
        </w:tc>
        <w:tc>
          <w:tcPr>
            <w:tcW w:w="6198" w:type="dxa"/>
            <w:gridSpan w:val="2"/>
          </w:tcPr>
          <w:p w:rsidR="00CA57A8" w:rsidRPr="00CF0720" w:rsidRDefault="00CA57A8" w:rsidP="00984727">
            <w:pPr>
              <w:jc w:val="left"/>
            </w:pPr>
            <w:r w:rsidRPr="00CF0720">
              <w:t xml:space="preserve">Distribution of clutter loss values based on Rec. ITU-R P.2108 </w:t>
            </w:r>
            <w:r w:rsidR="00984727" w:rsidRPr="00CF0720">
              <w:fldChar w:fldCharType="begin"/>
            </w:r>
            <w:r w:rsidR="00984727" w:rsidRPr="00CF0720">
              <w:instrText xml:space="preserve"> REF _Ref505249763 \r \h </w:instrText>
            </w:r>
            <w:r w:rsidR="00984727" w:rsidRPr="00CF0720">
              <w:fldChar w:fldCharType="separate"/>
            </w:r>
            <w:r w:rsidR="00FB3280" w:rsidRPr="00CF0720">
              <w:t>[33]</w:t>
            </w:r>
            <w:r w:rsidR="00984727" w:rsidRPr="00CF0720">
              <w:fldChar w:fldCharType="end"/>
            </w:r>
            <w:r w:rsidR="00984727" w:rsidRPr="00CF0720">
              <w:t xml:space="preserve"> </w:t>
            </w:r>
            <w:r w:rsidRPr="00CF0720">
              <w:t>(median: 24.4 dB)</w:t>
            </w:r>
          </w:p>
        </w:tc>
      </w:tr>
      <w:tr w:rsidR="00984727" w:rsidRPr="00CF0720" w:rsidTr="00F93B90">
        <w:trPr>
          <w:cantSplit/>
          <w:jc w:val="left"/>
        </w:trPr>
        <w:tc>
          <w:tcPr>
            <w:tcW w:w="14214" w:type="dxa"/>
            <w:gridSpan w:val="4"/>
          </w:tcPr>
          <w:p w:rsidR="00984727" w:rsidRPr="00CF0720" w:rsidRDefault="00984727" w:rsidP="00984727">
            <w:pPr>
              <w:jc w:val="left"/>
              <w:rPr>
                <w:b/>
              </w:rPr>
            </w:pPr>
            <w:r w:rsidRPr="00CF0720">
              <w:rPr>
                <w:b/>
              </w:rPr>
              <w:t>Results of studies</w:t>
            </w:r>
          </w:p>
        </w:tc>
      </w:tr>
      <w:tr w:rsidR="00CA57A8" w:rsidRPr="00CF0720" w:rsidTr="00984727">
        <w:trPr>
          <w:cantSplit/>
          <w:jc w:val="left"/>
        </w:trPr>
        <w:tc>
          <w:tcPr>
            <w:tcW w:w="0" w:type="auto"/>
          </w:tcPr>
          <w:p w:rsidR="00CA57A8" w:rsidRPr="00CF0720" w:rsidRDefault="0032791C" w:rsidP="00984727">
            <w:pPr>
              <w:jc w:val="left"/>
            </w:pPr>
            <w:r>
              <w:rPr>
                <w:noProof/>
                <w:lang w:eastAsia="da-DK"/>
              </w:rPr>
              <w:lastRenderedPageBreak/>
              <w:pict>
                <v:shape id="_x0000_s1057" type="#_x0000_t136" style="position:absolute;margin-left:128.05pt;margin-top:131.55pt;width:485.35pt;height:194.1pt;rotation:315;z-index:-251557888;mso-position-horizontal-relative:margin;mso-position-vertical-relative:margin" o:allowincell="f" fillcolor="silver" stroked="f">
                  <v:fill opacity=".5"/>
                  <v:textpath style="font-family:&quot;Arial&quot;;font-size:1pt" string="DRAFT"/>
                  <w10:wrap anchorx="margin" anchory="margin"/>
                </v:shape>
              </w:pict>
            </w:r>
            <w:r w:rsidR="00CA57A8" w:rsidRPr="00CF0720">
              <w:t>Single-entry interference from an IMT station</w:t>
            </w:r>
          </w:p>
        </w:tc>
        <w:tc>
          <w:tcPr>
            <w:tcW w:w="6477" w:type="dxa"/>
          </w:tcPr>
          <w:p w:rsidR="00CA57A8" w:rsidRPr="00CF0720" w:rsidRDefault="00CA57A8" w:rsidP="00984727">
            <w:pPr>
              <w:jc w:val="left"/>
            </w:pPr>
            <w:r w:rsidRPr="00CF0720">
              <w:t>–</w:t>
            </w:r>
          </w:p>
        </w:tc>
        <w:tc>
          <w:tcPr>
            <w:tcW w:w="6198" w:type="dxa"/>
            <w:gridSpan w:val="2"/>
          </w:tcPr>
          <w:p w:rsidR="00CA57A8" w:rsidRPr="00CF0720" w:rsidRDefault="00CA57A8" w:rsidP="00984727">
            <w:pPr>
              <w:jc w:val="left"/>
            </w:pPr>
            <w:r w:rsidRPr="00CF0720">
              <w:t>Separation distances around RAS stations, ρ=0.8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1228"/>
              <w:gridCol w:w="1184"/>
              <w:gridCol w:w="1184"/>
              <w:gridCol w:w="1184"/>
            </w:tblGrid>
            <w:tr w:rsidR="00CA57A8" w:rsidRPr="00CF0720" w:rsidTr="00CA57A8">
              <w:trPr>
                <w:cantSplit/>
                <w:tblHeader/>
                <w:jc w:val="center"/>
              </w:trPr>
              <w:tc>
                <w:tcPr>
                  <w:tcW w:w="997" w:type="dxa"/>
                  <w:vAlign w:val="center"/>
                </w:tcPr>
                <w:p w:rsidR="00CA57A8" w:rsidRPr="00CF0720" w:rsidRDefault="00CA57A8" w:rsidP="00984727">
                  <w:pPr>
                    <w:jc w:val="left"/>
                  </w:pPr>
                  <w:r w:rsidRPr="00CF0720">
                    <w:t>Zone</w:t>
                  </w:r>
                </w:p>
              </w:tc>
              <w:tc>
                <w:tcPr>
                  <w:tcW w:w="1156" w:type="dxa"/>
                  <w:vAlign w:val="center"/>
                </w:tcPr>
                <w:p w:rsidR="00CA57A8" w:rsidRPr="00CF0720" w:rsidRDefault="00CA57A8" w:rsidP="00984727">
                  <w:pPr>
                    <w:jc w:val="left"/>
                  </w:pPr>
                  <w:r w:rsidRPr="00CF0720">
                    <w:t>Pspurious (dBm/MHz)</w:t>
                  </w:r>
                </w:p>
              </w:tc>
              <w:tc>
                <w:tcPr>
                  <w:tcW w:w="1147" w:type="dxa"/>
                  <w:vAlign w:val="center"/>
                </w:tcPr>
                <w:p w:rsidR="00CA57A8" w:rsidRPr="00CF0720" w:rsidRDefault="00CA57A8" w:rsidP="00984727">
                  <w:pPr>
                    <w:jc w:val="left"/>
                  </w:pPr>
                  <w:r w:rsidRPr="00CF0720">
                    <w:t>Separation distance for BS (km)</w:t>
                  </w:r>
                </w:p>
              </w:tc>
              <w:tc>
                <w:tcPr>
                  <w:tcW w:w="1147" w:type="dxa"/>
                  <w:vAlign w:val="center"/>
                </w:tcPr>
                <w:p w:rsidR="00CA57A8" w:rsidRPr="00CF0720" w:rsidRDefault="00CA57A8" w:rsidP="00984727">
                  <w:pPr>
                    <w:jc w:val="left"/>
                  </w:pPr>
                  <w:r w:rsidRPr="00CF0720">
                    <w:t>Separation distance for UE (km)</w:t>
                  </w:r>
                </w:p>
              </w:tc>
              <w:tc>
                <w:tcPr>
                  <w:tcW w:w="1147" w:type="dxa"/>
                </w:tcPr>
                <w:p w:rsidR="00CA57A8" w:rsidRPr="00CF0720" w:rsidRDefault="00CA57A8" w:rsidP="00984727">
                  <w:pPr>
                    <w:jc w:val="left"/>
                  </w:pPr>
                  <w:r w:rsidRPr="00CF0720">
                    <w:t>Separation distance for BS + UE (km)</w:t>
                  </w:r>
                </w:p>
              </w:tc>
            </w:tr>
            <w:tr w:rsidR="00CA57A8" w:rsidRPr="00CF0720" w:rsidTr="00CA57A8">
              <w:trPr>
                <w:cantSplit/>
                <w:jc w:val="center"/>
              </w:trPr>
              <w:tc>
                <w:tcPr>
                  <w:tcW w:w="5594" w:type="dxa"/>
                  <w:gridSpan w:val="5"/>
                </w:tcPr>
                <w:p w:rsidR="00CA57A8" w:rsidRPr="00CF0720" w:rsidRDefault="00CA57A8" w:rsidP="00984727">
                  <w:pPr>
                    <w:jc w:val="left"/>
                  </w:pPr>
                  <w:r w:rsidRPr="00CF0720">
                    <w:t xml:space="preserve"> Spurious emission case</w:t>
                  </w:r>
                </w:p>
              </w:tc>
            </w:tr>
            <w:tr w:rsidR="00CA57A8" w:rsidRPr="00CF0720" w:rsidTr="00CA57A8">
              <w:trPr>
                <w:cantSplit/>
                <w:jc w:val="center"/>
              </w:trPr>
              <w:tc>
                <w:tcPr>
                  <w:tcW w:w="997" w:type="dxa"/>
                </w:tcPr>
                <w:p w:rsidR="00CA57A8" w:rsidRPr="00CF0720" w:rsidRDefault="00CA57A8" w:rsidP="00984727">
                  <w:pPr>
                    <w:jc w:val="left"/>
                  </w:pPr>
                  <w:r w:rsidRPr="00CF0720">
                    <w:t>Urban</w:t>
                  </w:r>
                </w:p>
              </w:tc>
              <w:tc>
                <w:tcPr>
                  <w:tcW w:w="1156" w:type="dxa"/>
                </w:tcPr>
                <w:p w:rsidR="00CA57A8" w:rsidRPr="00CF0720" w:rsidRDefault="00CA57A8" w:rsidP="00984727">
                  <w:pPr>
                    <w:jc w:val="left"/>
                  </w:pPr>
                  <w:r w:rsidRPr="00CF0720">
                    <w:t>-50</w:t>
                  </w:r>
                </w:p>
              </w:tc>
              <w:tc>
                <w:tcPr>
                  <w:tcW w:w="1147" w:type="dxa"/>
                </w:tcPr>
                <w:p w:rsidR="00CA57A8" w:rsidRPr="00CF0720" w:rsidRDefault="00CA57A8" w:rsidP="00984727">
                  <w:pPr>
                    <w:jc w:val="left"/>
                  </w:pPr>
                  <w:r w:rsidRPr="00CF0720">
                    <w:t>22</w:t>
                  </w:r>
                </w:p>
              </w:tc>
              <w:tc>
                <w:tcPr>
                  <w:tcW w:w="1147" w:type="dxa"/>
                </w:tcPr>
                <w:p w:rsidR="00CA57A8" w:rsidRPr="00CF0720" w:rsidRDefault="00CA57A8" w:rsidP="00984727">
                  <w:pPr>
                    <w:jc w:val="left"/>
                  </w:pPr>
                  <w:r w:rsidRPr="00CF0720">
                    <w:t>1</w:t>
                  </w:r>
                </w:p>
              </w:tc>
              <w:tc>
                <w:tcPr>
                  <w:tcW w:w="1147" w:type="dxa"/>
                </w:tcPr>
                <w:p w:rsidR="00CA57A8" w:rsidRPr="00CF0720" w:rsidRDefault="00CA57A8" w:rsidP="00984727">
                  <w:pPr>
                    <w:jc w:val="left"/>
                  </w:pPr>
                  <w:r w:rsidRPr="00CF0720">
                    <w:t>n/a</w:t>
                  </w:r>
                </w:p>
              </w:tc>
            </w:tr>
            <w:tr w:rsidR="00CA57A8" w:rsidRPr="00CF0720" w:rsidTr="00CA57A8">
              <w:trPr>
                <w:cantSplit/>
                <w:jc w:val="center"/>
              </w:trPr>
              <w:tc>
                <w:tcPr>
                  <w:tcW w:w="997" w:type="dxa"/>
                </w:tcPr>
                <w:p w:rsidR="00CA57A8" w:rsidRPr="00CF0720" w:rsidRDefault="00CA57A8" w:rsidP="00984727">
                  <w:pPr>
                    <w:jc w:val="left"/>
                  </w:pPr>
                  <w:r w:rsidRPr="00CF0720">
                    <w:t>Rural</w:t>
                  </w:r>
                </w:p>
              </w:tc>
              <w:tc>
                <w:tcPr>
                  <w:tcW w:w="1156" w:type="dxa"/>
                </w:tcPr>
                <w:p w:rsidR="00CA57A8" w:rsidRPr="00CF0720" w:rsidRDefault="00CA57A8" w:rsidP="00984727">
                  <w:pPr>
                    <w:jc w:val="left"/>
                  </w:pPr>
                  <w:r w:rsidRPr="00CF0720">
                    <w:t>-50</w:t>
                  </w:r>
                </w:p>
              </w:tc>
              <w:tc>
                <w:tcPr>
                  <w:tcW w:w="1147" w:type="dxa"/>
                </w:tcPr>
                <w:p w:rsidR="00CA57A8" w:rsidRPr="00CF0720" w:rsidRDefault="00CA57A8" w:rsidP="00984727">
                  <w:pPr>
                    <w:jc w:val="left"/>
                  </w:pPr>
                  <w:r w:rsidRPr="00CF0720">
                    <w:t>22</w:t>
                  </w:r>
                </w:p>
              </w:tc>
              <w:tc>
                <w:tcPr>
                  <w:tcW w:w="1147" w:type="dxa"/>
                </w:tcPr>
                <w:p w:rsidR="00CA57A8" w:rsidRPr="00CF0720" w:rsidRDefault="00CA57A8" w:rsidP="00984727">
                  <w:pPr>
                    <w:jc w:val="left"/>
                  </w:pPr>
                  <w:r w:rsidRPr="00CF0720">
                    <w:t>1</w:t>
                  </w:r>
                </w:p>
              </w:tc>
              <w:tc>
                <w:tcPr>
                  <w:tcW w:w="1147" w:type="dxa"/>
                </w:tcPr>
                <w:p w:rsidR="00CA57A8" w:rsidRPr="00CF0720" w:rsidRDefault="00CA57A8" w:rsidP="00984727">
                  <w:pPr>
                    <w:jc w:val="left"/>
                  </w:pPr>
                  <w:r w:rsidRPr="00CF0720">
                    <w:t>n/a</w:t>
                  </w:r>
                </w:p>
              </w:tc>
            </w:tr>
            <w:tr w:rsidR="00CA57A8" w:rsidRPr="00CF0720" w:rsidTr="00CA57A8">
              <w:trPr>
                <w:cantSplit/>
                <w:jc w:val="center"/>
              </w:trPr>
              <w:tc>
                <w:tcPr>
                  <w:tcW w:w="997" w:type="dxa"/>
                </w:tcPr>
                <w:p w:rsidR="00CA57A8" w:rsidRPr="00CF0720" w:rsidRDefault="00CA57A8" w:rsidP="00984727">
                  <w:pPr>
                    <w:jc w:val="left"/>
                  </w:pPr>
                  <w:r w:rsidRPr="00CF0720">
                    <w:t>Urban</w:t>
                  </w:r>
                </w:p>
              </w:tc>
              <w:tc>
                <w:tcPr>
                  <w:tcW w:w="1156" w:type="dxa"/>
                </w:tcPr>
                <w:p w:rsidR="00CA57A8" w:rsidRPr="00CF0720" w:rsidRDefault="00CA57A8" w:rsidP="00984727">
                  <w:pPr>
                    <w:jc w:val="left"/>
                  </w:pPr>
                  <w:r w:rsidRPr="00CF0720">
                    <w:t>-30</w:t>
                  </w:r>
                </w:p>
              </w:tc>
              <w:tc>
                <w:tcPr>
                  <w:tcW w:w="1147" w:type="dxa"/>
                </w:tcPr>
                <w:p w:rsidR="00CA57A8" w:rsidRPr="00CF0720" w:rsidRDefault="00CA57A8" w:rsidP="00984727">
                  <w:pPr>
                    <w:jc w:val="left"/>
                  </w:pPr>
                  <w:r w:rsidRPr="00CF0720">
                    <w:t>62</w:t>
                  </w:r>
                </w:p>
              </w:tc>
              <w:tc>
                <w:tcPr>
                  <w:tcW w:w="1147" w:type="dxa"/>
                </w:tcPr>
                <w:p w:rsidR="00CA57A8" w:rsidRPr="00CF0720" w:rsidRDefault="00CA57A8" w:rsidP="00984727">
                  <w:pPr>
                    <w:jc w:val="left"/>
                  </w:pPr>
                  <w:r w:rsidRPr="00CF0720">
                    <w:t>9</w:t>
                  </w:r>
                </w:p>
              </w:tc>
              <w:tc>
                <w:tcPr>
                  <w:tcW w:w="1147" w:type="dxa"/>
                </w:tcPr>
                <w:p w:rsidR="00CA57A8" w:rsidRPr="00CF0720" w:rsidRDefault="00CA57A8" w:rsidP="00984727">
                  <w:pPr>
                    <w:jc w:val="left"/>
                  </w:pPr>
                  <w:r w:rsidRPr="00CF0720">
                    <w:t>n/a</w:t>
                  </w:r>
                </w:p>
              </w:tc>
            </w:tr>
            <w:tr w:rsidR="00CA57A8" w:rsidRPr="00CF0720" w:rsidTr="00CA57A8">
              <w:trPr>
                <w:cantSplit/>
                <w:jc w:val="center"/>
              </w:trPr>
              <w:tc>
                <w:tcPr>
                  <w:tcW w:w="997" w:type="dxa"/>
                </w:tcPr>
                <w:p w:rsidR="00CA57A8" w:rsidRPr="00CF0720" w:rsidRDefault="00CA57A8" w:rsidP="00984727">
                  <w:pPr>
                    <w:jc w:val="left"/>
                  </w:pPr>
                  <w:r w:rsidRPr="00CF0720">
                    <w:t>Rural</w:t>
                  </w:r>
                </w:p>
              </w:tc>
              <w:tc>
                <w:tcPr>
                  <w:tcW w:w="1156" w:type="dxa"/>
                </w:tcPr>
                <w:p w:rsidR="00CA57A8" w:rsidRPr="00CF0720" w:rsidRDefault="00CA57A8" w:rsidP="00984727">
                  <w:pPr>
                    <w:jc w:val="left"/>
                  </w:pPr>
                  <w:r w:rsidRPr="00CF0720">
                    <w:t>-30</w:t>
                  </w:r>
                </w:p>
              </w:tc>
              <w:tc>
                <w:tcPr>
                  <w:tcW w:w="1147" w:type="dxa"/>
                </w:tcPr>
                <w:p w:rsidR="00CA57A8" w:rsidRPr="00CF0720" w:rsidRDefault="00CA57A8" w:rsidP="00984727">
                  <w:pPr>
                    <w:jc w:val="left"/>
                  </w:pPr>
                  <w:r w:rsidRPr="00CF0720">
                    <w:t>62</w:t>
                  </w:r>
                </w:p>
              </w:tc>
              <w:tc>
                <w:tcPr>
                  <w:tcW w:w="1147" w:type="dxa"/>
                </w:tcPr>
                <w:p w:rsidR="00CA57A8" w:rsidRPr="00CF0720" w:rsidRDefault="00CA57A8" w:rsidP="00984727">
                  <w:pPr>
                    <w:jc w:val="left"/>
                  </w:pPr>
                  <w:r w:rsidRPr="00CF0720">
                    <w:t>9</w:t>
                  </w:r>
                </w:p>
              </w:tc>
              <w:tc>
                <w:tcPr>
                  <w:tcW w:w="1147" w:type="dxa"/>
                </w:tcPr>
                <w:p w:rsidR="00CA57A8" w:rsidRPr="00CF0720" w:rsidRDefault="00CA57A8" w:rsidP="00984727">
                  <w:pPr>
                    <w:jc w:val="left"/>
                  </w:pPr>
                  <w:r w:rsidRPr="00CF0720">
                    <w:t>n/a</w:t>
                  </w:r>
                </w:p>
              </w:tc>
            </w:tr>
          </w:tbl>
          <w:p w:rsidR="00CA57A8" w:rsidRPr="00CF0720" w:rsidRDefault="00984727" w:rsidP="00984727">
            <w:pPr>
              <w:jc w:val="left"/>
            </w:pPr>
            <w:r w:rsidRPr="00CF0720">
              <w:t xml:space="preserve"> </w:t>
            </w:r>
          </w:p>
        </w:tc>
      </w:tr>
      <w:tr w:rsidR="00CA57A8" w:rsidRPr="00CF0720" w:rsidTr="00984727">
        <w:trPr>
          <w:cantSplit/>
          <w:jc w:val="left"/>
        </w:trPr>
        <w:tc>
          <w:tcPr>
            <w:tcW w:w="0" w:type="auto"/>
          </w:tcPr>
          <w:p w:rsidR="00CA57A8" w:rsidRPr="00CF0720" w:rsidRDefault="0032791C" w:rsidP="00984727">
            <w:pPr>
              <w:jc w:val="left"/>
            </w:pPr>
            <w:r>
              <w:rPr>
                <w:noProof/>
                <w:lang w:eastAsia="da-DK"/>
              </w:rPr>
              <w:lastRenderedPageBreak/>
              <w:pict>
                <v:shape id="_x0000_s1055" type="#_x0000_t136" style="position:absolute;margin-left:92.45pt;margin-top:170.65pt;width:485.35pt;height:194.1pt;rotation:315;z-index:-251559936;mso-position-horizontal-relative:margin;mso-position-vertical-relative:margin" o:allowincell="f" fillcolor="silver" stroked="f">
                  <v:fill opacity=".5"/>
                  <v:textpath style="font-family:&quot;Arial&quot;;font-size:1pt" string="DRAFT"/>
                  <w10:wrap anchorx="margin" anchory="margin"/>
                </v:shape>
              </w:pict>
            </w:r>
            <w:r w:rsidR="00CA57A8" w:rsidRPr="00CF0720">
              <w:t>Aggregated interference from multiple IMT stations</w:t>
            </w:r>
          </w:p>
        </w:tc>
        <w:tc>
          <w:tcPr>
            <w:tcW w:w="6477" w:type="dxa"/>
          </w:tcPr>
          <w:p w:rsidR="00CA57A8" w:rsidRPr="00CF0720" w:rsidRDefault="00CA57A8" w:rsidP="00984727">
            <w:pPr>
              <w:jc w:val="left"/>
            </w:pPr>
            <w:r w:rsidRPr="00CF0720">
              <w:t>–</w:t>
            </w:r>
          </w:p>
        </w:tc>
        <w:tc>
          <w:tcPr>
            <w:tcW w:w="6198" w:type="dxa"/>
            <w:gridSpan w:val="2"/>
          </w:tcPr>
          <w:p w:rsidR="00CA57A8" w:rsidRPr="00CF0720" w:rsidRDefault="00CA57A8" w:rsidP="00984727">
            <w:pPr>
              <w:jc w:val="left"/>
            </w:pPr>
            <w:r w:rsidRPr="00CF0720">
              <w:t>Separation distances around RAS stations, ρ=0.8</w:t>
            </w:r>
          </w:p>
          <w:p w:rsidR="00CA57A8" w:rsidRPr="00CF0720" w:rsidRDefault="00CA57A8" w:rsidP="00984727">
            <w:pPr>
              <w:jc w:val="left"/>
            </w:pPr>
          </w:p>
          <w:p w:rsidR="00CA57A8" w:rsidRPr="00CF0720" w:rsidRDefault="00CA57A8" w:rsidP="00984727">
            <w:pPr>
              <w:jc w:val="left"/>
            </w:pPr>
            <w:r w:rsidRPr="00CF0720">
              <w:t>Uniform deployment density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228"/>
              <w:gridCol w:w="1184"/>
              <w:gridCol w:w="1184"/>
              <w:gridCol w:w="1184"/>
            </w:tblGrid>
            <w:tr w:rsidR="00CA57A8" w:rsidRPr="00CF0720" w:rsidTr="00CA57A8">
              <w:trPr>
                <w:cantSplit/>
                <w:tblHeader/>
                <w:jc w:val="center"/>
              </w:trPr>
              <w:tc>
                <w:tcPr>
                  <w:tcW w:w="675" w:type="dxa"/>
                  <w:vAlign w:val="center"/>
                </w:tcPr>
                <w:p w:rsidR="00CA57A8" w:rsidRPr="00CF0720" w:rsidRDefault="00CA57A8" w:rsidP="00984727">
                  <w:pPr>
                    <w:jc w:val="left"/>
                  </w:pPr>
                  <w:r w:rsidRPr="00CF0720">
                    <w:t>Zone</w:t>
                  </w:r>
                </w:p>
              </w:tc>
              <w:tc>
                <w:tcPr>
                  <w:tcW w:w="1156" w:type="dxa"/>
                  <w:vAlign w:val="center"/>
                </w:tcPr>
                <w:p w:rsidR="00CA57A8" w:rsidRPr="00CF0720" w:rsidRDefault="00CA57A8" w:rsidP="00984727">
                  <w:pPr>
                    <w:jc w:val="left"/>
                  </w:pPr>
                  <w:r w:rsidRPr="00CF0720">
                    <w:t>Pspurious (dBm/MHz)</w:t>
                  </w:r>
                </w:p>
              </w:tc>
              <w:tc>
                <w:tcPr>
                  <w:tcW w:w="1147" w:type="dxa"/>
                  <w:vAlign w:val="center"/>
                </w:tcPr>
                <w:p w:rsidR="00CA57A8" w:rsidRPr="00CF0720" w:rsidRDefault="00CA57A8" w:rsidP="00984727">
                  <w:pPr>
                    <w:jc w:val="left"/>
                  </w:pPr>
                  <w:r w:rsidRPr="00CF0720">
                    <w:t>Separation distance for BS (km)</w:t>
                  </w:r>
                </w:p>
              </w:tc>
              <w:tc>
                <w:tcPr>
                  <w:tcW w:w="1147" w:type="dxa"/>
                  <w:vAlign w:val="center"/>
                </w:tcPr>
                <w:p w:rsidR="00CA57A8" w:rsidRPr="00CF0720" w:rsidRDefault="00CA57A8" w:rsidP="00984727">
                  <w:pPr>
                    <w:jc w:val="left"/>
                  </w:pPr>
                  <w:r w:rsidRPr="00CF0720">
                    <w:t>Separation distance for UE (km)</w:t>
                  </w:r>
                </w:p>
              </w:tc>
              <w:tc>
                <w:tcPr>
                  <w:tcW w:w="1147" w:type="dxa"/>
                </w:tcPr>
                <w:p w:rsidR="00CA57A8" w:rsidRPr="00CF0720" w:rsidRDefault="00CA57A8" w:rsidP="00984727">
                  <w:pPr>
                    <w:jc w:val="left"/>
                  </w:pPr>
                  <w:r w:rsidRPr="00CF0720">
                    <w:t>Separation distance for BS + UE (km)</w:t>
                  </w:r>
                </w:p>
              </w:tc>
            </w:tr>
            <w:tr w:rsidR="00CA57A8" w:rsidRPr="00CF0720" w:rsidTr="00CA57A8">
              <w:trPr>
                <w:cantSplit/>
                <w:jc w:val="center"/>
              </w:trPr>
              <w:tc>
                <w:tcPr>
                  <w:tcW w:w="5272" w:type="dxa"/>
                  <w:gridSpan w:val="5"/>
                </w:tcPr>
                <w:p w:rsidR="00CA57A8" w:rsidRPr="00CF0720" w:rsidRDefault="00CA57A8" w:rsidP="00984727">
                  <w:pPr>
                    <w:jc w:val="left"/>
                  </w:pPr>
                  <w:r w:rsidRPr="00CF0720">
                    <w:t xml:space="preserve"> Spurious emission case (2%)</w:t>
                  </w:r>
                </w:p>
              </w:tc>
            </w:tr>
            <w:tr w:rsidR="00CA57A8" w:rsidRPr="00CF0720" w:rsidTr="00CA57A8">
              <w:trPr>
                <w:cantSplit/>
                <w:jc w:val="center"/>
              </w:trPr>
              <w:tc>
                <w:tcPr>
                  <w:tcW w:w="675" w:type="dxa"/>
                  <w:vMerge w:val="restart"/>
                </w:tcPr>
                <w:p w:rsidR="00CA57A8" w:rsidRPr="00CF0720" w:rsidRDefault="00CA57A8" w:rsidP="00984727">
                  <w:pPr>
                    <w:jc w:val="left"/>
                  </w:pPr>
                </w:p>
              </w:tc>
              <w:tc>
                <w:tcPr>
                  <w:tcW w:w="1156" w:type="dxa"/>
                </w:tcPr>
                <w:p w:rsidR="00CA57A8" w:rsidRPr="00CF0720" w:rsidRDefault="00CA57A8" w:rsidP="00984727">
                  <w:pPr>
                    <w:jc w:val="left"/>
                  </w:pPr>
                  <w:r w:rsidRPr="00CF0720">
                    <w:t>-50</w:t>
                  </w:r>
                </w:p>
              </w:tc>
              <w:tc>
                <w:tcPr>
                  <w:tcW w:w="1147" w:type="dxa"/>
                </w:tcPr>
                <w:p w:rsidR="00CA57A8" w:rsidRPr="00CF0720" w:rsidRDefault="00CA57A8" w:rsidP="00984727">
                  <w:pPr>
                    <w:jc w:val="left"/>
                  </w:pPr>
                  <w:r w:rsidRPr="00CF0720">
                    <w:t>11</w:t>
                  </w:r>
                </w:p>
              </w:tc>
              <w:tc>
                <w:tcPr>
                  <w:tcW w:w="1147" w:type="dxa"/>
                </w:tcPr>
                <w:p w:rsidR="00CA57A8" w:rsidRPr="00CF0720" w:rsidRDefault="00CA57A8" w:rsidP="00984727">
                  <w:pPr>
                    <w:jc w:val="left"/>
                  </w:pPr>
                  <w:r w:rsidRPr="00CF0720">
                    <w:t>3</w:t>
                  </w:r>
                </w:p>
              </w:tc>
              <w:tc>
                <w:tcPr>
                  <w:tcW w:w="1147" w:type="dxa"/>
                </w:tcPr>
                <w:p w:rsidR="00CA57A8" w:rsidRPr="00CF0720" w:rsidDel="00B53496" w:rsidRDefault="00CA57A8" w:rsidP="00984727">
                  <w:pPr>
                    <w:jc w:val="left"/>
                  </w:pPr>
                  <w:r w:rsidRPr="00CF0720">
                    <w:t>14</w:t>
                  </w:r>
                </w:p>
              </w:tc>
            </w:tr>
            <w:tr w:rsidR="00CA57A8" w:rsidRPr="00CF0720" w:rsidTr="00CA57A8">
              <w:trPr>
                <w:cantSplit/>
                <w:jc w:val="center"/>
              </w:trPr>
              <w:tc>
                <w:tcPr>
                  <w:tcW w:w="675" w:type="dxa"/>
                  <w:vMerge/>
                </w:tcPr>
                <w:p w:rsidR="00CA57A8" w:rsidRPr="00CF0720" w:rsidRDefault="00CA57A8" w:rsidP="00984727">
                  <w:pPr>
                    <w:jc w:val="left"/>
                  </w:pPr>
                </w:p>
              </w:tc>
              <w:tc>
                <w:tcPr>
                  <w:tcW w:w="1156" w:type="dxa"/>
                </w:tcPr>
                <w:p w:rsidR="00CA57A8" w:rsidRPr="00CF0720" w:rsidRDefault="00CA57A8" w:rsidP="00984727">
                  <w:pPr>
                    <w:jc w:val="left"/>
                  </w:pPr>
                  <w:r w:rsidRPr="00CF0720">
                    <w:t>-30</w:t>
                  </w:r>
                </w:p>
              </w:tc>
              <w:tc>
                <w:tcPr>
                  <w:tcW w:w="1147" w:type="dxa"/>
                </w:tcPr>
                <w:p w:rsidR="00CA57A8" w:rsidRPr="00CF0720" w:rsidRDefault="00CA57A8" w:rsidP="00984727">
                  <w:pPr>
                    <w:jc w:val="left"/>
                  </w:pPr>
                  <w:r w:rsidRPr="00CF0720">
                    <w:t>60</w:t>
                  </w:r>
                </w:p>
              </w:tc>
              <w:tc>
                <w:tcPr>
                  <w:tcW w:w="1147" w:type="dxa"/>
                </w:tcPr>
                <w:p w:rsidR="00CA57A8" w:rsidRPr="00CF0720" w:rsidRDefault="00CA57A8" w:rsidP="00984727">
                  <w:pPr>
                    <w:jc w:val="left"/>
                  </w:pPr>
                  <w:r w:rsidRPr="00CF0720">
                    <w:t>31</w:t>
                  </w:r>
                </w:p>
              </w:tc>
              <w:tc>
                <w:tcPr>
                  <w:tcW w:w="1147" w:type="dxa"/>
                </w:tcPr>
                <w:p w:rsidR="00CA57A8" w:rsidRPr="00CF0720" w:rsidRDefault="00CA57A8" w:rsidP="00984727">
                  <w:pPr>
                    <w:jc w:val="left"/>
                  </w:pPr>
                  <w:r w:rsidRPr="00CF0720">
                    <w:t>61</w:t>
                  </w:r>
                </w:p>
              </w:tc>
            </w:tr>
            <w:tr w:rsidR="00CA57A8" w:rsidRPr="00CF0720" w:rsidTr="00CA57A8">
              <w:trPr>
                <w:cantSplit/>
                <w:jc w:val="center"/>
              </w:trPr>
              <w:tc>
                <w:tcPr>
                  <w:tcW w:w="5272" w:type="dxa"/>
                  <w:gridSpan w:val="5"/>
                </w:tcPr>
                <w:p w:rsidR="00CA57A8" w:rsidRPr="00CF0720" w:rsidRDefault="00CA57A8" w:rsidP="00984727">
                  <w:pPr>
                    <w:jc w:val="left"/>
                  </w:pPr>
                </w:p>
                <w:p w:rsidR="00CA57A8" w:rsidRPr="00CF0720" w:rsidRDefault="00CA57A8" w:rsidP="00984727">
                  <w:pPr>
                    <w:jc w:val="left"/>
                  </w:pPr>
                  <w:r w:rsidRPr="00CF0720">
                    <w:t>Clustered deployment density</w:t>
                  </w:r>
                </w:p>
              </w:tc>
            </w:tr>
            <w:tr w:rsidR="00CA57A8" w:rsidRPr="00CF0720" w:rsidTr="00CA57A8">
              <w:trPr>
                <w:cantSplit/>
                <w:jc w:val="center"/>
              </w:trPr>
              <w:tc>
                <w:tcPr>
                  <w:tcW w:w="675" w:type="dxa"/>
                  <w:vAlign w:val="center"/>
                </w:tcPr>
                <w:p w:rsidR="00CA57A8" w:rsidRPr="00CF0720" w:rsidRDefault="00CA57A8" w:rsidP="00984727">
                  <w:pPr>
                    <w:jc w:val="left"/>
                  </w:pPr>
                  <w:r w:rsidRPr="00CF0720">
                    <w:t>Zone</w:t>
                  </w:r>
                </w:p>
              </w:tc>
              <w:tc>
                <w:tcPr>
                  <w:tcW w:w="1156" w:type="dxa"/>
                  <w:vAlign w:val="center"/>
                </w:tcPr>
                <w:p w:rsidR="00CA57A8" w:rsidRPr="00CF0720" w:rsidRDefault="00CA57A8" w:rsidP="00984727">
                  <w:pPr>
                    <w:jc w:val="left"/>
                  </w:pPr>
                  <w:r w:rsidRPr="00CF0720">
                    <w:t>Pspurious (dBm/MHz)</w:t>
                  </w:r>
                </w:p>
              </w:tc>
              <w:tc>
                <w:tcPr>
                  <w:tcW w:w="1147" w:type="dxa"/>
                  <w:vAlign w:val="center"/>
                </w:tcPr>
                <w:p w:rsidR="00CA57A8" w:rsidRPr="00CF0720" w:rsidRDefault="00CA57A8" w:rsidP="00984727">
                  <w:pPr>
                    <w:jc w:val="left"/>
                  </w:pPr>
                  <w:r w:rsidRPr="00CF0720">
                    <w:t>Separation distance for BS (km)</w:t>
                  </w:r>
                </w:p>
              </w:tc>
              <w:tc>
                <w:tcPr>
                  <w:tcW w:w="1147" w:type="dxa"/>
                  <w:vAlign w:val="center"/>
                </w:tcPr>
                <w:p w:rsidR="00CA57A8" w:rsidRPr="00CF0720" w:rsidRDefault="00CA57A8" w:rsidP="00984727">
                  <w:pPr>
                    <w:jc w:val="left"/>
                  </w:pPr>
                  <w:r w:rsidRPr="00CF0720">
                    <w:t>Separation distance for UE (km)</w:t>
                  </w:r>
                </w:p>
              </w:tc>
              <w:tc>
                <w:tcPr>
                  <w:tcW w:w="1147" w:type="dxa"/>
                </w:tcPr>
                <w:p w:rsidR="00CA57A8" w:rsidRPr="00CF0720" w:rsidRDefault="00CA57A8" w:rsidP="00984727">
                  <w:pPr>
                    <w:jc w:val="left"/>
                  </w:pPr>
                  <w:r w:rsidRPr="00CF0720">
                    <w:t>Separation distance for BS + UE (km)</w:t>
                  </w:r>
                </w:p>
              </w:tc>
            </w:tr>
            <w:tr w:rsidR="00CA57A8" w:rsidRPr="00CF0720" w:rsidTr="00CA57A8">
              <w:trPr>
                <w:cantSplit/>
                <w:jc w:val="center"/>
              </w:trPr>
              <w:tc>
                <w:tcPr>
                  <w:tcW w:w="5272" w:type="dxa"/>
                  <w:gridSpan w:val="5"/>
                </w:tcPr>
                <w:p w:rsidR="00CA57A8" w:rsidRPr="00CF0720" w:rsidRDefault="00CA57A8" w:rsidP="00984727">
                  <w:pPr>
                    <w:jc w:val="left"/>
                  </w:pPr>
                  <w:r w:rsidRPr="00CF0720">
                    <w:t>Spurious emission case (2%)</w:t>
                  </w:r>
                </w:p>
              </w:tc>
            </w:tr>
            <w:tr w:rsidR="00CA57A8" w:rsidRPr="00CF0720" w:rsidTr="00CA57A8">
              <w:trPr>
                <w:cantSplit/>
                <w:jc w:val="center"/>
              </w:trPr>
              <w:tc>
                <w:tcPr>
                  <w:tcW w:w="675" w:type="dxa"/>
                </w:tcPr>
                <w:p w:rsidR="00CA57A8" w:rsidRPr="00CF0720" w:rsidRDefault="00CA57A8" w:rsidP="00984727">
                  <w:pPr>
                    <w:jc w:val="left"/>
                  </w:pPr>
                </w:p>
              </w:tc>
              <w:tc>
                <w:tcPr>
                  <w:tcW w:w="1156" w:type="dxa"/>
                </w:tcPr>
                <w:p w:rsidR="00CA57A8" w:rsidRPr="00CF0720" w:rsidRDefault="00CA57A8" w:rsidP="00984727">
                  <w:pPr>
                    <w:jc w:val="left"/>
                  </w:pPr>
                  <w:r w:rsidRPr="00CF0720">
                    <w:t>-50</w:t>
                  </w:r>
                </w:p>
              </w:tc>
              <w:tc>
                <w:tcPr>
                  <w:tcW w:w="1147" w:type="dxa"/>
                </w:tcPr>
                <w:p w:rsidR="00CA57A8" w:rsidRPr="00CF0720" w:rsidRDefault="00CA57A8" w:rsidP="00984727">
                  <w:pPr>
                    <w:jc w:val="left"/>
                  </w:pPr>
                  <w:r w:rsidRPr="00CF0720">
                    <w:t>22</w:t>
                  </w:r>
                </w:p>
              </w:tc>
              <w:tc>
                <w:tcPr>
                  <w:tcW w:w="1147" w:type="dxa"/>
                </w:tcPr>
                <w:p w:rsidR="00CA57A8" w:rsidRPr="00CF0720" w:rsidRDefault="00CA57A8" w:rsidP="00984727">
                  <w:pPr>
                    <w:jc w:val="left"/>
                  </w:pPr>
                  <w:r w:rsidRPr="00CF0720">
                    <w:t>9</w:t>
                  </w:r>
                </w:p>
              </w:tc>
              <w:tc>
                <w:tcPr>
                  <w:tcW w:w="1147" w:type="dxa"/>
                </w:tcPr>
                <w:p w:rsidR="00CA57A8" w:rsidRPr="00CF0720" w:rsidRDefault="00CA57A8" w:rsidP="00984727">
                  <w:pPr>
                    <w:jc w:val="left"/>
                  </w:pPr>
                  <w:r w:rsidRPr="00CF0720">
                    <w:t>23</w:t>
                  </w:r>
                </w:p>
              </w:tc>
            </w:tr>
            <w:tr w:rsidR="00CA57A8" w:rsidRPr="00CF0720" w:rsidTr="00CA57A8">
              <w:trPr>
                <w:cantSplit/>
                <w:jc w:val="center"/>
              </w:trPr>
              <w:tc>
                <w:tcPr>
                  <w:tcW w:w="675" w:type="dxa"/>
                </w:tcPr>
                <w:p w:rsidR="00CA57A8" w:rsidRPr="00CF0720" w:rsidRDefault="00CA57A8" w:rsidP="00984727">
                  <w:pPr>
                    <w:jc w:val="left"/>
                  </w:pPr>
                </w:p>
              </w:tc>
              <w:tc>
                <w:tcPr>
                  <w:tcW w:w="1156" w:type="dxa"/>
                </w:tcPr>
                <w:p w:rsidR="00CA57A8" w:rsidRPr="00CF0720" w:rsidRDefault="00CA57A8" w:rsidP="00984727">
                  <w:pPr>
                    <w:jc w:val="left"/>
                  </w:pPr>
                  <w:r w:rsidRPr="00CF0720">
                    <w:t>-30</w:t>
                  </w:r>
                </w:p>
              </w:tc>
              <w:tc>
                <w:tcPr>
                  <w:tcW w:w="1147" w:type="dxa"/>
                </w:tcPr>
                <w:p w:rsidR="00CA57A8" w:rsidRPr="00CF0720" w:rsidRDefault="00CA57A8" w:rsidP="00984727">
                  <w:pPr>
                    <w:jc w:val="left"/>
                  </w:pPr>
                  <w:r w:rsidRPr="00CF0720">
                    <w:t>62</w:t>
                  </w:r>
                </w:p>
              </w:tc>
              <w:tc>
                <w:tcPr>
                  <w:tcW w:w="1147" w:type="dxa"/>
                </w:tcPr>
                <w:p w:rsidR="00CA57A8" w:rsidRPr="00CF0720" w:rsidRDefault="00CA57A8" w:rsidP="00984727">
                  <w:pPr>
                    <w:jc w:val="left"/>
                  </w:pPr>
                  <w:r w:rsidRPr="00CF0720">
                    <w:t>38</w:t>
                  </w:r>
                </w:p>
              </w:tc>
              <w:tc>
                <w:tcPr>
                  <w:tcW w:w="1147" w:type="dxa"/>
                </w:tcPr>
                <w:p w:rsidR="00CA57A8" w:rsidRPr="00CF0720" w:rsidRDefault="00CA57A8" w:rsidP="00984727">
                  <w:pPr>
                    <w:jc w:val="left"/>
                  </w:pPr>
                  <w:r w:rsidRPr="00CF0720">
                    <w:t>64</w:t>
                  </w:r>
                </w:p>
              </w:tc>
            </w:tr>
          </w:tbl>
          <w:p w:rsidR="00CA57A8" w:rsidRPr="00CF0720" w:rsidRDefault="00CA57A8" w:rsidP="00984727">
            <w:pPr>
              <w:jc w:val="left"/>
            </w:pPr>
          </w:p>
        </w:tc>
      </w:tr>
    </w:tbl>
    <w:p w:rsidR="006773E4" w:rsidRPr="00CF0720" w:rsidRDefault="006773E4">
      <w:pPr>
        <w:sectPr w:rsidR="006773E4" w:rsidRPr="00CF0720" w:rsidSect="00CA57A8">
          <w:headerReference w:type="default" r:id="rId63"/>
          <w:footerReference w:type="default" r:id="rId64"/>
          <w:headerReference w:type="first" r:id="rId65"/>
          <w:footerReference w:type="first" r:id="rId66"/>
          <w:pgSz w:w="16834" w:h="11907" w:orient="landscape" w:code="9"/>
          <w:pgMar w:top="1134" w:right="1418" w:bottom="1134" w:left="1418" w:header="720" w:footer="720" w:gutter="0"/>
          <w:paperSrc w:first="7" w:other="7"/>
          <w:cols w:space="720"/>
          <w:docGrid w:linePitch="326"/>
        </w:sectPr>
      </w:pPr>
    </w:p>
    <w:p w:rsidR="00382F52" w:rsidRPr="00CF0720" w:rsidRDefault="00382F52" w:rsidP="00382F52">
      <w:pPr>
        <w:pStyle w:val="ECCAnnexheading3"/>
        <w:rPr>
          <w:lang w:val="en-GB"/>
        </w:rPr>
      </w:pPr>
      <w:r w:rsidRPr="00CF0720">
        <w:rPr>
          <w:lang w:val="en-GB"/>
        </w:rPr>
        <w:lastRenderedPageBreak/>
        <w:t>Study parameters</w:t>
      </w:r>
    </w:p>
    <w:p w:rsidR="00382F52" w:rsidRPr="00CF0720" w:rsidRDefault="00382F52" w:rsidP="006D3105">
      <w:pPr>
        <w:pStyle w:val="ECCAnnexheading4"/>
        <w:rPr>
          <w:lang w:val="en-GB"/>
        </w:rPr>
      </w:pPr>
      <w:r w:rsidRPr="00CF0720">
        <w:rPr>
          <w:lang w:val="en-GB"/>
        </w:rPr>
        <w:t>RAS station parameters</w:t>
      </w:r>
    </w:p>
    <w:p w:rsidR="00CA57A8" w:rsidRPr="00CF0720" w:rsidRDefault="00CA57A8">
      <w:r w:rsidRPr="00CF0720">
        <w:t>The frequency range 3.33-3.35 GHz is extremely important to the RAS for observations of spectral lines of the CH molecule, which is among the radio-frequency lines of greatest importance to radio astronomy listed in Recommendation ITU</w:t>
      </w:r>
      <w:r w:rsidRPr="00CF0720">
        <w:noBreakHyphen/>
        <w:t>R RA.314</w:t>
      </w:r>
      <w:r w:rsidR="00984727" w:rsidRPr="00CF0720">
        <w:t xml:space="preserve"> </w:t>
      </w:r>
      <w:r w:rsidR="00984727" w:rsidRPr="00CF0720">
        <w:fldChar w:fldCharType="begin"/>
      </w:r>
      <w:r w:rsidR="00984727" w:rsidRPr="00CF0720">
        <w:instrText xml:space="preserve"> REF _Ref505350689 \r \h </w:instrText>
      </w:r>
      <w:r w:rsidR="00984727" w:rsidRPr="00CF0720">
        <w:fldChar w:fldCharType="separate"/>
      </w:r>
      <w:r w:rsidR="00FB3280" w:rsidRPr="00CF0720">
        <w:t>[48]</w:t>
      </w:r>
      <w:r w:rsidR="00984727" w:rsidRPr="00CF0720">
        <w:fldChar w:fldCharType="end"/>
      </w:r>
      <w:r w:rsidRPr="00CF0720">
        <w:t xml:space="preserve">. This spectral line is observed in the interstellar medium in the Milky Way and in other galaxies. The chemical processes related to the CH molecule are complex and difficult to interpret, in which observations of these radio spectral lines play an important role. </w:t>
      </w:r>
    </w:p>
    <w:p w:rsidR="00CA57A8" w:rsidRPr="00CF0720" w:rsidRDefault="00CA57A8">
      <w:r w:rsidRPr="00CF0720">
        <w:t>The list of CEPT countries with radio astronomy stations operating in the frequency range 3.33</w:t>
      </w:r>
      <w:r w:rsidRPr="00CF0720">
        <w:noBreakHyphen/>
        <w:t>3.35 GHz is as follows: Czech Republic (Ondřejov), France (Nançay), Germany (Effelsberg), Russia (Pushchino, Zelenschukskaya), Sweden (Onsala), Switzerland (Bleien).</w:t>
      </w:r>
    </w:p>
    <w:p w:rsidR="00CA57A8" w:rsidRPr="00CF0720" w:rsidRDefault="00CA57A8">
      <w:r w:rsidRPr="00CF0720">
        <w:t>The IMT frequency band 3.4-3.6 GHz</w:t>
      </w:r>
      <w:r w:rsidRPr="00CF0720" w:rsidDel="00514FB2">
        <w:t xml:space="preserve"> </w:t>
      </w:r>
      <w:r w:rsidRPr="00CF0720">
        <w:t xml:space="preserve">is almost adjacent the frequency bands 3.332-3.339 GHz and 3.3458-3.3525 GHz which are used by the radio astronomy service (RAS) and to which Footnote RR No. 5.149 </w:t>
      </w:r>
      <w:r w:rsidR="00984727" w:rsidRPr="00CF0720">
        <w:fldChar w:fldCharType="begin"/>
      </w:r>
      <w:r w:rsidR="00984727" w:rsidRPr="00CF0720">
        <w:instrText xml:space="preserve"> REF _Ref505350746 \r \h </w:instrText>
      </w:r>
      <w:r w:rsidR="00984727" w:rsidRPr="00CF0720">
        <w:fldChar w:fldCharType="separate"/>
      </w:r>
      <w:r w:rsidR="00FB3280" w:rsidRPr="00CF0720">
        <w:t>[4]</w:t>
      </w:r>
      <w:r w:rsidR="00984727" w:rsidRPr="00CF0720">
        <w:fldChar w:fldCharType="end"/>
      </w:r>
      <w:r w:rsidR="00984727" w:rsidRPr="00CF0720">
        <w:t xml:space="preserve"> </w:t>
      </w:r>
      <w:r w:rsidRPr="00CF0720">
        <w:t>applies, which urges administrations to take all practicable steps to protect the radio astronomy service from harmful interference. The RAS does not have an allocation in these two bands. In this study it is assumed that a sufficiently wide guard band between the IMT allocation and the RAS band will be implemented, such that the RAS will be affected in the spurious domain of the emission mask of the 5G devices.</w:t>
      </w:r>
    </w:p>
    <w:p w:rsidR="00CA57A8" w:rsidRPr="00CF0720" w:rsidRDefault="0032791C">
      <w:r>
        <w:rPr>
          <w:noProof/>
          <w:lang w:eastAsia="da-DK"/>
        </w:rPr>
        <w:pict>
          <v:shape id="_x0000_s1150" type="#_x0000_t136" style="position:absolute;left:0;text-align:left;margin-left:-20.5pt;margin-top:292.95pt;width:485.35pt;height:194.1pt;rotation:315;z-index:-251471872;mso-position-horizontal-relative:margin;mso-position-vertical-relative:margin" o:allowincell="f" fillcolor="silver" stroked="f">
            <v:fill opacity=".5"/>
            <v:textpath style="font-family:&quot;Arial&quot;;font-size:1pt" string="DRAFT"/>
            <w10:wrap anchorx="margin" anchory="margin"/>
          </v:shape>
        </w:pict>
      </w:r>
      <w:r w:rsidR="00CA57A8" w:rsidRPr="00CF0720">
        <w:t xml:space="preserve">Threshold levels for interference detrimental to RAS observations are listed in </w:t>
      </w:r>
      <w:r w:rsidR="0010334C" w:rsidRPr="00CF0720">
        <w:fldChar w:fldCharType="begin"/>
      </w:r>
      <w:r w:rsidR="0010334C" w:rsidRPr="00CF0720">
        <w:instrText xml:space="preserve"> REF _Ref500886868 \h </w:instrText>
      </w:r>
      <w:r w:rsidR="0010334C" w:rsidRPr="00CF0720">
        <w:fldChar w:fldCharType="separate"/>
      </w:r>
      <w:r w:rsidR="00FB3280" w:rsidRPr="00CF0720">
        <w:t xml:space="preserve">Table </w:t>
      </w:r>
      <w:r w:rsidR="00FB3280" w:rsidRPr="00CF0720">
        <w:rPr>
          <w:noProof/>
        </w:rPr>
        <w:t>39</w:t>
      </w:r>
      <w:r w:rsidR="0010334C" w:rsidRPr="00CF0720">
        <w:fldChar w:fldCharType="end"/>
      </w:r>
      <w:r w:rsidR="00CA57A8" w:rsidRPr="00CF0720">
        <w:t xml:space="preserve">; they are based on Recommendation ITU-R RA.769 </w:t>
      </w:r>
      <w:r w:rsidR="00984727" w:rsidRPr="00CF0720">
        <w:fldChar w:fldCharType="begin"/>
      </w:r>
      <w:r w:rsidR="00984727" w:rsidRPr="00CF0720">
        <w:instrText xml:space="preserve"> REF _Ref505350436 \r \h </w:instrText>
      </w:r>
      <w:r w:rsidR="00984727" w:rsidRPr="00CF0720">
        <w:fldChar w:fldCharType="separate"/>
      </w:r>
      <w:r w:rsidR="00FB3280" w:rsidRPr="00CF0720">
        <w:t>[44]</w:t>
      </w:r>
      <w:r w:rsidR="00984727" w:rsidRPr="00CF0720">
        <w:fldChar w:fldCharType="end"/>
      </w:r>
      <w:r w:rsidR="00CA57A8" w:rsidRPr="00CF0720">
        <w:t>(see also Document 5-1/27</w:t>
      </w:r>
      <w:r w:rsidR="00984727" w:rsidRPr="00CF0720">
        <w:t xml:space="preserve"> </w:t>
      </w:r>
      <w:r w:rsidR="00984727" w:rsidRPr="00CF0720">
        <w:fldChar w:fldCharType="begin"/>
      </w:r>
      <w:r w:rsidR="00984727" w:rsidRPr="00CF0720">
        <w:instrText xml:space="preserve"> REF _Ref505350880 \r \h </w:instrText>
      </w:r>
      <w:r w:rsidR="00984727" w:rsidRPr="00CF0720">
        <w:fldChar w:fldCharType="separate"/>
      </w:r>
      <w:r w:rsidR="00FB3280" w:rsidRPr="00CF0720">
        <w:t>[49]</w:t>
      </w:r>
      <w:r w:rsidR="00984727" w:rsidRPr="00CF0720">
        <w:fldChar w:fldCharType="end"/>
      </w:r>
      <w:r w:rsidR="00CA57A8" w:rsidRPr="00CF0720">
        <w:t>). In this study only the case of spectral-line RAS observations is considered. For the RAS station an isotropic antenna with a gain of 0 dBi with a height of 50 m above the ground is assumed.</w:t>
      </w:r>
    </w:p>
    <w:p w:rsidR="00CA57A8" w:rsidRPr="00CF0720" w:rsidRDefault="00CA57A8">
      <w:r w:rsidRPr="00CF0720">
        <w:t>No modification has been applied to the interference threshold levels based on apportionment of interference between services, following the opinion expressed by the RAS expert group, WP 7D (see Document 5-1/176</w:t>
      </w:r>
      <w:r w:rsidR="00984727" w:rsidRPr="00CF0720">
        <w:t xml:space="preserve"> </w:t>
      </w:r>
      <w:r w:rsidR="00984727" w:rsidRPr="00CF0720">
        <w:fldChar w:fldCharType="begin"/>
      </w:r>
      <w:r w:rsidR="00984727" w:rsidRPr="00CF0720">
        <w:instrText xml:space="preserve"> REF _Ref505350903 \r \h </w:instrText>
      </w:r>
      <w:r w:rsidR="00984727" w:rsidRPr="00CF0720">
        <w:fldChar w:fldCharType="separate"/>
      </w:r>
      <w:r w:rsidR="00FB3280" w:rsidRPr="00CF0720">
        <w:t>[50]</w:t>
      </w:r>
      <w:r w:rsidR="00984727" w:rsidRPr="00CF0720">
        <w:fldChar w:fldCharType="end"/>
      </w:r>
      <w:r w:rsidR="00984727" w:rsidRPr="00CF0720">
        <w:t>).</w:t>
      </w:r>
    </w:p>
    <w:p w:rsidR="00CA57A8" w:rsidRPr="00CF0720" w:rsidRDefault="00CD6F96" w:rsidP="006D3105">
      <w:pPr>
        <w:pStyle w:val="Caption"/>
        <w:rPr>
          <w:lang w:val="en-GB"/>
        </w:rPr>
      </w:pPr>
      <w:bookmarkStart w:id="3784" w:name="_Ref500886868"/>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FB3280" w:rsidRPr="00CF0720">
        <w:rPr>
          <w:noProof/>
          <w:lang w:val="en-GB"/>
        </w:rPr>
        <w:t>39</w:t>
      </w:r>
      <w:r w:rsidR="003D2847" w:rsidRPr="00CF0720">
        <w:rPr>
          <w:noProof/>
          <w:lang w:val="en-GB"/>
        </w:rPr>
        <w:fldChar w:fldCharType="end"/>
      </w:r>
      <w:bookmarkEnd w:id="3784"/>
      <w:r w:rsidRPr="00CF0720">
        <w:rPr>
          <w:lang w:val="en-GB"/>
        </w:rPr>
        <w:t xml:space="preserve">: </w:t>
      </w:r>
      <w:r w:rsidR="00CA57A8" w:rsidRPr="00CF0720">
        <w:rPr>
          <w:lang w:val="en-GB"/>
        </w:rPr>
        <w:t>Protection criteria for radio astronomy observations in the frequency range 3.33-3.35 GHz</w:t>
      </w:r>
    </w:p>
    <w:tbl>
      <w:tblPr>
        <w:tblStyle w:val="ECCTable-redheader"/>
        <w:tblW w:w="9747" w:type="dxa"/>
        <w:tblInd w:w="0" w:type="dxa"/>
        <w:tblLayout w:type="fixed"/>
        <w:tblLook w:val="04A0" w:firstRow="1" w:lastRow="0" w:firstColumn="1" w:lastColumn="0" w:noHBand="0" w:noVBand="1"/>
      </w:tblPr>
      <w:tblGrid>
        <w:gridCol w:w="2689"/>
        <w:gridCol w:w="7058"/>
      </w:tblGrid>
      <w:tr w:rsidR="00CA57A8" w:rsidRPr="00CF0720" w:rsidTr="006D3105">
        <w:trPr>
          <w:cnfStyle w:val="100000000000" w:firstRow="1" w:lastRow="0" w:firstColumn="0" w:lastColumn="0" w:oddVBand="0" w:evenVBand="0" w:oddHBand="0" w:evenHBand="0" w:firstRowFirstColumn="0" w:firstRowLastColumn="0" w:lastRowFirstColumn="0" w:lastRowLastColumn="0"/>
        </w:trPr>
        <w:tc>
          <w:tcPr>
            <w:tcW w:w="2689" w:type="dxa"/>
          </w:tcPr>
          <w:p w:rsidR="00CA57A8" w:rsidRPr="00CF0720" w:rsidRDefault="00CA57A8">
            <w:r w:rsidRPr="00CF0720">
              <w:t>RAS allocation status</w:t>
            </w:r>
            <w:r w:rsidRPr="00CF0720">
              <w:br/>
              <w:t>RR Footnotes 1</w:t>
            </w:r>
            <w:r w:rsidRPr="00CF0720">
              <w:br/>
              <w:t>RAS use 2</w:t>
            </w:r>
            <w:r w:rsidRPr="00CF0720">
              <w:br/>
              <w:t>IMT/RAS band situation</w:t>
            </w:r>
          </w:p>
        </w:tc>
        <w:tc>
          <w:tcPr>
            <w:tcW w:w="7058" w:type="dxa"/>
          </w:tcPr>
          <w:p w:rsidR="00CA57A8" w:rsidRPr="00CF0720" w:rsidRDefault="00CA57A8">
            <w:r w:rsidRPr="00CF0720">
              <w:t>RAS protection criteria interpolated from Recommendation ITU-R RA.769-2</w:t>
            </w:r>
            <w:r w:rsidR="00984727" w:rsidRPr="00CF0720">
              <w:t xml:space="preserve"> </w:t>
            </w:r>
            <w:r w:rsidR="00984727" w:rsidRPr="00CF0720">
              <w:fldChar w:fldCharType="begin"/>
            </w:r>
            <w:r w:rsidR="00984727" w:rsidRPr="00CF0720">
              <w:instrText xml:space="preserve"> REF _Ref505350436 \r \h </w:instrText>
            </w:r>
            <w:r w:rsidR="00984727" w:rsidRPr="00CF0720">
              <w:fldChar w:fldCharType="separate"/>
            </w:r>
            <w:r w:rsidR="00FB3280" w:rsidRPr="00CF0720">
              <w:t>[44]</w:t>
            </w:r>
            <w:r w:rsidR="00984727" w:rsidRPr="00CF0720">
              <w:fldChar w:fldCharType="end"/>
            </w:r>
          </w:p>
        </w:tc>
      </w:tr>
      <w:tr w:rsidR="00CA57A8" w:rsidRPr="00CF0720" w:rsidTr="006D3105">
        <w:trPr>
          <w:trHeight w:val="1214"/>
        </w:trPr>
        <w:tc>
          <w:tcPr>
            <w:tcW w:w="2689" w:type="dxa"/>
          </w:tcPr>
          <w:p w:rsidR="00CA57A8" w:rsidRPr="00CF0720" w:rsidRDefault="00CA57A8" w:rsidP="00984727">
            <w:pPr>
              <w:jc w:val="left"/>
            </w:pPr>
            <w:r w:rsidRPr="00CF0720">
              <w:t>no allocation</w:t>
            </w:r>
            <w:r w:rsidRPr="00CF0720">
              <w:br/>
              <w:t>RR No. 5.149</w:t>
            </w:r>
            <w:r w:rsidR="00984727" w:rsidRPr="00CF0720">
              <w:t xml:space="preserve"> </w:t>
            </w:r>
            <w:r w:rsidR="00984727" w:rsidRPr="00CF0720">
              <w:fldChar w:fldCharType="begin"/>
            </w:r>
            <w:r w:rsidR="00984727" w:rsidRPr="00CF0720">
              <w:instrText xml:space="preserve"> REF _Ref505350746 \r \h </w:instrText>
            </w:r>
            <w:r w:rsidR="00984727" w:rsidRPr="00CF0720">
              <w:fldChar w:fldCharType="separate"/>
            </w:r>
            <w:r w:rsidR="00FB3280" w:rsidRPr="00CF0720">
              <w:t>[4]</w:t>
            </w:r>
            <w:r w:rsidR="00984727" w:rsidRPr="00CF0720">
              <w:fldChar w:fldCharType="end"/>
            </w:r>
            <w:r w:rsidRPr="00CF0720">
              <w:br/>
              <w:t>narrowband</w:t>
            </w:r>
          </w:p>
          <w:p w:rsidR="00382F52" w:rsidRPr="00CF0720" w:rsidRDefault="00CA57A8" w:rsidP="00984727">
            <w:pPr>
              <w:jc w:val="left"/>
            </w:pPr>
            <w:r w:rsidRPr="00CF0720">
              <w:t>Nearby band</w:t>
            </w:r>
            <w:r w:rsidRPr="00CF0720">
              <w:br/>
            </w:r>
          </w:p>
          <w:p w:rsidR="00382F52" w:rsidRPr="00CF0720" w:rsidRDefault="00382F52" w:rsidP="00984727">
            <w:pPr>
              <w:jc w:val="left"/>
            </w:pPr>
          </w:p>
          <w:p w:rsidR="00382F52" w:rsidRPr="00CF0720" w:rsidRDefault="00382F52" w:rsidP="00984727">
            <w:pPr>
              <w:jc w:val="left"/>
            </w:pPr>
          </w:p>
          <w:p w:rsidR="00382F52" w:rsidRPr="00CF0720" w:rsidRDefault="00382F52" w:rsidP="00984727">
            <w:pPr>
              <w:jc w:val="left"/>
            </w:pPr>
          </w:p>
          <w:p w:rsidR="00CA57A8" w:rsidRPr="00CF0720" w:rsidRDefault="00CA57A8" w:rsidP="00984727">
            <w:pPr>
              <w:jc w:val="left"/>
            </w:pPr>
          </w:p>
        </w:tc>
        <w:tc>
          <w:tcPr>
            <w:tcW w:w="7058" w:type="dxa"/>
          </w:tcPr>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609"/>
              <w:gridCol w:w="2239"/>
              <w:gridCol w:w="1843"/>
            </w:tblGrid>
            <w:tr w:rsidR="00CA57A8" w:rsidRPr="00CF0720" w:rsidTr="00CA57A8">
              <w:tc>
                <w:tcPr>
                  <w:tcW w:w="2609" w:type="dxa"/>
                </w:tcPr>
                <w:p w:rsidR="00CA57A8" w:rsidRPr="00CF0720" w:rsidRDefault="00CA57A8" w:rsidP="00984727">
                  <w:pPr>
                    <w:jc w:val="left"/>
                  </w:pPr>
                </w:p>
              </w:tc>
              <w:tc>
                <w:tcPr>
                  <w:tcW w:w="2239" w:type="dxa"/>
                </w:tcPr>
                <w:p w:rsidR="00CA57A8" w:rsidRPr="00CF0720" w:rsidRDefault="00CA57A8" w:rsidP="00984727">
                  <w:pPr>
                    <w:jc w:val="left"/>
                  </w:pPr>
                  <w:r w:rsidRPr="00CF0720">
                    <w:t>Power entering receiver</w:t>
                  </w:r>
                </w:p>
              </w:tc>
              <w:tc>
                <w:tcPr>
                  <w:tcW w:w="1843" w:type="dxa"/>
                </w:tcPr>
                <w:p w:rsidR="00CA57A8" w:rsidRPr="00CF0720" w:rsidRDefault="00CA57A8" w:rsidP="00984727">
                  <w:pPr>
                    <w:jc w:val="left"/>
                  </w:pPr>
                  <w:r w:rsidRPr="00CF0720">
                    <w:t>Spectral PFD</w:t>
                  </w:r>
                </w:p>
              </w:tc>
            </w:tr>
            <w:tr w:rsidR="00CA57A8" w:rsidRPr="00CF0720" w:rsidTr="00CA57A8">
              <w:tc>
                <w:tcPr>
                  <w:tcW w:w="2609" w:type="dxa"/>
                </w:tcPr>
                <w:p w:rsidR="00CA57A8" w:rsidRPr="00CF0720" w:rsidRDefault="00CA57A8" w:rsidP="00984727">
                  <w:pPr>
                    <w:jc w:val="left"/>
                  </w:pPr>
                  <w:r w:rsidRPr="00CF0720">
                    <w:t>Interference (spectral line measurements); from RA.769</w:t>
                  </w:r>
                </w:p>
              </w:tc>
              <w:tc>
                <w:tcPr>
                  <w:tcW w:w="2239" w:type="dxa"/>
                </w:tcPr>
                <w:p w:rsidR="00CA57A8" w:rsidRPr="00CF0720" w:rsidRDefault="00CA57A8" w:rsidP="00984727">
                  <w:pPr>
                    <w:jc w:val="left"/>
                  </w:pPr>
                  <w:r w:rsidRPr="00CF0720">
                    <w:noBreakHyphen/>
                    <w:t>219 dB(W/40 kHz)</w:t>
                  </w:r>
                </w:p>
              </w:tc>
              <w:tc>
                <w:tcPr>
                  <w:tcW w:w="1843" w:type="dxa"/>
                </w:tcPr>
                <w:p w:rsidR="00CA57A8" w:rsidRPr="00CF0720" w:rsidRDefault="00CA57A8" w:rsidP="00984727">
                  <w:pPr>
                    <w:jc w:val="left"/>
                  </w:pPr>
                  <w:r w:rsidRPr="00CF0720">
                    <w:t>-232 dB(W/m2 Hz)</w:t>
                  </w:r>
                </w:p>
              </w:tc>
            </w:tr>
            <w:tr w:rsidR="00CA57A8" w:rsidRPr="00CF0720" w:rsidTr="00CA57A8">
              <w:tc>
                <w:tcPr>
                  <w:tcW w:w="2609" w:type="dxa"/>
                </w:tcPr>
                <w:p w:rsidR="00CA57A8" w:rsidRPr="00CF0720" w:rsidRDefault="00CA57A8" w:rsidP="00984727">
                  <w:pPr>
                    <w:jc w:val="left"/>
                  </w:pPr>
                  <w:r w:rsidRPr="00CF0720">
                    <w:t>Antenna noise temp. (K)</w:t>
                  </w:r>
                </w:p>
              </w:tc>
              <w:tc>
                <w:tcPr>
                  <w:tcW w:w="4082" w:type="dxa"/>
                  <w:gridSpan w:val="2"/>
                </w:tcPr>
                <w:p w:rsidR="00CA57A8" w:rsidRPr="00CF0720" w:rsidRDefault="00CA57A8" w:rsidP="00984727">
                  <w:pPr>
                    <w:jc w:val="left"/>
                  </w:pPr>
                  <w:r w:rsidRPr="00CF0720">
                    <w:t>12</w:t>
                  </w:r>
                </w:p>
              </w:tc>
            </w:tr>
            <w:tr w:rsidR="00CA57A8" w:rsidRPr="00CF0720" w:rsidTr="00CA57A8">
              <w:tc>
                <w:tcPr>
                  <w:tcW w:w="2609" w:type="dxa"/>
                </w:tcPr>
                <w:p w:rsidR="00CA57A8" w:rsidRPr="00CF0720" w:rsidRDefault="00CA57A8" w:rsidP="00984727">
                  <w:pPr>
                    <w:jc w:val="left"/>
                  </w:pPr>
                  <w:r w:rsidRPr="00CF0720">
                    <w:t>Receiver noise temp. (K)</w:t>
                  </w:r>
                </w:p>
              </w:tc>
              <w:tc>
                <w:tcPr>
                  <w:tcW w:w="4082" w:type="dxa"/>
                  <w:gridSpan w:val="2"/>
                </w:tcPr>
                <w:p w:rsidR="00CA57A8" w:rsidRPr="00CF0720" w:rsidRDefault="00CA57A8" w:rsidP="00984727">
                  <w:pPr>
                    <w:jc w:val="left"/>
                  </w:pPr>
                  <w:r w:rsidRPr="00CF0720">
                    <w:t>10</w:t>
                  </w:r>
                </w:p>
              </w:tc>
            </w:tr>
          </w:tbl>
          <w:p w:rsidR="00CA57A8" w:rsidRPr="00CF0720" w:rsidRDefault="00CA57A8" w:rsidP="00984727">
            <w:pPr>
              <w:jc w:val="left"/>
            </w:pPr>
          </w:p>
        </w:tc>
      </w:tr>
    </w:tbl>
    <w:p w:rsidR="00CA57A8" w:rsidRPr="00CF0720" w:rsidRDefault="00CA57A8">
      <w:r w:rsidRPr="00CF0720">
        <w:t>Notes to</w:t>
      </w:r>
      <w:r w:rsidR="00CD6F96" w:rsidRPr="00CF0720">
        <w:t xml:space="preserve"> </w:t>
      </w:r>
      <w:r w:rsidR="00CD6F96" w:rsidRPr="00CF0720">
        <w:fldChar w:fldCharType="begin"/>
      </w:r>
      <w:r w:rsidR="00CD6F96" w:rsidRPr="00CF0720">
        <w:instrText xml:space="preserve"> REF _Ref500886868 \h </w:instrText>
      </w:r>
      <w:r w:rsidR="00CD6F96" w:rsidRPr="00CF0720">
        <w:fldChar w:fldCharType="separate"/>
      </w:r>
      <w:r w:rsidR="00FB3280" w:rsidRPr="00CF0720">
        <w:t xml:space="preserve">Table </w:t>
      </w:r>
      <w:r w:rsidR="00FB3280" w:rsidRPr="00CF0720">
        <w:rPr>
          <w:noProof/>
        </w:rPr>
        <w:t>39</w:t>
      </w:r>
      <w:r w:rsidR="00CD6F96" w:rsidRPr="00CF0720">
        <w:fldChar w:fldCharType="end"/>
      </w:r>
      <w:r w:rsidRPr="00CF0720">
        <w:t>:</w:t>
      </w:r>
    </w:p>
    <w:p w:rsidR="00CA57A8" w:rsidRPr="00CF0720" w:rsidRDefault="00CA57A8">
      <w:r w:rsidRPr="00CF0720">
        <w:t>1)</w:t>
      </w:r>
      <w:r w:rsidRPr="00CF0720">
        <w:tab/>
        <w:t>RR No. 5.149 states “In making assignments to stations of other services to which the bands (band list omitted) are allocated, administrations are urged to take all practicable steps to protect the radio astronomy service from harmful interference. Emissions from space</w:t>
      </w:r>
      <w:r w:rsidR="00382F52" w:rsidRPr="00CF0720">
        <w:t xml:space="preserve"> </w:t>
      </w:r>
      <w:r w:rsidRPr="00CF0720">
        <w:t>borne or airborne stations can be particularly serious sources of interference to the radio astronomy service (see RR Nos. 4.5 and 4.6 and Article 29)”.</w:t>
      </w:r>
    </w:p>
    <w:p w:rsidR="00CA57A8" w:rsidRPr="00CF0720" w:rsidRDefault="00CA57A8">
      <w:r w:rsidRPr="00CF0720">
        <w:lastRenderedPageBreak/>
        <w:t>2)</w:t>
      </w:r>
      <w:r w:rsidRPr="00CF0720">
        <w:tab/>
        <w:t>The term “Broadband” corresponds to “continuum” observations (see Table 1 of Recommendation ITU</w:t>
      </w:r>
      <w:r w:rsidRPr="00CF0720">
        <w:noBreakHyphen/>
        <w:t>R RA.769</w:t>
      </w:r>
      <w:r w:rsidRPr="00CF0720">
        <w:noBreakHyphen/>
        <w:t>2) and “narrowband” to “spectral line” observations (see Table 2 of</w:t>
      </w:r>
      <w:r w:rsidR="00382F52" w:rsidRPr="00CF0720">
        <w:t xml:space="preserve"> Recommendation ITU</w:t>
      </w:r>
      <w:r w:rsidR="00382F52" w:rsidRPr="00CF0720">
        <w:noBreakHyphen/>
        <w:t xml:space="preserve">R RA.769-2) </w:t>
      </w:r>
      <w:r w:rsidR="00984727" w:rsidRPr="00CF0720">
        <w:t xml:space="preserve">respectively. </w:t>
      </w:r>
      <w:r w:rsidRPr="00CF0720">
        <w:t xml:space="preserve">Both in-band emissions in these RAS bands and emissions from outside these RAS bands falling into them should remain below the thresholds for detrimental interference given in Recommendation ITU-R RA.769-2, subject to Recommendation ITU-R RA.1513 </w:t>
      </w:r>
      <w:r w:rsidR="00984727" w:rsidRPr="00CF0720">
        <w:fldChar w:fldCharType="begin"/>
      </w:r>
      <w:r w:rsidR="00984727" w:rsidRPr="00CF0720">
        <w:instrText xml:space="preserve"> REF _Ref505350978 \r \h </w:instrText>
      </w:r>
      <w:r w:rsidR="00984727" w:rsidRPr="00CF0720">
        <w:fldChar w:fldCharType="separate"/>
      </w:r>
      <w:r w:rsidR="00FB3280" w:rsidRPr="00CF0720">
        <w:t>[51]</w:t>
      </w:r>
      <w:r w:rsidR="00984727" w:rsidRPr="00CF0720">
        <w:fldChar w:fldCharType="end"/>
      </w:r>
      <w:r w:rsidR="00984727" w:rsidRPr="00CF0720">
        <w:t xml:space="preserve"> </w:t>
      </w:r>
      <w:r w:rsidRPr="00CF0720">
        <w:t>which provides with 2% data loss to the RAS due to interference by all stations of one service, and with an aggregate data loss of 5% in any band from all services.</w:t>
      </w:r>
    </w:p>
    <w:p w:rsidR="00382F52" w:rsidRPr="00CF0720" w:rsidRDefault="00382F52" w:rsidP="00382F52">
      <w:pPr>
        <w:pStyle w:val="ECCAnnexheading4"/>
        <w:rPr>
          <w:lang w:val="en-GB"/>
        </w:rPr>
      </w:pPr>
      <w:r w:rsidRPr="00CF0720">
        <w:rPr>
          <w:lang w:val="en-GB"/>
        </w:rPr>
        <w:t>IMT parameters</w:t>
      </w:r>
    </w:p>
    <w:p w:rsidR="00CA57A8" w:rsidRPr="00CF0720" w:rsidRDefault="0032791C">
      <w:r>
        <w:rPr>
          <w:noProof/>
          <w:lang w:eastAsia="da-DK"/>
        </w:rPr>
        <w:pict>
          <v:shape id="_x0000_s1151" type="#_x0000_t136" style="position:absolute;left:0;text-align:left;margin-left:11.95pt;margin-top:183pt;width:485.35pt;height:194.1pt;rotation:315;z-index:-251470848;mso-position-horizontal-relative:margin;mso-position-vertical-relative:margin" o:allowincell="f" fillcolor="silver" stroked="f">
            <v:fill opacity=".5"/>
            <v:textpath style="font-family:&quot;Arial&quot;;font-size:1pt" string="DRAFT"/>
            <w10:wrap anchorx="margin" anchory="margin"/>
          </v:shape>
        </w:pict>
      </w:r>
      <w:r w:rsidR="00CA57A8" w:rsidRPr="00CF0720">
        <w:t xml:space="preserve">The IMT technical parameters used for this study (see </w:t>
      </w:r>
      <w:r w:rsidR="0010334C" w:rsidRPr="00CF0720">
        <w:fldChar w:fldCharType="begin"/>
      </w:r>
      <w:r w:rsidR="0010334C" w:rsidRPr="00CF0720">
        <w:instrText xml:space="preserve"> REF _Ref505351582 \h </w:instrText>
      </w:r>
      <w:r w:rsidR="0010334C" w:rsidRPr="00CF0720">
        <w:fldChar w:fldCharType="separate"/>
      </w:r>
      <w:r w:rsidR="00FB3280" w:rsidRPr="00CF0720">
        <w:t xml:space="preserve">Table </w:t>
      </w:r>
      <w:r w:rsidR="00FB3280" w:rsidRPr="00CF0720">
        <w:rPr>
          <w:noProof/>
        </w:rPr>
        <w:t>40</w:t>
      </w:r>
      <w:r w:rsidR="0010334C" w:rsidRPr="00CF0720">
        <w:fldChar w:fldCharType="end"/>
      </w:r>
      <w:r w:rsidR="00CA57A8" w:rsidRPr="00CF0720">
        <w:t xml:space="preserve">) were mainly adopted from the </w:t>
      </w:r>
      <w:r w:rsidR="00984727" w:rsidRPr="00CF0720">
        <w:t>main body of this Report</w:t>
      </w:r>
      <w:r w:rsidR="00CA57A8" w:rsidRPr="00CF0720">
        <w:t xml:space="preserve"> and otherwise from Attachment 2 to Document 5</w:t>
      </w:r>
      <w:r w:rsidR="00CA57A8" w:rsidRPr="00CF0720">
        <w:noBreakHyphen/>
        <w:t xml:space="preserve">1/36 </w:t>
      </w:r>
      <w:r w:rsidR="00984727" w:rsidRPr="00CF0720">
        <w:fldChar w:fldCharType="begin"/>
      </w:r>
      <w:r w:rsidR="00984727" w:rsidRPr="00CF0720">
        <w:instrText xml:space="preserve"> REF _Ref505351159 \r \h </w:instrText>
      </w:r>
      <w:r w:rsidR="00984727" w:rsidRPr="00CF0720">
        <w:fldChar w:fldCharType="separate"/>
      </w:r>
      <w:r w:rsidR="00FB3280" w:rsidRPr="00CF0720">
        <w:t>[31]</w:t>
      </w:r>
      <w:r w:rsidR="00984727" w:rsidRPr="00CF0720">
        <w:fldChar w:fldCharType="end"/>
      </w:r>
      <w:r w:rsidR="00984727" w:rsidRPr="00CF0720">
        <w:t xml:space="preserve"> </w:t>
      </w:r>
      <w:r w:rsidR="00CA57A8" w:rsidRPr="00CF0720">
        <w:t>pertaining to compatibility studies with IMT sy</w:t>
      </w:r>
      <w:r w:rsidR="00382F52" w:rsidRPr="00CF0720">
        <w:t>s</w:t>
      </w:r>
      <w:r w:rsidR="00CA57A8" w:rsidRPr="00CF0720">
        <w:t xml:space="preserve">tems under WRC-19 agenda item 1.13 (if </w:t>
      </w:r>
      <w:r w:rsidR="00984727" w:rsidRPr="00CF0720">
        <w:t>not covered in the main body</w:t>
      </w:r>
      <w:r w:rsidR="00CA57A8" w:rsidRPr="00CF0720">
        <w:t>). The typical deployment densities are defined as a function of the environment of the IMT BS and UE, urban or rural hotspots. For larger-area compatibility studies, Document 5-1/36 also distinguishes which fraction of the land is to be assigned. The base stations are usually not operating at 100% of their maximum capacity. In the calculations a network loading factor of 20% is assumed, following Annex 1 to Document 5-1/92</w:t>
      </w:r>
      <w:r w:rsidR="00984727" w:rsidRPr="00CF0720">
        <w:t xml:space="preserve"> </w:t>
      </w:r>
      <w:r w:rsidR="00984727" w:rsidRPr="00CF0720">
        <w:fldChar w:fldCharType="begin"/>
      </w:r>
      <w:r w:rsidR="00984727" w:rsidRPr="00CF0720">
        <w:instrText xml:space="preserve"> REF _Ref505351226 \r \h </w:instrText>
      </w:r>
      <w:r w:rsidR="00984727" w:rsidRPr="00CF0720">
        <w:fldChar w:fldCharType="separate"/>
      </w:r>
      <w:r w:rsidR="00FB3280" w:rsidRPr="00CF0720">
        <w:t>[52]</w:t>
      </w:r>
      <w:r w:rsidR="00984727" w:rsidRPr="00CF0720">
        <w:fldChar w:fldCharType="end"/>
      </w:r>
      <w:r w:rsidR="00CA57A8" w:rsidRPr="00CF0720">
        <w:t>. The time division duplex (TDD) activity factors are 80% for base stations and 20% for user equipment. Antenna patterns are also taken from Attachment 2 to Document 5-1/36.</w:t>
      </w:r>
    </w:p>
    <w:p w:rsidR="00CA57A8" w:rsidRPr="00CF0720" w:rsidRDefault="00CA57A8">
      <w:r w:rsidRPr="00CF0720">
        <w:t xml:space="preserve">The total integrated gain correction factors listed in </w:t>
      </w:r>
      <w:r w:rsidR="0010334C" w:rsidRPr="00CF0720">
        <w:fldChar w:fldCharType="begin"/>
      </w:r>
      <w:r w:rsidR="0010334C" w:rsidRPr="00CF0720">
        <w:instrText xml:space="preserve"> REF _Ref505351582 \h </w:instrText>
      </w:r>
      <w:r w:rsidR="0010334C" w:rsidRPr="00CF0720">
        <w:fldChar w:fldCharType="separate"/>
      </w:r>
      <w:r w:rsidR="00FB3280" w:rsidRPr="00CF0720">
        <w:t xml:space="preserve">Table </w:t>
      </w:r>
      <w:r w:rsidR="00FB3280" w:rsidRPr="00CF0720">
        <w:rPr>
          <w:noProof/>
        </w:rPr>
        <w:t>40</w:t>
      </w:r>
      <w:r w:rsidR="0010334C" w:rsidRPr="00CF0720">
        <w:fldChar w:fldCharType="end"/>
      </w:r>
      <w:r w:rsidRPr="00CF0720">
        <w:t xml:space="preserve"> are based on the guidelines provided in Annex 1 to Document 5-1/173</w:t>
      </w:r>
      <w:r w:rsidR="00984727" w:rsidRPr="00CF0720">
        <w:t xml:space="preserve"> </w:t>
      </w:r>
      <w:r w:rsidR="00984727" w:rsidRPr="00CF0720">
        <w:fldChar w:fldCharType="begin"/>
      </w:r>
      <w:r w:rsidR="00984727" w:rsidRPr="00CF0720">
        <w:instrText xml:space="preserve"> REF _Ref505351263 \r \h </w:instrText>
      </w:r>
      <w:r w:rsidR="00984727" w:rsidRPr="00CF0720">
        <w:fldChar w:fldCharType="separate"/>
      </w:r>
      <w:r w:rsidR="00FB3280" w:rsidRPr="00CF0720">
        <w:t>[53]</w:t>
      </w:r>
      <w:r w:rsidR="00984727" w:rsidRPr="00CF0720">
        <w:fldChar w:fldCharType="end"/>
      </w:r>
      <w:r w:rsidRPr="00CF0720">
        <w:t>, where it is noted that they will be developed at the January 2018 TG 5/1 meeting. For the composite antenna patterns the factors were calculated for the beam formed in forward direction only.</w:t>
      </w:r>
    </w:p>
    <w:p w:rsidR="00CA57A8" w:rsidRPr="00CF0720" w:rsidRDefault="00CA57A8" w:rsidP="00EA3C0E">
      <w:pPr>
        <w:pStyle w:val="ECCEditorsNote"/>
        <w:rPr>
          <w:lang w:val="en-GB"/>
        </w:rPr>
      </w:pPr>
      <w:r w:rsidRPr="00CF0720">
        <w:rPr>
          <w:lang w:val="en-GB"/>
        </w:rPr>
        <w:t xml:space="preserve">parameters highlighted in yellow in </w:t>
      </w:r>
      <w:r w:rsidR="0010334C" w:rsidRPr="00CF0720">
        <w:rPr>
          <w:lang w:val="en-GB"/>
        </w:rPr>
        <w:fldChar w:fldCharType="begin"/>
      </w:r>
      <w:r w:rsidR="0010334C" w:rsidRPr="00CF0720">
        <w:rPr>
          <w:lang w:val="en-GB"/>
        </w:rPr>
        <w:instrText xml:space="preserve"> REF _Ref505351582 \h </w:instrText>
      </w:r>
      <w:r w:rsidR="001570E5" w:rsidRPr="00CF0720">
        <w:rPr>
          <w:lang w:val="en-GB"/>
        </w:rPr>
        <w:instrText xml:space="preserve"> \* MERGEFORMAT </w:instrText>
      </w:r>
      <w:r w:rsidR="0010334C" w:rsidRPr="00CF0720">
        <w:rPr>
          <w:lang w:val="en-GB"/>
        </w:rPr>
      </w:r>
      <w:r w:rsidR="0010334C" w:rsidRPr="00CF0720">
        <w:rPr>
          <w:lang w:val="en-GB"/>
        </w:rPr>
        <w:fldChar w:fldCharType="separate"/>
      </w:r>
      <w:r w:rsidR="00FB3280" w:rsidRPr="00CF0720">
        <w:rPr>
          <w:lang w:val="en-GB"/>
        </w:rPr>
        <w:t xml:space="preserve">Table </w:t>
      </w:r>
      <w:r w:rsidR="00FB3280" w:rsidRPr="00CF0720">
        <w:rPr>
          <w:noProof/>
          <w:lang w:val="en-GB"/>
        </w:rPr>
        <w:t>40</w:t>
      </w:r>
      <w:r w:rsidR="0010334C" w:rsidRPr="00CF0720">
        <w:rPr>
          <w:lang w:val="en-GB"/>
        </w:rPr>
        <w:fldChar w:fldCharType="end"/>
      </w:r>
      <w:r w:rsidRPr="00CF0720">
        <w:rPr>
          <w:lang w:val="en-GB"/>
        </w:rPr>
        <w:t xml:space="preserve"> were not defined in th</w:t>
      </w:r>
      <w:r w:rsidR="00382F52" w:rsidRPr="00CF0720">
        <w:rPr>
          <w:lang w:val="en-GB"/>
        </w:rPr>
        <w:t>is ECC R</w:t>
      </w:r>
      <w:r w:rsidRPr="00CF0720">
        <w:rPr>
          <w:lang w:val="en-GB"/>
        </w:rPr>
        <w:t>eport. In particular, the values for Ptx and the spectral mask value in dBc have not yet been specified. ]</w:t>
      </w:r>
    </w:p>
    <w:p w:rsidR="00CA57A8" w:rsidRPr="00CF0720" w:rsidRDefault="00CD6F96" w:rsidP="006D3105">
      <w:pPr>
        <w:pStyle w:val="Caption"/>
        <w:rPr>
          <w:lang w:val="en-GB"/>
        </w:rPr>
      </w:pPr>
      <w:bookmarkStart w:id="3785" w:name="_Ref505351582"/>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FB3280" w:rsidRPr="00CF0720">
        <w:rPr>
          <w:noProof/>
          <w:lang w:val="en-GB"/>
        </w:rPr>
        <w:t>40</w:t>
      </w:r>
      <w:r w:rsidR="003D2847" w:rsidRPr="00CF0720">
        <w:rPr>
          <w:noProof/>
          <w:lang w:val="en-GB"/>
        </w:rPr>
        <w:fldChar w:fldCharType="end"/>
      </w:r>
      <w:bookmarkEnd w:id="3785"/>
      <w:r w:rsidRPr="00CF0720">
        <w:rPr>
          <w:lang w:val="en-GB"/>
        </w:rPr>
        <w:t xml:space="preserve">: </w:t>
      </w:r>
      <w:r w:rsidR="00CA57A8" w:rsidRPr="00CF0720">
        <w:rPr>
          <w:lang w:val="en-GB"/>
        </w:rPr>
        <w:t>IMT technical parameters for base stations and user equipment</w:t>
      </w:r>
    </w:p>
    <w:tbl>
      <w:tblPr>
        <w:tblStyle w:val="ECCTable-redheader"/>
        <w:tblW w:w="0" w:type="auto"/>
        <w:tblInd w:w="0" w:type="dxa"/>
        <w:tblLayout w:type="fixed"/>
        <w:tblLook w:val="04A0" w:firstRow="1" w:lastRow="0" w:firstColumn="1" w:lastColumn="0" w:noHBand="0" w:noVBand="1"/>
      </w:tblPr>
      <w:tblGrid>
        <w:gridCol w:w="2984"/>
        <w:gridCol w:w="2984"/>
        <w:gridCol w:w="2985"/>
      </w:tblGrid>
      <w:tr w:rsidR="00CA57A8" w:rsidRPr="00CF0720" w:rsidTr="006D3105">
        <w:trPr>
          <w:cnfStyle w:val="100000000000" w:firstRow="1" w:lastRow="0" w:firstColumn="0" w:lastColumn="0" w:oddVBand="0" w:evenVBand="0" w:oddHBand="0" w:evenHBand="0" w:firstRowFirstColumn="0" w:firstRowLastColumn="0" w:lastRowFirstColumn="0" w:lastRowLastColumn="0"/>
        </w:trPr>
        <w:tc>
          <w:tcPr>
            <w:tcW w:w="2984" w:type="dxa"/>
          </w:tcPr>
          <w:p w:rsidR="00CA57A8" w:rsidRPr="00CF0720" w:rsidRDefault="00CA57A8">
            <w:r w:rsidRPr="00CF0720">
              <w:t>Parameters</w:t>
            </w:r>
          </w:p>
        </w:tc>
        <w:tc>
          <w:tcPr>
            <w:tcW w:w="2984" w:type="dxa"/>
          </w:tcPr>
          <w:p w:rsidR="00CA57A8" w:rsidRPr="00CF0720" w:rsidRDefault="00CA57A8">
            <w:r w:rsidRPr="00CF0720">
              <w:t>IMT Base station</w:t>
            </w:r>
          </w:p>
        </w:tc>
        <w:tc>
          <w:tcPr>
            <w:tcW w:w="2985" w:type="dxa"/>
          </w:tcPr>
          <w:p w:rsidR="00CA57A8" w:rsidRPr="00CF0720" w:rsidRDefault="00CA57A8">
            <w:r w:rsidRPr="00CF0720">
              <w:t>IMT User equipment</w:t>
            </w:r>
          </w:p>
        </w:tc>
      </w:tr>
      <w:tr w:rsidR="00CA57A8" w:rsidRPr="00CF0720" w:rsidTr="006D3105">
        <w:tc>
          <w:tcPr>
            <w:tcW w:w="2984" w:type="dxa"/>
          </w:tcPr>
          <w:p w:rsidR="00CA57A8" w:rsidRPr="00CF0720" w:rsidRDefault="00CA57A8">
            <w:r w:rsidRPr="00CF0720">
              <w:t>Frequency</w:t>
            </w:r>
          </w:p>
        </w:tc>
        <w:tc>
          <w:tcPr>
            <w:tcW w:w="2984" w:type="dxa"/>
          </w:tcPr>
          <w:p w:rsidR="00CA57A8" w:rsidRPr="00CF0720" w:rsidRDefault="00CA57A8">
            <w:r w:rsidRPr="00CF0720">
              <w:t> 3.4 GHz</w:t>
            </w:r>
          </w:p>
        </w:tc>
        <w:tc>
          <w:tcPr>
            <w:tcW w:w="2985" w:type="dxa"/>
          </w:tcPr>
          <w:p w:rsidR="00CA57A8" w:rsidRPr="00CF0720" w:rsidRDefault="00CA57A8">
            <w:r w:rsidRPr="00CF0720">
              <w:t> 3.4 GHz</w:t>
            </w:r>
          </w:p>
        </w:tc>
      </w:tr>
      <w:tr w:rsidR="00CA57A8" w:rsidRPr="00CF0720" w:rsidTr="006D3105">
        <w:tc>
          <w:tcPr>
            <w:tcW w:w="2984" w:type="dxa"/>
          </w:tcPr>
          <w:p w:rsidR="00CA57A8" w:rsidRPr="00CF0720" w:rsidRDefault="00CA57A8">
            <w:r w:rsidRPr="00CF0720">
              <w:t>Antenna</w:t>
            </w:r>
          </w:p>
        </w:tc>
        <w:tc>
          <w:tcPr>
            <w:tcW w:w="2984" w:type="dxa"/>
          </w:tcPr>
          <w:p w:rsidR="00CA57A8" w:rsidRPr="00CF0720" w:rsidRDefault="00CA57A8">
            <w:r w:rsidRPr="00CF0720">
              <w:t>8×8 array elements,</w:t>
            </w:r>
            <w:r w:rsidRPr="00CF0720">
              <w:br/>
              <w:t>80°/65° 3-dB width, Gelem=5 dBi,</w:t>
            </w:r>
            <w:r w:rsidRPr="00CF0720">
              <w:br/>
              <w:t>30 dB f/b ratio,</w:t>
            </w:r>
            <w:r w:rsidRPr="00CF0720">
              <w:br/>
              <w:t>spacing: dH=0.6λ, dV=0.9λ</w:t>
            </w:r>
          </w:p>
        </w:tc>
        <w:tc>
          <w:tcPr>
            <w:tcW w:w="2985" w:type="dxa"/>
          </w:tcPr>
          <w:p w:rsidR="00CA57A8" w:rsidRPr="00CF0720" w:rsidRDefault="00CA57A8">
            <w:r w:rsidRPr="00CF0720">
              <w:t>single element,</w:t>
            </w:r>
            <w:r w:rsidRPr="00CF0720">
              <w:br/>
              <w:t>90° 3-dB width, Gelem=5 dBi,</w:t>
            </w:r>
            <w:r w:rsidRPr="00CF0720">
              <w:br/>
              <w:t>25 dB f/b ratio</w:t>
            </w:r>
          </w:p>
        </w:tc>
      </w:tr>
      <w:tr w:rsidR="00CA57A8" w:rsidRPr="00CF0720" w:rsidTr="006D3105">
        <w:tc>
          <w:tcPr>
            <w:tcW w:w="2984" w:type="dxa"/>
          </w:tcPr>
          <w:p w:rsidR="00CA57A8" w:rsidRPr="00CF0720" w:rsidRDefault="00CA57A8">
            <w:r w:rsidRPr="00CF0720">
              <w:t>Total integrated gain correction</w:t>
            </w:r>
          </w:p>
        </w:tc>
        <w:tc>
          <w:tcPr>
            <w:tcW w:w="2984" w:type="dxa"/>
          </w:tcPr>
          <w:p w:rsidR="00CA57A8" w:rsidRPr="00CF0720" w:rsidRDefault="00CA57A8">
            <w:r w:rsidRPr="00CF0720">
              <w:t>+3.81 dB (composite beam)</w:t>
            </w:r>
          </w:p>
        </w:tc>
        <w:tc>
          <w:tcPr>
            <w:tcW w:w="2985" w:type="dxa"/>
          </w:tcPr>
          <w:p w:rsidR="00CA57A8" w:rsidRPr="00CF0720" w:rsidRDefault="00CA57A8">
            <w:r w:rsidRPr="00CF0720">
              <w:t>+2.44 dB (single element)</w:t>
            </w:r>
          </w:p>
        </w:tc>
      </w:tr>
      <w:tr w:rsidR="00CA57A8" w:rsidRPr="00CF0720" w:rsidTr="006D3105">
        <w:tc>
          <w:tcPr>
            <w:tcW w:w="2984" w:type="dxa"/>
          </w:tcPr>
          <w:p w:rsidR="00CA57A8" w:rsidRPr="00CF0720" w:rsidRDefault="00CA57A8">
            <w:r w:rsidRPr="00CF0720">
              <w:t>Tilt</w:t>
            </w:r>
          </w:p>
        </w:tc>
        <w:tc>
          <w:tcPr>
            <w:tcW w:w="2984" w:type="dxa"/>
          </w:tcPr>
          <w:p w:rsidR="00CA57A8" w:rsidRPr="00CF0720" w:rsidRDefault="00CA57A8">
            <w:r w:rsidRPr="00CF0720">
              <w:t>-10° (urban/rural)</w:t>
            </w:r>
          </w:p>
        </w:tc>
        <w:tc>
          <w:tcPr>
            <w:tcW w:w="2985" w:type="dxa"/>
          </w:tcPr>
          <w:p w:rsidR="00CA57A8" w:rsidRPr="00CF0720" w:rsidRDefault="00CA57A8">
            <w:r w:rsidRPr="00CF0720">
              <w:t>0°</w:t>
            </w:r>
          </w:p>
        </w:tc>
      </w:tr>
      <w:tr w:rsidR="00CA57A8" w:rsidRPr="00CF0720" w:rsidTr="006D3105">
        <w:tc>
          <w:tcPr>
            <w:tcW w:w="2984" w:type="dxa"/>
          </w:tcPr>
          <w:p w:rsidR="00CA57A8" w:rsidRPr="00CF0720" w:rsidRDefault="00CA57A8">
            <w:r w:rsidRPr="00CF0720">
              <w:t>Ptx</w:t>
            </w:r>
          </w:p>
        </w:tc>
        <w:tc>
          <w:tcPr>
            <w:tcW w:w="2984" w:type="dxa"/>
          </w:tcPr>
          <w:p w:rsidR="00CA57A8" w:rsidRPr="00CF0720" w:rsidRDefault="00CA57A8">
            <w:r w:rsidRPr="00CF0720">
              <w:t>[x] dBm per element</w:t>
            </w:r>
          </w:p>
        </w:tc>
        <w:tc>
          <w:tcPr>
            <w:tcW w:w="2985" w:type="dxa"/>
          </w:tcPr>
          <w:p w:rsidR="00CA57A8" w:rsidRPr="00CF0720" w:rsidRDefault="00CA57A8">
            <w:r w:rsidRPr="00CF0720">
              <w:t>[x] dBm per element</w:t>
            </w:r>
          </w:p>
        </w:tc>
      </w:tr>
      <w:tr w:rsidR="00CA57A8" w:rsidRPr="00CF0720" w:rsidTr="006D3105">
        <w:tc>
          <w:tcPr>
            <w:tcW w:w="2984" w:type="dxa"/>
          </w:tcPr>
          <w:p w:rsidR="00CA57A8" w:rsidRPr="00CF0720" w:rsidRDefault="00CA57A8">
            <w:r w:rsidRPr="00CF0720">
              <w:t>Antenna height</w:t>
            </w:r>
          </w:p>
        </w:tc>
        <w:tc>
          <w:tcPr>
            <w:tcW w:w="2984" w:type="dxa"/>
          </w:tcPr>
          <w:p w:rsidR="00CA57A8" w:rsidRPr="00CF0720" w:rsidRDefault="00CA57A8">
            <w:r w:rsidRPr="00CF0720">
              <w:t>20 m (urban/rural)</w:t>
            </w:r>
          </w:p>
        </w:tc>
        <w:tc>
          <w:tcPr>
            <w:tcW w:w="2985" w:type="dxa"/>
          </w:tcPr>
          <w:p w:rsidR="00CA57A8" w:rsidRPr="00CF0720" w:rsidRDefault="00CA57A8">
            <w:r w:rsidRPr="00CF0720">
              <w:t>1.5 m</w:t>
            </w:r>
          </w:p>
        </w:tc>
      </w:tr>
      <w:tr w:rsidR="00CA57A8" w:rsidRPr="00CF0720" w:rsidTr="006D3105">
        <w:tc>
          <w:tcPr>
            <w:tcW w:w="2984" w:type="dxa"/>
          </w:tcPr>
          <w:p w:rsidR="00CA57A8" w:rsidRPr="00CF0720" w:rsidRDefault="00CA57A8">
            <w:r w:rsidRPr="00CF0720">
              <w:t>Spectral mask</w:t>
            </w:r>
          </w:p>
        </w:tc>
        <w:tc>
          <w:tcPr>
            <w:tcW w:w="2984" w:type="dxa"/>
          </w:tcPr>
          <w:p w:rsidR="00CA57A8" w:rsidRPr="00CF0720" w:rsidRDefault="00CA57A8">
            <w:r w:rsidRPr="00CF0720">
              <w:t>[-x] dBc (spurious gain)</w:t>
            </w:r>
          </w:p>
        </w:tc>
        <w:tc>
          <w:tcPr>
            <w:tcW w:w="2985" w:type="dxa"/>
          </w:tcPr>
          <w:p w:rsidR="00CA57A8" w:rsidRPr="00CF0720" w:rsidRDefault="00CA57A8">
            <w:r w:rsidRPr="00CF0720">
              <w:t>[-x] dBc (spurious gain)</w:t>
            </w:r>
          </w:p>
        </w:tc>
      </w:tr>
      <w:tr w:rsidR="00CA57A8" w:rsidRPr="00CF0720" w:rsidTr="006D3105">
        <w:tc>
          <w:tcPr>
            <w:tcW w:w="2984" w:type="dxa"/>
          </w:tcPr>
          <w:p w:rsidR="00CA57A8" w:rsidRPr="00CF0720" w:rsidRDefault="00CA57A8">
            <w:r w:rsidRPr="00CF0720">
              <w:t>Ohmic losses</w:t>
            </w:r>
          </w:p>
        </w:tc>
        <w:tc>
          <w:tcPr>
            <w:tcW w:w="2984" w:type="dxa"/>
          </w:tcPr>
          <w:p w:rsidR="00CA57A8" w:rsidRPr="00CF0720" w:rsidRDefault="00CA57A8">
            <w:r w:rsidRPr="00CF0720">
              <w:t>-3 dB</w:t>
            </w:r>
          </w:p>
        </w:tc>
        <w:tc>
          <w:tcPr>
            <w:tcW w:w="2985" w:type="dxa"/>
          </w:tcPr>
          <w:p w:rsidR="00CA57A8" w:rsidRPr="00CF0720" w:rsidRDefault="00CA57A8">
            <w:r w:rsidRPr="00CF0720">
              <w:t>-3 dB</w:t>
            </w:r>
          </w:p>
        </w:tc>
      </w:tr>
      <w:tr w:rsidR="00CA57A8" w:rsidRPr="00CF0720" w:rsidTr="006D3105">
        <w:tc>
          <w:tcPr>
            <w:tcW w:w="2984" w:type="dxa"/>
          </w:tcPr>
          <w:p w:rsidR="00CA57A8" w:rsidRPr="00CF0720" w:rsidRDefault="00CA57A8">
            <w:r w:rsidRPr="00CF0720">
              <w:t>Other losses</w:t>
            </w:r>
          </w:p>
        </w:tc>
        <w:tc>
          <w:tcPr>
            <w:tcW w:w="2984" w:type="dxa"/>
          </w:tcPr>
          <w:p w:rsidR="00CA57A8" w:rsidRPr="00CF0720" w:rsidRDefault="00CA57A8">
            <w:r w:rsidRPr="00CF0720">
              <w:t>n/a</w:t>
            </w:r>
          </w:p>
        </w:tc>
        <w:tc>
          <w:tcPr>
            <w:tcW w:w="2985" w:type="dxa"/>
          </w:tcPr>
          <w:p w:rsidR="00CA57A8" w:rsidRPr="00CF0720" w:rsidRDefault="00CA57A8">
            <w:r w:rsidRPr="00CF0720">
              <w:t>4 dB (body loss)</w:t>
            </w:r>
          </w:p>
        </w:tc>
      </w:tr>
      <w:tr w:rsidR="00CA57A8" w:rsidRPr="00CF0720" w:rsidTr="006D3105">
        <w:tc>
          <w:tcPr>
            <w:tcW w:w="2984" w:type="dxa"/>
          </w:tcPr>
          <w:p w:rsidR="00CA57A8" w:rsidRPr="00CF0720" w:rsidRDefault="00CA57A8">
            <w:r w:rsidRPr="00CF0720">
              <w:t>Spectral power density in RAS band</w:t>
            </w:r>
          </w:p>
        </w:tc>
        <w:tc>
          <w:tcPr>
            <w:tcW w:w="2984" w:type="dxa"/>
          </w:tcPr>
          <w:p w:rsidR="00CA57A8" w:rsidRPr="00CF0720" w:rsidRDefault="00CA57A8">
            <w:r w:rsidRPr="00CF0720">
              <w:t>-50 dBm/MHz (spurious)</w:t>
            </w:r>
          </w:p>
        </w:tc>
        <w:tc>
          <w:tcPr>
            <w:tcW w:w="2985" w:type="dxa"/>
          </w:tcPr>
          <w:p w:rsidR="00CA57A8" w:rsidRPr="00CF0720" w:rsidRDefault="00CA57A8">
            <w:r w:rsidRPr="00CF0720">
              <w:t>-50 dBm/MHz (spurious)</w:t>
            </w:r>
          </w:p>
        </w:tc>
      </w:tr>
      <w:tr w:rsidR="00CA57A8" w:rsidRPr="00CF0720" w:rsidTr="006D3105">
        <w:tc>
          <w:tcPr>
            <w:tcW w:w="2984" w:type="dxa"/>
          </w:tcPr>
          <w:p w:rsidR="00CA57A8" w:rsidRPr="00CF0720" w:rsidRDefault="00CA57A8">
            <w:r w:rsidRPr="00CF0720">
              <w:t>Total tx power into RAS band</w:t>
            </w:r>
          </w:p>
        </w:tc>
        <w:tc>
          <w:tcPr>
            <w:tcW w:w="2984" w:type="dxa"/>
          </w:tcPr>
          <w:p w:rsidR="00CA57A8" w:rsidRPr="00CF0720" w:rsidRDefault="00CA57A8">
            <w:r w:rsidRPr="00CF0720">
              <w:t>-67 dBm (spurious)</w:t>
            </w:r>
          </w:p>
        </w:tc>
        <w:tc>
          <w:tcPr>
            <w:tcW w:w="2985" w:type="dxa"/>
          </w:tcPr>
          <w:p w:rsidR="00CA57A8" w:rsidRPr="00CF0720" w:rsidRDefault="00CA57A8">
            <w:r w:rsidRPr="00CF0720">
              <w:t>-71 dBm (spurious)</w:t>
            </w:r>
          </w:p>
        </w:tc>
      </w:tr>
      <w:tr w:rsidR="00CA57A8" w:rsidRPr="00CF0720" w:rsidTr="006D3105">
        <w:tc>
          <w:tcPr>
            <w:tcW w:w="2984" w:type="dxa"/>
          </w:tcPr>
          <w:p w:rsidR="00CA57A8" w:rsidRPr="00CF0720" w:rsidRDefault="00CA57A8">
            <w:r w:rsidRPr="00CF0720">
              <w:t>Network loading factor</w:t>
            </w:r>
          </w:p>
        </w:tc>
        <w:tc>
          <w:tcPr>
            <w:tcW w:w="2984" w:type="dxa"/>
          </w:tcPr>
          <w:p w:rsidR="00CA57A8" w:rsidRPr="00CF0720" w:rsidRDefault="00CA57A8">
            <w:r w:rsidRPr="00CF0720">
              <w:t>20%</w:t>
            </w:r>
          </w:p>
        </w:tc>
        <w:tc>
          <w:tcPr>
            <w:tcW w:w="2985" w:type="dxa"/>
          </w:tcPr>
          <w:p w:rsidR="00CA57A8" w:rsidRPr="00CF0720" w:rsidRDefault="00CA57A8">
            <w:r w:rsidRPr="00CF0720">
              <w:t>n/a</w:t>
            </w:r>
          </w:p>
        </w:tc>
      </w:tr>
      <w:tr w:rsidR="00CA57A8" w:rsidRPr="00CF0720" w:rsidTr="006D3105">
        <w:tc>
          <w:tcPr>
            <w:tcW w:w="2984" w:type="dxa"/>
          </w:tcPr>
          <w:p w:rsidR="00CA57A8" w:rsidRPr="00CF0720" w:rsidRDefault="00CA57A8">
            <w:r w:rsidRPr="00CF0720">
              <w:lastRenderedPageBreak/>
              <w:t>TDD activity factor</w:t>
            </w:r>
          </w:p>
        </w:tc>
        <w:tc>
          <w:tcPr>
            <w:tcW w:w="2984" w:type="dxa"/>
          </w:tcPr>
          <w:p w:rsidR="00CA57A8" w:rsidRPr="00CF0720" w:rsidRDefault="00CA57A8">
            <w:r w:rsidRPr="00CF0720">
              <w:t>80%</w:t>
            </w:r>
          </w:p>
        </w:tc>
        <w:tc>
          <w:tcPr>
            <w:tcW w:w="2985" w:type="dxa"/>
          </w:tcPr>
          <w:p w:rsidR="00CA57A8" w:rsidRPr="00CF0720" w:rsidRDefault="00CA57A8">
            <w:r w:rsidRPr="00CF0720">
              <w:t>20%</w:t>
            </w:r>
          </w:p>
        </w:tc>
      </w:tr>
      <w:tr w:rsidR="00CA57A8" w:rsidRPr="00CF0720" w:rsidTr="006D3105">
        <w:tc>
          <w:tcPr>
            <w:tcW w:w="2984" w:type="dxa"/>
          </w:tcPr>
          <w:p w:rsidR="00CA57A8" w:rsidRPr="00CF0720" w:rsidRDefault="00CA57A8">
            <w:r w:rsidRPr="00CF0720">
              <w:t>Rb (housing ratio)</w:t>
            </w:r>
          </w:p>
        </w:tc>
        <w:tc>
          <w:tcPr>
            <w:tcW w:w="2984" w:type="dxa"/>
          </w:tcPr>
          <w:p w:rsidR="00CA57A8" w:rsidRPr="00CF0720" w:rsidRDefault="00CA57A8">
            <w:r w:rsidRPr="00CF0720">
              <w:t>5%</w:t>
            </w:r>
          </w:p>
        </w:tc>
        <w:tc>
          <w:tcPr>
            <w:tcW w:w="2985" w:type="dxa"/>
          </w:tcPr>
          <w:p w:rsidR="00CA57A8" w:rsidRPr="00CF0720" w:rsidRDefault="00CA57A8">
            <w:r w:rsidRPr="00CF0720">
              <w:t>5%</w:t>
            </w:r>
          </w:p>
        </w:tc>
      </w:tr>
      <w:tr w:rsidR="00CA57A8" w:rsidRPr="00CF0720" w:rsidTr="006D3105">
        <w:tc>
          <w:tcPr>
            <w:tcW w:w="2984" w:type="dxa"/>
          </w:tcPr>
          <w:p w:rsidR="00CA57A8" w:rsidRPr="00CF0720" w:rsidRDefault="00CA57A8">
            <w:r w:rsidRPr="00CF0720">
              <w:t>Ra (ratio of hotspot area to housing area)</w:t>
            </w:r>
          </w:p>
        </w:tc>
        <w:tc>
          <w:tcPr>
            <w:tcW w:w="2984" w:type="dxa"/>
          </w:tcPr>
          <w:p w:rsidR="00CA57A8" w:rsidRPr="00CF0720" w:rsidRDefault="00CA57A8">
            <w:r w:rsidRPr="00CF0720">
              <w:t>40% (urban), 1% (rural)</w:t>
            </w:r>
          </w:p>
        </w:tc>
        <w:tc>
          <w:tcPr>
            <w:tcW w:w="2985" w:type="dxa"/>
          </w:tcPr>
          <w:p w:rsidR="00CA57A8" w:rsidRPr="00CF0720" w:rsidRDefault="00CA57A8">
            <w:r w:rsidRPr="00CF0720">
              <w:t>40% (urban), 1% (rural)</w:t>
            </w:r>
          </w:p>
        </w:tc>
      </w:tr>
      <w:tr w:rsidR="00CA57A8" w:rsidRPr="00CF0720" w:rsidTr="006D3105">
        <w:tc>
          <w:tcPr>
            <w:tcW w:w="2984" w:type="dxa"/>
          </w:tcPr>
          <w:p w:rsidR="00CA57A8" w:rsidRPr="00CF0720" w:rsidRDefault="00CA57A8">
            <w:r w:rsidRPr="00CF0720">
              <w:t>Ri (indoor ratio)</w:t>
            </w:r>
          </w:p>
        </w:tc>
        <w:tc>
          <w:tcPr>
            <w:tcW w:w="2984" w:type="dxa"/>
          </w:tcPr>
          <w:p w:rsidR="00CA57A8" w:rsidRPr="00CF0720" w:rsidRDefault="00CA57A8">
            <w:r w:rsidRPr="00CF0720">
              <w:t>n/a</w:t>
            </w:r>
          </w:p>
        </w:tc>
        <w:tc>
          <w:tcPr>
            <w:tcW w:w="2985" w:type="dxa"/>
          </w:tcPr>
          <w:p w:rsidR="00CA57A8" w:rsidRPr="00CF0720" w:rsidRDefault="00CA57A8">
            <w:r w:rsidRPr="00CF0720">
              <w:t>7% (urban), 50% (rural)</w:t>
            </w:r>
          </w:p>
        </w:tc>
      </w:tr>
      <w:tr w:rsidR="00CA57A8" w:rsidRPr="00CF0720" w:rsidTr="006D3105">
        <w:tc>
          <w:tcPr>
            <w:tcW w:w="2984" w:type="dxa"/>
          </w:tcPr>
          <w:p w:rsidR="00CA57A8" w:rsidRPr="00CF0720" w:rsidRDefault="00CA57A8">
            <w:r w:rsidRPr="00CF0720">
              <w:t>Deployment density in hotspot area</w:t>
            </w:r>
          </w:p>
        </w:tc>
        <w:tc>
          <w:tcPr>
            <w:tcW w:w="2984" w:type="dxa"/>
          </w:tcPr>
          <w:p w:rsidR="00CA57A8" w:rsidRPr="00CF0720" w:rsidRDefault="00CA57A8">
            <w:r w:rsidRPr="00CF0720">
              <w:t>3.1 km-2 (nominal)</w:t>
            </w:r>
            <w:r w:rsidRPr="00CF0720">
              <w:br/>
              <w:t>0.063 km-2 (urban)</w:t>
            </w:r>
            <w:r w:rsidRPr="00CF0720">
              <w:br/>
              <w:t>0.002 km-2 (rural)</w:t>
            </w:r>
          </w:p>
        </w:tc>
        <w:tc>
          <w:tcPr>
            <w:tcW w:w="2985" w:type="dxa"/>
          </w:tcPr>
          <w:p w:rsidR="00CA57A8" w:rsidRPr="00CF0720" w:rsidRDefault="00CA57A8">
            <w:r w:rsidRPr="00CF0720">
              <w:t>63 km-2 (nominal)</w:t>
            </w:r>
            <w:r w:rsidRPr="00CF0720">
              <w:br/>
              <w:t>1.17 km-2 (urban)</w:t>
            </w:r>
            <w:r w:rsidRPr="00CF0720">
              <w:br/>
              <w:t>0.016 km-2 (rural)</w:t>
            </w:r>
          </w:p>
        </w:tc>
      </w:tr>
      <w:tr w:rsidR="00CA57A8" w:rsidRPr="00CF0720" w:rsidTr="006D3105">
        <w:tc>
          <w:tcPr>
            <w:tcW w:w="2984" w:type="dxa"/>
          </w:tcPr>
          <w:p w:rsidR="00CA57A8" w:rsidRPr="00CF0720" w:rsidRDefault="00CA57A8"/>
        </w:tc>
        <w:tc>
          <w:tcPr>
            <w:tcW w:w="5969" w:type="dxa"/>
            <w:gridSpan w:val="2"/>
          </w:tcPr>
          <w:p w:rsidR="00CA57A8" w:rsidRPr="00CF0720" w:rsidRDefault="00CA57A8">
            <w:r w:rsidRPr="00CF0720">
              <w:t>Distribution of user equipment (relative to base station)</w:t>
            </w:r>
          </w:p>
        </w:tc>
      </w:tr>
      <w:tr w:rsidR="00CA57A8" w:rsidRPr="00CF0720" w:rsidTr="006D3105">
        <w:tc>
          <w:tcPr>
            <w:tcW w:w="2984" w:type="dxa"/>
          </w:tcPr>
          <w:p w:rsidR="00CA57A8" w:rsidRPr="00CF0720" w:rsidRDefault="0032791C">
            <w:r>
              <w:rPr>
                <w:noProof/>
                <w:lang w:eastAsia="da-DK"/>
              </w:rPr>
              <w:pict>
                <v:shape id="_x0000_s1152" type="#_x0000_t136" style="position:absolute;left:0;text-align:left;margin-left:10.4pt;margin-top:204.35pt;width:485.35pt;height:194.1pt;rotation:315;z-index:-251469824;mso-position-horizontal-relative:margin;mso-position-vertical-relative:margin" o:allowincell="f" fillcolor="silver" stroked="f">
                  <v:fill opacity=".5"/>
                  <v:textpath style="font-family:&quot;Arial&quot;;font-size:1pt" string="DRAFT"/>
                  <w10:wrap anchorx="margin" anchory="margin"/>
                </v:shape>
              </w:pict>
            </w:r>
            <w:r w:rsidR="00CA57A8" w:rsidRPr="00CF0720">
              <w:t>Distance distribution</w:t>
            </w:r>
          </w:p>
        </w:tc>
        <w:tc>
          <w:tcPr>
            <w:tcW w:w="5969" w:type="dxa"/>
            <w:gridSpan w:val="2"/>
          </w:tcPr>
          <w:p w:rsidR="00CA57A8" w:rsidRPr="00CF0720" w:rsidRDefault="00CA57A8">
            <w:r w:rsidRPr="00CF0720">
              <w:t>Rayleigh(0, 200) (urban)</w:t>
            </w:r>
          </w:p>
          <w:p w:rsidR="00CA57A8" w:rsidRPr="00CF0720" w:rsidRDefault="00CA57A8">
            <w:r w:rsidRPr="00CF0720">
              <w:t>Rayleigh(0, 300) (rural)</w:t>
            </w:r>
          </w:p>
        </w:tc>
      </w:tr>
      <w:tr w:rsidR="00CA57A8" w:rsidRPr="00CF0720" w:rsidTr="006D3105">
        <w:tc>
          <w:tcPr>
            <w:tcW w:w="2984" w:type="dxa"/>
          </w:tcPr>
          <w:p w:rsidR="00CA57A8" w:rsidRPr="00CF0720" w:rsidRDefault="00CA57A8">
            <w:r w:rsidRPr="00CF0720">
              <w:t>Angular distribution</w:t>
            </w:r>
          </w:p>
        </w:tc>
        <w:tc>
          <w:tcPr>
            <w:tcW w:w="5969" w:type="dxa"/>
            <w:gridSpan w:val="2"/>
          </w:tcPr>
          <w:p w:rsidR="00CA57A8" w:rsidRPr="00CF0720" w:rsidRDefault="00CA57A8">
            <w:r w:rsidRPr="00CF0720">
              <w:t>Uniform(-60, 60)</w:t>
            </w:r>
          </w:p>
        </w:tc>
      </w:tr>
    </w:tbl>
    <w:p w:rsidR="00CD6F96" w:rsidRPr="00CF0720" w:rsidRDefault="00CD6F96" w:rsidP="006D3105">
      <w:pPr>
        <w:pStyle w:val="ECCAnnexheading4"/>
        <w:numPr>
          <w:ilvl w:val="4"/>
          <w:numId w:val="1"/>
        </w:numPr>
        <w:rPr>
          <w:lang w:val="en-GB"/>
        </w:rPr>
      </w:pPr>
      <w:r w:rsidRPr="00CF0720">
        <w:rPr>
          <w:lang w:val="en-GB"/>
        </w:rPr>
        <w:t>AAS Base Station parameters</w:t>
      </w:r>
    </w:p>
    <w:p w:rsidR="00CA57A8" w:rsidRPr="00CF0720" w:rsidRDefault="00CA57A8">
      <w:r w:rsidRPr="00CF0720">
        <w:t>The base stations utilize 8×8 antenna elements, each with Ptx= [xx] dBm (as yet undefined). The considered RAS band is assumed to be in the spurious domain of unwanted emissions with respect to the 3.4-3.6 GHz MS band, with a relative gain of [-xx] dBc (as yet undefined). and additional ohmic losses of -3 dB. The spurious emission level into the RAS band is -50 dBm/MHz.</w:t>
      </w:r>
    </w:p>
    <w:p w:rsidR="00CA57A8" w:rsidRPr="00CF0720" w:rsidRDefault="00CA57A8">
      <w:r w:rsidRPr="00CF0720">
        <w:t xml:space="preserve">Although Rec M.2101 proposes the use of the single-element antenna pattern for compatibility studies with the RAS in the spurious domain, based on recent experiences with similar compatibility studies involving the FS and IMT equipment at 26 GHz, where the composite antenna pattern was used, we also decided to use the composite antenna pattern for the present study. Calculations are provided for two values of the efficiency coefficient, ρ: with ρ=0.2 and ρ=0.8. We show only one antenna pattern in </w:t>
      </w:r>
      <w:r w:rsidR="0010334C" w:rsidRPr="00CF0720">
        <w:fldChar w:fldCharType="begin"/>
      </w:r>
      <w:r w:rsidR="0010334C" w:rsidRPr="00CF0720">
        <w:instrText xml:space="preserve"> REF _Ref505351690 \h </w:instrText>
      </w:r>
      <w:r w:rsidR="001570E5" w:rsidRPr="00CF0720">
        <w:instrText xml:space="preserve"> \* MERGEFORMAT </w:instrText>
      </w:r>
      <w:r w:rsidR="0010334C" w:rsidRPr="00CF0720">
        <w:fldChar w:fldCharType="separate"/>
      </w:r>
      <w:r w:rsidR="00FB3280" w:rsidRPr="00CF0720">
        <w:t xml:space="preserve">Figure </w:t>
      </w:r>
      <w:r w:rsidR="00FB3280" w:rsidRPr="00CF0720">
        <w:rPr>
          <w:noProof/>
        </w:rPr>
        <w:t>42</w:t>
      </w:r>
      <w:r w:rsidR="0010334C" w:rsidRPr="00CF0720">
        <w:fldChar w:fldCharType="end"/>
      </w:r>
      <w:r w:rsidRPr="00CF0720">
        <w:t>, for ρ=0.8.</w:t>
      </w:r>
    </w:p>
    <w:p w:rsidR="00D97CE2" w:rsidRPr="00CF0720" w:rsidRDefault="00CA57A8">
      <w:pPr>
        <w:pStyle w:val="Caption"/>
        <w:rPr>
          <w:lang w:val="en-GB"/>
        </w:rPr>
      </w:pPr>
      <w:r w:rsidRPr="00CF0720">
        <w:rPr>
          <w:noProof/>
          <w:lang w:eastAsia="da-DK"/>
        </w:rPr>
        <w:drawing>
          <wp:inline distT="0" distB="0" distL="0" distR="0" wp14:anchorId="739AA2E1" wp14:editId="0E678608">
            <wp:extent cx="4834800" cy="2430000"/>
            <wp:effectExtent l="0" t="0" r="4445" b="8890"/>
            <wp:docPr id="31"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tmodel_generic_bs_24ghz_v16_tx_gain_imshow.png"/>
                    <pic:cNvPicPr/>
                  </pic:nvPicPr>
                  <pic:blipFill>
                    <a:blip r:embed="rId67">
                      <a:extLst>
                        <a:ext uri="{28A0092B-C50C-407E-A947-70E740481C1C}">
                          <a14:useLocalDpi xmlns:a14="http://schemas.microsoft.com/office/drawing/2010/main" val="0"/>
                        </a:ext>
                      </a:extLst>
                    </a:blip>
                    <a:stretch>
                      <a:fillRect/>
                    </a:stretch>
                  </pic:blipFill>
                  <pic:spPr>
                    <a:xfrm>
                      <a:off x="0" y="0"/>
                      <a:ext cx="4834800" cy="2430000"/>
                    </a:xfrm>
                    <a:prstGeom prst="rect">
                      <a:avLst/>
                    </a:prstGeom>
                  </pic:spPr>
                </pic:pic>
              </a:graphicData>
            </a:graphic>
          </wp:inline>
        </w:drawing>
      </w:r>
    </w:p>
    <w:p w:rsidR="00CD6F96" w:rsidRPr="00CF0720" w:rsidRDefault="00CD6F96">
      <w:pPr>
        <w:pStyle w:val="Caption"/>
        <w:rPr>
          <w:lang w:val="en-GB"/>
        </w:rPr>
      </w:pPr>
      <w:bookmarkStart w:id="3786" w:name="_Ref505351690"/>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FB3280" w:rsidRPr="00CF0720">
        <w:rPr>
          <w:noProof/>
          <w:lang w:val="en-GB"/>
        </w:rPr>
        <w:t>42</w:t>
      </w:r>
      <w:r w:rsidR="003D2847" w:rsidRPr="00CF0720">
        <w:rPr>
          <w:noProof/>
          <w:lang w:val="en-GB"/>
        </w:rPr>
        <w:fldChar w:fldCharType="end"/>
      </w:r>
      <w:bookmarkEnd w:id="3786"/>
      <w:r w:rsidRPr="00CF0720">
        <w:rPr>
          <w:lang w:val="en-GB"/>
        </w:rPr>
        <w:t xml:space="preserve">: Composite antenna gain of an IMT base station, ρ=0.8 </w:t>
      </w:r>
    </w:p>
    <w:p w:rsidR="00CA57A8" w:rsidRPr="00CF0720" w:rsidRDefault="00CA57A8">
      <w:r w:rsidRPr="00CF0720">
        <w:t>For BS, the antenna heights have to be considered. To improve the gain after beam-forming, the arrays are furthermore slightly tilted with respect to the horizon.</w:t>
      </w:r>
    </w:p>
    <w:p w:rsidR="00CD6F96" w:rsidRPr="00CF0720" w:rsidRDefault="00CD6F96" w:rsidP="00984727">
      <w:pPr>
        <w:pStyle w:val="ECCAnnexheading4"/>
        <w:keepNext/>
        <w:keepLines/>
        <w:numPr>
          <w:ilvl w:val="4"/>
          <w:numId w:val="1"/>
        </w:numPr>
        <w:rPr>
          <w:lang w:val="en-GB"/>
        </w:rPr>
      </w:pPr>
      <w:r w:rsidRPr="00CF0720">
        <w:rPr>
          <w:lang w:val="en-GB"/>
        </w:rPr>
        <w:lastRenderedPageBreak/>
        <w:t>UE parameters</w:t>
      </w:r>
    </w:p>
    <w:p w:rsidR="00CA57A8" w:rsidRPr="00CF0720" w:rsidRDefault="00CA57A8">
      <w:r w:rsidRPr="00CF0720">
        <w:t xml:space="preserve">Compared to the base stations, the UE have phased array antenna, so the single-element pattern has to be applied. Since the relative gain in the spurious domain is [-xx dBc] (as yet undefined) and ohmic losses being -3 dB, their emitted power in the spurious domain is also -50 dBm/MHz. Additionally, 4 dB body absorption loss is applied. </w:t>
      </w:r>
    </w:p>
    <w:p w:rsidR="00CA57A8" w:rsidRPr="00CF0720" w:rsidRDefault="00CA57A8">
      <w:r w:rsidRPr="00CF0720">
        <w:t xml:space="preserve">The UE single-element antenna gain is visualised in </w:t>
      </w:r>
      <w:r w:rsidR="0010334C" w:rsidRPr="00CF0720">
        <w:fldChar w:fldCharType="begin"/>
      </w:r>
      <w:r w:rsidR="0010334C" w:rsidRPr="00CF0720">
        <w:instrText xml:space="preserve"> REF _Ref505351712 \h </w:instrText>
      </w:r>
      <w:r w:rsidR="001570E5" w:rsidRPr="00CF0720">
        <w:instrText xml:space="preserve"> \* MERGEFORMAT </w:instrText>
      </w:r>
      <w:r w:rsidR="0010334C" w:rsidRPr="00CF0720">
        <w:fldChar w:fldCharType="separate"/>
      </w:r>
      <w:r w:rsidR="00FB3280" w:rsidRPr="00CF0720">
        <w:t xml:space="preserve">Figure </w:t>
      </w:r>
      <w:r w:rsidR="00FB3280" w:rsidRPr="00CF0720">
        <w:rPr>
          <w:noProof/>
        </w:rPr>
        <w:t>43</w:t>
      </w:r>
      <w:r w:rsidR="0010334C" w:rsidRPr="00CF0720">
        <w:fldChar w:fldCharType="end"/>
      </w:r>
      <w:r w:rsidRPr="00CF0720">
        <w:t>. The user equipment will have antenna arrays on the front and the back, and it is assumed that all UE antenna frame normal vectors will be pointing at most 60° away from the direct sight lines to their associated BSs.</w:t>
      </w:r>
      <w:bookmarkStart w:id="3787" w:name="_Ref479075741"/>
    </w:p>
    <w:bookmarkEnd w:id="3787"/>
    <w:p w:rsidR="00D97CE2" w:rsidRPr="00CF0720" w:rsidRDefault="0032791C" w:rsidP="006D3105">
      <w:pPr>
        <w:pStyle w:val="Caption"/>
        <w:rPr>
          <w:lang w:val="en-GB"/>
        </w:rPr>
      </w:pPr>
      <w:r>
        <w:rPr>
          <w:noProof/>
          <w:lang w:val="en-GB" w:eastAsia="da-DK"/>
        </w:rPr>
        <w:pict>
          <v:shape id="_x0000_s1054" type="#_x0000_t136" style="position:absolute;left:0;text-align:left;margin-left:6.2pt;margin-top:306.15pt;width:485.35pt;height:194.1pt;rotation:315;z-index:-251560960;mso-position-horizontal-relative:margin;mso-position-vertical-relative:margin" o:allowincell="f" fillcolor="silver" stroked="f">
            <v:fill opacity=".5"/>
            <v:textpath style="font-family:&quot;Arial&quot;;font-size:1pt" string="DRAFT"/>
            <w10:wrap anchorx="margin" anchory="margin"/>
          </v:shape>
        </w:pict>
      </w:r>
      <w:r w:rsidR="00CA57A8" w:rsidRPr="00CF0720">
        <w:rPr>
          <w:noProof/>
          <w:lang w:eastAsia="da-DK"/>
        </w:rPr>
        <w:drawing>
          <wp:inline distT="0" distB="0" distL="0" distR="0" wp14:anchorId="348D90C9" wp14:editId="35F84B7B">
            <wp:extent cx="4856400" cy="2440800"/>
            <wp:effectExtent l="0" t="0" r="1905" b="0"/>
            <wp:docPr id="58"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tmodel_generic_ue_24ghz_2m_v16_tx_gain_imshow.png"/>
                    <pic:cNvPicPr/>
                  </pic:nvPicPr>
                  <pic:blipFill>
                    <a:blip r:embed="rId68">
                      <a:extLst>
                        <a:ext uri="{28A0092B-C50C-407E-A947-70E740481C1C}">
                          <a14:useLocalDpi xmlns:a14="http://schemas.microsoft.com/office/drawing/2010/main" val="0"/>
                        </a:ext>
                      </a:extLst>
                    </a:blip>
                    <a:stretch>
                      <a:fillRect/>
                    </a:stretch>
                  </pic:blipFill>
                  <pic:spPr>
                    <a:xfrm>
                      <a:off x="0" y="0"/>
                      <a:ext cx="4856400" cy="2440800"/>
                    </a:xfrm>
                    <a:prstGeom prst="rect">
                      <a:avLst/>
                    </a:prstGeom>
                  </pic:spPr>
                </pic:pic>
              </a:graphicData>
            </a:graphic>
          </wp:inline>
        </w:drawing>
      </w:r>
    </w:p>
    <w:p w:rsidR="00CD6F96" w:rsidRPr="00CF0720" w:rsidRDefault="00CD6F96" w:rsidP="006D3105">
      <w:pPr>
        <w:pStyle w:val="Caption"/>
        <w:rPr>
          <w:lang w:val="en-GB"/>
        </w:rPr>
      </w:pPr>
      <w:bookmarkStart w:id="3788" w:name="_Ref505351712"/>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FB3280" w:rsidRPr="00CF0720">
        <w:rPr>
          <w:noProof/>
          <w:lang w:val="en-GB"/>
        </w:rPr>
        <w:t>43</w:t>
      </w:r>
      <w:r w:rsidR="003D2847" w:rsidRPr="00CF0720">
        <w:rPr>
          <w:noProof/>
          <w:lang w:val="en-GB"/>
        </w:rPr>
        <w:fldChar w:fldCharType="end"/>
      </w:r>
      <w:bookmarkEnd w:id="3788"/>
      <w:r w:rsidRPr="00CF0720">
        <w:rPr>
          <w:lang w:val="en-GB"/>
        </w:rPr>
        <w:t>: Antenna gain of a single element of IMT user equipment</w:t>
      </w:r>
    </w:p>
    <w:p w:rsidR="00CD6F96" w:rsidRPr="00CF0720" w:rsidRDefault="00CD6F96" w:rsidP="00CD6F96">
      <w:pPr>
        <w:pStyle w:val="ECCAnnexheading4"/>
        <w:rPr>
          <w:lang w:val="en-GB"/>
        </w:rPr>
      </w:pPr>
      <w:bookmarkStart w:id="3789" w:name="_Ref505352113"/>
      <w:r w:rsidRPr="00CF0720">
        <w:rPr>
          <w:lang w:val="en-GB"/>
        </w:rPr>
        <w:t>Propagation and clutter models</w:t>
      </w:r>
      <w:bookmarkEnd w:id="3789"/>
    </w:p>
    <w:p w:rsidR="00CA57A8" w:rsidRPr="00CF0720" w:rsidRDefault="00CA57A8">
      <w:r w:rsidRPr="00CF0720">
        <w:t xml:space="preserve">For this generic compatibility study, a flat (smooth-earth) propagation model according to Recommendation ITU-R P.452-16 </w:t>
      </w:r>
      <w:r w:rsidR="00984727" w:rsidRPr="00CF0720">
        <w:fldChar w:fldCharType="begin"/>
      </w:r>
      <w:r w:rsidR="00984727" w:rsidRPr="00CF0720">
        <w:instrText xml:space="preserve"> REF _Ref505249577 \r \h </w:instrText>
      </w:r>
      <w:r w:rsidR="00984727" w:rsidRPr="00CF0720">
        <w:fldChar w:fldCharType="separate"/>
      </w:r>
      <w:r w:rsidR="00FB3280" w:rsidRPr="00CF0720">
        <w:t>[32]</w:t>
      </w:r>
      <w:r w:rsidR="00984727" w:rsidRPr="00CF0720">
        <w:fldChar w:fldCharType="end"/>
      </w:r>
      <w:r w:rsidR="00984727" w:rsidRPr="00CF0720">
        <w:t xml:space="preserve"> </w:t>
      </w:r>
      <w:r w:rsidRPr="00CF0720">
        <w:t>is used, accounting for the relative angle between the propagating path and the boresight of the IMT antenna elements (including BS tilt and UE rotations) that influences the effective antenna gain. Furthermore, in case the composite antenna pattern has to be used, the position of the formed beam changes the effective gain towards the RAS station. Further details on this are discussed in Section 1.1.3.2. Parameter p, as defined in Recommendation ITU-R P.452-16, was assumed not to be exceeded for 2% of the time, following recommends 2 of Recommendation ITU-R RA.1513</w:t>
      </w:r>
      <w:r w:rsidR="00984727" w:rsidRPr="00CF0720">
        <w:t xml:space="preserve"> </w:t>
      </w:r>
      <w:r w:rsidR="00984727" w:rsidRPr="00CF0720">
        <w:fldChar w:fldCharType="begin"/>
      </w:r>
      <w:r w:rsidR="00984727" w:rsidRPr="00CF0720">
        <w:instrText xml:space="preserve"> REF _Ref505350978 \r \h </w:instrText>
      </w:r>
      <w:r w:rsidR="00984727" w:rsidRPr="00CF0720">
        <w:fldChar w:fldCharType="separate"/>
      </w:r>
      <w:r w:rsidR="00FB3280" w:rsidRPr="00CF0720">
        <w:t>[51]</w:t>
      </w:r>
      <w:r w:rsidR="00984727" w:rsidRPr="00CF0720">
        <w:fldChar w:fldCharType="end"/>
      </w:r>
      <w:r w:rsidRPr="00CF0720">
        <w:t>.</w:t>
      </w:r>
    </w:p>
    <w:p w:rsidR="00CA57A8" w:rsidRPr="00CF0720" w:rsidRDefault="00CA57A8">
      <w:r w:rsidRPr="00CF0720">
        <w:t xml:space="preserve">Study Group 3 advised ITU-R TG 5/1 in Document 5-1/38 </w:t>
      </w:r>
      <w:r w:rsidR="00984727" w:rsidRPr="00CF0720">
        <w:fldChar w:fldCharType="begin"/>
      </w:r>
      <w:r w:rsidR="00984727" w:rsidRPr="00CF0720">
        <w:instrText xml:space="preserve"> REF _Ref505351326 \r \h </w:instrText>
      </w:r>
      <w:r w:rsidR="00984727" w:rsidRPr="00CF0720">
        <w:fldChar w:fldCharType="separate"/>
      </w:r>
      <w:r w:rsidR="00FB3280" w:rsidRPr="00CF0720">
        <w:t>[54]</w:t>
      </w:r>
      <w:r w:rsidR="00984727" w:rsidRPr="00CF0720">
        <w:fldChar w:fldCharType="end"/>
      </w:r>
      <w:r w:rsidR="00984727" w:rsidRPr="00CF0720">
        <w:t xml:space="preserve"> </w:t>
      </w:r>
      <w:r w:rsidRPr="00CF0720">
        <w:t>that calculating diffraction using only a flat (smooth earth) profile is not necessarily the lowest loss case and should therefore not be used as a simplified model”. Nevertheless, this study considered a flat (smooth earth) profile in order to allow for the results to be general rather than site specific. As a result, when interpreting the results of this study it will be important to keep in mind the limitations of this method and that interference could occur at greater distances in some instances. It should be noted however that the results concerning the single-interferer scenario presented in this study are compatible with those from Document 5</w:t>
      </w:r>
      <w:r w:rsidRPr="00CF0720">
        <w:noBreakHyphen/>
        <w:t xml:space="preserve">1/73 </w:t>
      </w:r>
      <w:r w:rsidR="00984727" w:rsidRPr="00CF0720">
        <w:fldChar w:fldCharType="begin"/>
      </w:r>
      <w:r w:rsidR="00984727" w:rsidRPr="00CF0720">
        <w:instrText xml:space="preserve"> REF _Ref505351263 \r \h </w:instrText>
      </w:r>
      <w:r w:rsidR="00984727" w:rsidRPr="00CF0720">
        <w:fldChar w:fldCharType="separate"/>
      </w:r>
      <w:r w:rsidR="00FB3280" w:rsidRPr="00CF0720">
        <w:t>[53]</w:t>
      </w:r>
      <w:r w:rsidR="00984727" w:rsidRPr="00CF0720">
        <w:fldChar w:fldCharType="end"/>
      </w:r>
      <w:r w:rsidRPr="00CF0720">
        <w:t>where detailed terrain profiles were used.</w:t>
      </w:r>
    </w:p>
    <w:p w:rsidR="00CA57A8" w:rsidRPr="00CF0720" w:rsidRDefault="00CA57A8">
      <w:r w:rsidRPr="00CF0720">
        <w:t>For the deployment of IMT equipment around RAS stations, case studies for individual RAS stations may be required, which can only be performed using detailed and specific information about deployment scenarios for IMT equipment.</w:t>
      </w:r>
    </w:p>
    <w:p w:rsidR="00CA57A8" w:rsidRPr="00CF0720" w:rsidRDefault="00CA57A8">
      <w:r w:rsidRPr="00CF0720">
        <w:t xml:space="preserve">For the prediction of clutter loss Recommendation ITU-R P.2108 </w:t>
      </w:r>
      <w:r w:rsidR="00984727" w:rsidRPr="00CF0720">
        <w:fldChar w:fldCharType="begin"/>
      </w:r>
      <w:r w:rsidR="00984727" w:rsidRPr="00CF0720">
        <w:instrText xml:space="preserve"> REF _Ref505249763 \r \h </w:instrText>
      </w:r>
      <w:r w:rsidR="00984727" w:rsidRPr="00CF0720">
        <w:fldChar w:fldCharType="separate"/>
      </w:r>
      <w:r w:rsidR="00FB3280" w:rsidRPr="00CF0720">
        <w:t>[33]</w:t>
      </w:r>
      <w:r w:rsidR="00984727" w:rsidRPr="00CF0720">
        <w:fldChar w:fldCharType="end"/>
      </w:r>
      <w:r w:rsidR="00984727" w:rsidRPr="00CF0720">
        <w:t xml:space="preserve"> </w:t>
      </w:r>
      <w:r w:rsidRPr="00CF0720">
        <w:t xml:space="preserve">was used, following the guidance provided in Document 5-1/38. This new algorithm depends only on frequency, distance and the location percentage, pL. The latter quantity is to be understood as the percentage of emitters (spread across an urban or suburban zone) producing the lowest clutter loss. For example, if pL is 2%, (i.e., adopting a worst case scenario) the value returned by the method indicates that for 2% of all cases the clutter loss will be lower than the value. </w:t>
      </w:r>
    </w:p>
    <w:p w:rsidR="00CA57A8" w:rsidRPr="00CF0720" w:rsidRDefault="00CA57A8">
      <w:r w:rsidRPr="00CF0720">
        <w:lastRenderedPageBreak/>
        <w:t xml:space="preserve">At 3.4 GHz and for distances larger than 5 km, clutter loss values for pL=2% are about 16.3 dB. In the case of aggregate emissions, an integration of received powers over a sufficiently large area will be performed. Therefore random pL values, ranging from 0% to 100% are assigned to each BS and UE device. The expectation value of the clutter loss distribution for distances larger than 5 km is 24.4 dB at 3.4 GHz. </w:t>
      </w:r>
    </w:p>
    <w:p w:rsidR="00CA57A8" w:rsidRPr="00CF0720" w:rsidRDefault="00CA57A8">
      <w:r w:rsidRPr="00CF0720">
        <w:t xml:space="preserve">Typical atmospheric conditions </w:t>
      </w:r>
      <w:r w:rsidR="00984727" w:rsidRPr="00CF0720">
        <w:t>(temperature: 20°C, pressure: 1</w:t>
      </w:r>
      <w:r w:rsidRPr="00CF0720">
        <w:t xml:space="preserve">013 mbar) were assumed. For IMT equipment, the path attenuation is not dependent on the associated zone (urban/rural), as the clutter type is the same for both zones, and the BS antenna heights are the same. The resulting path attenuation values are displayed in </w:t>
      </w:r>
      <w:r w:rsidR="0010334C" w:rsidRPr="00CF0720">
        <w:fldChar w:fldCharType="begin"/>
      </w:r>
      <w:r w:rsidR="0010334C" w:rsidRPr="00CF0720">
        <w:instrText xml:space="preserve"> REF _Ref505351722 \h </w:instrText>
      </w:r>
      <w:r w:rsidR="0010334C" w:rsidRPr="00CF0720">
        <w:fldChar w:fldCharType="separate"/>
      </w:r>
      <w:r w:rsidR="00FB3280" w:rsidRPr="00CF0720">
        <w:t xml:space="preserve">Figure </w:t>
      </w:r>
      <w:r w:rsidR="00FB3280" w:rsidRPr="00CF0720">
        <w:rPr>
          <w:noProof/>
        </w:rPr>
        <w:t>44</w:t>
      </w:r>
      <w:r w:rsidR="0010334C" w:rsidRPr="00CF0720">
        <w:fldChar w:fldCharType="end"/>
      </w:r>
      <w:r w:rsidRPr="00CF0720">
        <w:t xml:space="preserve"> for BS and UE, respectively. For UE an additional 4 dB of body absorption loss needs to be taken into account.</w:t>
      </w:r>
    </w:p>
    <w:p w:rsidR="00CA57A8" w:rsidRPr="00CF0720" w:rsidRDefault="0032791C" w:rsidP="00FD7A00">
      <w:pPr>
        <w:jc w:val="center"/>
      </w:pPr>
      <w:bookmarkStart w:id="3790" w:name="_Ref479078423"/>
      <w:r>
        <w:rPr>
          <w:noProof/>
          <w:lang w:eastAsia="da-DK"/>
        </w:rPr>
        <w:pict>
          <v:shape id="_x0000_s1153" type="#_x0000_t136" style="position:absolute;left:0;text-align:left;margin-left:1.65pt;margin-top:150.1pt;width:485.35pt;height:194.1pt;rotation:315;z-index:-251468800;mso-position-horizontal-relative:margin;mso-position-vertical-relative:margin" o:allowincell="f" fillcolor="silver" stroked="f">
            <v:fill opacity=".5"/>
            <v:textpath style="font-family:&quot;Arial&quot;;font-size:1pt" string="DRAFT"/>
            <w10:wrap anchorx="margin" anchory="margin"/>
          </v:shape>
        </w:pict>
      </w:r>
      <w:r w:rsidR="00CA57A8" w:rsidRPr="00CF0720">
        <w:rPr>
          <w:noProof/>
          <w:lang w:val="da-DK" w:eastAsia="da-DK"/>
        </w:rPr>
        <w:drawing>
          <wp:inline distT="0" distB="0" distL="0" distR="0" wp14:anchorId="11748D12" wp14:editId="3F54A7C8">
            <wp:extent cx="4933417" cy="4067247"/>
            <wp:effectExtent l="0" t="0" r="635" b="0"/>
            <wp:docPr id="5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talayeh:Desktop:5G-Sep:imt_figures:imtmodel_generic_imt.clutter_ue_43ghz_1.5m_v16_-13dBm_path_atten_flat_earth.pdf"/>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4933417" cy="4067247"/>
                    </a:xfrm>
                    <a:prstGeom prst="rect">
                      <a:avLst/>
                    </a:prstGeom>
                    <a:noFill/>
                    <a:ln>
                      <a:noFill/>
                    </a:ln>
                  </pic:spPr>
                </pic:pic>
              </a:graphicData>
            </a:graphic>
          </wp:inline>
        </w:drawing>
      </w:r>
    </w:p>
    <w:p w:rsidR="00C4253C" w:rsidRPr="00CF0720" w:rsidRDefault="00C4253C" w:rsidP="00C4253C">
      <w:pPr>
        <w:pStyle w:val="Caption"/>
        <w:rPr>
          <w:lang w:val="en-GB"/>
        </w:rPr>
      </w:pPr>
      <w:bookmarkStart w:id="3791" w:name="_Ref505351722"/>
      <w:bookmarkStart w:id="3792" w:name="_Ref479078418"/>
      <w:bookmarkEnd w:id="3790"/>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FB3280" w:rsidRPr="00CF0720">
        <w:rPr>
          <w:noProof/>
          <w:lang w:val="en-GB"/>
        </w:rPr>
        <w:t>44</w:t>
      </w:r>
      <w:r w:rsidR="003D2847" w:rsidRPr="00CF0720">
        <w:rPr>
          <w:noProof/>
          <w:lang w:val="en-GB"/>
        </w:rPr>
        <w:fldChar w:fldCharType="end"/>
      </w:r>
      <w:bookmarkEnd w:id="3791"/>
      <w:r w:rsidRPr="00CF0720">
        <w:rPr>
          <w:lang w:val="en-GB"/>
        </w:rPr>
        <w:t xml:space="preserve">: </w:t>
      </w:r>
      <w:bookmarkEnd w:id="3792"/>
      <w:r w:rsidRPr="00CF0720">
        <w:rPr>
          <w:lang w:val="en-GB"/>
        </w:rPr>
        <w:t xml:space="preserve">Path attenuation of BS and UE as a function of distance to the RAS station obtained using </w:t>
      </w:r>
      <w:r w:rsidRPr="00CF0720">
        <w:rPr>
          <w:lang w:val="en-GB"/>
        </w:rPr>
        <w:br/>
        <w:t xml:space="preserve">Recommendations ITU-R P.452-16 </w:t>
      </w:r>
      <w:r w:rsidR="00984727" w:rsidRPr="00CF0720">
        <w:rPr>
          <w:lang w:val="en-GB"/>
        </w:rPr>
        <w:fldChar w:fldCharType="begin"/>
      </w:r>
      <w:r w:rsidR="00984727" w:rsidRPr="00CF0720">
        <w:rPr>
          <w:lang w:val="en-GB"/>
        </w:rPr>
        <w:instrText xml:space="preserve"> REF _Ref505249577 \r \h </w:instrText>
      </w:r>
      <w:r w:rsidR="00984727" w:rsidRPr="00CF0720">
        <w:rPr>
          <w:lang w:val="en-GB"/>
        </w:rPr>
      </w:r>
      <w:r w:rsidR="00984727" w:rsidRPr="00CF0720">
        <w:rPr>
          <w:lang w:val="en-GB"/>
        </w:rPr>
        <w:fldChar w:fldCharType="separate"/>
      </w:r>
      <w:r w:rsidR="00FB3280" w:rsidRPr="00CF0720">
        <w:rPr>
          <w:lang w:val="en-GB"/>
        </w:rPr>
        <w:t>[32]</w:t>
      </w:r>
      <w:r w:rsidR="00984727" w:rsidRPr="00CF0720">
        <w:rPr>
          <w:lang w:val="en-GB"/>
        </w:rPr>
        <w:fldChar w:fldCharType="end"/>
      </w:r>
      <w:r w:rsidR="00984727" w:rsidRPr="00CF0720">
        <w:rPr>
          <w:lang w:val="en-GB"/>
        </w:rPr>
        <w:t xml:space="preserve"> </w:t>
      </w:r>
      <w:r w:rsidRPr="00CF0720">
        <w:rPr>
          <w:lang w:val="en-GB"/>
        </w:rPr>
        <w:t>and P.2108</w:t>
      </w:r>
      <w:r w:rsidR="00984727" w:rsidRPr="00CF0720">
        <w:rPr>
          <w:lang w:val="en-GB"/>
        </w:rPr>
        <w:t xml:space="preserve"> </w:t>
      </w:r>
      <w:r w:rsidR="00984727" w:rsidRPr="00CF0720">
        <w:rPr>
          <w:lang w:val="en-GB"/>
        </w:rPr>
        <w:fldChar w:fldCharType="begin"/>
      </w:r>
      <w:r w:rsidR="00984727" w:rsidRPr="00CF0720">
        <w:rPr>
          <w:lang w:val="en-GB"/>
        </w:rPr>
        <w:instrText xml:space="preserve"> REF _Ref505249763 \r \h </w:instrText>
      </w:r>
      <w:r w:rsidR="00984727" w:rsidRPr="00CF0720">
        <w:rPr>
          <w:lang w:val="en-GB"/>
        </w:rPr>
      </w:r>
      <w:r w:rsidR="00984727" w:rsidRPr="00CF0720">
        <w:rPr>
          <w:lang w:val="en-GB"/>
        </w:rPr>
        <w:fldChar w:fldCharType="separate"/>
      </w:r>
      <w:r w:rsidR="00FB3280" w:rsidRPr="00CF0720">
        <w:rPr>
          <w:lang w:val="en-GB"/>
        </w:rPr>
        <w:t>[33]</w:t>
      </w:r>
      <w:r w:rsidR="00984727" w:rsidRPr="00CF0720">
        <w:rPr>
          <w:lang w:val="en-GB"/>
        </w:rPr>
        <w:fldChar w:fldCharType="end"/>
      </w:r>
    </w:p>
    <w:p w:rsidR="00CD6F96" w:rsidRPr="00CF0720" w:rsidRDefault="00C4253C" w:rsidP="006D3105">
      <w:pPr>
        <w:pStyle w:val="ECCAnnexheading3"/>
        <w:rPr>
          <w:lang w:val="en-GB"/>
        </w:rPr>
      </w:pPr>
      <w:r w:rsidRPr="00CF0720">
        <w:rPr>
          <w:lang w:val="en-GB"/>
        </w:rPr>
        <w:t>Single-interferer scenario</w:t>
      </w:r>
    </w:p>
    <w:p w:rsidR="00CA57A8" w:rsidRPr="00CF0720" w:rsidRDefault="00CA57A8">
      <w:r w:rsidRPr="00CF0720">
        <w:t xml:space="preserve">For the single-interferer case the worst-case situation of a BS or UE device pointing directly towards the RAS station is of main concern. </w:t>
      </w:r>
      <w:bookmarkStart w:id="3793" w:name="_Ref479079573"/>
    </w:p>
    <w:p w:rsidR="00CD6F96" w:rsidRPr="00CF0720" w:rsidRDefault="00C4253C" w:rsidP="00CD6F96">
      <w:pPr>
        <w:pStyle w:val="ECCAnnexheading4"/>
        <w:rPr>
          <w:lang w:val="en-GB"/>
        </w:rPr>
      </w:pPr>
      <w:bookmarkStart w:id="3794" w:name="_Ref505011268"/>
      <w:r w:rsidRPr="00CF0720">
        <w:rPr>
          <w:lang w:val="en-GB"/>
        </w:rPr>
        <w:t>Base stations</w:t>
      </w:r>
      <w:bookmarkEnd w:id="3794"/>
    </w:p>
    <w:bookmarkEnd w:id="3793"/>
    <w:p w:rsidR="00CA57A8" w:rsidRPr="00CF0720" w:rsidRDefault="00CA57A8">
      <w:r w:rsidRPr="00CF0720">
        <w:t>In the case of base stations, the tilt of the transmitting antenna arrays has to be accounted for (</w:t>
      </w:r>
      <w:r w:rsidRPr="00CF0720">
        <w:noBreakHyphen/>
        <w:t xml:space="preserve">10°). Using the given antenna patterns (see </w:t>
      </w:r>
      <w:r w:rsidR="0010334C" w:rsidRPr="00CF0720">
        <w:fldChar w:fldCharType="begin"/>
      </w:r>
      <w:r w:rsidR="0010334C" w:rsidRPr="00CF0720">
        <w:instrText xml:space="preserve"> REF _Ref505351690 \h </w:instrText>
      </w:r>
      <w:r w:rsidR="0010334C" w:rsidRPr="00CF0720">
        <w:fldChar w:fldCharType="separate"/>
      </w:r>
      <w:r w:rsidR="00FB3280" w:rsidRPr="00CF0720">
        <w:t xml:space="preserve">Figure </w:t>
      </w:r>
      <w:r w:rsidR="00FB3280" w:rsidRPr="00CF0720">
        <w:rPr>
          <w:noProof/>
        </w:rPr>
        <w:t>42</w:t>
      </w:r>
      <w:r w:rsidR="0010334C" w:rsidRPr="00CF0720">
        <w:fldChar w:fldCharType="end"/>
      </w:r>
      <w:r w:rsidRPr="00CF0720">
        <w:t xml:space="preserve"> and </w:t>
      </w:r>
      <w:r w:rsidR="0010334C" w:rsidRPr="00CF0720">
        <w:fldChar w:fldCharType="begin"/>
      </w:r>
      <w:r w:rsidR="0010334C" w:rsidRPr="00CF0720">
        <w:instrText xml:space="preserve"> REF _Ref505351712 \h </w:instrText>
      </w:r>
      <w:r w:rsidR="0010334C" w:rsidRPr="00CF0720">
        <w:fldChar w:fldCharType="separate"/>
      </w:r>
      <w:r w:rsidR="00FB3280" w:rsidRPr="00CF0720">
        <w:t xml:space="preserve">Figure </w:t>
      </w:r>
      <w:r w:rsidR="00FB3280" w:rsidRPr="00CF0720">
        <w:rPr>
          <w:noProof/>
        </w:rPr>
        <w:t>43</w:t>
      </w:r>
      <w:r w:rsidR="0010334C" w:rsidRPr="00CF0720">
        <w:fldChar w:fldCharType="end"/>
      </w:r>
      <w:r w:rsidRPr="00CF0720">
        <w:t>), the effective gain towards the RAS station was calculated. In combination with the total power transmitted into the RAS band and the total path attenuation, the power received at the RAS station is determined and visuali</w:t>
      </w:r>
      <w:r w:rsidR="0010334C" w:rsidRPr="00CF0720">
        <w:t>s</w:t>
      </w:r>
      <w:r w:rsidRPr="00CF0720">
        <w:t xml:space="preserve">ed in </w:t>
      </w:r>
      <w:r w:rsidR="0010334C" w:rsidRPr="00CF0720">
        <w:fldChar w:fldCharType="begin"/>
      </w:r>
      <w:r w:rsidR="0010334C" w:rsidRPr="00CF0720">
        <w:instrText xml:space="preserve"> REF _Ref505351785 \h </w:instrText>
      </w:r>
      <w:r w:rsidR="0010334C" w:rsidRPr="00CF0720">
        <w:fldChar w:fldCharType="separate"/>
      </w:r>
      <w:r w:rsidR="00FB3280" w:rsidRPr="00CF0720">
        <w:t xml:space="preserve">Figure </w:t>
      </w:r>
      <w:r w:rsidR="00FB3280" w:rsidRPr="00CF0720">
        <w:rPr>
          <w:noProof/>
        </w:rPr>
        <w:t>45</w:t>
      </w:r>
      <w:r w:rsidR="0010334C" w:rsidRPr="00CF0720">
        <w:fldChar w:fldCharType="end"/>
      </w:r>
      <w:r w:rsidRPr="00CF0720">
        <w:t>.</w:t>
      </w:r>
    </w:p>
    <w:p w:rsidR="00CA57A8" w:rsidRPr="00CF0720" w:rsidRDefault="00CA57A8">
      <w:r w:rsidRPr="00CF0720">
        <w:t xml:space="preserve">Furthermore, additional curves for a transmitter power of </w:t>
      </w:r>
      <w:r w:rsidR="0010334C" w:rsidRPr="00CF0720">
        <w:t>-</w:t>
      </w:r>
      <w:r w:rsidRPr="00CF0720">
        <w:t xml:space="preserve">30 dBm/MHz are provided, which is 20 dB above the nominal transmitter power of –50 dBm/MHz as given in the </w:t>
      </w:r>
      <w:r w:rsidR="00984727" w:rsidRPr="00CF0720">
        <w:t>main body of this Report</w:t>
      </w:r>
      <w:r w:rsidRPr="00CF0720">
        <w:t xml:space="preserve">. This spurious spectral power value of -30 dBm/MHz has previously been determined as the maximum permitted level of spurious domain emissions of any unwanted component supplied by a transmitter to the antenna </w:t>
      </w:r>
      <w:r w:rsidRPr="00CF0720">
        <w:lastRenderedPageBreak/>
        <w:t>transmission line for Category B equipment, i.e., the category of limits defined and adopted in Europe and used by some other countries (see Table 3 in Recommendation ITU-R SM.329</w:t>
      </w:r>
      <w:r w:rsidR="00984727" w:rsidRPr="00CF0720">
        <w:t xml:space="preserve"> </w:t>
      </w:r>
      <w:r w:rsidR="00984727" w:rsidRPr="00CF0720">
        <w:fldChar w:fldCharType="begin"/>
      </w:r>
      <w:r w:rsidR="00984727" w:rsidRPr="00CF0720">
        <w:instrText xml:space="preserve"> REF _Ref505351436 \r \h </w:instrText>
      </w:r>
      <w:r w:rsidR="00984727" w:rsidRPr="00CF0720">
        <w:fldChar w:fldCharType="separate"/>
      </w:r>
      <w:r w:rsidR="00FB3280" w:rsidRPr="00CF0720">
        <w:t>[55]</w:t>
      </w:r>
      <w:r w:rsidR="00984727" w:rsidRPr="00CF0720">
        <w:fldChar w:fldCharType="end"/>
      </w:r>
      <w:r w:rsidRPr="00CF0720">
        <w:t xml:space="preserve">) and has been routinely used for other IMT compatibility studies. </w:t>
      </w:r>
    </w:p>
    <w:p w:rsidR="00CA57A8" w:rsidRPr="00CF0720" w:rsidRDefault="00CA57A8">
      <w:r w:rsidRPr="00CF0720">
        <w:t xml:space="preserve">The horizontal dashed red line indicates the Recommendation ITU-R RA.769 </w:t>
      </w:r>
      <w:r w:rsidR="00984727" w:rsidRPr="00CF0720">
        <w:fldChar w:fldCharType="begin"/>
      </w:r>
      <w:r w:rsidR="00984727" w:rsidRPr="00CF0720">
        <w:instrText xml:space="preserve"> REF _Ref505350436 \r \h </w:instrText>
      </w:r>
      <w:r w:rsidR="00984727" w:rsidRPr="00CF0720">
        <w:fldChar w:fldCharType="separate"/>
      </w:r>
      <w:r w:rsidR="00FB3280" w:rsidRPr="00CF0720">
        <w:t>[44]</w:t>
      </w:r>
      <w:r w:rsidR="00984727" w:rsidRPr="00CF0720">
        <w:fldChar w:fldCharType="end"/>
      </w:r>
      <w:r w:rsidR="00984727" w:rsidRPr="00CF0720">
        <w:t xml:space="preserve"> </w:t>
      </w:r>
      <w:r w:rsidRPr="00CF0720">
        <w:t>power threshold level for detrimental interference. The interception of the received power plots with the dashed red line therefore defines the radius of the exclusion zone that would be necessary to protect the RAS station.</w:t>
      </w:r>
    </w:p>
    <w:p w:rsidR="00CA57A8" w:rsidRPr="00CF0720" w:rsidRDefault="0032791C" w:rsidP="00FD7A00">
      <w:pPr>
        <w:jc w:val="center"/>
      </w:pPr>
      <w:r>
        <w:rPr>
          <w:noProof/>
          <w:lang w:eastAsia="da-DK"/>
        </w:rPr>
        <w:pict>
          <v:shape id="_x0000_s1053" type="#_x0000_t136" style="position:absolute;left:0;text-align:left;margin-left:-14.4pt;margin-top:250.7pt;width:485.35pt;height:194.1pt;rotation:315;z-index:-251561984;mso-position-horizontal-relative:margin;mso-position-vertical-relative:margin" o:allowincell="f" fillcolor="silver" stroked="f">
            <v:fill opacity=".5"/>
            <v:textpath style="font-family:&quot;Arial&quot;;font-size:1pt" string="DRAFT"/>
            <w10:wrap anchorx="margin" anchory="margin"/>
          </v:shape>
        </w:pict>
      </w:r>
      <w:r w:rsidR="00CA57A8" w:rsidRPr="00CF0720">
        <w:rPr>
          <w:noProof/>
          <w:lang w:val="da-DK" w:eastAsia="da-DK"/>
        </w:rPr>
        <w:drawing>
          <wp:inline distT="0" distB="0" distL="0" distR="0" wp14:anchorId="2DB57EFF" wp14:editId="26D5C039">
            <wp:extent cx="4837164" cy="402792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talayeh:Desktop:5G-Sep:imt_figures:imtmodel_generic_imt.clutter_bs_43ghz_6m_v16_-13dBm_single_interferer_worst_case_power_vs_distance.pdf"/>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4837164" cy="4027928"/>
                    </a:xfrm>
                    <a:prstGeom prst="rect">
                      <a:avLst/>
                    </a:prstGeom>
                    <a:noFill/>
                    <a:ln>
                      <a:noFill/>
                    </a:ln>
                  </pic:spPr>
                </pic:pic>
              </a:graphicData>
            </a:graphic>
          </wp:inline>
        </w:drawing>
      </w:r>
    </w:p>
    <w:p w:rsidR="00C4253C" w:rsidRPr="00CF0720" w:rsidRDefault="00C4253C" w:rsidP="00C4253C">
      <w:pPr>
        <w:pStyle w:val="Caption"/>
        <w:rPr>
          <w:lang w:val="en-GB"/>
        </w:rPr>
      </w:pPr>
      <w:bookmarkStart w:id="3795" w:name="_Ref505351785"/>
      <w:bookmarkStart w:id="3796" w:name="_Ref479079397"/>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FB3280" w:rsidRPr="00CF0720">
        <w:rPr>
          <w:noProof/>
          <w:lang w:val="en-GB"/>
        </w:rPr>
        <w:t>45</w:t>
      </w:r>
      <w:r w:rsidR="003D2847" w:rsidRPr="00CF0720">
        <w:rPr>
          <w:noProof/>
          <w:lang w:val="en-GB"/>
        </w:rPr>
        <w:fldChar w:fldCharType="end"/>
      </w:r>
      <w:bookmarkEnd w:id="3795"/>
      <w:r w:rsidRPr="00CF0720">
        <w:rPr>
          <w:lang w:val="en-GB"/>
        </w:rPr>
        <w:t xml:space="preserve">: </w:t>
      </w:r>
      <w:bookmarkEnd w:id="3796"/>
      <w:r w:rsidRPr="00CF0720">
        <w:rPr>
          <w:lang w:val="en-GB"/>
        </w:rPr>
        <w:t>Single-interferer scenario for BS and UE. The total received power is shown as a function of distance to the RAS station for two different transmitter power levels. The composite antenna pattern with ρ=0.8 was used for the case of BS.</w:t>
      </w:r>
    </w:p>
    <w:p w:rsidR="00C4253C" w:rsidRPr="00CF0720" w:rsidRDefault="00C4253C" w:rsidP="00C4253C">
      <w:pPr>
        <w:pStyle w:val="ECCAnnexheading4"/>
        <w:rPr>
          <w:lang w:val="en-GB"/>
        </w:rPr>
      </w:pPr>
      <w:r w:rsidRPr="00CF0720">
        <w:rPr>
          <w:lang w:val="en-GB"/>
        </w:rPr>
        <w:t>User equipment</w:t>
      </w:r>
    </w:p>
    <w:p w:rsidR="00FB3280" w:rsidRPr="00CF0720" w:rsidRDefault="00CA57A8">
      <w:r w:rsidRPr="00CF0720">
        <w:t xml:space="preserve">As for the BS (Section </w:t>
      </w:r>
      <w:r w:rsidR="00FD7A00" w:rsidRPr="00CF0720">
        <w:fldChar w:fldCharType="begin"/>
      </w:r>
      <w:r w:rsidR="00FD7A00" w:rsidRPr="00CF0720">
        <w:instrText xml:space="preserve"> REF _Ref505011268 \r \h </w:instrText>
      </w:r>
      <w:r w:rsidR="00FD7A00" w:rsidRPr="00CF0720">
        <w:fldChar w:fldCharType="separate"/>
      </w:r>
      <w:r w:rsidR="00FB3280" w:rsidRPr="00CF0720">
        <w:t>A5.1.4.1</w:t>
      </w:r>
      <w:r w:rsidR="00FD7A00" w:rsidRPr="00CF0720">
        <w:fldChar w:fldCharType="end"/>
      </w:r>
      <w:r w:rsidRPr="00CF0720">
        <w:t xml:space="preserve">), the single-interferer case was also studied for UE. </w:t>
      </w:r>
      <w:r w:rsidRPr="00CF0720">
        <w:fldChar w:fldCharType="begin"/>
      </w:r>
      <w:r w:rsidRPr="00CF0720">
        <w:instrText xml:space="preserve"> REF _Ref479080135 \h  \* MERGEFORMAT </w:instrText>
      </w:r>
      <w:r w:rsidRPr="00CF0720">
        <w:fldChar w:fldCharType="separate"/>
      </w:r>
    </w:p>
    <w:p w:rsidR="00CA57A8" w:rsidRPr="00CF0720" w:rsidRDefault="00CA57A8">
      <w:r w:rsidRPr="00CF0720">
        <w:fldChar w:fldCharType="end"/>
      </w:r>
      <w:r w:rsidRPr="00CF0720">
        <w:t>4 also shows the single-interferer received powers (green curves) obtained for a transmitting antenna tilt of 0°.</w:t>
      </w:r>
      <w:bookmarkStart w:id="3797" w:name="_Ref479080135"/>
    </w:p>
    <w:bookmarkEnd w:id="3797"/>
    <w:p w:rsidR="00C4253C" w:rsidRPr="00CF0720" w:rsidRDefault="00C4253C" w:rsidP="00C4253C">
      <w:pPr>
        <w:pStyle w:val="ECCAnnexheading3"/>
        <w:rPr>
          <w:lang w:val="en-GB"/>
        </w:rPr>
      </w:pPr>
      <w:r w:rsidRPr="00CF0720">
        <w:rPr>
          <w:lang w:val="en-GB"/>
        </w:rPr>
        <w:t>Aggregated power scenario</w:t>
      </w:r>
    </w:p>
    <w:p w:rsidR="00CA57A8" w:rsidRPr="00CF0720" w:rsidRDefault="00CA57A8">
      <w:r w:rsidRPr="00CF0720">
        <w:t>Not only the single-interferer scenario has to be considered for a compatibility study but also the aggregated power scenario, which considers the impact of the accumulated emitted power of all IMT devices around an RAS station. Here a Monte Carlo simulation is used to infer the total aggregated power of an ensemble of BS and UE devices, which are located randomly in a box of sufficient size, adhering to the given distribution functions.</w:t>
      </w:r>
    </w:p>
    <w:p w:rsidR="00C4253C" w:rsidRPr="00CF0720" w:rsidRDefault="00C4253C" w:rsidP="00C4253C">
      <w:pPr>
        <w:pStyle w:val="ECCAnnexheading4"/>
        <w:rPr>
          <w:lang w:val="en-GB"/>
        </w:rPr>
      </w:pPr>
      <w:r w:rsidRPr="00CF0720">
        <w:rPr>
          <w:lang w:val="en-GB"/>
        </w:rPr>
        <w:t>IMT equipment deployment</w:t>
      </w:r>
    </w:p>
    <w:p w:rsidR="00CA57A8" w:rsidRPr="00CF0720" w:rsidRDefault="00CA57A8">
      <w:r w:rsidRPr="00CF0720">
        <w:lastRenderedPageBreak/>
        <w:t>In Recommendation ITU-R M.2101</w:t>
      </w:r>
      <w:r w:rsidR="00984727" w:rsidRPr="00CF0720">
        <w:t xml:space="preserve"> </w:t>
      </w:r>
      <w:r w:rsidR="00984727" w:rsidRPr="00CF0720">
        <w:fldChar w:fldCharType="begin"/>
      </w:r>
      <w:r w:rsidR="00984727" w:rsidRPr="00CF0720">
        <w:instrText xml:space="preserve"> REF _Ref505251191 \r \h </w:instrText>
      </w:r>
      <w:r w:rsidR="00984727" w:rsidRPr="00CF0720">
        <w:fldChar w:fldCharType="separate"/>
      </w:r>
      <w:r w:rsidR="00FB3280" w:rsidRPr="00CF0720">
        <w:t>[17]</w:t>
      </w:r>
      <w:r w:rsidR="00984727" w:rsidRPr="00CF0720">
        <w:fldChar w:fldCharType="end"/>
      </w:r>
      <w:r w:rsidRPr="00CF0720">
        <w:t xml:space="preserve"> several possible deployment topologies are discussed, such as hexagonal or Manhattan-style grid layouts. Typical deployment number densities and other technical parameters are provided in the </w:t>
      </w:r>
      <w:r w:rsidR="00984727" w:rsidRPr="00CF0720">
        <w:t>main body of this Report</w:t>
      </w:r>
      <w:r w:rsidRPr="00CF0720">
        <w:t xml:space="preserve"> and Document 5-1/36</w:t>
      </w:r>
      <w:r w:rsidR="00984727" w:rsidRPr="00CF0720">
        <w:t xml:space="preserve"> </w:t>
      </w:r>
      <w:r w:rsidR="00984727" w:rsidRPr="00CF0720">
        <w:fldChar w:fldCharType="begin"/>
      </w:r>
      <w:r w:rsidR="00984727" w:rsidRPr="00CF0720">
        <w:instrText xml:space="preserve"> REF _Ref505351159 \r \h </w:instrText>
      </w:r>
      <w:r w:rsidR="00984727" w:rsidRPr="00CF0720">
        <w:fldChar w:fldCharType="separate"/>
      </w:r>
      <w:r w:rsidR="00FB3280" w:rsidRPr="00CF0720">
        <w:t>[31]</w:t>
      </w:r>
      <w:r w:rsidR="00984727" w:rsidRPr="00CF0720">
        <w:fldChar w:fldCharType="end"/>
      </w:r>
      <w:r w:rsidRPr="00CF0720">
        <w:t>.</w:t>
      </w:r>
    </w:p>
    <w:p w:rsidR="00CA57A8" w:rsidRPr="00CF0720" w:rsidRDefault="00CA57A8">
      <w:r w:rsidRPr="00CF0720">
        <w:t xml:space="preserve">In the particular case that is analysed here, the network topology can be neglected because one needs to average over a very large region such that the aggregated power at the RAS station will be completely defined by the constant deployment densities defined in the </w:t>
      </w:r>
      <w:r w:rsidR="00984727" w:rsidRPr="00CF0720">
        <w:t xml:space="preserve">main body of this Report </w:t>
      </w:r>
      <w:r w:rsidRPr="00CF0720">
        <w:t xml:space="preserve">and Document 5-1/36 (per zone type: urban and rural). </w:t>
      </w:r>
    </w:p>
    <w:p w:rsidR="00CA57A8" w:rsidRPr="00CF0720" w:rsidRDefault="00CA57A8">
      <w:r w:rsidRPr="00CF0720">
        <w:t xml:space="preserve">Following </w:t>
      </w:r>
      <w:r w:rsidR="00984727" w:rsidRPr="00CF0720">
        <w:t>main body of this Report</w:t>
      </w:r>
      <w:r w:rsidRPr="00CF0720">
        <w:t>, it is assumed that parameter Rb = 5% (percentage of the considered area which has housing), and that Ra = 40% Urban and 1% Rural. Not all UEs are considered to be located outdoor. The fraction, Ri, is the indoor percentage and is 7% (urban) and 50% (rural), respectively. However, as the building entry loss is rather large, only the outdoor UE devices are considered for this study. Accounting for the Ra, Rb and Ri fractions, for urban zones, up to 0.063 BSs (or 1.17 UEs) per square kilometre could be present. In rural zones, the numbers are lower (0.002 BSs and 0.016 UEs).</w:t>
      </w:r>
    </w:p>
    <w:p w:rsidR="00CA57A8" w:rsidRPr="00CF0720" w:rsidRDefault="00CA57A8">
      <w:r w:rsidRPr="00CF0720">
        <w:t xml:space="preserve">In practice, urban areas in a region are often clustered. Since no distribution functions for the BS and UE device locations to be used in generic studies were specified so far, a uniform distribution is used here as a reference. Nevertheless, to analyse the impact of clustering effects, the following simple algorithm was developed to produce a typical distribution of urban and rural zones. </w:t>
      </w:r>
    </w:p>
    <w:p w:rsidR="00CA57A8" w:rsidRPr="00CF0720" w:rsidRDefault="0032791C">
      <w:r>
        <w:rPr>
          <w:noProof/>
          <w:lang w:eastAsia="da-DK"/>
        </w:rPr>
        <w:pict>
          <v:shape id="_x0000_s1154" type="#_x0000_t136" style="position:absolute;left:0;text-align:left;margin-left:-6.2pt;margin-top:241.5pt;width:485.35pt;height:194.1pt;rotation:315;z-index:-251467776;mso-position-horizontal-relative:margin;mso-position-vertical-relative:margin" o:allowincell="f" fillcolor="silver" stroked="f">
            <v:fill opacity=".5"/>
            <v:textpath style="font-family:&quot;Arial&quot;;font-size:1pt" string="DRAFT"/>
            <w10:wrap anchorx="margin" anchory="margin"/>
          </v:shape>
        </w:pict>
      </w:r>
      <w:r w:rsidR="00CA57A8" w:rsidRPr="00CF0720">
        <w:t xml:space="preserve">First, a rectangular grid of 400 km × 400 km with cells of size 500 m × 500 m is produced. For each cell a random number is drawn from a Normal distribution. The uniform-density generation of urban and suburban cells is possible by computing appropriate percentiles: all cells with a random value above </w:t>
      </w:r>
      <m:oMath>
        <m:r>
          <w:rPr>
            <w:rFonts w:ascii="Cambria Math" w:hAnsi="Cambria Math"/>
          </w:rPr>
          <m:t>(100%-</m:t>
        </m:r>
        <m:sSubSup>
          <m:sSubSupPr>
            <m:ctrlPr>
              <w:rPr>
                <w:rFonts w:ascii="Cambria Math" w:hAnsi="Cambria Math"/>
              </w:rPr>
            </m:ctrlPr>
          </m:sSubSupPr>
          <m:e>
            <m:r>
              <w:rPr>
                <w:rFonts w:ascii="Cambria Math" w:hAnsi="Cambria Math"/>
              </w:rPr>
              <m:t>(R</m:t>
            </m:r>
          </m:e>
          <m:sub>
            <m:r>
              <w:rPr>
                <w:rFonts w:ascii="Cambria Math" w:hAnsi="Cambria Math"/>
              </w:rPr>
              <m:t>a</m:t>
            </m:r>
          </m:sub>
          <m:sup>
            <m:r>
              <w:rPr>
                <w:rFonts w:ascii="Cambria Math" w:hAnsi="Cambria Math"/>
              </w:rPr>
              <m:t>urban</m:t>
            </m:r>
          </m:sup>
        </m:sSubSup>
        <m:r>
          <w:rPr>
            <w:rFonts w:ascii="Cambria Math" w:hAnsi="Cambria Math"/>
          </w:rPr>
          <m:t xml:space="preserve">+ </m:t>
        </m:r>
        <m:sSubSup>
          <m:sSubSupPr>
            <m:ctrlPr>
              <w:rPr>
                <w:rFonts w:ascii="Cambria Math" w:hAnsi="Cambria Math"/>
              </w:rPr>
            </m:ctrlPr>
          </m:sSubSupPr>
          <m:e>
            <m:r>
              <w:rPr>
                <w:rFonts w:ascii="Cambria Math" w:hAnsi="Cambria Math"/>
              </w:rPr>
              <m:t>R</m:t>
            </m:r>
          </m:e>
          <m:sub>
            <m:r>
              <w:rPr>
                <w:rFonts w:ascii="Cambria Math" w:hAnsi="Cambria Math"/>
              </w:rPr>
              <m:t>a</m:t>
            </m:r>
          </m:sub>
          <m:sup>
            <m:r>
              <w:rPr>
                <w:rFonts w:ascii="Cambria Math" w:hAnsi="Cambria Math"/>
              </w:rPr>
              <m:t>rural</m:t>
            </m:r>
          </m:sup>
        </m:sSubSup>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b</m:t>
            </m:r>
          </m:sub>
        </m:sSub>
        <m:r>
          <w:rPr>
            <w:rFonts w:ascii="Cambria Math" w:hAnsi="Cambria Math"/>
          </w:rPr>
          <m:t>)</m:t>
        </m:r>
      </m:oMath>
      <w:r w:rsidR="00CA57A8" w:rsidRPr="00CF0720">
        <w:t xml:space="preserve"> are classified as rural, while cells with random values above </w:t>
      </w:r>
      <m:oMath>
        <m:r>
          <w:rPr>
            <w:rFonts w:ascii="Cambria Math" w:hAnsi="Cambria Math"/>
          </w:rPr>
          <m:t>(100%-</m:t>
        </m:r>
        <m:sSubSup>
          <m:sSubSupPr>
            <m:ctrlPr>
              <w:rPr>
                <w:rFonts w:ascii="Cambria Math" w:hAnsi="Cambria Math"/>
              </w:rPr>
            </m:ctrlPr>
          </m:sSubSupPr>
          <m:e>
            <m:r>
              <w:rPr>
                <w:rFonts w:ascii="Cambria Math" w:hAnsi="Cambria Math"/>
              </w:rPr>
              <m:t>R</m:t>
            </m:r>
          </m:e>
          <m:sub>
            <m:r>
              <w:rPr>
                <w:rFonts w:ascii="Cambria Math" w:hAnsi="Cambria Math"/>
              </w:rPr>
              <m:t>a</m:t>
            </m:r>
          </m:sub>
          <m:sup>
            <m:r>
              <w:rPr>
                <w:rFonts w:ascii="Cambria Math" w:hAnsi="Cambria Math"/>
              </w:rPr>
              <m:t>urban</m:t>
            </m:r>
          </m:sup>
        </m:sSubSup>
        <m:sSub>
          <m:sSubPr>
            <m:ctrlPr>
              <w:rPr>
                <w:rFonts w:ascii="Cambria Math" w:hAnsi="Cambria Math"/>
              </w:rPr>
            </m:ctrlPr>
          </m:sSubPr>
          <m:e>
            <m:r>
              <w:rPr>
                <w:rFonts w:ascii="Cambria Math" w:hAnsi="Cambria Math"/>
              </w:rPr>
              <m:t>R</m:t>
            </m:r>
          </m:e>
          <m:sub>
            <m:r>
              <w:rPr>
                <w:rFonts w:ascii="Cambria Math" w:hAnsi="Cambria Math"/>
              </w:rPr>
              <m:t>b</m:t>
            </m:r>
          </m:sub>
        </m:sSub>
        <m:r>
          <w:rPr>
            <w:rFonts w:ascii="Cambria Math" w:hAnsi="Cambria Math"/>
          </w:rPr>
          <m:t>)</m:t>
        </m:r>
      </m:oMath>
      <w:r w:rsidR="00CA57A8" w:rsidRPr="00CF0720">
        <w:t xml:space="preserve"> are classified as urban. The result of this is visualised in </w:t>
      </w:r>
      <w:r w:rsidR="0010334C" w:rsidRPr="00CF0720">
        <w:fldChar w:fldCharType="begin"/>
      </w:r>
      <w:r w:rsidR="0010334C" w:rsidRPr="00CF0720">
        <w:instrText xml:space="preserve"> REF _Ref505351808 \h </w:instrText>
      </w:r>
      <w:r w:rsidR="0010334C" w:rsidRPr="00CF0720">
        <w:fldChar w:fldCharType="separate"/>
      </w:r>
      <w:r w:rsidR="00FB3280" w:rsidRPr="00CF0720">
        <w:t xml:space="preserve">Figure </w:t>
      </w:r>
      <w:r w:rsidR="00FB3280" w:rsidRPr="00CF0720">
        <w:rPr>
          <w:noProof/>
        </w:rPr>
        <w:t>46</w:t>
      </w:r>
      <w:r w:rsidR="0010334C" w:rsidRPr="00CF0720">
        <w:fldChar w:fldCharType="end"/>
      </w:r>
      <w:r w:rsidR="00CA57A8" w:rsidRPr="00CF0720">
        <w:t xml:space="preserve">. To achieve a clustering effect, a correlation length between adjacent pixels has to be introduced. This is possible by smoothing the original grid of random numbers with a blurring filter such as a Gaussian filter. To achieve a realistic effect, three different kernel scales, σk, and relative amplitudes were used simultaneously: σk =2 km, 5 km, and 15 km with relative amplitudes of 30%, 30% and 40%. Again, calculating distribution percentiles of the smoothed random number field leads to the classification of zone types, displayed in </w:t>
      </w:r>
      <w:r w:rsidR="0010334C" w:rsidRPr="00CF0720">
        <w:fldChar w:fldCharType="begin"/>
      </w:r>
      <w:r w:rsidR="0010334C" w:rsidRPr="00CF0720">
        <w:instrText xml:space="preserve"> REF _Ref505351814 \h </w:instrText>
      </w:r>
      <w:r w:rsidR="0010334C" w:rsidRPr="00CF0720">
        <w:fldChar w:fldCharType="separate"/>
      </w:r>
      <w:r w:rsidR="00FB3280" w:rsidRPr="00CF0720">
        <w:t xml:space="preserve">Figure </w:t>
      </w:r>
      <w:r w:rsidR="00FB3280" w:rsidRPr="00CF0720">
        <w:rPr>
          <w:noProof/>
        </w:rPr>
        <w:t>47</w:t>
      </w:r>
      <w:r w:rsidR="0010334C" w:rsidRPr="00CF0720">
        <w:fldChar w:fldCharType="end"/>
      </w:r>
      <w:r w:rsidR="00CA57A8" w:rsidRPr="00CF0720">
        <w:t>.</w:t>
      </w:r>
    </w:p>
    <w:p w:rsidR="00CA57A8" w:rsidRPr="00CF0720" w:rsidRDefault="00CA57A8">
      <w:r w:rsidRPr="00CF0720">
        <w:rPr>
          <w:noProof/>
          <w:lang w:val="da-DK" w:eastAsia="da-DK"/>
        </w:rPr>
        <w:drawing>
          <wp:inline distT="0" distB="0" distL="0" distR="0" wp14:anchorId="713C1E66" wp14:editId="2A672B23">
            <wp:extent cx="5722957" cy="2494163"/>
            <wp:effectExtent l="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talayeh:Desktop:5G-Sep:imt_figures:imtmodel_generic_imt.clutter_ue_43ghz_1.5m_v16_-13dBm_single_interferer_worst_case_power_vs_distance.pdf"/>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5722957" cy="2494163"/>
                    </a:xfrm>
                    <a:prstGeom prst="rect">
                      <a:avLst/>
                    </a:prstGeom>
                    <a:noFill/>
                    <a:ln>
                      <a:noFill/>
                    </a:ln>
                  </pic:spPr>
                </pic:pic>
              </a:graphicData>
            </a:graphic>
          </wp:inline>
        </w:drawing>
      </w:r>
    </w:p>
    <w:p w:rsidR="00C4253C" w:rsidRPr="00CF0720" w:rsidRDefault="00C4253C" w:rsidP="006D3105">
      <w:pPr>
        <w:pStyle w:val="Caption"/>
        <w:rPr>
          <w:lang w:val="en-GB"/>
        </w:rPr>
      </w:pPr>
      <w:bookmarkStart w:id="3798" w:name="_Ref505351808"/>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FB3280" w:rsidRPr="00CF0720">
        <w:rPr>
          <w:noProof/>
          <w:lang w:val="en-GB"/>
        </w:rPr>
        <w:t>46</w:t>
      </w:r>
      <w:r w:rsidR="003D2847" w:rsidRPr="00CF0720">
        <w:rPr>
          <w:noProof/>
          <w:lang w:val="en-GB"/>
        </w:rPr>
        <w:fldChar w:fldCharType="end"/>
      </w:r>
      <w:bookmarkEnd w:id="3798"/>
      <w:r w:rsidRPr="00CF0720">
        <w:rPr>
          <w:lang w:val="en-GB"/>
        </w:rPr>
        <w:t>: Sampling of urban and rural zones with uniform density; the right panel shows a zoom-in</w:t>
      </w:r>
    </w:p>
    <w:p w:rsidR="00CA57A8" w:rsidRPr="00CF0720" w:rsidRDefault="00CA57A8">
      <w:r w:rsidRPr="00CF0720">
        <w:rPr>
          <w:noProof/>
          <w:lang w:val="da-DK" w:eastAsia="da-DK"/>
        </w:rPr>
        <w:lastRenderedPageBreak/>
        <w:drawing>
          <wp:inline distT="0" distB="0" distL="0" distR="0" wp14:anchorId="52EEAFC3" wp14:editId="29D9A1B6">
            <wp:extent cx="5675836" cy="2473627"/>
            <wp:effectExtent l="0" t="0" r="0" b="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talayeh:Desktop:5G-Sep:imt_figures:imtmodel_generic_imt.clutter_ue_43ghz_1.5m_v16_-13dBm_single_interferer_worst_case_power_vs_distance.pdf"/>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675836" cy="2473627"/>
                    </a:xfrm>
                    <a:prstGeom prst="rect">
                      <a:avLst/>
                    </a:prstGeom>
                    <a:noFill/>
                    <a:ln>
                      <a:noFill/>
                    </a:ln>
                  </pic:spPr>
                </pic:pic>
              </a:graphicData>
            </a:graphic>
          </wp:inline>
        </w:drawing>
      </w:r>
    </w:p>
    <w:p w:rsidR="00C4253C" w:rsidRPr="00CF0720" w:rsidRDefault="00C4253C" w:rsidP="006D3105">
      <w:pPr>
        <w:pStyle w:val="Caption"/>
        <w:rPr>
          <w:lang w:val="en-GB"/>
        </w:rPr>
      </w:pPr>
      <w:bookmarkStart w:id="3799" w:name="_Ref505351814"/>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FB3280" w:rsidRPr="00CF0720">
        <w:rPr>
          <w:noProof/>
          <w:lang w:val="en-GB"/>
        </w:rPr>
        <w:t>47</w:t>
      </w:r>
      <w:r w:rsidR="003D2847" w:rsidRPr="00CF0720">
        <w:rPr>
          <w:noProof/>
          <w:lang w:val="en-GB"/>
        </w:rPr>
        <w:fldChar w:fldCharType="end"/>
      </w:r>
      <w:bookmarkEnd w:id="3799"/>
      <w:r w:rsidRPr="00CF0720">
        <w:rPr>
          <w:lang w:val="en-GB"/>
        </w:rPr>
        <w:t>: Sampling of urban and rural zones with clustering; the right panel shows a zoom-in</w:t>
      </w:r>
    </w:p>
    <w:p w:rsidR="00CA57A8" w:rsidRPr="00CF0720" w:rsidRDefault="00CA57A8">
      <w:r w:rsidRPr="00CF0720">
        <w:t xml:space="preserve">The Monte Carlo methodology used here to calculate the aggregated power is straightforward: BSs are randomly sampled into urban and rural zones until the total number of devices leads to the specified BS number density. For a box of 400 km × 400 km this leads to 250 BS in rural and 10060 BS in urban zones. To each BS a random azimuthal orientation (bearing) is assigned, and it is assumed that three sectors (of 120°) are active per BS. </w:t>
      </w:r>
    </w:p>
    <w:p w:rsidR="00CA57A8" w:rsidRPr="00CF0720" w:rsidRDefault="0032791C">
      <w:r>
        <w:rPr>
          <w:noProof/>
          <w:lang w:eastAsia="da-DK"/>
        </w:rPr>
        <w:pict>
          <v:shape id="_x0000_s1052" type="#_x0000_t136" style="position:absolute;left:0;text-align:left;margin-left:36.2pt;margin-top:312.45pt;width:485.35pt;height:194.1pt;rotation:315;z-index:-251563008;mso-position-horizontal-relative:margin;mso-position-vertical-relative:margin" o:allowincell="f" fillcolor="silver" stroked="f">
            <v:fill opacity=".5"/>
            <v:textpath style="font-family:&quot;Arial&quot;;font-size:1pt" string="DRAFT"/>
            <w10:wrap anchorx="margin" anchory="margin"/>
          </v:shape>
        </w:pict>
      </w:r>
      <w:r w:rsidR="00CA57A8" w:rsidRPr="00CF0720">
        <w:t>From the perspective of a base station, the UE devices are distributed in a forward cone, following a radial and angular distribution function as defined in Annex 1 to Document 5-1/92</w:t>
      </w:r>
      <w:r w:rsidR="00984727" w:rsidRPr="00CF0720">
        <w:t xml:space="preserve"> </w:t>
      </w:r>
      <w:r w:rsidR="00984727" w:rsidRPr="00CF0720">
        <w:fldChar w:fldCharType="begin"/>
      </w:r>
      <w:r w:rsidR="00984727" w:rsidRPr="00CF0720">
        <w:instrText xml:space="preserve"> REF _Ref505351226 \r \h </w:instrText>
      </w:r>
      <w:r w:rsidR="00984727" w:rsidRPr="00CF0720">
        <w:fldChar w:fldCharType="separate"/>
      </w:r>
      <w:r w:rsidR="00FB3280" w:rsidRPr="00CF0720">
        <w:t>[52]</w:t>
      </w:r>
      <w:r w:rsidR="00984727" w:rsidRPr="00CF0720">
        <w:fldChar w:fldCharType="end"/>
      </w:r>
      <w:r w:rsidR="00CA57A8" w:rsidRPr="00CF0720">
        <w:t xml:space="preserve">. The distance between BS and UE is given by a Rayleigh distribution (urban/rural; see </w:t>
      </w:r>
      <w:r w:rsidR="00984727" w:rsidRPr="00CF0720">
        <w:fldChar w:fldCharType="begin"/>
      </w:r>
      <w:r w:rsidR="00984727" w:rsidRPr="00CF0720">
        <w:instrText xml:space="preserve"> REF _Ref505351582 \h </w:instrText>
      </w:r>
      <w:r w:rsidR="00984727" w:rsidRPr="00CF0720">
        <w:fldChar w:fldCharType="separate"/>
      </w:r>
      <w:r w:rsidR="00FB3280" w:rsidRPr="00CF0720">
        <w:t xml:space="preserve">Table </w:t>
      </w:r>
      <w:r w:rsidR="00FB3280" w:rsidRPr="00CF0720">
        <w:rPr>
          <w:noProof/>
        </w:rPr>
        <w:t>40</w:t>
      </w:r>
      <w:r w:rsidR="00984727" w:rsidRPr="00CF0720">
        <w:fldChar w:fldCharType="end"/>
      </w:r>
      <w:r w:rsidR="00984727" w:rsidRPr="00CF0720">
        <w:t xml:space="preserve"> </w:t>
      </w:r>
      <w:r w:rsidR="00CA57A8" w:rsidRPr="00CF0720">
        <w:t>for the defining parameters). The angular distribution is given by a Uniform distribution per sector, with angles restricted within ± 60°. The combination of both distributions defines the desired forward cone. The total number of UE devices that are sampled into the box is higher than for BS: 7550 (rural) and 56 1000 (urban).</w:t>
      </w:r>
    </w:p>
    <w:p w:rsidR="00CA57A8" w:rsidRPr="00CF0720" w:rsidRDefault="00CA57A8">
      <w:r w:rsidRPr="00CF0720">
        <w:t>In addition, a UE device can be rotated almost randomly, with the only restriction that the UE-BS direction be located within 60 degrees from the antenna normal vector (Annex 1 to Document 5-1/92).</w:t>
      </w:r>
    </w:p>
    <w:p w:rsidR="00C4253C" w:rsidRPr="00CF0720" w:rsidRDefault="00C4253C" w:rsidP="00C4253C">
      <w:pPr>
        <w:pStyle w:val="ECCAnnexheading4"/>
        <w:rPr>
          <w:lang w:val="en-GB"/>
        </w:rPr>
      </w:pPr>
      <w:r w:rsidRPr="00CF0720">
        <w:rPr>
          <w:lang w:val="en-GB"/>
        </w:rPr>
        <w:t>Effective antenna gains and propagation losses</w:t>
      </w:r>
    </w:p>
    <w:p w:rsidR="00CA57A8" w:rsidRPr="00CF0720" w:rsidRDefault="00CA57A8">
      <w:r w:rsidRPr="00CF0720">
        <w:t xml:space="preserve">To infer the effective antenna gains of the BS toward the RAS station it is necessary to calculate the directions to the associated UE devices (yielding the Azi and Eli steering direction of the beam) as well as to the RAS receiver, both in the antenna reference frame. Likewise, for UE gains the direction to the BS and RAS receiver need to be inferred in the UE antenna frame. As the BS and UE antenna frames are rotated and tilted this calculation is best performed using 3D vector algebra and appropriate rotation matrices. For the direction to the RAS station it is furthermore necessary to account for the path propagation horizon angle derived from the propagation loss calculation. In </w:t>
      </w:r>
      <w:r w:rsidR="0010334C" w:rsidRPr="00CF0720">
        <w:fldChar w:fldCharType="begin"/>
      </w:r>
      <w:r w:rsidR="0010334C" w:rsidRPr="00CF0720">
        <w:instrText xml:space="preserve"> REF _Ref505351827 \h </w:instrText>
      </w:r>
      <w:r w:rsidR="0010334C" w:rsidRPr="00CF0720">
        <w:fldChar w:fldCharType="separate"/>
      </w:r>
      <w:r w:rsidR="00FB3280" w:rsidRPr="00CF0720">
        <w:t xml:space="preserve">Figure </w:t>
      </w:r>
      <w:r w:rsidR="00FB3280" w:rsidRPr="00CF0720">
        <w:rPr>
          <w:noProof/>
        </w:rPr>
        <w:t>48</w:t>
      </w:r>
      <w:r w:rsidR="0010334C" w:rsidRPr="00CF0720">
        <w:fldChar w:fldCharType="end"/>
      </w:r>
      <w:r w:rsidRPr="00CF0720">
        <w:t xml:space="preserve"> an example configuration is visualised. Stars and filled circles show positions of BS and UE respectively, whose colours indicate the resulting antenna gain (in dBi) as indicated by the colour bar in the figure. For visualisation purposes the three sectors of a BS were slightly displaced from their true position in the figure, as each BS sector antenna has different effective gain towards the RAS receiver.</w:t>
      </w:r>
    </w:p>
    <w:p w:rsidR="00CA57A8" w:rsidRPr="00CF0720" w:rsidRDefault="00CA57A8">
      <w:r w:rsidRPr="00CF0720">
        <w:t>Red lines show the vectors between UEs and their BSs. Black arrows indicate the antenna frame normal vectors while grey arrows show the direction to the RAS receiver. It is noted that only a projection onto the x-y plane is visuali</w:t>
      </w:r>
      <w:r w:rsidR="00984727" w:rsidRPr="00CF0720">
        <w:t>s</w:t>
      </w:r>
      <w:r w:rsidRPr="00CF0720">
        <w:t xml:space="preserve">ed, although 3D vectors are used throughout the simulation. As the length of all arrows is equal in 3D, the apparent length of the arrows in </w:t>
      </w:r>
      <w:r w:rsidR="0010334C" w:rsidRPr="00CF0720">
        <w:fldChar w:fldCharType="begin"/>
      </w:r>
      <w:r w:rsidR="0010334C" w:rsidRPr="00CF0720">
        <w:instrText xml:space="preserve"> REF _Ref505351827 \h </w:instrText>
      </w:r>
      <w:r w:rsidR="0010334C" w:rsidRPr="00CF0720">
        <w:fldChar w:fldCharType="separate"/>
      </w:r>
      <w:r w:rsidR="00FB3280" w:rsidRPr="00CF0720">
        <w:t xml:space="preserve">Figure </w:t>
      </w:r>
      <w:r w:rsidR="00FB3280" w:rsidRPr="00CF0720">
        <w:rPr>
          <w:noProof/>
        </w:rPr>
        <w:t>48</w:t>
      </w:r>
      <w:r w:rsidR="0010334C" w:rsidRPr="00CF0720">
        <w:fldChar w:fldCharType="end"/>
      </w:r>
      <w:r w:rsidRPr="00CF0720">
        <w:t xml:space="preserve"> is an indicator of their z-component.</w:t>
      </w:r>
    </w:p>
    <w:p w:rsidR="00CA57A8" w:rsidRPr="00CF0720" w:rsidRDefault="00CA57A8">
      <w:r w:rsidRPr="00CF0720">
        <w:t xml:space="preserve">The larger the resulting effective antenna gain towards the RAS station, the closer the vector between UE and BS aligns (red lines) with the vector to the receiver (grey arrows). But also the orientation of the transmitting antenna arrays (black arrows) plays a role, because it changes the side-lobes of the formed </w:t>
      </w:r>
      <w:r w:rsidRPr="00CF0720">
        <w:lastRenderedPageBreak/>
        <w:t>beam. For example, a rotation about the forward direction (defined by the antenna normal vector) will only mildly change the forward gain, but can have significant impact on the gain into any other direction.</w:t>
      </w:r>
    </w:p>
    <w:p w:rsidR="00CA57A8" w:rsidRPr="00CF0720" w:rsidRDefault="00CA57A8">
      <w:r w:rsidRPr="00CF0720">
        <w:t>One detail, which needs to be considered in the calculation of the BS gain for the composite-array scenario, is that one BS often serves multiple UEs. In such cases, the effective BS gain was determined by averaging over the individual gains resulting from the beam pointing to the various UE devices.</w:t>
      </w:r>
    </w:p>
    <w:p w:rsidR="00CA57A8" w:rsidRPr="00CF0720" w:rsidRDefault="0032791C">
      <w:r>
        <w:rPr>
          <w:noProof/>
          <w:lang w:eastAsia="da-DK"/>
        </w:rPr>
        <w:pict>
          <v:shape id="_x0000_s1155" type="#_x0000_t136" style="position:absolute;left:0;text-align:left;margin-left:94.25pt;margin-top:360.2pt;width:485.35pt;height:194.1pt;rotation:315;z-index:-251466752;mso-position-horizontal-relative:margin;mso-position-vertical-relative:margin" o:allowincell="f" fillcolor="silver" stroked="f">
            <v:fill opacity=".5"/>
            <v:textpath style="font-family:&quot;Arial&quot;;font-size:1pt" string="DRAFT"/>
            <w10:wrap anchorx="margin" anchory="margin"/>
          </v:shape>
        </w:pict>
      </w:r>
      <w:r w:rsidR="00CA57A8" w:rsidRPr="00CF0720">
        <w:t xml:space="preserve">The propagation losses can simply be derived from the ITU-R P.452-16 </w:t>
      </w:r>
      <w:r w:rsidR="0010334C" w:rsidRPr="00CF0720">
        <w:fldChar w:fldCharType="begin"/>
      </w:r>
      <w:r w:rsidR="0010334C" w:rsidRPr="00CF0720">
        <w:instrText xml:space="preserve"> REF _Ref505249577 \r \h </w:instrText>
      </w:r>
      <w:r w:rsidR="0010334C" w:rsidRPr="00CF0720">
        <w:fldChar w:fldCharType="separate"/>
      </w:r>
      <w:r w:rsidR="00FB3280" w:rsidRPr="00CF0720">
        <w:t>[32]</w:t>
      </w:r>
      <w:r w:rsidR="0010334C" w:rsidRPr="00CF0720">
        <w:fldChar w:fldCharType="end"/>
      </w:r>
      <w:r w:rsidR="0010334C" w:rsidRPr="00CF0720">
        <w:t xml:space="preserve"> </w:t>
      </w:r>
      <w:r w:rsidR="00CA57A8" w:rsidRPr="00CF0720">
        <w:t xml:space="preserve">prediction over the distance given by the respective grid cell to the map centre (where the RAS station is situated). As discussed in Section </w:t>
      </w:r>
      <w:r w:rsidR="0010334C" w:rsidRPr="00CF0720">
        <w:fldChar w:fldCharType="begin"/>
      </w:r>
      <w:r w:rsidR="0010334C" w:rsidRPr="00CF0720">
        <w:instrText xml:space="preserve"> REF _Ref505352113 \r \h </w:instrText>
      </w:r>
      <w:r w:rsidR="0010334C" w:rsidRPr="00CF0720">
        <w:fldChar w:fldCharType="separate"/>
      </w:r>
      <w:r w:rsidR="00FB3280" w:rsidRPr="00CF0720">
        <w:t>A5.1.3.3</w:t>
      </w:r>
      <w:r w:rsidR="0010334C" w:rsidRPr="00CF0720">
        <w:fldChar w:fldCharType="end"/>
      </w:r>
      <w:r w:rsidR="0010334C" w:rsidRPr="00CF0720">
        <w:t>,</w:t>
      </w:r>
      <w:r w:rsidR="00CA57A8" w:rsidRPr="00CF0720">
        <w:t xml:space="preserve"> the clutter losses are calculated by assigning a random pL (uniformly distributed over the range 0% to 100%).</w:t>
      </w:r>
    </w:p>
    <w:p w:rsidR="00CA57A8" w:rsidRPr="00CF0720" w:rsidRDefault="00CA57A8" w:rsidP="00D97CE2">
      <w:pPr>
        <w:jc w:val="center"/>
      </w:pPr>
      <w:r w:rsidRPr="00CF0720">
        <w:rPr>
          <w:noProof/>
          <w:lang w:val="da-DK" w:eastAsia="da-DK"/>
        </w:rPr>
        <w:drawing>
          <wp:inline distT="0" distB="0" distL="0" distR="0" wp14:anchorId="1D1D7CBD" wp14:editId="0F472C4A">
            <wp:extent cx="5286480" cy="4496552"/>
            <wp:effectExtent l="19050" t="0" r="9420" b="0"/>
            <wp:docPr id="63" name="Image 2" descr="C:\Spectrum\ITU\TG51\CRAF_TG51_studies\imtmodel_mc_generic_spurious_3.4ghz_rho_0.8_cluster_params_2.0-0.3_5.0-0.3_15.0-0.4_vect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pectrum\ITU\TG51\CRAF_TG51_studies\imtmodel_mc_generic_spurious_3.4ghz_rho_0.8_cluster_params_2.0-0.3_5.0-0.3_15.0-0.4_vectors.png"/>
                    <pic:cNvPicPr>
                      <a:picLocks noChangeAspect="1" noChangeArrowheads="1"/>
                    </pic:cNvPicPr>
                  </pic:nvPicPr>
                  <pic:blipFill>
                    <a:blip r:embed="rId73"/>
                    <a:srcRect/>
                    <a:stretch>
                      <a:fillRect/>
                    </a:stretch>
                  </pic:blipFill>
                  <pic:spPr bwMode="auto">
                    <a:xfrm>
                      <a:off x="0" y="0"/>
                      <a:ext cx="5286480" cy="4496552"/>
                    </a:xfrm>
                    <a:prstGeom prst="rect">
                      <a:avLst/>
                    </a:prstGeom>
                    <a:noFill/>
                    <a:ln w="9525">
                      <a:noFill/>
                      <a:miter lim="800000"/>
                      <a:headEnd/>
                      <a:tailEnd/>
                    </a:ln>
                  </pic:spPr>
                </pic:pic>
              </a:graphicData>
            </a:graphic>
          </wp:inline>
        </w:drawing>
      </w:r>
    </w:p>
    <w:p w:rsidR="00CA57A8" w:rsidRPr="00CF0720" w:rsidRDefault="00C4253C" w:rsidP="006D3105">
      <w:pPr>
        <w:pStyle w:val="Caption"/>
        <w:rPr>
          <w:lang w:val="en-GB"/>
        </w:rPr>
      </w:pPr>
      <w:bookmarkStart w:id="3800" w:name="_Ref505351827"/>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FB3280" w:rsidRPr="00CF0720">
        <w:rPr>
          <w:noProof/>
          <w:lang w:val="en-GB"/>
        </w:rPr>
        <w:t>48</w:t>
      </w:r>
      <w:r w:rsidR="003D2847" w:rsidRPr="00CF0720">
        <w:rPr>
          <w:noProof/>
          <w:lang w:val="en-GB"/>
        </w:rPr>
        <w:fldChar w:fldCharType="end"/>
      </w:r>
      <w:bookmarkEnd w:id="3800"/>
      <w:r w:rsidRPr="00CF0720">
        <w:rPr>
          <w:lang w:val="en-GB"/>
        </w:rPr>
        <w:t>: Example of a BS-UE configuration</w:t>
      </w:r>
    </w:p>
    <w:p w:rsidR="00C4253C" w:rsidRPr="00CF0720" w:rsidRDefault="00C4253C" w:rsidP="00C4253C">
      <w:pPr>
        <w:pStyle w:val="ECCAnnexheading4"/>
        <w:rPr>
          <w:lang w:val="en-GB"/>
        </w:rPr>
      </w:pPr>
      <w:r w:rsidRPr="00CF0720">
        <w:rPr>
          <w:lang w:val="en-GB"/>
        </w:rPr>
        <w:t>Integrated power at RAS receiver</w:t>
      </w:r>
    </w:p>
    <w:p w:rsidR="00CA57A8" w:rsidRPr="00CF0720" w:rsidRDefault="00CA57A8">
      <w:r w:rsidRPr="00CF0720">
        <w:t>Each Monte Carlo iteration (i.e., one reali</w:t>
      </w:r>
      <w:r w:rsidR="0010334C" w:rsidRPr="00CF0720">
        <w:t>s</w:t>
      </w:r>
      <w:r w:rsidRPr="00CF0720">
        <w:t xml:space="preserve">ation of a BS+UE configuration within the box) yields a total power level received at the RAS station, which is calculated by simply aggregating all individually emitted power levels and accounting for antenna gains and propagation loss. In practice, in effectively all cases the RAS interference threshold levels are exceeded. </w:t>
      </w:r>
    </w:p>
    <w:p w:rsidR="00CA57A8" w:rsidRPr="00CF0720" w:rsidRDefault="00CA57A8">
      <w:r w:rsidRPr="00CF0720">
        <w:t>A minimal separation distance can be calculated by determining the received power as a function of a separation distance (exclusion radius) si. For each si the total contribution of devices outside a circular zone of radius si is inferred. As this is performed for each iteration, an ensemble of curves (received power as a function of separation distance) is generated. By studying the distribution percentiles, the 50% (median) or highest 2% curve can be extracted. The latter matches the highest acceptable data loss for RAS, following Recommendation ITU-R RA.1513</w:t>
      </w:r>
      <w:r w:rsidR="0010334C" w:rsidRPr="00CF0720">
        <w:t xml:space="preserve"> </w:t>
      </w:r>
      <w:r w:rsidR="0010334C" w:rsidRPr="00CF0720">
        <w:fldChar w:fldCharType="begin"/>
      </w:r>
      <w:r w:rsidR="0010334C" w:rsidRPr="00CF0720">
        <w:instrText xml:space="preserve"> REF _Ref505350978 \r \h </w:instrText>
      </w:r>
      <w:r w:rsidR="0010334C" w:rsidRPr="00CF0720">
        <w:fldChar w:fldCharType="separate"/>
      </w:r>
      <w:r w:rsidR="00FB3280" w:rsidRPr="00CF0720">
        <w:t>[51]</w:t>
      </w:r>
      <w:r w:rsidR="0010334C" w:rsidRPr="00CF0720">
        <w:fldChar w:fldCharType="end"/>
      </w:r>
      <w:r w:rsidRPr="00CF0720">
        <w:t xml:space="preserve">. The minimal separation distances are defined by the crossing points </w:t>
      </w:r>
      <w:r w:rsidRPr="00CF0720">
        <w:lastRenderedPageBreak/>
        <w:t>of the received-power curves with the threshold power level for detrimental interference given in Recommendation ITU-R RA.769</w:t>
      </w:r>
      <w:r w:rsidR="0010334C" w:rsidRPr="00CF0720">
        <w:t xml:space="preserve"> </w:t>
      </w:r>
      <w:r w:rsidR="0010334C" w:rsidRPr="00CF0720">
        <w:fldChar w:fldCharType="begin"/>
      </w:r>
      <w:r w:rsidR="0010334C" w:rsidRPr="00CF0720">
        <w:instrText xml:space="preserve"> REF _Ref505350436 \r \h </w:instrText>
      </w:r>
      <w:r w:rsidR="0010334C" w:rsidRPr="00CF0720">
        <w:fldChar w:fldCharType="separate"/>
      </w:r>
      <w:r w:rsidR="00FB3280" w:rsidRPr="00CF0720">
        <w:t>[44]</w:t>
      </w:r>
      <w:r w:rsidR="0010334C" w:rsidRPr="00CF0720">
        <w:fldChar w:fldCharType="end"/>
      </w:r>
      <w:r w:rsidRPr="00CF0720">
        <w:t>.</w:t>
      </w:r>
    </w:p>
    <w:p w:rsidR="00CA57A8" w:rsidRPr="00CF0720" w:rsidRDefault="00CA57A8">
      <w:r w:rsidRPr="00CF0720">
        <w:t>For each of the two deployment scenarios (uniform density and clustered), as well as for the two composite antenna efficiencies (</w:t>
      </w:r>
      <w:r w:rsidRPr="00CF0720">
        <w:sym w:font="Symbol" w:char="F072"/>
      </w:r>
      <w:r w:rsidRPr="00CF0720">
        <w:t xml:space="preserve">=0.2 and 0.8), a Monte Carlo simulation was run. In </w:t>
      </w:r>
      <w:r w:rsidR="0010334C" w:rsidRPr="00CF0720">
        <w:fldChar w:fldCharType="begin"/>
      </w:r>
      <w:r w:rsidR="0010334C" w:rsidRPr="00CF0720">
        <w:instrText xml:space="preserve"> REF _Ref505351847 \h </w:instrText>
      </w:r>
      <w:r w:rsidR="0010334C" w:rsidRPr="00CF0720">
        <w:fldChar w:fldCharType="separate"/>
      </w:r>
      <w:r w:rsidR="00FB3280" w:rsidRPr="00CF0720">
        <w:t xml:space="preserve">Figure </w:t>
      </w:r>
      <w:r w:rsidR="00FB3280" w:rsidRPr="00CF0720">
        <w:rPr>
          <w:noProof/>
        </w:rPr>
        <w:t>49</w:t>
      </w:r>
      <w:r w:rsidR="0010334C" w:rsidRPr="00CF0720">
        <w:fldChar w:fldCharType="end"/>
      </w:r>
      <w:r w:rsidRPr="00CF0720">
        <w:t xml:space="preserve"> to </w:t>
      </w:r>
      <w:r w:rsidR="0010334C" w:rsidRPr="00CF0720">
        <w:fldChar w:fldCharType="begin"/>
      </w:r>
      <w:r w:rsidR="0010334C" w:rsidRPr="00CF0720">
        <w:instrText xml:space="preserve"> REF _Ref505351854 \h </w:instrText>
      </w:r>
      <w:r w:rsidR="0010334C" w:rsidRPr="00CF0720">
        <w:fldChar w:fldCharType="separate"/>
      </w:r>
      <w:r w:rsidR="00FB3280" w:rsidRPr="00CF0720">
        <w:t xml:space="preserve">Figure </w:t>
      </w:r>
      <w:r w:rsidR="00FB3280" w:rsidRPr="00CF0720">
        <w:rPr>
          <w:noProof/>
        </w:rPr>
        <w:t>52</w:t>
      </w:r>
      <w:r w:rsidR="0010334C" w:rsidRPr="00CF0720">
        <w:fldChar w:fldCharType="end"/>
      </w:r>
      <w:r w:rsidRPr="00CF0720">
        <w:t xml:space="preserve"> the ensemble curves and distribution percentiles are displayed for the various scenarios. Again, curves (2% only) were added for a spurious power level value of -30 dBm/MHz for comparison.</w:t>
      </w:r>
    </w:p>
    <w:p w:rsidR="00CA57A8" w:rsidRPr="00CF0720" w:rsidRDefault="00CA57A8" w:rsidP="00752D7C">
      <w:pPr>
        <w:jc w:val="center"/>
      </w:pPr>
      <w:r w:rsidRPr="00CF0720">
        <w:rPr>
          <w:noProof/>
          <w:lang w:val="da-DK" w:eastAsia="da-DK"/>
        </w:rPr>
        <w:drawing>
          <wp:inline distT="0" distB="0" distL="0" distR="0" wp14:anchorId="387ACD41" wp14:editId="5A20FD32">
            <wp:extent cx="4523022" cy="3538008"/>
            <wp:effectExtent l="0" t="0" r="0" b="5715"/>
            <wp:docPr id="6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pectrum\ITU\TG51\CRAF_TG51_studies\imt2020_latest\TG51_43GHz_Fig10_0709.jpg"/>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4521545" cy="3536853"/>
                    </a:xfrm>
                    <a:prstGeom prst="rect">
                      <a:avLst/>
                    </a:prstGeom>
                    <a:noFill/>
                    <a:ln w="9525">
                      <a:noFill/>
                      <a:miter lim="800000"/>
                      <a:headEnd/>
                      <a:tailEnd/>
                    </a:ln>
                  </pic:spPr>
                </pic:pic>
              </a:graphicData>
            </a:graphic>
          </wp:inline>
        </w:drawing>
      </w:r>
    </w:p>
    <w:p w:rsidR="00752D7C" w:rsidRPr="00CF0720" w:rsidRDefault="00752D7C" w:rsidP="00752D7C">
      <w:pPr>
        <w:jc w:val="center"/>
      </w:pPr>
      <w:r w:rsidRPr="00CF0720">
        <w:rPr>
          <w:noProof/>
          <w:lang w:val="da-DK" w:eastAsia="da-DK"/>
        </w:rPr>
        <w:drawing>
          <wp:inline distT="0" distB="0" distL="0" distR="0" wp14:anchorId="3E9E450D" wp14:editId="58CBCE0D">
            <wp:extent cx="4267200" cy="3337897"/>
            <wp:effectExtent l="0" t="0" r="0" b="0"/>
            <wp:docPr id="6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pectrum\ITU\TG51\CRAF_TG51_studies\imt2020_latest\TG51_43GHz_Fig10_0709.jpg"/>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4278704" cy="3346896"/>
                    </a:xfrm>
                    <a:prstGeom prst="rect">
                      <a:avLst/>
                    </a:prstGeom>
                    <a:noFill/>
                    <a:ln w="9525">
                      <a:noFill/>
                      <a:miter lim="800000"/>
                      <a:headEnd/>
                      <a:tailEnd/>
                    </a:ln>
                  </pic:spPr>
                </pic:pic>
              </a:graphicData>
            </a:graphic>
          </wp:inline>
        </w:drawing>
      </w:r>
    </w:p>
    <w:p w:rsidR="00C4253C" w:rsidRPr="00CF0720" w:rsidRDefault="00C4253C" w:rsidP="006D3105">
      <w:pPr>
        <w:pStyle w:val="Caption"/>
        <w:rPr>
          <w:lang w:val="en-GB"/>
        </w:rPr>
      </w:pPr>
      <w:bookmarkStart w:id="3801" w:name="_Ref505351847"/>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FB3280" w:rsidRPr="00CF0720">
        <w:rPr>
          <w:noProof/>
          <w:lang w:val="en-GB"/>
        </w:rPr>
        <w:t>49</w:t>
      </w:r>
      <w:r w:rsidR="003D2847" w:rsidRPr="00CF0720">
        <w:rPr>
          <w:noProof/>
          <w:lang w:val="en-GB"/>
        </w:rPr>
        <w:fldChar w:fldCharType="end"/>
      </w:r>
      <w:bookmarkEnd w:id="3801"/>
      <w:r w:rsidRPr="00CF0720">
        <w:rPr>
          <w:lang w:val="en-GB"/>
        </w:rPr>
        <w:t xml:space="preserve">: Aggregated power (uniform density, ρ=0.8) as a function of separation distance. </w:t>
      </w:r>
    </w:p>
    <w:p w:rsidR="00C4253C" w:rsidRPr="00CF0720" w:rsidRDefault="00C4253C" w:rsidP="006D3105">
      <w:pPr>
        <w:pStyle w:val="Caption"/>
        <w:rPr>
          <w:lang w:val="en-GB"/>
        </w:rPr>
      </w:pPr>
      <w:r w:rsidRPr="00CF0720">
        <w:rPr>
          <w:lang w:val="en-GB"/>
        </w:rPr>
        <w:t>Top panel: Monte Carlo simulation results for the -50 dBm/MHz spurious emission level</w:t>
      </w:r>
    </w:p>
    <w:p w:rsidR="00CA57A8" w:rsidRPr="00CF0720" w:rsidRDefault="00CA57A8" w:rsidP="00BF6105">
      <w:pPr>
        <w:pStyle w:val="Caption"/>
        <w:rPr>
          <w:lang w:val="en-GB"/>
        </w:rPr>
      </w:pPr>
      <w:r w:rsidRPr="00CF0720">
        <w:rPr>
          <w:lang w:val="en-GB"/>
        </w:rPr>
        <w:t>Bottom panel: curves for the -50 and -30 dBm/MHz spurious emission levels</w:t>
      </w:r>
    </w:p>
    <w:p w:rsidR="00CA57A8" w:rsidRPr="00CF0720" w:rsidRDefault="00752D7C" w:rsidP="00752D7C">
      <w:pPr>
        <w:jc w:val="center"/>
      </w:pPr>
      <w:r w:rsidRPr="00CF0720">
        <w:rPr>
          <w:noProof/>
          <w:lang w:val="da-DK" w:eastAsia="da-DK"/>
        </w:rPr>
        <w:lastRenderedPageBreak/>
        <w:drawing>
          <wp:inline distT="0" distB="0" distL="0" distR="0" wp14:anchorId="1DACA9C2" wp14:editId="03F93393">
            <wp:extent cx="4842904" cy="3788228"/>
            <wp:effectExtent l="19050" t="0" r="0" b="0"/>
            <wp:docPr id="6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pectrum\ITU\TG51\CRAF_TG51_studies\imt2020_latest\TG51_43GHz_Fig10_0709.jpg"/>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4850363" cy="3794063"/>
                    </a:xfrm>
                    <a:prstGeom prst="rect">
                      <a:avLst/>
                    </a:prstGeom>
                    <a:noFill/>
                    <a:ln w="9525">
                      <a:noFill/>
                      <a:miter lim="800000"/>
                      <a:headEnd/>
                      <a:tailEnd/>
                    </a:ln>
                  </pic:spPr>
                </pic:pic>
              </a:graphicData>
            </a:graphic>
          </wp:inline>
        </w:drawing>
      </w:r>
    </w:p>
    <w:p w:rsidR="00752D7C" w:rsidRPr="00CF0720" w:rsidRDefault="00752D7C" w:rsidP="00752D7C">
      <w:pPr>
        <w:jc w:val="center"/>
      </w:pPr>
      <w:r w:rsidRPr="00CF0720">
        <w:rPr>
          <w:noProof/>
          <w:lang w:val="da-DK" w:eastAsia="da-DK"/>
        </w:rPr>
        <w:drawing>
          <wp:inline distT="0" distB="0" distL="0" distR="0" wp14:anchorId="0A3C3572" wp14:editId="42DAFBE1">
            <wp:extent cx="4909704" cy="3840480"/>
            <wp:effectExtent l="19050" t="0" r="5196" b="0"/>
            <wp:docPr id="6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pectrum\ITU\TG51\CRAF_TG51_studies\imt2020_latest\TG51_43GHz_Fig10_0709.jpg"/>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4914168" cy="3843972"/>
                    </a:xfrm>
                    <a:prstGeom prst="rect">
                      <a:avLst/>
                    </a:prstGeom>
                    <a:noFill/>
                    <a:ln w="9525">
                      <a:noFill/>
                      <a:miter lim="800000"/>
                      <a:headEnd/>
                      <a:tailEnd/>
                    </a:ln>
                  </pic:spPr>
                </pic:pic>
              </a:graphicData>
            </a:graphic>
          </wp:inline>
        </w:drawing>
      </w:r>
    </w:p>
    <w:p w:rsidR="00CA57A8" w:rsidRPr="00CF0720" w:rsidRDefault="00C4253C" w:rsidP="006D3105">
      <w:pPr>
        <w:pStyle w:val="Caption"/>
        <w:rPr>
          <w:lang w:val="en-GB"/>
        </w:rPr>
      </w:pPr>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FB3280" w:rsidRPr="00CF0720">
        <w:rPr>
          <w:noProof/>
          <w:lang w:val="en-GB"/>
        </w:rPr>
        <w:t>50</w:t>
      </w:r>
      <w:r w:rsidR="003D2847" w:rsidRPr="00CF0720">
        <w:rPr>
          <w:noProof/>
          <w:lang w:val="en-GB"/>
        </w:rPr>
        <w:fldChar w:fldCharType="end"/>
      </w:r>
      <w:r w:rsidRPr="00CF0720">
        <w:rPr>
          <w:lang w:val="en-GB"/>
        </w:rPr>
        <w:t xml:space="preserve">: </w:t>
      </w:r>
      <w:r w:rsidR="00CA57A8" w:rsidRPr="00CF0720">
        <w:rPr>
          <w:lang w:val="en-GB"/>
        </w:rPr>
        <w:t xml:space="preserve">Aggregated power (clustered, ρ=0.8) as a function of separation distance. </w:t>
      </w:r>
    </w:p>
    <w:p w:rsidR="00CA57A8" w:rsidRPr="00CF0720" w:rsidRDefault="00CA57A8" w:rsidP="006D3105">
      <w:pPr>
        <w:pStyle w:val="Caption"/>
        <w:rPr>
          <w:lang w:val="en-GB"/>
        </w:rPr>
      </w:pPr>
      <w:r w:rsidRPr="00CF0720">
        <w:rPr>
          <w:lang w:val="en-GB"/>
        </w:rPr>
        <w:t>Top panel: Monte Carlo simulation results for the -50 dBm/MHz spurious emission level</w:t>
      </w:r>
    </w:p>
    <w:p w:rsidR="00CA57A8" w:rsidRPr="00CF0720" w:rsidRDefault="00CA57A8" w:rsidP="006D3105">
      <w:pPr>
        <w:pStyle w:val="Caption"/>
        <w:rPr>
          <w:lang w:val="en-GB"/>
        </w:rPr>
      </w:pPr>
      <w:r w:rsidRPr="00CF0720">
        <w:rPr>
          <w:lang w:val="en-GB"/>
        </w:rPr>
        <w:t>Bottom panel: curves for the -50 and -30 dBm/MHz spurious emission levels</w:t>
      </w:r>
    </w:p>
    <w:p w:rsidR="00CA57A8" w:rsidRPr="00CF0720" w:rsidRDefault="00CA57A8" w:rsidP="00752D7C">
      <w:pPr>
        <w:jc w:val="center"/>
      </w:pPr>
    </w:p>
    <w:p w:rsidR="00752D7C" w:rsidRPr="00CF0720" w:rsidRDefault="00752D7C" w:rsidP="006D3105">
      <w:pPr>
        <w:pStyle w:val="Caption"/>
        <w:rPr>
          <w:lang w:val="en-GB"/>
        </w:rPr>
      </w:pPr>
      <w:r w:rsidRPr="00CF0720">
        <w:rPr>
          <w:noProof/>
          <w:lang w:eastAsia="da-DK"/>
        </w:rPr>
        <w:lastRenderedPageBreak/>
        <w:drawing>
          <wp:inline distT="0" distB="0" distL="0" distR="0" wp14:anchorId="65FDB9AF" wp14:editId="51C94B56">
            <wp:extent cx="4842905" cy="3788228"/>
            <wp:effectExtent l="19050" t="0" r="0" b="0"/>
            <wp:docPr id="6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pectrum\ITU\TG51\CRAF_TG51_studies\imt2020_latest\TG51_43GHz_Fig10_0709.jpg"/>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4848950" cy="3792957"/>
                    </a:xfrm>
                    <a:prstGeom prst="rect">
                      <a:avLst/>
                    </a:prstGeom>
                    <a:noFill/>
                    <a:ln w="9525">
                      <a:noFill/>
                      <a:miter lim="800000"/>
                      <a:headEnd/>
                      <a:tailEnd/>
                    </a:ln>
                  </pic:spPr>
                </pic:pic>
              </a:graphicData>
            </a:graphic>
          </wp:inline>
        </w:drawing>
      </w:r>
    </w:p>
    <w:p w:rsidR="00752D7C" w:rsidRPr="00CF0720" w:rsidRDefault="00752D7C" w:rsidP="00752D7C">
      <w:pPr>
        <w:jc w:val="center"/>
      </w:pPr>
      <w:r w:rsidRPr="00CF0720">
        <w:rPr>
          <w:noProof/>
          <w:lang w:val="da-DK" w:eastAsia="da-DK"/>
        </w:rPr>
        <w:drawing>
          <wp:inline distT="0" distB="0" distL="0" distR="0" wp14:anchorId="325BF723" wp14:editId="0D24CBD7">
            <wp:extent cx="4993201" cy="3905794"/>
            <wp:effectExtent l="19050" t="0" r="0" b="0"/>
            <wp:docPr id="6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pectrum\ITU\TG51\CRAF_TG51_studies\imt2020_latest\TG51_43GHz_Fig10_0709.jpg"/>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4998935" cy="3910279"/>
                    </a:xfrm>
                    <a:prstGeom prst="rect">
                      <a:avLst/>
                    </a:prstGeom>
                    <a:noFill/>
                    <a:ln w="9525">
                      <a:noFill/>
                      <a:miter lim="800000"/>
                      <a:headEnd/>
                      <a:tailEnd/>
                    </a:ln>
                  </pic:spPr>
                </pic:pic>
              </a:graphicData>
            </a:graphic>
          </wp:inline>
        </w:drawing>
      </w:r>
    </w:p>
    <w:p w:rsidR="00CA57A8" w:rsidRPr="00CF0720" w:rsidRDefault="00C4253C" w:rsidP="006D3105">
      <w:pPr>
        <w:pStyle w:val="Caption"/>
        <w:rPr>
          <w:lang w:val="en-GB"/>
        </w:rPr>
      </w:pPr>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FB3280" w:rsidRPr="00CF0720">
        <w:rPr>
          <w:noProof/>
          <w:lang w:val="en-GB"/>
        </w:rPr>
        <w:t>51</w:t>
      </w:r>
      <w:r w:rsidR="003D2847" w:rsidRPr="00CF0720">
        <w:rPr>
          <w:noProof/>
          <w:lang w:val="en-GB"/>
        </w:rPr>
        <w:fldChar w:fldCharType="end"/>
      </w:r>
      <w:r w:rsidRPr="00CF0720">
        <w:rPr>
          <w:lang w:val="en-GB"/>
        </w:rPr>
        <w:t xml:space="preserve">: </w:t>
      </w:r>
      <w:r w:rsidR="00CA57A8" w:rsidRPr="00CF0720">
        <w:rPr>
          <w:lang w:val="en-GB"/>
        </w:rPr>
        <w:t>Aggregated power (uniform density, ρ=0.2) as a function of separation distance</w:t>
      </w:r>
    </w:p>
    <w:p w:rsidR="00CA57A8" w:rsidRPr="00CF0720" w:rsidRDefault="00CA57A8" w:rsidP="006D3105">
      <w:pPr>
        <w:pStyle w:val="Caption"/>
        <w:rPr>
          <w:lang w:val="en-GB"/>
        </w:rPr>
      </w:pPr>
      <w:r w:rsidRPr="00CF0720">
        <w:rPr>
          <w:lang w:val="en-GB"/>
        </w:rPr>
        <w:t>Top panel: Monte Carlo simulation results for the -50 dBm/MHz spurious emission level</w:t>
      </w:r>
    </w:p>
    <w:p w:rsidR="00CA57A8" w:rsidRPr="00CF0720" w:rsidRDefault="00CA57A8" w:rsidP="006D3105">
      <w:pPr>
        <w:pStyle w:val="Caption"/>
        <w:rPr>
          <w:lang w:val="en-GB"/>
        </w:rPr>
      </w:pPr>
      <w:r w:rsidRPr="00CF0720">
        <w:rPr>
          <w:lang w:val="en-GB"/>
        </w:rPr>
        <w:t>Bottom panel: curves for the -50 and -30 dBm/MHz spurious emission levels</w:t>
      </w:r>
    </w:p>
    <w:p w:rsidR="00CA57A8" w:rsidRPr="00CF0720" w:rsidRDefault="00CA57A8" w:rsidP="00752D7C">
      <w:pPr>
        <w:jc w:val="center"/>
      </w:pPr>
    </w:p>
    <w:p w:rsidR="00752D7C" w:rsidRPr="00CF0720" w:rsidRDefault="00752D7C" w:rsidP="006D3105">
      <w:pPr>
        <w:pStyle w:val="Caption"/>
        <w:rPr>
          <w:lang w:val="en-GB"/>
        </w:rPr>
      </w:pPr>
      <w:r w:rsidRPr="00CF0720">
        <w:rPr>
          <w:noProof/>
          <w:lang w:eastAsia="da-DK"/>
        </w:rPr>
        <w:lastRenderedPageBreak/>
        <w:drawing>
          <wp:inline distT="0" distB="0" distL="0" distR="0" wp14:anchorId="57ACAD94" wp14:editId="168BE2A1">
            <wp:extent cx="4951191" cy="3872931"/>
            <wp:effectExtent l="0" t="0" r="0" b="0"/>
            <wp:docPr id="7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pectrum\ITU\TG51\CRAF_TG51_studies\imt2020_latest\TG51_43GHz_Fig10_0709.jpg"/>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4951191" cy="3872931"/>
                    </a:xfrm>
                    <a:prstGeom prst="rect">
                      <a:avLst/>
                    </a:prstGeom>
                    <a:noFill/>
                    <a:ln w="9525">
                      <a:noFill/>
                      <a:miter lim="800000"/>
                      <a:headEnd/>
                      <a:tailEnd/>
                    </a:ln>
                  </pic:spPr>
                </pic:pic>
              </a:graphicData>
            </a:graphic>
          </wp:inline>
        </w:drawing>
      </w:r>
    </w:p>
    <w:p w:rsidR="00752D7C" w:rsidRPr="00CF0720" w:rsidRDefault="00752D7C" w:rsidP="006D3105">
      <w:pPr>
        <w:pStyle w:val="Caption"/>
        <w:rPr>
          <w:lang w:val="en-GB"/>
        </w:rPr>
      </w:pPr>
      <w:r w:rsidRPr="00CF0720">
        <w:rPr>
          <w:noProof/>
          <w:lang w:eastAsia="da-DK"/>
        </w:rPr>
        <w:drawing>
          <wp:inline distT="0" distB="0" distL="0" distR="0" wp14:anchorId="0F82087E" wp14:editId="0A8C80A0">
            <wp:extent cx="4952249" cy="3873760"/>
            <wp:effectExtent l="0" t="0" r="0" b="0"/>
            <wp:docPr id="7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pectrum\ITU\TG51\CRAF_TG51_studies\imt2020_latest\TG51_43GHz_Fig10_0709.jpg"/>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4952249" cy="3873760"/>
                    </a:xfrm>
                    <a:prstGeom prst="rect">
                      <a:avLst/>
                    </a:prstGeom>
                    <a:noFill/>
                    <a:ln w="9525">
                      <a:noFill/>
                      <a:miter lim="800000"/>
                      <a:headEnd/>
                      <a:tailEnd/>
                    </a:ln>
                  </pic:spPr>
                </pic:pic>
              </a:graphicData>
            </a:graphic>
          </wp:inline>
        </w:drawing>
      </w:r>
    </w:p>
    <w:p w:rsidR="00CA57A8" w:rsidRPr="00CF0720" w:rsidRDefault="00C4253C" w:rsidP="006D3105">
      <w:pPr>
        <w:pStyle w:val="Caption"/>
        <w:rPr>
          <w:lang w:val="en-GB"/>
        </w:rPr>
      </w:pPr>
      <w:bookmarkStart w:id="3802" w:name="_Ref505351854"/>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FB3280" w:rsidRPr="00CF0720">
        <w:rPr>
          <w:noProof/>
          <w:lang w:val="en-GB"/>
        </w:rPr>
        <w:t>52</w:t>
      </w:r>
      <w:r w:rsidR="003D2847" w:rsidRPr="00CF0720">
        <w:rPr>
          <w:noProof/>
          <w:lang w:val="en-GB"/>
        </w:rPr>
        <w:fldChar w:fldCharType="end"/>
      </w:r>
      <w:bookmarkEnd w:id="3802"/>
      <w:r w:rsidRPr="00CF0720">
        <w:rPr>
          <w:lang w:val="en-GB"/>
        </w:rPr>
        <w:t xml:space="preserve">: </w:t>
      </w:r>
      <w:r w:rsidR="00CA57A8" w:rsidRPr="00CF0720">
        <w:rPr>
          <w:lang w:val="en-GB"/>
        </w:rPr>
        <w:t>Aggregated power (clustered, ρ=0.2) as a function of separation distance</w:t>
      </w:r>
    </w:p>
    <w:p w:rsidR="00CA57A8" w:rsidRPr="00CF0720" w:rsidRDefault="00CA57A8" w:rsidP="00752D7C">
      <w:pPr>
        <w:pStyle w:val="Caption"/>
        <w:rPr>
          <w:lang w:val="en-GB"/>
        </w:rPr>
      </w:pPr>
      <w:r w:rsidRPr="00CF0720">
        <w:rPr>
          <w:lang w:val="en-GB"/>
        </w:rPr>
        <w:t xml:space="preserve">Top panel: Monte Carlo simulation results for the -50 </w:t>
      </w:r>
      <w:r w:rsidR="00752D7C" w:rsidRPr="00CF0720">
        <w:rPr>
          <w:lang w:val="en-GB"/>
        </w:rPr>
        <w:t>dBm/MHz spurious emission level</w:t>
      </w:r>
    </w:p>
    <w:p w:rsidR="00CA57A8" w:rsidRPr="00CF0720" w:rsidRDefault="00CA57A8" w:rsidP="006D3105">
      <w:pPr>
        <w:pStyle w:val="Caption"/>
        <w:rPr>
          <w:lang w:val="en-GB"/>
        </w:rPr>
      </w:pPr>
      <w:r w:rsidRPr="00CF0720">
        <w:rPr>
          <w:lang w:val="en-GB"/>
        </w:rPr>
        <w:t>Bottom panel: curves for the -50 and -30 dBm/MHz spurious emission levels</w:t>
      </w:r>
    </w:p>
    <w:p w:rsidR="00B76853" w:rsidRPr="00CF0720" w:rsidRDefault="00B76853">
      <w:r w:rsidRPr="00CF0720">
        <w:br w:type="page"/>
      </w:r>
    </w:p>
    <w:p w:rsidR="00CA57A8" w:rsidRPr="00CF0720" w:rsidRDefault="00CA57A8" w:rsidP="00752D7C">
      <w:pPr>
        <w:jc w:val="center"/>
      </w:pPr>
    </w:p>
    <w:p w:rsidR="00C4253C" w:rsidRPr="00CF0720" w:rsidRDefault="00C4253C" w:rsidP="00C4253C">
      <w:pPr>
        <w:pStyle w:val="ECCAnnexheading3"/>
        <w:rPr>
          <w:lang w:val="en-GB"/>
        </w:rPr>
      </w:pPr>
      <w:r w:rsidRPr="00CF0720">
        <w:rPr>
          <w:lang w:val="en-GB"/>
        </w:rPr>
        <w:t>Summary and analysis of the results</w:t>
      </w:r>
    </w:p>
    <w:p w:rsidR="00CA57A8" w:rsidRPr="00CF0720" w:rsidRDefault="00CA57A8">
      <w:r w:rsidRPr="00CF0720">
        <w:t>For the generic compatibility study between the RAS in the frequency range 3.33-3.35 GHz and IMT systems in the frequency band 3.4-3.6 GHz it was assumed that the RAS will be affected in the spurious domain of the emission mask of the IMT devices. Both single-interferer and aggregate emission scenarios were studied.</w:t>
      </w:r>
    </w:p>
    <w:p w:rsidR="00CA57A8" w:rsidRPr="00CF0720" w:rsidRDefault="00CA57A8">
      <w:r w:rsidRPr="00CF0720">
        <w:t xml:space="preserve">Results are listed in </w:t>
      </w:r>
      <w:r w:rsidR="0010334C" w:rsidRPr="00CF0720">
        <w:fldChar w:fldCharType="begin"/>
      </w:r>
      <w:r w:rsidR="0010334C" w:rsidRPr="00CF0720">
        <w:instrText xml:space="preserve"> REF _Ref505351975 \h </w:instrText>
      </w:r>
      <w:r w:rsidR="0010334C" w:rsidRPr="00CF0720">
        <w:fldChar w:fldCharType="separate"/>
      </w:r>
      <w:r w:rsidR="00FB3280" w:rsidRPr="00CF0720">
        <w:t xml:space="preserve">Table </w:t>
      </w:r>
      <w:r w:rsidR="00FB3280" w:rsidRPr="00CF0720">
        <w:rPr>
          <w:noProof/>
        </w:rPr>
        <w:t>41</w:t>
      </w:r>
      <w:r w:rsidR="0010334C" w:rsidRPr="00CF0720">
        <w:fldChar w:fldCharType="end"/>
      </w:r>
      <w:r w:rsidR="0010334C" w:rsidRPr="00CF0720">
        <w:t xml:space="preserve"> </w:t>
      </w:r>
      <w:r w:rsidRPr="00CF0720">
        <w:t xml:space="preserve">as separation distances, or exclusion zone radii, around RAS stations for two levels of spurious emission from IMT equipment. The assumed nominal level (power spectral density) of spurious emission into the RAS band is -50 dBm/MHz. The entries for the </w:t>
      </w:r>
      <w:r w:rsidRPr="00CF0720">
        <w:noBreakHyphen/>
        <w:t>30 dBm/MHz level are provided for comparison. For the single-interferer case radii were calculated for two different kinds of environmental zones (urban and rural). However, as clutter types and antenna heights are equal currently, the results are identical.</w:t>
      </w:r>
    </w:p>
    <w:p w:rsidR="00CA57A8" w:rsidRPr="00CF0720" w:rsidRDefault="0032791C">
      <w:r>
        <w:rPr>
          <w:noProof/>
          <w:lang w:eastAsia="da-DK"/>
        </w:rPr>
        <w:pict>
          <v:shape id="_x0000_s1051" type="#_x0000_t136" style="position:absolute;left:0;text-align:left;margin-left:-45.25pt;margin-top:238.05pt;width:485.35pt;height:194.1pt;rotation:315;z-index:-251564032;mso-position-horizontal-relative:margin;mso-position-vertical-relative:margin" o:allowincell="f" fillcolor="silver" stroked="f">
            <v:fill opacity=".5"/>
            <v:textpath style="font-family:&quot;Arial&quot;;font-size:1pt" string="DRAFT"/>
            <w10:wrap anchorx="margin" anchory="margin"/>
          </v:shape>
        </w:pict>
      </w:r>
      <w:r w:rsidR="00CA57A8" w:rsidRPr="00CF0720">
        <w:t>For spurious emissions of IMT systems at the -50 dBm/MHz level, in a typical deployment scenario assuming a constant density of BSs and UEs around an RAS station, for user equipment  separation distances of 1 km will be required for a single interferer and 3 km for aggregate emissions,  whereas for base stations separation distances are 22 km for a single interferer and 11 km for the aggregate scenario. If the combined aggregated emissions of both BSs and UEs are considered, a separation distance of 14 km is necessary. Here, only the uniform-density results (ρ=0.8) for the aggregation have been considered, because the final clustering properties to be used are not known yet. If the spurious emission limits were significantly relaxed to -30 dBm/MHz, much larger separation distances were necessary, of about 60 km for UE and BS combined (aggregate scenario).</w:t>
      </w:r>
    </w:p>
    <w:p w:rsidR="00CA57A8" w:rsidRPr="00CF0720" w:rsidRDefault="00CA57A8">
      <w:r w:rsidRPr="00CF0720">
        <w:t>A flat-earth terrain profile was used in all cases; separation distances will decrease in case of mountainous terrain. Concerning the use of detailed terrain profiles, it is noted that for a similar generic study regarding the RAS in the passive band 23.6-24 GHz (Document 5</w:t>
      </w:r>
      <w:r w:rsidR="0010334C" w:rsidRPr="00CF0720">
        <w:t>-</w:t>
      </w:r>
      <w:r w:rsidRPr="00CF0720">
        <w:t>1/162</w:t>
      </w:r>
      <w:r w:rsidR="0010334C" w:rsidRPr="00CF0720">
        <w:t xml:space="preserve"> </w:t>
      </w:r>
      <w:r w:rsidR="0010334C" w:rsidRPr="00CF0720">
        <w:fldChar w:fldCharType="begin"/>
      </w:r>
      <w:r w:rsidR="0010334C" w:rsidRPr="00CF0720">
        <w:instrText xml:space="preserve"> REF _Ref505352203 \r \h </w:instrText>
      </w:r>
      <w:r w:rsidR="0010334C" w:rsidRPr="00CF0720">
        <w:fldChar w:fldCharType="separate"/>
      </w:r>
      <w:r w:rsidR="00FB3280" w:rsidRPr="00CF0720">
        <w:t>[56]</w:t>
      </w:r>
      <w:r w:rsidR="0010334C" w:rsidRPr="00CF0720">
        <w:fldChar w:fldCharType="end"/>
      </w:r>
      <w:r w:rsidRPr="00CF0720">
        <w:t>) the results for the single-interferer scenario are consistent with those of Document 5-1/73</w:t>
      </w:r>
      <w:r w:rsidR="0010334C" w:rsidRPr="00CF0720">
        <w:t xml:space="preserve"> </w:t>
      </w:r>
      <w:r w:rsidR="00FB3280" w:rsidRPr="00CF0720">
        <w:fldChar w:fldCharType="begin"/>
      </w:r>
      <w:r w:rsidR="00FB3280" w:rsidRPr="00CF0720">
        <w:instrText xml:space="preserve"> REF _Ref505351263 \r \h </w:instrText>
      </w:r>
      <w:r w:rsidR="00FB3280" w:rsidRPr="00CF0720">
        <w:fldChar w:fldCharType="separate"/>
      </w:r>
      <w:r w:rsidR="00FB3280" w:rsidRPr="00CF0720">
        <w:t>[53]</w:t>
      </w:r>
      <w:r w:rsidR="00FB3280" w:rsidRPr="00CF0720">
        <w:fldChar w:fldCharType="end"/>
      </w:r>
      <w:r w:rsidR="00FB3280" w:rsidRPr="00CF0720">
        <w:t xml:space="preserve"> </w:t>
      </w:r>
      <w:r w:rsidRPr="00CF0720">
        <w:t>where detailed terrain profiles were used.</w:t>
      </w:r>
    </w:p>
    <w:p w:rsidR="00CA57A8" w:rsidRPr="00CF0720" w:rsidRDefault="00C4253C" w:rsidP="006D3105">
      <w:pPr>
        <w:pStyle w:val="Caption"/>
        <w:rPr>
          <w:lang w:val="en-GB"/>
        </w:rPr>
      </w:pPr>
      <w:bookmarkStart w:id="3803" w:name="_Ref505351975"/>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FB3280" w:rsidRPr="00CF0720">
        <w:rPr>
          <w:noProof/>
          <w:lang w:val="en-GB"/>
        </w:rPr>
        <w:t>41</w:t>
      </w:r>
      <w:r w:rsidR="003D2847" w:rsidRPr="00CF0720">
        <w:rPr>
          <w:noProof/>
          <w:lang w:val="en-GB"/>
        </w:rPr>
        <w:fldChar w:fldCharType="end"/>
      </w:r>
      <w:bookmarkEnd w:id="3803"/>
      <w:r w:rsidRPr="00CF0720">
        <w:rPr>
          <w:lang w:val="en-GB"/>
        </w:rPr>
        <w:t xml:space="preserve">: </w:t>
      </w:r>
      <w:r w:rsidR="00CA57A8" w:rsidRPr="00CF0720">
        <w:rPr>
          <w:lang w:val="en-GB"/>
        </w:rPr>
        <w:t>Separation distances around RAS stations for various scenarios, ρ=0.8</w:t>
      </w:r>
    </w:p>
    <w:tbl>
      <w:tblPr>
        <w:tblStyle w:val="ECCTable-redheader"/>
        <w:tblW w:w="0" w:type="auto"/>
        <w:tblInd w:w="0" w:type="dxa"/>
        <w:tblLayout w:type="fixed"/>
        <w:tblLook w:val="04A0" w:firstRow="1" w:lastRow="0" w:firstColumn="1" w:lastColumn="0" w:noHBand="0" w:noVBand="1"/>
      </w:tblPr>
      <w:tblGrid>
        <w:gridCol w:w="1579"/>
        <w:gridCol w:w="1557"/>
        <w:gridCol w:w="2213"/>
        <w:gridCol w:w="2213"/>
        <w:gridCol w:w="2293"/>
      </w:tblGrid>
      <w:tr w:rsidR="00CA57A8" w:rsidRPr="00CF0720" w:rsidTr="006D3105">
        <w:trPr>
          <w:cnfStyle w:val="100000000000" w:firstRow="1" w:lastRow="0" w:firstColumn="0" w:lastColumn="0" w:oddVBand="0" w:evenVBand="0" w:oddHBand="0" w:evenHBand="0" w:firstRowFirstColumn="0" w:firstRowLastColumn="0" w:lastRowFirstColumn="0" w:lastRowLastColumn="0"/>
        </w:trPr>
        <w:tc>
          <w:tcPr>
            <w:tcW w:w="1579" w:type="dxa"/>
          </w:tcPr>
          <w:p w:rsidR="00CA57A8" w:rsidRPr="00CF0720" w:rsidRDefault="00CA57A8">
            <w:r w:rsidRPr="00CF0720">
              <w:t>Zone</w:t>
            </w:r>
          </w:p>
        </w:tc>
        <w:tc>
          <w:tcPr>
            <w:tcW w:w="1557" w:type="dxa"/>
          </w:tcPr>
          <w:p w:rsidR="00CA57A8" w:rsidRPr="00CF0720" w:rsidRDefault="00CA57A8">
            <w:r w:rsidRPr="00CF0720">
              <w:t>Pspurious (dBm/MHz)</w:t>
            </w:r>
          </w:p>
        </w:tc>
        <w:tc>
          <w:tcPr>
            <w:tcW w:w="2213" w:type="dxa"/>
          </w:tcPr>
          <w:p w:rsidR="00CA57A8" w:rsidRPr="00CF0720" w:rsidRDefault="00CA57A8">
            <w:r w:rsidRPr="00CF0720">
              <w:t>Separation distance for BS (km)</w:t>
            </w:r>
          </w:p>
        </w:tc>
        <w:tc>
          <w:tcPr>
            <w:tcW w:w="2213" w:type="dxa"/>
          </w:tcPr>
          <w:p w:rsidR="00CA57A8" w:rsidRPr="00CF0720" w:rsidRDefault="00CA57A8">
            <w:r w:rsidRPr="00CF0720">
              <w:t>Separation distance for UE (km)</w:t>
            </w:r>
          </w:p>
        </w:tc>
        <w:tc>
          <w:tcPr>
            <w:tcW w:w="2293" w:type="dxa"/>
          </w:tcPr>
          <w:p w:rsidR="00CA57A8" w:rsidRPr="00CF0720" w:rsidRDefault="00CA57A8">
            <w:r w:rsidRPr="00CF0720">
              <w:t>Separation distance for BS+UE (km)</w:t>
            </w:r>
          </w:p>
        </w:tc>
      </w:tr>
      <w:tr w:rsidR="00CA57A8" w:rsidRPr="00CF0720" w:rsidTr="006D3105">
        <w:tc>
          <w:tcPr>
            <w:tcW w:w="9855" w:type="dxa"/>
            <w:gridSpan w:val="5"/>
          </w:tcPr>
          <w:p w:rsidR="00CA57A8" w:rsidRPr="00CF0720" w:rsidRDefault="00CA57A8">
            <w:r w:rsidRPr="00CF0720">
              <w:t>Single interferer</w:t>
            </w:r>
          </w:p>
        </w:tc>
      </w:tr>
      <w:tr w:rsidR="00CA57A8" w:rsidRPr="00CF0720" w:rsidTr="006D3105">
        <w:tc>
          <w:tcPr>
            <w:tcW w:w="1579" w:type="dxa"/>
          </w:tcPr>
          <w:p w:rsidR="00CA57A8" w:rsidRPr="00CF0720" w:rsidRDefault="00CA57A8">
            <w:r w:rsidRPr="00CF0720">
              <w:t>Urban</w:t>
            </w:r>
          </w:p>
        </w:tc>
        <w:tc>
          <w:tcPr>
            <w:tcW w:w="1557" w:type="dxa"/>
          </w:tcPr>
          <w:p w:rsidR="00CA57A8" w:rsidRPr="00CF0720" w:rsidRDefault="00CA57A8">
            <w:r w:rsidRPr="00CF0720">
              <w:t>-50</w:t>
            </w:r>
          </w:p>
        </w:tc>
        <w:tc>
          <w:tcPr>
            <w:tcW w:w="2213" w:type="dxa"/>
          </w:tcPr>
          <w:p w:rsidR="00CA57A8" w:rsidRPr="00CF0720" w:rsidRDefault="00CA57A8">
            <w:r w:rsidRPr="00CF0720">
              <w:t>22</w:t>
            </w:r>
          </w:p>
        </w:tc>
        <w:tc>
          <w:tcPr>
            <w:tcW w:w="2213" w:type="dxa"/>
          </w:tcPr>
          <w:p w:rsidR="00CA57A8" w:rsidRPr="00CF0720" w:rsidRDefault="00CA57A8">
            <w:r w:rsidRPr="00CF0720">
              <w:t xml:space="preserve"> 1</w:t>
            </w:r>
          </w:p>
        </w:tc>
        <w:tc>
          <w:tcPr>
            <w:tcW w:w="2293" w:type="dxa"/>
          </w:tcPr>
          <w:p w:rsidR="00CA57A8" w:rsidRPr="00CF0720" w:rsidRDefault="00CA57A8">
            <w:r w:rsidRPr="00CF0720">
              <w:t>n/a</w:t>
            </w:r>
          </w:p>
        </w:tc>
      </w:tr>
      <w:tr w:rsidR="00CA57A8" w:rsidRPr="00CF0720" w:rsidTr="006D3105">
        <w:tc>
          <w:tcPr>
            <w:tcW w:w="1579" w:type="dxa"/>
          </w:tcPr>
          <w:p w:rsidR="00CA57A8" w:rsidRPr="00CF0720" w:rsidRDefault="00CA57A8">
            <w:r w:rsidRPr="00CF0720">
              <w:t>Rural</w:t>
            </w:r>
          </w:p>
        </w:tc>
        <w:tc>
          <w:tcPr>
            <w:tcW w:w="1557" w:type="dxa"/>
          </w:tcPr>
          <w:p w:rsidR="00CA57A8" w:rsidRPr="00CF0720" w:rsidRDefault="00CA57A8">
            <w:r w:rsidRPr="00CF0720">
              <w:t>-50</w:t>
            </w:r>
          </w:p>
        </w:tc>
        <w:tc>
          <w:tcPr>
            <w:tcW w:w="2213" w:type="dxa"/>
          </w:tcPr>
          <w:p w:rsidR="00CA57A8" w:rsidRPr="00CF0720" w:rsidRDefault="00CA57A8">
            <w:r w:rsidRPr="00CF0720">
              <w:t>22</w:t>
            </w:r>
          </w:p>
        </w:tc>
        <w:tc>
          <w:tcPr>
            <w:tcW w:w="2213" w:type="dxa"/>
          </w:tcPr>
          <w:p w:rsidR="00CA57A8" w:rsidRPr="00CF0720" w:rsidRDefault="00CA57A8">
            <w:r w:rsidRPr="00CF0720">
              <w:t>1</w:t>
            </w:r>
          </w:p>
        </w:tc>
        <w:tc>
          <w:tcPr>
            <w:tcW w:w="2293" w:type="dxa"/>
          </w:tcPr>
          <w:p w:rsidR="00CA57A8" w:rsidRPr="00CF0720" w:rsidRDefault="00CA57A8">
            <w:r w:rsidRPr="00CF0720">
              <w:t>n/a</w:t>
            </w:r>
          </w:p>
        </w:tc>
      </w:tr>
      <w:tr w:rsidR="00CA57A8" w:rsidRPr="00CF0720" w:rsidTr="006D3105">
        <w:tc>
          <w:tcPr>
            <w:tcW w:w="1579" w:type="dxa"/>
          </w:tcPr>
          <w:p w:rsidR="00CA57A8" w:rsidRPr="00CF0720" w:rsidRDefault="00CA57A8">
            <w:r w:rsidRPr="00CF0720">
              <w:t>Urban</w:t>
            </w:r>
          </w:p>
        </w:tc>
        <w:tc>
          <w:tcPr>
            <w:tcW w:w="1557" w:type="dxa"/>
          </w:tcPr>
          <w:p w:rsidR="00CA57A8" w:rsidRPr="00CF0720" w:rsidRDefault="00CA57A8">
            <w:r w:rsidRPr="00CF0720">
              <w:t>-30</w:t>
            </w:r>
          </w:p>
        </w:tc>
        <w:tc>
          <w:tcPr>
            <w:tcW w:w="2213" w:type="dxa"/>
          </w:tcPr>
          <w:p w:rsidR="00CA57A8" w:rsidRPr="00CF0720" w:rsidRDefault="00CA57A8">
            <w:r w:rsidRPr="00CF0720">
              <w:t>62</w:t>
            </w:r>
          </w:p>
        </w:tc>
        <w:tc>
          <w:tcPr>
            <w:tcW w:w="2213" w:type="dxa"/>
          </w:tcPr>
          <w:p w:rsidR="00CA57A8" w:rsidRPr="00CF0720" w:rsidRDefault="00CA57A8">
            <w:r w:rsidRPr="00CF0720">
              <w:t>9</w:t>
            </w:r>
          </w:p>
        </w:tc>
        <w:tc>
          <w:tcPr>
            <w:tcW w:w="2293" w:type="dxa"/>
          </w:tcPr>
          <w:p w:rsidR="00CA57A8" w:rsidRPr="00CF0720" w:rsidRDefault="00CA57A8">
            <w:r w:rsidRPr="00CF0720">
              <w:t>n/a</w:t>
            </w:r>
          </w:p>
        </w:tc>
      </w:tr>
      <w:tr w:rsidR="00CA57A8" w:rsidRPr="00CF0720" w:rsidTr="006D3105">
        <w:tc>
          <w:tcPr>
            <w:tcW w:w="1579" w:type="dxa"/>
          </w:tcPr>
          <w:p w:rsidR="00CA57A8" w:rsidRPr="00CF0720" w:rsidRDefault="00CA57A8">
            <w:r w:rsidRPr="00CF0720">
              <w:t>Rural</w:t>
            </w:r>
          </w:p>
        </w:tc>
        <w:tc>
          <w:tcPr>
            <w:tcW w:w="1557" w:type="dxa"/>
          </w:tcPr>
          <w:p w:rsidR="00CA57A8" w:rsidRPr="00CF0720" w:rsidRDefault="00CA57A8">
            <w:r w:rsidRPr="00CF0720">
              <w:t>-30</w:t>
            </w:r>
          </w:p>
        </w:tc>
        <w:tc>
          <w:tcPr>
            <w:tcW w:w="2213" w:type="dxa"/>
          </w:tcPr>
          <w:p w:rsidR="00CA57A8" w:rsidRPr="00CF0720" w:rsidRDefault="00CA57A8">
            <w:r w:rsidRPr="00CF0720">
              <w:t>62</w:t>
            </w:r>
          </w:p>
        </w:tc>
        <w:tc>
          <w:tcPr>
            <w:tcW w:w="2213" w:type="dxa"/>
          </w:tcPr>
          <w:p w:rsidR="00CA57A8" w:rsidRPr="00CF0720" w:rsidRDefault="00CA57A8">
            <w:r w:rsidRPr="00CF0720">
              <w:t>9</w:t>
            </w:r>
          </w:p>
        </w:tc>
        <w:tc>
          <w:tcPr>
            <w:tcW w:w="2293" w:type="dxa"/>
          </w:tcPr>
          <w:p w:rsidR="00CA57A8" w:rsidRPr="00CF0720" w:rsidRDefault="00CA57A8">
            <w:r w:rsidRPr="00CF0720">
              <w:t>n/a</w:t>
            </w:r>
          </w:p>
        </w:tc>
      </w:tr>
      <w:tr w:rsidR="00CA57A8" w:rsidRPr="00CF0720" w:rsidTr="006D3105">
        <w:tc>
          <w:tcPr>
            <w:tcW w:w="7562" w:type="dxa"/>
            <w:gridSpan w:val="4"/>
          </w:tcPr>
          <w:p w:rsidR="00CA57A8" w:rsidRPr="00CF0720" w:rsidRDefault="00CA57A8">
            <w:r w:rsidRPr="00CF0720">
              <w:t>Aggregate scenario, uniform density (2%)</w:t>
            </w:r>
          </w:p>
        </w:tc>
        <w:tc>
          <w:tcPr>
            <w:tcW w:w="2293" w:type="dxa"/>
          </w:tcPr>
          <w:p w:rsidR="00CA57A8" w:rsidRPr="00CF0720" w:rsidRDefault="00CA57A8"/>
        </w:tc>
      </w:tr>
      <w:tr w:rsidR="00CA57A8" w:rsidRPr="00CF0720" w:rsidTr="006D3105">
        <w:tc>
          <w:tcPr>
            <w:tcW w:w="1579" w:type="dxa"/>
            <w:vMerge w:val="restart"/>
          </w:tcPr>
          <w:p w:rsidR="00CA57A8" w:rsidRPr="00CF0720" w:rsidRDefault="00CA57A8"/>
        </w:tc>
        <w:tc>
          <w:tcPr>
            <w:tcW w:w="1557" w:type="dxa"/>
          </w:tcPr>
          <w:p w:rsidR="00CA57A8" w:rsidRPr="00CF0720" w:rsidRDefault="00CA57A8">
            <w:r w:rsidRPr="00CF0720">
              <w:t>-50</w:t>
            </w:r>
          </w:p>
        </w:tc>
        <w:tc>
          <w:tcPr>
            <w:tcW w:w="2213" w:type="dxa"/>
          </w:tcPr>
          <w:p w:rsidR="00CA57A8" w:rsidRPr="00CF0720" w:rsidRDefault="00CA57A8">
            <w:r w:rsidRPr="00CF0720">
              <w:t>11</w:t>
            </w:r>
          </w:p>
        </w:tc>
        <w:tc>
          <w:tcPr>
            <w:tcW w:w="2213" w:type="dxa"/>
          </w:tcPr>
          <w:p w:rsidR="00CA57A8" w:rsidRPr="00CF0720" w:rsidRDefault="00CA57A8">
            <w:r w:rsidRPr="00CF0720">
              <w:t>3</w:t>
            </w:r>
          </w:p>
        </w:tc>
        <w:tc>
          <w:tcPr>
            <w:tcW w:w="2293" w:type="dxa"/>
          </w:tcPr>
          <w:p w:rsidR="00CA57A8" w:rsidRPr="00CF0720" w:rsidRDefault="00CA57A8">
            <w:r w:rsidRPr="00CF0720">
              <w:t>14</w:t>
            </w:r>
          </w:p>
        </w:tc>
      </w:tr>
      <w:tr w:rsidR="00CA57A8" w:rsidRPr="00CF0720" w:rsidTr="006D3105">
        <w:tc>
          <w:tcPr>
            <w:tcW w:w="1579" w:type="dxa"/>
            <w:vMerge/>
          </w:tcPr>
          <w:p w:rsidR="00CA57A8" w:rsidRPr="00CF0720" w:rsidRDefault="00CA57A8"/>
        </w:tc>
        <w:tc>
          <w:tcPr>
            <w:tcW w:w="1557" w:type="dxa"/>
          </w:tcPr>
          <w:p w:rsidR="00CA57A8" w:rsidRPr="00CF0720" w:rsidRDefault="00CA57A8">
            <w:r w:rsidRPr="00CF0720">
              <w:t>-30</w:t>
            </w:r>
          </w:p>
        </w:tc>
        <w:tc>
          <w:tcPr>
            <w:tcW w:w="2213" w:type="dxa"/>
          </w:tcPr>
          <w:p w:rsidR="00CA57A8" w:rsidRPr="00CF0720" w:rsidRDefault="00CA57A8">
            <w:r w:rsidRPr="00CF0720">
              <w:t xml:space="preserve"> 60</w:t>
            </w:r>
          </w:p>
        </w:tc>
        <w:tc>
          <w:tcPr>
            <w:tcW w:w="2213" w:type="dxa"/>
          </w:tcPr>
          <w:p w:rsidR="00CA57A8" w:rsidRPr="00CF0720" w:rsidRDefault="00CA57A8">
            <w:r w:rsidRPr="00CF0720">
              <w:t xml:space="preserve"> 31</w:t>
            </w:r>
          </w:p>
        </w:tc>
        <w:tc>
          <w:tcPr>
            <w:tcW w:w="2293" w:type="dxa"/>
          </w:tcPr>
          <w:p w:rsidR="00CA57A8" w:rsidRPr="00CF0720" w:rsidRDefault="00CA57A8">
            <w:r w:rsidRPr="00CF0720">
              <w:t>61</w:t>
            </w:r>
          </w:p>
        </w:tc>
      </w:tr>
      <w:tr w:rsidR="00CA57A8" w:rsidRPr="00CF0720" w:rsidTr="006D3105">
        <w:tc>
          <w:tcPr>
            <w:tcW w:w="9855" w:type="dxa"/>
            <w:gridSpan w:val="5"/>
          </w:tcPr>
          <w:p w:rsidR="00CA57A8" w:rsidRPr="00CF0720" w:rsidRDefault="00CA57A8">
            <w:r w:rsidRPr="00CF0720">
              <w:t>Aggregate scenario, clustered (2%)</w:t>
            </w:r>
          </w:p>
        </w:tc>
      </w:tr>
      <w:tr w:rsidR="00CA57A8" w:rsidRPr="00CF0720" w:rsidTr="006D3105">
        <w:tc>
          <w:tcPr>
            <w:tcW w:w="1579" w:type="dxa"/>
          </w:tcPr>
          <w:p w:rsidR="00CA57A8" w:rsidRPr="00CF0720" w:rsidRDefault="00CA57A8"/>
        </w:tc>
        <w:tc>
          <w:tcPr>
            <w:tcW w:w="1557" w:type="dxa"/>
          </w:tcPr>
          <w:p w:rsidR="00CA57A8" w:rsidRPr="00CF0720" w:rsidRDefault="00CA57A8">
            <w:r w:rsidRPr="00CF0720">
              <w:t>-50</w:t>
            </w:r>
          </w:p>
        </w:tc>
        <w:tc>
          <w:tcPr>
            <w:tcW w:w="2213" w:type="dxa"/>
          </w:tcPr>
          <w:p w:rsidR="00CA57A8" w:rsidRPr="00CF0720" w:rsidDel="00F14FBF" w:rsidRDefault="00CA57A8">
            <w:r w:rsidRPr="00CF0720">
              <w:t>22</w:t>
            </w:r>
          </w:p>
        </w:tc>
        <w:tc>
          <w:tcPr>
            <w:tcW w:w="2213" w:type="dxa"/>
          </w:tcPr>
          <w:p w:rsidR="00CA57A8" w:rsidRPr="00CF0720" w:rsidDel="00F14FBF" w:rsidRDefault="00CA57A8">
            <w:r w:rsidRPr="00CF0720">
              <w:t>9</w:t>
            </w:r>
          </w:p>
        </w:tc>
        <w:tc>
          <w:tcPr>
            <w:tcW w:w="2293" w:type="dxa"/>
          </w:tcPr>
          <w:p w:rsidR="00CA57A8" w:rsidRPr="00CF0720" w:rsidRDefault="00CA57A8">
            <w:r w:rsidRPr="00CF0720">
              <w:t>23</w:t>
            </w:r>
          </w:p>
        </w:tc>
      </w:tr>
      <w:tr w:rsidR="00CA57A8" w:rsidRPr="00CF0720" w:rsidTr="006D3105">
        <w:tc>
          <w:tcPr>
            <w:tcW w:w="1579" w:type="dxa"/>
          </w:tcPr>
          <w:p w:rsidR="00CA57A8" w:rsidRPr="00CF0720" w:rsidRDefault="00CA57A8"/>
        </w:tc>
        <w:tc>
          <w:tcPr>
            <w:tcW w:w="1557" w:type="dxa"/>
          </w:tcPr>
          <w:p w:rsidR="00CA57A8" w:rsidRPr="00CF0720" w:rsidRDefault="00CA57A8">
            <w:r w:rsidRPr="00CF0720">
              <w:t>-30</w:t>
            </w:r>
          </w:p>
        </w:tc>
        <w:tc>
          <w:tcPr>
            <w:tcW w:w="2213" w:type="dxa"/>
          </w:tcPr>
          <w:p w:rsidR="00CA57A8" w:rsidRPr="00CF0720" w:rsidDel="00F14FBF" w:rsidRDefault="00CA57A8">
            <w:r w:rsidRPr="00CF0720">
              <w:t>62</w:t>
            </w:r>
          </w:p>
        </w:tc>
        <w:tc>
          <w:tcPr>
            <w:tcW w:w="2213" w:type="dxa"/>
          </w:tcPr>
          <w:p w:rsidR="00CA57A8" w:rsidRPr="00CF0720" w:rsidDel="00F14FBF" w:rsidRDefault="00CA57A8">
            <w:r w:rsidRPr="00CF0720">
              <w:t>38</w:t>
            </w:r>
          </w:p>
        </w:tc>
        <w:tc>
          <w:tcPr>
            <w:tcW w:w="2293" w:type="dxa"/>
          </w:tcPr>
          <w:p w:rsidR="00CA57A8" w:rsidRPr="00CF0720" w:rsidRDefault="00CA57A8">
            <w:r w:rsidRPr="00CF0720">
              <w:t>64</w:t>
            </w:r>
          </w:p>
        </w:tc>
      </w:tr>
    </w:tbl>
    <w:p w:rsidR="00CA57A8" w:rsidRPr="00CF0720" w:rsidRDefault="00CA57A8"/>
    <w:p w:rsidR="00CA57A8" w:rsidRPr="00CF0720" w:rsidRDefault="00C4253C" w:rsidP="00752D7C">
      <w:pPr>
        <w:pStyle w:val="Caption"/>
        <w:keepNext/>
        <w:rPr>
          <w:lang w:val="en-GB"/>
        </w:rPr>
      </w:pPr>
      <w:r w:rsidRPr="00CF0720">
        <w:rPr>
          <w:lang w:val="en-GB"/>
        </w:rPr>
        <w:lastRenderedPageBreak/>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FB3280" w:rsidRPr="00CF0720">
        <w:rPr>
          <w:noProof/>
          <w:lang w:val="en-GB"/>
        </w:rPr>
        <w:t>42</w:t>
      </w:r>
      <w:r w:rsidR="003D2847" w:rsidRPr="00CF0720">
        <w:rPr>
          <w:noProof/>
          <w:lang w:val="en-GB"/>
        </w:rPr>
        <w:fldChar w:fldCharType="end"/>
      </w:r>
      <w:r w:rsidR="00752D7C" w:rsidRPr="00CF0720">
        <w:rPr>
          <w:lang w:val="en-GB"/>
        </w:rPr>
        <w:t xml:space="preserve">: </w:t>
      </w:r>
      <w:r w:rsidR="00CA57A8" w:rsidRPr="00CF0720">
        <w:rPr>
          <w:lang w:val="en-GB"/>
        </w:rPr>
        <w:t>Separation distances around RAS stations for various scenarios, ρ=0.2</w:t>
      </w:r>
    </w:p>
    <w:tbl>
      <w:tblPr>
        <w:tblStyle w:val="ECCTable-redheader"/>
        <w:tblW w:w="0" w:type="auto"/>
        <w:tblInd w:w="0" w:type="dxa"/>
        <w:tblLayout w:type="fixed"/>
        <w:tblLook w:val="04A0" w:firstRow="1" w:lastRow="0" w:firstColumn="1" w:lastColumn="0" w:noHBand="0" w:noVBand="1"/>
      </w:tblPr>
      <w:tblGrid>
        <w:gridCol w:w="1579"/>
        <w:gridCol w:w="1557"/>
        <w:gridCol w:w="2213"/>
        <w:gridCol w:w="2213"/>
        <w:gridCol w:w="2293"/>
      </w:tblGrid>
      <w:tr w:rsidR="00CA57A8" w:rsidRPr="00CF0720" w:rsidTr="006D3105">
        <w:trPr>
          <w:cnfStyle w:val="100000000000" w:firstRow="1" w:lastRow="0" w:firstColumn="0" w:lastColumn="0" w:oddVBand="0" w:evenVBand="0" w:oddHBand="0" w:evenHBand="0" w:firstRowFirstColumn="0" w:firstRowLastColumn="0" w:lastRowFirstColumn="0" w:lastRowLastColumn="0"/>
        </w:trPr>
        <w:tc>
          <w:tcPr>
            <w:tcW w:w="1579" w:type="dxa"/>
          </w:tcPr>
          <w:p w:rsidR="00CA57A8" w:rsidRPr="00CF0720" w:rsidRDefault="00CA57A8" w:rsidP="00752D7C">
            <w:pPr>
              <w:keepNext/>
              <w:keepLines/>
            </w:pPr>
            <w:r w:rsidRPr="00CF0720">
              <w:t>Zone</w:t>
            </w:r>
          </w:p>
        </w:tc>
        <w:tc>
          <w:tcPr>
            <w:tcW w:w="1557" w:type="dxa"/>
          </w:tcPr>
          <w:p w:rsidR="00CA57A8" w:rsidRPr="00CF0720" w:rsidRDefault="00CA57A8" w:rsidP="00752D7C">
            <w:pPr>
              <w:keepNext/>
              <w:keepLines/>
            </w:pPr>
            <w:r w:rsidRPr="00CF0720">
              <w:t>Pspurious (dBm/MHz)</w:t>
            </w:r>
          </w:p>
        </w:tc>
        <w:tc>
          <w:tcPr>
            <w:tcW w:w="2213" w:type="dxa"/>
          </w:tcPr>
          <w:p w:rsidR="00CA57A8" w:rsidRPr="00CF0720" w:rsidRDefault="00CA57A8" w:rsidP="00752D7C">
            <w:pPr>
              <w:keepNext/>
              <w:keepLines/>
            </w:pPr>
            <w:r w:rsidRPr="00CF0720">
              <w:t>Separation distance for BS (km)</w:t>
            </w:r>
          </w:p>
        </w:tc>
        <w:tc>
          <w:tcPr>
            <w:tcW w:w="2213" w:type="dxa"/>
          </w:tcPr>
          <w:p w:rsidR="00CA57A8" w:rsidRPr="00CF0720" w:rsidRDefault="00CA57A8" w:rsidP="00752D7C">
            <w:pPr>
              <w:keepNext/>
              <w:keepLines/>
            </w:pPr>
            <w:r w:rsidRPr="00CF0720">
              <w:t>Separation distance for UE (km)</w:t>
            </w:r>
          </w:p>
        </w:tc>
        <w:tc>
          <w:tcPr>
            <w:tcW w:w="2293" w:type="dxa"/>
          </w:tcPr>
          <w:p w:rsidR="00CA57A8" w:rsidRPr="00CF0720" w:rsidRDefault="00CA57A8" w:rsidP="00752D7C">
            <w:pPr>
              <w:keepNext/>
              <w:keepLines/>
            </w:pPr>
            <w:r w:rsidRPr="00CF0720">
              <w:t>Separation distance for BS+UE (km)</w:t>
            </w:r>
          </w:p>
        </w:tc>
      </w:tr>
      <w:tr w:rsidR="00CA57A8" w:rsidRPr="00CF0720" w:rsidTr="006D3105">
        <w:tc>
          <w:tcPr>
            <w:tcW w:w="9855" w:type="dxa"/>
            <w:gridSpan w:val="5"/>
          </w:tcPr>
          <w:p w:rsidR="00CA57A8" w:rsidRPr="00CF0720" w:rsidRDefault="00CA57A8" w:rsidP="00752D7C">
            <w:pPr>
              <w:keepNext/>
              <w:keepLines/>
            </w:pPr>
            <w:r w:rsidRPr="00CF0720">
              <w:t>Single interferer</w:t>
            </w:r>
          </w:p>
        </w:tc>
      </w:tr>
      <w:tr w:rsidR="00CA57A8" w:rsidRPr="00CF0720" w:rsidTr="006D3105">
        <w:tc>
          <w:tcPr>
            <w:tcW w:w="1579" w:type="dxa"/>
          </w:tcPr>
          <w:p w:rsidR="00CA57A8" w:rsidRPr="00CF0720" w:rsidRDefault="00CA57A8" w:rsidP="00752D7C">
            <w:pPr>
              <w:keepNext/>
              <w:keepLines/>
            </w:pPr>
            <w:r w:rsidRPr="00CF0720">
              <w:t>Urban</w:t>
            </w:r>
          </w:p>
        </w:tc>
        <w:tc>
          <w:tcPr>
            <w:tcW w:w="1557" w:type="dxa"/>
          </w:tcPr>
          <w:p w:rsidR="00CA57A8" w:rsidRPr="00CF0720" w:rsidRDefault="00CA57A8" w:rsidP="00752D7C">
            <w:pPr>
              <w:keepNext/>
              <w:keepLines/>
            </w:pPr>
            <w:r w:rsidRPr="00CF0720">
              <w:t>-50</w:t>
            </w:r>
          </w:p>
        </w:tc>
        <w:tc>
          <w:tcPr>
            <w:tcW w:w="2213" w:type="dxa"/>
          </w:tcPr>
          <w:p w:rsidR="00CA57A8" w:rsidRPr="00CF0720" w:rsidRDefault="00CA57A8" w:rsidP="00752D7C">
            <w:pPr>
              <w:keepNext/>
              <w:keepLines/>
            </w:pPr>
            <w:r w:rsidRPr="00CF0720">
              <w:t xml:space="preserve"> 10</w:t>
            </w:r>
          </w:p>
        </w:tc>
        <w:tc>
          <w:tcPr>
            <w:tcW w:w="2213" w:type="dxa"/>
          </w:tcPr>
          <w:p w:rsidR="00CA57A8" w:rsidRPr="00CF0720" w:rsidRDefault="00CA57A8" w:rsidP="00752D7C">
            <w:pPr>
              <w:keepNext/>
              <w:keepLines/>
            </w:pPr>
            <w:r w:rsidRPr="00CF0720">
              <w:t xml:space="preserve"> 1</w:t>
            </w:r>
          </w:p>
        </w:tc>
        <w:tc>
          <w:tcPr>
            <w:tcW w:w="2293" w:type="dxa"/>
          </w:tcPr>
          <w:p w:rsidR="00CA57A8" w:rsidRPr="00CF0720" w:rsidRDefault="00CA57A8" w:rsidP="00752D7C">
            <w:pPr>
              <w:keepNext/>
              <w:keepLines/>
            </w:pPr>
            <w:r w:rsidRPr="00CF0720">
              <w:t>n/a</w:t>
            </w:r>
          </w:p>
        </w:tc>
      </w:tr>
      <w:tr w:rsidR="00CA57A8" w:rsidRPr="00CF0720" w:rsidTr="006D3105">
        <w:tc>
          <w:tcPr>
            <w:tcW w:w="1579" w:type="dxa"/>
          </w:tcPr>
          <w:p w:rsidR="00CA57A8" w:rsidRPr="00CF0720" w:rsidRDefault="00CA57A8" w:rsidP="00752D7C">
            <w:pPr>
              <w:keepNext/>
              <w:keepLines/>
            </w:pPr>
            <w:r w:rsidRPr="00CF0720">
              <w:t>Rural</w:t>
            </w:r>
          </w:p>
        </w:tc>
        <w:tc>
          <w:tcPr>
            <w:tcW w:w="1557" w:type="dxa"/>
          </w:tcPr>
          <w:p w:rsidR="00CA57A8" w:rsidRPr="00CF0720" w:rsidRDefault="00CA57A8" w:rsidP="00752D7C">
            <w:pPr>
              <w:keepNext/>
              <w:keepLines/>
            </w:pPr>
            <w:r w:rsidRPr="00CF0720">
              <w:t>-50</w:t>
            </w:r>
          </w:p>
        </w:tc>
        <w:tc>
          <w:tcPr>
            <w:tcW w:w="2213" w:type="dxa"/>
          </w:tcPr>
          <w:p w:rsidR="00CA57A8" w:rsidRPr="00CF0720" w:rsidRDefault="00CA57A8" w:rsidP="00752D7C">
            <w:pPr>
              <w:keepNext/>
              <w:keepLines/>
            </w:pPr>
            <w:r w:rsidRPr="00CF0720">
              <w:t xml:space="preserve"> 10</w:t>
            </w:r>
          </w:p>
        </w:tc>
        <w:tc>
          <w:tcPr>
            <w:tcW w:w="2213" w:type="dxa"/>
          </w:tcPr>
          <w:p w:rsidR="00CA57A8" w:rsidRPr="00CF0720" w:rsidRDefault="00CA57A8" w:rsidP="00752D7C">
            <w:pPr>
              <w:keepNext/>
              <w:keepLines/>
            </w:pPr>
            <w:r w:rsidRPr="00CF0720">
              <w:t xml:space="preserve"> 1</w:t>
            </w:r>
          </w:p>
        </w:tc>
        <w:tc>
          <w:tcPr>
            <w:tcW w:w="2293" w:type="dxa"/>
          </w:tcPr>
          <w:p w:rsidR="00CA57A8" w:rsidRPr="00CF0720" w:rsidRDefault="00CA57A8" w:rsidP="00752D7C">
            <w:pPr>
              <w:keepNext/>
              <w:keepLines/>
            </w:pPr>
            <w:r w:rsidRPr="00CF0720">
              <w:t>n/a</w:t>
            </w:r>
          </w:p>
        </w:tc>
      </w:tr>
      <w:tr w:rsidR="00CA57A8" w:rsidRPr="00CF0720" w:rsidTr="006D3105">
        <w:tc>
          <w:tcPr>
            <w:tcW w:w="1579" w:type="dxa"/>
          </w:tcPr>
          <w:p w:rsidR="00CA57A8" w:rsidRPr="00CF0720" w:rsidRDefault="00CA57A8" w:rsidP="00752D7C">
            <w:pPr>
              <w:keepNext/>
              <w:keepLines/>
            </w:pPr>
            <w:r w:rsidRPr="00CF0720">
              <w:t>Urban</w:t>
            </w:r>
          </w:p>
        </w:tc>
        <w:tc>
          <w:tcPr>
            <w:tcW w:w="1557" w:type="dxa"/>
          </w:tcPr>
          <w:p w:rsidR="00CA57A8" w:rsidRPr="00CF0720" w:rsidRDefault="00CA57A8" w:rsidP="00752D7C">
            <w:pPr>
              <w:keepNext/>
              <w:keepLines/>
            </w:pPr>
            <w:r w:rsidRPr="00CF0720">
              <w:t>-30</w:t>
            </w:r>
          </w:p>
        </w:tc>
        <w:tc>
          <w:tcPr>
            <w:tcW w:w="2213" w:type="dxa"/>
          </w:tcPr>
          <w:p w:rsidR="00CA57A8" w:rsidRPr="00CF0720" w:rsidRDefault="00CA57A8" w:rsidP="00752D7C">
            <w:pPr>
              <w:keepNext/>
              <w:keepLines/>
            </w:pPr>
            <w:r w:rsidRPr="00CF0720">
              <w:t xml:space="preserve"> 55</w:t>
            </w:r>
          </w:p>
        </w:tc>
        <w:tc>
          <w:tcPr>
            <w:tcW w:w="2213" w:type="dxa"/>
          </w:tcPr>
          <w:p w:rsidR="00CA57A8" w:rsidRPr="00CF0720" w:rsidRDefault="00CA57A8" w:rsidP="00752D7C">
            <w:pPr>
              <w:keepNext/>
              <w:keepLines/>
            </w:pPr>
            <w:r w:rsidRPr="00CF0720">
              <w:t xml:space="preserve"> 9</w:t>
            </w:r>
          </w:p>
        </w:tc>
        <w:tc>
          <w:tcPr>
            <w:tcW w:w="2293" w:type="dxa"/>
          </w:tcPr>
          <w:p w:rsidR="00CA57A8" w:rsidRPr="00CF0720" w:rsidRDefault="00CA57A8" w:rsidP="00752D7C">
            <w:pPr>
              <w:keepNext/>
              <w:keepLines/>
            </w:pPr>
            <w:r w:rsidRPr="00CF0720">
              <w:t>n/a</w:t>
            </w:r>
          </w:p>
        </w:tc>
      </w:tr>
      <w:tr w:rsidR="00CA57A8" w:rsidRPr="00CF0720" w:rsidTr="006D3105">
        <w:tc>
          <w:tcPr>
            <w:tcW w:w="1579" w:type="dxa"/>
          </w:tcPr>
          <w:p w:rsidR="00CA57A8" w:rsidRPr="00CF0720" w:rsidRDefault="00CA57A8" w:rsidP="00752D7C">
            <w:pPr>
              <w:keepNext/>
              <w:keepLines/>
            </w:pPr>
            <w:r w:rsidRPr="00CF0720">
              <w:t>Rural</w:t>
            </w:r>
          </w:p>
        </w:tc>
        <w:tc>
          <w:tcPr>
            <w:tcW w:w="1557" w:type="dxa"/>
          </w:tcPr>
          <w:p w:rsidR="00CA57A8" w:rsidRPr="00CF0720" w:rsidRDefault="00CA57A8" w:rsidP="00752D7C">
            <w:pPr>
              <w:keepNext/>
              <w:keepLines/>
            </w:pPr>
            <w:r w:rsidRPr="00CF0720">
              <w:t>-30</w:t>
            </w:r>
          </w:p>
        </w:tc>
        <w:tc>
          <w:tcPr>
            <w:tcW w:w="2213" w:type="dxa"/>
          </w:tcPr>
          <w:p w:rsidR="00CA57A8" w:rsidRPr="00CF0720" w:rsidRDefault="00CA57A8" w:rsidP="00752D7C">
            <w:pPr>
              <w:keepNext/>
              <w:keepLines/>
            </w:pPr>
            <w:r w:rsidRPr="00CF0720">
              <w:t xml:space="preserve"> 55</w:t>
            </w:r>
          </w:p>
        </w:tc>
        <w:tc>
          <w:tcPr>
            <w:tcW w:w="2213" w:type="dxa"/>
          </w:tcPr>
          <w:p w:rsidR="00CA57A8" w:rsidRPr="00CF0720" w:rsidRDefault="00CA57A8" w:rsidP="00752D7C">
            <w:pPr>
              <w:keepNext/>
              <w:keepLines/>
            </w:pPr>
            <w:r w:rsidRPr="00CF0720">
              <w:t>9</w:t>
            </w:r>
          </w:p>
        </w:tc>
        <w:tc>
          <w:tcPr>
            <w:tcW w:w="2293" w:type="dxa"/>
          </w:tcPr>
          <w:p w:rsidR="00CA57A8" w:rsidRPr="00CF0720" w:rsidRDefault="00CA57A8" w:rsidP="00752D7C">
            <w:pPr>
              <w:keepNext/>
              <w:keepLines/>
            </w:pPr>
            <w:r w:rsidRPr="00CF0720">
              <w:t>n/a</w:t>
            </w:r>
          </w:p>
        </w:tc>
      </w:tr>
      <w:tr w:rsidR="00CA57A8" w:rsidRPr="00CF0720" w:rsidTr="006D3105">
        <w:tc>
          <w:tcPr>
            <w:tcW w:w="7562" w:type="dxa"/>
            <w:gridSpan w:val="4"/>
          </w:tcPr>
          <w:p w:rsidR="00CA57A8" w:rsidRPr="00CF0720" w:rsidRDefault="00CA57A8" w:rsidP="00752D7C">
            <w:pPr>
              <w:keepNext/>
              <w:keepLines/>
            </w:pPr>
            <w:r w:rsidRPr="00CF0720">
              <w:t>Aggregate scenario, uniform density (2%)</w:t>
            </w:r>
          </w:p>
        </w:tc>
        <w:tc>
          <w:tcPr>
            <w:tcW w:w="2293" w:type="dxa"/>
          </w:tcPr>
          <w:p w:rsidR="00CA57A8" w:rsidRPr="00CF0720" w:rsidRDefault="00CA57A8" w:rsidP="00752D7C">
            <w:pPr>
              <w:keepNext/>
              <w:keepLines/>
            </w:pPr>
          </w:p>
        </w:tc>
      </w:tr>
      <w:tr w:rsidR="00CA57A8" w:rsidRPr="00CF0720" w:rsidTr="006D3105">
        <w:tc>
          <w:tcPr>
            <w:tcW w:w="1579" w:type="dxa"/>
            <w:vMerge w:val="restart"/>
          </w:tcPr>
          <w:p w:rsidR="00CA57A8" w:rsidRPr="00CF0720" w:rsidRDefault="00CA57A8" w:rsidP="00752D7C">
            <w:pPr>
              <w:keepNext/>
              <w:keepLines/>
            </w:pPr>
          </w:p>
        </w:tc>
        <w:tc>
          <w:tcPr>
            <w:tcW w:w="1557" w:type="dxa"/>
          </w:tcPr>
          <w:p w:rsidR="00CA57A8" w:rsidRPr="00CF0720" w:rsidRDefault="00CA57A8" w:rsidP="00752D7C">
            <w:pPr>
              <w:keepNext/>
              <w:keepLines/>
            </w:pPr>
            <w:r w:rsidRPr="00CF0720">
              <w:t>-50</w:t>
            </w:r>
          </w:p>
        </w:tc>
        <w:tc>
          <w:tcPr>
            <w:tcW w:w="2213" w:type="dxa"/>
          </w:tcPr>
          <w:p w:rsidR="00CA57A8" w:rsidRPr="00CF0720" w:rsidRDefault="00CA57A8" w:rsidP="00752D7C">
            <w:pPr>
              <w:keepNext/>
              <w:keepLines/>
            </w:pPr>
            <w:r w:rsidRPr="00CF0720">
              <w:t>5</w:t>
            </w:r>
          </w:p>
        </w:tc>
        <w:tc>
          <w:tcPr>
            <w:tcW w:w="2213" w:type="dxa"/>
          </w:tcPr>
          <w:p w:rsidR="00CA57A8" w:rsidRPr="00CF0720" w:rsidRDefault="00CA57A8" w:rsidP="00752D7C">
            <w:pPr>
              <w:keepNext/>
              <w:keepLines/>
            </w:pPr>
            <w:r w:rsidRPr="00CF0720">
              <w:t xml:space="preserve"> 3</w:t>
            </w:r>
          </w:p>
        </w:tc>
        <w:tc>
          <w:tcPr>
            <w:tcW w:w="2293" w:type="dxa"/>
          </w:tcPr>
          <w:p w:rsidR="00CA57A8" w:rsidRPr="00CF0720" w:rsidRDefault="00CA57A8" w:rsidP="00752D7C">
            <w:pPr>
              <w:keepNext/>
              <w:keepLines/>
            </w:pPr>
            <w:r w:rsidRPr="00CF0720">
              <w:t>8</w:t>
            </w:r>
          </w:p>
        </w:tc>
      </w:tr>
      <w:tr w:rsidR="00CA57A8" w:rsidRPr="00CF0720" w:rsidTr="006D3105">
        <w:tc>
          <w:tcPr>
            <w:tcW w:w="1579" w:type="dxa"/>
            <w:vMerge/>
          </w:tcPr>
          <w:p w:rsidR="00CA57A8" w:rsidRPr="00CF0720" w:rsidRDefault="00CA57A8" w:rsidP="00752D7C">
            <w:pPr>
              <w:keepNext/>
              <w:keepLines/>
            </w:pPr>
          </w:p>
        </w:tc>
        <w:tc>
          <w:tcPr>
            <w:tcW w:w="1557" w:type="dxa"/>
          </w:tcPr>
          <w:p w:rsidR="00CA57A8" w:rsidRPr="00CF0720" w:rsidRDefault="00CA57A8" w:rsidP="00752D7C">
            <w:pPr>
              <w:keepNext/>
              <w:keepLines/>
            </w:pPr>
            <w:r w:rsidRPr="00CF0720">
              <w:t>-30</w:t>
            </w:r>
          </w:p>
        </w:tc>
        <w:tc>
          <w:tcPr>
            <w:tcW w:w="2213" w:type="dxa"/>
          </w:tcPr>
          <w:p w:rsidR="00CA57A8" w:rsidRPr="00CF0720" w:rsidRDefault="00CA57A8" w:rsidP="00752D7C">
            <w:pPr>
              <w:keepNext/>
              <w:keepLines/>
            </w:pPr>
            <w:r w:rsidRPr="00CF0720">
              <w:t xml:space="preserve"> 56</w:t>
            </w:r>
          </w:p>
        </w:tc>
        <w:tc>
          <w:tcPr>
            <w:tcW w:w="2213" w:type="dxa"/>
          </w:tcPr>
          <w:p w:rsidR="00CA57A8" w:rsidRPr="00CF0720" w:rsidRDefault="00CA57A8" w:rsidP="00752D7C">
            <w:pPr>
              <w:keepNext/>
              <w:keepLines/>
            </w:pPr>
            <w:r w:rsidRPr="00CF0720">
              <w:t xml:space="preserve"> 31</w:t>
            </w:r>
          </w:p>
        </w:tc>
        <w:tc>
          <w:tcPr>
            <w:tcW w:w="2293" w:type="dxa"/>
          </w:tcPr>
          <w:p w:rsidR="00CA57A8" w:rsidRPr="00CF0720" w:rsidRDefault="00CA57A8" w:rsidP="00752D7C">
            <w:pPr>
              <w:keepNext/>
              <w:keepLines/>
            </w:pPr>
            <w:r w:rsidRPr="00CF0720">
              <w:t>57</w:t>
            </w:r>
          </w:p>
        </w:tc>
      </w:tr>
      <w:tr w:rsidR="00CA57A8" w:rsidRPr="00CF0720" w:rsidTr="006D3105">
        <w:tc>
          <w:tcPr>
            <w:tcW w:w="9855" w:type="dxa"/>
            <w:gridSpan w:val="5"/>
          </w:tcPr>
          <w:p w:rsidR="00CA57A8" w:rsidRPr="00CF0720" w:rsidRDefault="0032791C" w:rsidP="00752D7C">
            <w:pPr>
              <w:keepNext/>
              <w:keepLines/>
            </w:pPr>
            <w:r>
              <w:rPr>
                <w:noProof/>
                <w:lang w:eastAsia="da-DK"/>
              </w:rPr>
              <w:pict>
                <v:shape id="_x0000_s1114" type="#_x0000_t136" style="position:absolute;left:0;text-align:left;margin-left:28.1pt;margin-top:231.95pt;width:485.35pt;height:194.1pt;rotation:315;z-index:-251501568;mso-position-horizontal-relative:margin;mso-position-vertical-relative:margin" o:allowincell="f" fillcolor="silver" stroked="f">
                  <v:fill opacity=".5"/>
                  <v:textpath style="font-family:&quot;Arial&quot;;font-size:1pt" string="DRAFT"/>
                  <w10:wrap anchorx="margin" anchory="margin"/>
                </v:shape>
              </w:pict>
            </w:r>
            <w:r w:rsidR="00CA57A8" w:rsidRPr="00CF0720">
              <w:t>Aggregate scenario, clustered (2%)</w:t>
            </w:r>
          </w:p>
        </w:tc>
      </w:tr>
      <w:tr w:rsidR="00CA57A8" w:rsidRPr="00CF0720" w:rsidTr="006D3105">
        <w:tc>
          <w:tcPr>
            <w:tcW w:w="1579" w:type="dxa"/>
          </w:tcPr>
          <w:p w:rsidR="00CA57A8" w:rsidRPr="00CF0720" w:rsidRDefault="00CA57A8" w:rsidP="00752D7C">
            <w:pPr>
              <w:keepNext/>
              <w:keepLines/>
            </w:pPr>
          </w:p>
        </w:tc>
        <w:tc>
          <w:tcPr>
            <w:tcW w:w="1557" w:type="dxa"/>
          </w:tcPr>
          <w:p w:rsidR="00CA57A8" w:rsidRPr="00CF0720" w:rsidRDefault="00CA57A8" w:rsidP="00752D7C">
            <w:pPr>
              <w:keepNext/>
              <w:keepLines/>
            </w:pPr>
            <w:r w:rsidRPr="00CF0720">
              <w:t>-50</w:t>
            </w:r>
          </w:p>
        </w:tc>
        <w:tc>
          <w:tcPr>
            <w:tcW w:w="2213" w:type="dxa"/>
          </w:tcPr>
          <w:p w:rsidR="00CA57A8" w:rsidRPr="00CF0720" w:rsidDel="00F14FBF" w:rsidRDefault="00CA57A8" w:rsidP="00752D7C">
            <w:pPr>
              <w:keepNext/>
              <w:keepLines/>
            </w:pPr>
            <w:r w:rsidRPr="00CF0720">
              <w:t>13</w:t>
            </w:r>
          </w:p>
        </w:tc>
        <w:tc>
          <w:tcPr>
            <w:tcW w:w="2213" w:type="dxa"/>
          </w:tcPr>
          <w:p w:rsidR="00CA57A8" w:rsidRPr="00CF0720" w:rsidDel="00F14FBF" w:rsidRDefault="00CA57A8" w:rsidP="00752D7C">
            <w:pPr>
              <w:keepNext/>
              <w:keepLines/>
            </w:pPr>
            <w:r w:rsidRPr="00CF0720">
              <w:t>9</w:t>
            </w:r>
          </w:p>
        </w:tc>
        <w:tc>
          <w:tcPr>
            <w:tcW w:w="2293" w:type="dxa"/>
          </w:tcPr>
          <w:p w:rsidR="00CA57A8" w:rsidRPr="00CF0720" w:rsidRDefault="00CA57A8" w:rsidP="00752D7C">
            <w:pPr>
              <w:keepNext/>
              <w:keepLines/>
            </w:pPr>
            <w:r w:rsidRPr="00CF0720">
              <w:t>16</w:t>
            </w:r>
          </w:p>
        </w:tc>
      </w:tr>
      <w:tr w:rsidR="00CA57A8" w:rsidRPr="00CF0720" w:rsidTr="006D3105">
        <w:tc>
          <w:tcPr>
            <w:tcW w:w="1579" w:type="dxa"/>
          </w:tcPr>
          <w:p w:rsidR="00CA57A8" w:rsidRPr="00CF0720" w:rsidRDefault="00CA57A8" w:rsidP="00752D7C">
            <w:pPr>
              <w:keepNext/>
              <w:keepLines/>
            </w:pPr>
          </w:p>
        </w:tc>
        <w:tc>
          <w:tcPr>
            <w:tcW w:w="1557" w:type="dxa"/>
          </w:tcPr>
          <w:p w:rsidR="00CA57A8" w:rsidRPr="00CF0720" w:rsidRDefault="00CA57A8" w:rsidP="00752D7C">
            <w:pPr>
              <w:keepNext/>
              <w:keepLines/>
            </w:pPr>
            <w:r w:rsidRPr="00CF0720">
              <w:t>-30</w:t>
            </w:r>
          </w:p>
        </w:tc>
        <w:tc>
          <w:tcPr>
            <w:tcW w:w="2213" w:type="dxa"/>
          </w:tcPr>
          <w:p w:rsidR="00CA57A8" w:rsidRPr="00CF0720" w:rsidDel="00F14FBF" w:rsidRDefault="00CA57A8" w:rsidP="00752D7C">
            <w:pPr>
              <w:keepNext/>
              <w:keepLines/>
            </w:pPr>
            <w:r w:rsidRPr="00CF0720">
              <w:t>58</w:t>
            </w:r>
          </w:p>
        </w:tc>
        <w:tc>
          <w:tcPr>
            <w:tcW w:w="2213" w:type="dxa"/>
          </w:tcPr>
          <w:p w:rsidR="00CA57A8" w:rsidRPr="00CF0720" w:rsidDel="00F14FBF" w:rsidRDefault="00CA57A8" w:rsidP="00752D7C">
            <w:pPr>
              <w:keepNext/>
              <w:keepLines/>
            </w:pPr>
            <w:r w:rsidRPr="00CF0720">
              <w:t>38</w:t>
            </w:r>
          </w:p>
        </w:tc>
        <w:tc>
          <w:tcPr>
            <w:tcW w:w="2293" w:type="dxa"/>
          </w:tcPr>
          <w:p w:rsidR="00CA57A8" w:rsidRPr="00CF0720" w:rsidRDefault="00CA57A8" w:rsidP="00752D7C">
            <w:pPr>
              <w:keepNext/>
              <w:keepLines/>
            </w:pPr>
            <w:r w:rsidRPr="00CF0720">
              <w:t>60</w:t>
            </w:r>
          </w:p>
        </w:tc>
      </w:tr>
    </w:tbl>
    <w:p w:rsidR="008A54FC" w:rsidRPr="00CF0720" w:rsidRDefault="008A54FC" w:rsidP="00BF6105">
      <w:pPr>
        <w:pStyle w:val="ECCAnnexheading1"/>
        <w:rPr>
          <w:lang w:val="en-GB"/>
        </w:rPr>
      </w:pPr>
      <w:bookmarkStart w:id="3804" w:name="_Toc492420472"/>
      <w:bookmarkStart w:id="3805" w:name="_Toc492421068"/>
      <w:bookmarkStart w:id="3806" w:name="_Toc492420473"/>
      <w:bookmarkStart w:id="3807" w:name="_Toc492421069"/>
      <w:bookmarkStart w:id="3808" w:name="_Toc492420486"/>
      <w:bookmarkStart w:id="3809" w:name="_Toc492421082"/>
      <w:bookmarkStart w:id="3810" w:name="_Toc492420487"/>
      <w:bookmarkStart w:id="3811" w:name="_Toc492421083"/>
      <w:bookmarkStart w:id="3812" w:name="_Toc492420488"/>
      <w:bookmarkStart w:id="3813" w:name="_Toc492421084"/>
      <w:bookmarkStart w:id="3814" w:name="_Toc492420489"/>
      <w:bookmarkStart w:id="3815" w:name="_Toc492421085"/>
      <w:bookmarkStart w:id="3816" w:name="_Toc492420490"/>
      <w:bookmarkStart w:id="3817" w:name="_Toc492421086"/>
      <w:bookmarkStart w:id="3818" w:name="_Toc492420491"/>
      <w:bookmarkStart w:id="3819" w:name="_Toc492421087"/>
      <w:bookmarkStart w:id="3820" w:name="_Toc492420492"/>
      <w:bookmarkStart w:id="3821" w:name="_Toc492421088"/>
      <w:bookmarkStart w:id="3822" w:name="_Toc492420493"/>
      <w:bookmarkStart w:id="3823" w:name="_Toc492421089"/>
      <w:bookmarkStart w:id="3824" w:name="_Toc492420494"/>
      <w:bookmarkStart w:id="3825" w:name="_Toc492421090"/>
      <w:bookmarkStart w:id="3826" w:name="_Toc492420495"/>
      <w:bookmarkStart w:id="3827" w:name="_Toc492421091"/>
      <w:bookmarkStart w:id="3828" w:name="_Toc492420496"/>
      <w:bookmarkStart w:id="3829" w:name="_Toc492421092"/>
      <w:bookmarkStart w:id="3830" w:name="_Toc492420497"/>
      <w:bookmarkStart w:id="3831" w:name="_Toc492421093"/>
      <w:bookmarkStart w:id="3832" w:name="_Toc492420498"/>
      <w:bookmarkStart w:id="3833" w:name="_Toc492421094"/>
      <w:bookmarkStart w:id="3834" w:name="_Toc492420499"/>
      <w:bookmarkStart w:id="3835" w:name="_Toc492421095"/>
      <w:bookmarkStart w:id="3836" w:name="_Toc492420500"/>
      <w:bookmarkStart w:id="3837" w:name="_Toc492421096"/>
      <w:bookmarkStart w:id="3838" w:name="_Toc492420501"/>
      <w:bookmarkStart w:id="3839" w:name="_Toc492421097"/>
      <w:bookmarkStart w:id="3840" w:name="_Toc492420502"/>
      <w:bookmarkStart w:id="3841" w:name="_Toc492421098"/>
      <w:bookmarkStart w:id="3842" w:name="_Toc492420503"/>
      <w:bookmarkStart w:id="3843" w:name="_Toc492421099"/>
      <w:bookmarkStart w:id="3844" w:name="_Toc492420504"/>
      <w:bookmarkStart w:id="3845" w:name="_Toc492421100"/>
      <w:bookmarkStart w:id="3846" w:name="_Toc492420505"/>
      <w:bookmarkStart w:id="3847" w:name="_Toc492421101"/>
      <w:bookmarkStart w:id="3848" w:name="_Toc492420506"/>
      <w:bookmarkStart w:id="3849" w:name="_Toc492421102"/>
      <w:bookmarkStart w:id="3850" w:name="_Toc492420519"/>
      <w:bookmarkStart w:id="3851" w:name="_Toc492421115"/>
      <w:bookmarkStart w:id="3852" w:name="_Toc492420522"/>
      <w:bookmarkStart w:id="3853" w:name="_Toc492421118"/>
      <w:bookmarkStart w:id="3854" w:name="_Toc492420523"/>
      <w:bookmarkStart w:id="3855" w:name="_Toc492421119"/>
      <w:bookmarkStart w:id="3856" w:name="_Toc492420524"/>
      <w:bookmarkStart w:id="3857" w:name="_Toc492421120"/>
      <w:bookmarkStart w:id="3858" w:name="_Toc492420525"/>
      <w:bookmarkStart w:id="3859" w:name="_Toc492421121"/>
      <w:bookmarkStart w:id="3860" w:name="_Toc492420526"/>
      <w:bookmarkStart w:id="3861" w:name="_Toc492421122"/>
      <w:bookmarkStart w:id="3862" w:name="_Toc492420527"/>
      <w:bookmarkStart w:id="3863" w:name="_Toc492421123"/>
      <w:bookmarkStart w:id="3864" w:name="_Toc492420528"/>
      <w:bookmarkStart w:id="3865" w:name="_Toc492421124"/>
      <w:bookmarkStart w:id="3866" w:name="_Toc492420529"/>
      <w:bookmarkStart w:id="3867" w:name="_Toc492421125"/>
      <w:bookmarkStart w:id="3868" w:name="_Toc492420530"/>
      <w:bookmarkStart w:id="3869" w:name="_Toc492421126"/>
      <w:bookmarkStart w:id="3870" w:name="_Toc492420531"/>
      <w:bookmarkStart w:id="3871" w:name="_Toc492421127"/>
      <w:bookmarkStart w:id="3872" w:name="_Toc492420532"/>
      <w:bookmarkStart w:id="3873" w:name="_Toc492421128"/>
      <w:bookmarkStart w:id="3874" w:name="_Toc492420533"/>
      <w:bookmarkStart w:id="3875" w:name="_Toc492421129"/>
      <w:bookmarkStart w:id="3876" w:name="_Toc492420534"/>
      <w:bookmarkStart w:id="3877" w:name="_Toc492421130"/>
      <w:bookmarkStart w:id="3878" w:name="_Toc492420535"/>
      <w:bookmarkStart w:id="3879" w:name="_Toc492421131"/>
      <w:bookmarkStart w:id="3880" w:name="_Toc492420536"/>
      <w:bookmarkStart w:id="3881" w:name="_Toc492421132"/>
      <w:bookmarkStart w:id="3882" w:name="_Toc380059620"/>
      <w:bookmarkStart w:id="3883" w:name="_Toc380059762"/>
      <w:bookmarkStart w:id="3884" w:name="_Toc396383876"/>
      <w:bookmarkStart w:id="3885" w:name="_Toc396917309"/>
      <w:bookmarkStart w:id="3886" w:name="_Toc396917420"/>
      <w:bookmarkStart w:id="3887" w:name="_Toc396917640"/>
      <w:bookmarkStart w:id="3888" w:name="_Toc396917655"/>
      <w:bookmarkStart w:id="3889" w:name="_Toc396917760"/>
      <w:bookmarkEnd w:id="3778"/>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r w:rsidRPr="00CF0720">
        <w:rPr>
          <w:lang w:val="en-GB"/>
        </w:rPr>
        <w:lastRenderedPageBreak/>
        <w:t xml:space="preserve">List of </w:t>
      </w:r>
      <w:r w:rsidR="00C72D9E" w:rsidRPr="00CF0720">
        <w:rPr>
          <w:lang w:val="en-GB"/>
        </w:rPr>
        <w:t>R</w:t>
      </w:r>
      <w:r w:rsidRPr="00CF0720">
        <w:rPr>
          <w:lang w:val="en-GB"/>
        </w:rPr>
        <w:t>eference</w:t>
      </w:r>
      <w:bookmarkEnd w:id="3882"/>
      <w:bookmarkEnd w:id="3883"/>
      <w:bookmarkEnd w:id="3884"/>
      <w:bookmarkEnd w:id="3885"/>
      <w:bookmarkEnd w:id="3886"/>
      <w:bookmarkEnd w:id="3887"/>
      <w:bookmarkEnd w:id="3888"/>
      <w:bookmarkEnd w:id="3889"/>
      <w:r w:rsidR="00CA57A8" w:rsidRPr="00CF0720">
        <w:rPr>
          <w:lang w:val="en-GB"/>
        </w:rPr>
        <w:t>s</w:t>
      </w:r>
    </w:p>
    <w:p w:rsidR="0019246B" w:rsidRPr="00CF0720" w:rsidRDefault="0019246B" w:rsidP="00691591">
      <w:pPr>
        <w:pStyle w:val="ECCReference"/>
        <w:numPr>
          <w:ilvl w:val="0"/>
          <w:numId w:val="0"/>
        </w:numPr>
        <w:ind w:left="397"/>
      </w:pPr>
    </w:p>
    <w:p w:rsidR="00913D6E" w:rsidRPr="00CF0720" w:rsidRDefault="00F93B90" w:rsidP="00C173E2">
      <w:pPr>
        <w:pStyle w:val="ECCReference"/>
      </w:pPr>
      <w:bookmarkStart w:id="3890" w:name="_Ref500925619"/>
      <w:bookmarkStart w:id="3891" w:name="_Ref500923710"/>
      <w:bookmarkStart w:id="3892" w:name="_Ref498663280"/>
      <w:r w:rsidRPr="00CF0720">
        <w:t xml:space="preserve">ECC(17)117 Annex 22: </w:t>
      </w:r>
      <w:r w:rsidR="00913D6E" w:rsidRPr="00CF0720">
        <w:t>CEPT Roadmap for 5G</w:t>
      </w:r>
      <w:bookmarkEnd w:id="3890"/>
      <w:r w:rsidRPr="00CF0720">
        <w:t>, updated November 2017</w:t>
      </w:r>
    </w:p>
    <w:p w:rsidR="00D13856" w:rsidRPr="00CF0720" w:rsidRDefault="00D13856" w:rsidP="00D13856">
      <w:pPr>
        <w:pStyle w:val="ECCReference"/>
      </w:pPr>
      <w:bookmarkStart w:id="3893" w:name="_Ref500924968"/>
      <w:bookmarkStart w:id="3894" w:name="_Ref507756408"/>
      <w:bookmarkStart w:id="3895" w:name="_Ref500923785"/>
      <w:bookmarkEnd w:id="3891"/>
      <w:r w:rsidRPr="00CF0720">
        <w:t>ECC Report 203: "Least Restrictive Technical Conditions suitable for Mobile/Fixed Communication Networks (MFCN), including IMT, in the frequency bands 3400-3600 MHz and 3600-3800 MHz"</w:t>
      </w:r>
      <w:bookmarkEnd w:id="3893"/>
      <w:r w:rsidR="00AA37DE" w:rsidRPr="00CF0720">
        <w:t>, Corrected March 2014</w:t>
      </w:r>
      <w:bookmarkEnd w:id="3894"/>
    </w:p>
    <w:p w:rsidR="00C173E2" w:rsidRPr="00CF0720" w:rsidRDefault="00C173E2" w:rsidP="00C173E2">
      <w:pPr>
        <w:pStyle w:val="ECCReference"/>
      </w:pPr>
      <w:bookmarkStart w:id="3896" w:name="_Ref500924972"/>
      <w:r w:rsidRPr="00CF0720">
        <w:t>ECC Decision (11)06: "Harmonised frequency arrangements for mobile/fixed communications networks (MFCN) operating in the bands 3400-3600 MHz and 3600-3800 MHz" - Approved 09 December 2011, Amended 14 March 2014</w:t>
      </w:r>
      <w:bookmarkEnd w:id="3895"/>
      <w:bookmarkEnd w:id="3896"/>
    </w:p>
    <w:p w:rsidR="00FB3280" w:rsidRPr="00CF0720" w:rsidRDefault="00FB3280" w:rsidP="00FB3280">
      <w:pPr>
        <w:pStyle w:val="ECCReference"/>
      </w:pPr>
      <w:bookmarkStart w:id="3897" w:name="_Ref505350746"/>
      <w:r w:rsidRPr="00CF0720">
        <w:t>ITU Radio Regulations Edition of 2016</w:t>
      </w:r>
      <w:bookmarkEnd w:id="3897"/>
    </w:p>
    <w:p w:rsidR="00FB3280" w:rsidRPr="00CF0720" w:rsidRDefault="00FB3280" w:rsidP="00FB3280">
      <w:pPr>
        <w:pStyle w:val="reference"/>
        <w:numPr>
          <w:ilvl w:val="0"/>
          <w:numId w:val="5"/>
        </w:numPr>
        <w:jc w:val="both"/>
        <w:rPr>
          <w:lang w:val="en-GB"/>
        </w:rPr>
      </w:pPr>
      <w:bookmarkStart w:id="3898" w:name="_Ref507751334"/>
      <w:bookmarkStart w:id="3899" w:name="_Ref507759070"/>
      <w:r w:rsidRPr="00CF0720">
        <w:rPr>
          <w:lang w:val="en-GB"/>
        </w:rPr>
        <w:t>ERC Report 25</w:t>
      </w:r>
      <w:bookmarkEnd w:id="3898"/>
      <w:r w:rsidRPr="00CF0720">
        <w:rPr>
          <w:lang w:val="en-GB"/>
        </w:rPr>
        <w:t xml:space="preserve"> “The European table of frequency allocations and applications in the frequency range 8.3 kHz to 3000 GHz”, updated October 2017</w:t>
      </w:r>
      <w:bookmarkEnd w:id="3899"/>
    </w:p>
    <w:p w:rsidR="001C6F88" w:rsidRPr="00CF0720" w:rsidRDefault="001C6F88" w:rsidP="001C6F88">
      <w:pPr>
        <w:pStyle w:val="ECCReference"/>
      </w:pPr>
      <w:bookmarkStart w:id="3900" w:name="_Ref500264610"/>
      <w:bookmarkStart w:id="3901" w:name="_Ref499800793"/>
      <w:r w:rsidRPr="00CF0720">
        <w:t>ECC Report 254: "Operational guidelines for spectrum sharing to support the implementation of the current ECC framework in the 3600-3800 MHz range"</w:t>
      </w:r>
      <w:bookmarkEnd w:id="3900"/>
      <w:bookmarkEnd w:id="3901"/>
    </w:p>
    <w:p w:rsidR="00B81A48" w:rsidRPr="00CF0720" w:rsidRDefault="00B81A48" w:rsidP="00B81A48">
      <w:pPr>
        <w:pStyle w:val="ECCReference"/>
      </w:pPr>
      <w:bookmarkStart w:id="3902" w:name="_Ref500929825"/>
      <w:r w:rsidRPr="00CF0720">
        <w:t>ECC Recommendation (04)05 “Guidelines for accommodation and assignment of Multipoint Fixed Wireless systems in frequency bands 3.4 - 3.6 GHz and 3.6 - 3.8 GHz”</w:t>
      </w:r>
      <w:bookmarkEnd w:id="3902"/>
    </w:p>
    <w:p w:rsidR="00B81A48" w:rsidRPr="00CF0720" w:rsidRDefault="00B81A48" w:rsidP="00B81A48">
      <w:pPr>
        <w:pStyle w:val="ECCReference"/>
      </w:pPr>
      <w:bookmarkStart w:id="3903" w:name="_Ref499791075"/>
      <w:r w:rsidRPr="00CF0720">
        <w:t>ECC Decision (07)02 “Availability of frequency bands between 3400-3800 MHz for the harmonised implementation of Broadband Wireless Access systems (BWA)”</w:t>
      </w:r>
      <w:bookmarkEnd w:id="3903"/>
    </w:p>
    <w:p w:rsidR="00B81A48" w:rsidRPr="00CF0720" w:rsidRDefault="00B81A48" w:rsidP="00B81A48">
      <w:pPr>
        <w:pStyle w:val="ECCReference"/>
      </w:pPr>
      <w:bookmarkStart w:id="3904" w:name="_Ref499791118"/>
      <w:r w:rsidRPr="00CF0720">
        <w:t>Commission Decision 2008/411/EC on the harmonisation of the 3400-3800 MHz frequency band for terrestrial systems capable of providing electronic communications services in the Community</w:t>
      </w:r>
      <w:bookmarkEnd w:id="3904"/>
    </w:p>
    <w:p w:rsidR="00BA61F6" w:rsidRPr="00CF0720" w:rsidRDefault="00BA61F6" w:rsidP="00FC162A">
      <w:pPr>
        <w:pStyle w:val="ECCReference"/>
      </w:pPr>
      <w:bookmarkStart w:id="3905" w:name="_Ref499799709"/>
      <w:r w:rsidRPr="00CF0720">
        <w:t>CEPT Report 049 “Technical conditions regarding spectrum harmonisation for terrestrial wireless systems in the 3400-3800 MHz frequency band”</w:t>
      </w:r>
      <w:bookmarkEnd w:id="3905"/>
    </w:p>
    <w:p w:rsidR="00BD31B7" w:rsidRPr="00CF0720" w:rsidRDefault="00BD31B7" w:rsidP="00FC162A">
      <w:pPr>
        <w:pStyle w:val="ECCReference"/>
      </w:pPr>
      <w:bookmarkStart w:id="3906" w:name="_Ref505088940"/>
      <w:r w:rsidRPr="00CF0720">
        <w:t xml:space="preserve">Resolution ITU-R 6556 </w:t>
      </w:r>
      <w:r w:rsidR="00F93B90" w:rsidRPr="00CF0720">
        <w:t>“N</w:t>
      </w:r>
      <w:r w:rsidRPr="00CF0720">
        <w:t>aming for International Mobile Telecommunications</w:t>
      </w:r>
      <w:bookmarkEnd w:id="3906"/>
      <w:r w:rsidR="00F93B90" w:rsidRPr="00CF0720">
        <w:t>”</w:t>
      </w:r>
    </w:p>
    <w:p w:rsidR="00BD31B7" w:rsidRPr="00CF0720" w:rsidRDefault="0032791C" w:rsidP="00FC162A">
      <w:pPr>
        <w:pStyle w:val="ECCReference"/>
      </w:pPr>
      <w:bookmarkStart w:id="3907" w:name="_Ref505088979"/>
      <w:r>
        <w:rPr>
          <w:noProof/>
          <w:lang w:eastAsia="da-DK"/>
        </w:rPr>
        <w:pict>
          <v:shape id="_x0000_s1163" type="#_x0000_t136" style="position:absolute;left:0;text-align:left;margin-left:38.15pt;margin-top:284.55pt;width:485.35pt;height:194.1pt;rotation:315;z-index:-251461632;mso-position-horizontal-relative:margin;mso-position-vertical-relative:margin" o:allowincell="f" fillcolor="silver" stroked="f">
            <v:fill opacity=".5"/>
            <v:textpath style="font-family:&quot;Arial&quot;;font-size:1pt" string="DRAFT"/>
            <w10:wrap anchorx="margin" anchory="margin"/>
          </v:shape>
        </w:pict>
      </w:r>
      <w:r w:rsidR="00BD31B7" w:rsidRPr="00CF0720">
        <w:t>Recommendation ITU-R M.2083</w:t>
      </w:r>
      <w:bookmarkEnd w:id="3907"/>
      <w:r w:rsidR="0081148C" w:rsidRPr="00CF0720">
        <w:t>-0 “IMT Vision - "Framework and overall objectives of the future development of IMT for 2020 and beyond"”</w:t>
      </w:r>
    </w:p>
    <w:p w:rsidR="00D876F2" w:rsidRPr="00CF0720" w:rsidRDefault="00D876F2" w:rsidP="00FC162A">
      <w:pPr>
        <w:pStyle w:val="ECCReference"/>
      </w:pPr>
      <w:bookmarkStart w:id="3908" w:name="_Ref505089191"/>
      <w:r w:rsidRPr="00CF0720">
        <w:t>Recommendation ITU-R M.1457</w:t>
      </w:r>
      <w:bookmarkEnd w:id="3908"/>
      <w:r w:rsidR="0081148C" w:rsidRPr="00CF0720">
        <w:t>-13 “Detailed specifications of the terrestrial radio interfaces of International Mobile Telecommunications-2000 (IMT-2000)”</w:t>
      </w:r>
    </w:p>
    <w:p w:rsidR="00D876F2" w:rsidRPr="00CF0720" w:rsidRDefault="00D876F2" w:rsidP="00FC162A">
      <w:pPr>
        <w:pStyle w:val="ECCReference"/>
      </w:pPr>
      <w:bookmarkStart w:id="3909" w:name="_Ref505089267"/>
      <w:r w:rsidRPr="00CF0720">
        <w:t>Recommendation ITU-R M.2012-2: “Detailed specifications of the terrestrial radio interfaces of International Mobile Telecommunications Advanced (IMT-Advanced) ”</w:t>
      </w:r>
      <w:bookmarkEnd w:id="3909"/>
      <w:r w:rsidRPr="00CF0720">
        <w:t>’</w:t>
      </w:r>
    </w:p>
    <w:p w:rsidR="00D876F2" w:rsidRPr="00CF0720" w:rsidRDefault="00D876F2" w:rsidP="00FC162A">
      <w:pPr>
        <w:pStyle w:val="ECCReference"/>
      </w:pPr>
      <w:bookmarkStart w:id="3910" w:name="_Ref505089362"/>
      <w:r w:rsidRPr="00CF0720">
        <w:t>Recommendation ITU-R M.1645</w:t>
      </w:r>
      <w:bookmarkEnd w:id="3910"/>
      <w:r w:rsidR="0081148C" w:rsidRPr="00CF0720">
        <w:t>-0 “Framework and overall objectives of the future development of IMT-2000 and systems beyond IMT-2000”</w:t>
      </w:r>
    </w:p>
    <w:p w:rsidR="0018764E" w:rsidRPr="00CF0720" w:rsidRDefault="0018764E" w:rsidP="0018764E">
      <w:pPr>
        <w:pStyle w:val="ECCReference"/>
      </w:pPr>
      <w:bookmarkStart w:id="3911" w:name="_Ref505094252"/>
      <w:bookmarkStart w:id="3912" w:name="_Ref500077670"/>
      <w:bookmarkStart w:id="3913" w:name="_Ref500795122"/>
      <w:bookmarkEnd w:id="3892"/>
      <w:r w:rsidRPr="00CF0720">
        <w:t>3GPP TS 37.104 Technical Specification Group Radio Access Network: "E-UTRA, UTRA and GSM/EDGE; Multi-Standard Radio (MSR) Base Station (BS) radio transmission and reception (Release 15)"</w:t>
      </w:r>
      <w:bookmarkEnd w:id="3911"/>
    </w:p>
    <w:p w:rsidR="00A66D0C" w:rsidRPr="00CF0720" w:rsidRDefault="00BD31B7" w:rsidP="00B77881">
      <w:pPr>
        <w:pStyle w:val="ECCReference"/>
      </w:pPr>
      <w:bookmarkStart w:id="3914" w:name="_Ref505251191"/>
      <w:bookmarkEnd w:id="3912"/>
      <w:r w:rsidRPr="00CF0720">
        <w:t xml:space="preserve">Recommendation ITU-R </w:t>
      </w:r>
      <w:r w:rsidR="00A66D0C" w:rsidRPr="00CF0720">
        <w:t>M.2101-0 (02/2017): "Modelling and simulation of IMT networks and systems for use in sharing and compatibility studies"</w:t>
      </w:r>
      <w:bookmarkEnd w:id="3913"/>
      <w:bookmarkEnd w:id="3914"/>
    </w:p>
    <w:p w:rsidR="00D304FB" w:rsidRPr="00CF0720" w:rsidRDefault="00D304FB" w:rsidP="00EE2F28">
      <w:pPr>
        <w:pStyle w:val="ECCReference"/>
      </w:pPr>
      <w:bookmarkStart w:id="3915" w:name="_Ref500085486"/>
      <w:r w:rsidRPr="00CF0720">
        <w:t>3GPP TS 37.105 Technical Specification Group Radio Access Network: "Active Antenna System (AAS) Base Station (BS) transmission and reception (Release 14)"</w:t>
      </w:r>
      <w:bookmarkEnd w:id="3915"/>
    </w:p>
    <w:p w:rsidR="00ED0725" w:rsidRPr="00CF0720" w:rsidRDefault="00AA37DE" w:rsidP="00ED0725">
      <w:pPr>
        <w:pStyle w:val="ECCReference"/>
      </w:pPr>
      <w:bookmarkStart w:id="3916" w:name="_Ref500086255"/>
      <w:r w:rsidRPr="00CF0720">
        <w:t xml:space="preserve">3GPP </w:t>
      </w:r>
      <w:r w:rsidR="00ED0725" w:rsidRPr="00CF0720">
        <w:t>R4-168430</w:t>
      </w:r>
      <w:r w:rsidR="008F0FB7" w:rsidRPr="00CF0720">
        <w:t>,</w:t>
      </w:r>
      <w:r w:rsidR="00ED0725" w:rsidRPr="00CF0720">
        <w:t xml:space="preserve"> </w:t>
      </w:r>
      <w:r w:rsidRPr="00CF0720">
        <w:t>“</w:t>
      </w:r>
      <w:r w:rsidR="00ED0725" w:rsidRPr="00CF0720">
        <w:t>On NRb BS ACLR requirement”</w:t>
      </w:r>
      <w:r w:rsidRPr="00CF0720">
        <w:t>, Huawei,</w:t>
      </w:r>
      <w:r w:rsidR="00ED0725" w:rsidRPr="00CF0720">
        <w:t xml:space="preserve"> 3GPP TSG-RAN WG4 Meeting #80bis, Oct. 2016.</w:t>
      </w:r>
      <w:bookmarkEnd w:id="3916"/>
    </w:p>
    <w:p w:rsidR="005D5CB7" w:rsidRPr="00CF0720" w:rsidRDefault="00AA37DE" w:rsidP="005D5CB7">
      <w:pPr>
        <w:pStyle w:val="ECCReference"/>
      </w:pPr>
      <w:bookmarkStart w:id="3917" w:name="_Ref500087885"/>
      <w:r w:rsidRPr="00CF0720">
        <w:t xml:space="preserve">3GPP </w:t>
      </w:r>
      <w:r w:rsidR="005D5CB7" w:rsidRPr="00CF0720">
        <w:t>R4-165896, “Metric for unwanted emissions and ACLR”, Ericsson, 3GPP TSG-RAN WG4 #80</w:t>
      </w:r>
      <w:bookmarkEnd w:id="3917"/>
    </w:p>
    <w:p w:rsidR="005D5CB7" w:rsidRPr="00CF0720" w:rsidRDefault="005D5CB7" w:rsidP="00EE2F28">
      <w:pPr>
        <w:pStyle w:val="ECCReference"/>
      </w:pPr>
      <w:bookmarkStart w:id="3918" w:name="_Ref500088244"/>
      <w:r w:rsidRPr="00CF0720">
        <w:t>3GPP TR 37.840 Technical Specification Group Radio Access Network "Stu</w:t>
      </w:r>
      <w:r w:rsidR="008D604D" w:rsidRPr="00CF0720">
        <w:t xml:space="preserve">dy of Radio Frequency (RF) and </w:t>
      </w:r>
      <w:r w:rsidRPr="00CF0720">
        <w:t>Electromagnetic Compatibility (EMC) requirements for Active Antenna Array System (AAS) base station (Release 12)</w:t>
      </w:r>
      <w:bookmarkEnd w:id="3918"/>
    </w:p>
    <w:p w:rsidR="00AD3CC6" w:rsidRPr="00CF0720" w:rsidRDefault="00F93B90" w:rsidP="00AD3CC6">
      <w:pPr>
        <w:pStyle w:val="ECCReference"/>
      </w:pPr>
      <w:bookmarkStart w:id="3919" w:name="_Ref500088777"/>
      <w:r w:rsidRPr="00CF0720">
        <w:t xml:space="preserve">3GPP </w:t>
      </w:r>
      <w:r w:rsidR="00AD3CC6" w:rsidRPr="00CF0720">
        <w:t>R4-165899, “On modelling the spatial shape of ACLR”, Ericsson, 3GPP TSG-RAN WG4 #80</w:t>
      </w:r>
      <w:bookmarkEnd w:id="3919"/>
    </w:p>
    <w:p w:rsidR="00327ECD" w:rsidRPr="00CF0720" w:rsidRDefault="00327ECD" w:rsidP="00AD3CC6">
      <w:pPr>
        <w:pStyle w:val="ECCReference"/>
      </w:pPr>
      <w:bookmarkStart w:id="3920" w:name="_Ref505168170"/>
      <w:r w:rsidRPr="00CF0720">
        <w:t>ECC Report 216 "Practical guidance for TDD networks synchronisation"</w:t>
      </w:r>
      <w:bookmarkEnd w:id="3920"/>
    </w:p>
    <w:p w:rsidR="00CC6E50" w:rsidRPr="00CF0720" w:rsidRDefault="00CC6E50" w:rsidP="00CC6E50">
      <w:pPr>
        <w:pStyle w:val="ECCReference"/>
      </w:pPr>
      <w:bookmarkStart w:id="3921" w:name="_Ref500150261"/>
      <w:r w:rsidRPr="00CF0720">
        <w:t>“RAN1 Chairman’s Notes”, 3GPP TSG RAN WG1 Meeting #86bis, Lisbon, Portugal 10-14 October 2016</w:t>
      </w:r>
      <w:bookmarkEnd w:id="3921"/>
    </w:p>
    <w:p w:rsidR="00AA37DE" w:rsidRPr="00CF0720" w:rsidRDefault="00AA37DE" w:rsidP="00AA37DE">
      <w:pPr>
        <w:pStyle w:val="ECCReference"/>
      </w:pPr>
      <w:bookmarkStart w:id="3922" w:name="_Ref507759093"/>
      <w:r w:rsidRPr="00CF0720">
        <w:t>3G</w:t>
      </w:r>
      <w:r w:rsidR="008F0FB7" w:rsidRPr="00CF0720">
        <w:t>PP TS 38.104 V15.0.0 (2017-12), "</w:t>
      </w:r>
      <w:r w:rsidRPr="00CF0720">
        <w:t>NR; Base Station (BS) radio transmission and reception (Release 15)”</w:t>
      </w:r>
      <w:bookmarkEnd w:id="3922"/>
    </w:p>
    <w:p w:rsidR="004E365A" w:rsidRPr="00CF0720" w:rsidRDefault="004E365A" w:rsidP="00CC6E50">
      <w:pPr>
        <w:pStyle w:val="ECCReference"/>
      </w:pPr>
      <w:bookmarkStart w:id="3923" w:name="_Ref505248114"/>
      <w:r w:rsidRPr="00CF0720">
        <w:t>ETSI TS 136 104</w:t>
      </w:r>
      <w:bookmarkEnd w:id="3923"/>
      <w:r w:rsidR="008F0FB7" w:rsidRPr="00CF0720">
        <w:t xml:space="preserve"> V14.6.0, “LTE; Evolved Universal Terrestrial Radio Access (E-UTRA); Base Station (BS) radio transmission and reception (3GPP TS 36.104 version 14.6.0 Release 14)”</w:t>
      </w:r>
    </w:p>
    <w:p w:rsidR="004E365A" w:rsidRPr="00CF0720" w:rsidRDefault="004E365A" w:rsidP="00CC6E50">
      <w:pPr>
        <w:pStyle w:val="ECCReference"/>
      </w:pPr>
      <w:bookmarkStart w:id="3924" w:name="_Ref505248127"/>
      <w:r w:rsidRPr="00CF0720">
        <w:t>ETSI TS 136 101</w:t>
      </w:r>
      <w:bookmarkEnd w:id="3924"/>
      <w:r w:rsidR="008F0FB7" w:rsidRPr="00CF0720">
        <w:t>, “LTE; Evolved Universal Terrestrial Radio Access (E-UTRA); User Equipment (UE) radio transmission and reception (3GPP TS 36.101 version 14.6.0 Release 14)”</w:t>
      </w:r>
    </w:p>
    <w:p w:rsidR="0019246B" w:rsidRPr="00CF0720" w:rsidRDefault="008F0FB7" w:rsidP="0019246B">
      <w:pPr>
        <w:pStyle w:val="ECCReference"/>
      </w:pPr>
      <w:bookmarkStart w:id="3925" w:name="_Ref505248231"/>
      <w:r w:rsidRPr="00CF0720">
        <w:t xml:space="preserve">3GPP </w:t>
      </w:r>
      <w:r w:rsidR="0019246B" w:rsidRPr="00CF0720">
        <w:t xml:space="preserve">R4-1704402, “LS on Suitability of technical conditions of </w:t>
      </w:r>
      <w:r w:rsidR="00E539BE" w:rsidRPr="00CF0720">
        <w:t>ECC/DEC/(11)06</w:t>
      </w:r>
      <w:r w:rsidR="0019246B" w:rsidRPr="00CF0720">
        <w:t xml:space="preserve"> for 5G”</w:t>
      </w:r>
      <w:bookmarkEnd w:id="3925"/>
    </w:p>
    <w:p w:rsidR="0049593F" w:rsidRPr="00CF0720" w:rsidRDefault="000C628A" w:rsidP="000C628A">
      <w:pPr>
        <w:pStyle w:val="ECCReference"/>
      </w:pPr>
      <w:bookmarkStart w:id="3926" w:name="_Ref505249380"/>
      <w:bookmarkStart w:id="3927" w:name="_Ref505253866"/>
      <w:r w:rsidRPr="00CF0720">
        <w:t>Report</w:t>
      </w:r>
      <w:r w:rsidR="0049593F" w:rsidRPr="00CF0720">
        <w:t xml:space="preserve"> ITU-R M.2292</w:t>
      </w:r>
      <w:bookmarkEnd w:id="3926"/>
      <w:r w:rsidRPr="00CF0720">
        <w:t xml:space="preserve"> “Characteristics of terrestrial IMT-Advanced systems for frequency sharing/interference analyses”</w:t>
      </w:r>
      <w:bookmarkEnd w:id="3927"/>
    </w:p>
    <w:p w:rsidR="0049593F" w:rsidRPr="00CF0720" w:rsidRDefault="0081148C" w:rsidP="0081148C">
      <w:pPr>
        <w:pStyle w:val="ECCReference"/>
      </w:pPr>
      <w:bookmarkStart w:id="3928" w:name="_Ref505249458"/>
      <w:r w:rsidRPr="00CF0720">
        <w:t xml:space="preserve">ITU-R </w:t>
      </w:r>
      <w:r w:rsidR="0049593F" w:rsidRPr="00CF0720">
        <w:t xml:space="preserve">WP 5D </w:t>
      </w:r>
      <w:r w:rsidR="00984727" w:rsidRPr="00CF0720">
        <w:t xml:space="preserve">Document </w:t>
      </w:r>
      <w:r w:rsidR="0049593F" w:rsidRPr="00CF0720">
        <w:t>475</w:t>
      </w:r>
      <w:bookmarkEnd w:id="3928"/>
      <w:r w:rsidRPr="00CF0720">
        <w:t xml:space="preserve"> “Proposal on operational characteristics of IMT-2020 systems for sharing and compatibility studies under WRC-19 agenda item 1.13”, Japan, February 2017 </w:t>
      </w:r>
    </w:p>
    <w:p w:rsidR="0049593F" w:rsidRPr="00CF0720" w:rsidRDefault="00984727" w:rsidP="00984727">
      <w:pPr>
        <w:pStyle w:val="ECCReference"/>
      </w:pPr>
      <w:bookmarkStart w:id="3929" w:name="_Ref505249463"/>
      <w:bookmarkStart w:id="3930" w:name="_Ref505351159"/>
      <w:r w:rsidRPr="00CF0720">
        <w:lastRenderedPageBreak/>
        <w:t xml:space="preserve">ITU-R </w:t>
      </w:r>
      <w:r w:rsidR="0049593F" w:rsidRPr="00CF0720">
        <w:t xml:space="preserve">TG5/1 </w:t>
      </w:r>
      <w:r w:rsidRPr="00CF0720">
        <w:t xml:space="preserve">Document </w:t>
      </w:r>
      <w:r w:rsidR="0049593F" w:rsidRPr="00CF0720">
        <w:t>36</w:t>
      </w:r>
      <w:bookmarkEnd w:id="3929"/>
      <w:r w:rsidRPr="00CF0720">
        <w:t xml:space="preserve"> “Liaison statement to Task Group 5/1 - Spectrum needs and characteristics for the terrestrial component of IMT in the frequency range between 24.25 GHz and 86 GHz”</w:t>
      </w:r>
      <w:bookmarkEnd w:id="3930"/>
    </w:p>
    <w:p w:rsidR="0049593F" w:rsidRPr="00CF0720" w:rsidRDefault="0049593F" w:rsidP="0019246B">
      <w:pPr>
        <w:pStyle w:val="ECCReference"/>
      </w:pPr>
      <w:bookmarkStart w:id="3931" w:name="_Ref505249577"/>
      <w:r w:rsidRPr="00CF0720">
        <w:t>Recommendation ITU-R P.452</w:t>
      </w:r>
      <w:bookmarkEnd w:id="3931"/>
      <w:r w:rsidR="0081148C" w:rsidRPr="00CF0720">
        <w:t>-16 “Prediction procedure for the evaluation of interference between stations on the surface of the Earth at frequencies above about 0.1 GHz  ”</w:t>
      </w:r>
    </w:p>
    <w:p w:rsidR="0049593F" w:rsidRPr="00CF0720" w:rsidRDefault="0049593F" w:rsidP="0049593F">
      <w:pPr>
        <w:pStyle w:val="ECCReference"/>
      </w:pPr>
      <w:bookmarkStart w:id="3932" w:name="_Ref505249763"/>
      <w:r w:rsidRPr="00CF0720">
        <w:t>Recommendation ITU-R P.2108-0 “Prediction of Clutter Loss”</w:t>
      </w:r>
      <w:bookmarkEnd w:id="3932"/>
    </w:p>
    <w:p w:rsidR="0049593F" w:rsidRPr="00CF0720" w:rsidRDefault="0081148C" w:rsidP="0049593F">
      <w:pPr>
        <w:pStyle w:val="ECCReference"/>
      </w:pPr>
      <w:bookmarkStart w:id="3933" w:name="_Ref505249817"/>
      <w:r w:rsidRPr="00CF0720">
        <w:t xml:space="preserve">ITU-R </w:t>
      </w:r>
      <w:r w:rsidR="0049593F" w:rsidRPr="00CF0720">
        <w:t xml:space="preserve">TG5/1 </w:t>
      </w:r>
      <w:r w:rsidR="00984727" w:rsidRPr="00CF0720">
        <w:t>Document</w:t>
      </w:r>
      <w:r w:rsidR="0049593F" w:rsidRPr="00CF0720">
        <w:t xml:space="preserve"> 104</w:t>
      </w:r>
      <w:bookmarkEnd w:id="3933"/>
    </w:p>
    <w:p w:rsidR="00320553" w:rsidRPr="00CF0720" w:rsidRDefault="00320553" w:rsidP="0049593F">
      <w:pPr>
        <w:pStyle w:val="ECCReference"/>
      </w:pPr>
      <w:bookmarkStart w:id="3934" w:name="_Ref505250620"/>
      <w:r w:rsidRPr="00CF0720">
        <w:t>Recommendation ITU-R M.1464-2</w:t>
      </w:r>
      <w:bookmarkEnd w:id="3934"/>
      <w:r w:rsidR="0081148C" w:rsidRPr="00CF0720">
        <w:t xml:space="preserve"> “Characteristics of radiolocation radars, and characteristics and protection criteria for sharing studies for aeronautical radionavigation and meteorological radars in the radiodetermination service operating in the frequency band 2 700-2 900 MHz”</w:t>
      </w:r>
    </w:p>
    <w:p w:rsidR="00320553" w:rsidRPr="00CF0720" w:rsidRDefault="00320553" w:rsidP="00320553">
      <w:pPr>
        <w:pStyle w:val="ECCReference"/>
      </w:pPr>
      <w:bookmarkStart w:id="3935" w:name="_Ref505250812"/>
      <w:r w:rsidRPr="00CF0720">
        <w:t>Recommendation ITU-R M.1465-2</w:t>
      </w:r>
      <w:bookmarkEnd w:id="3935"/>
      <w:r w:rsidR="0081148C" w:rsidRPr="00CF0720">
        <w:t xml:space="preserve"> “Characteristics of and protection criteria for radars operating in the radiodetermination service in the frequency range 3 100-3 700 MHz”</w:t>
      </w:r>
    </w:p>
    <w:p w:rsidR="000C628A" w:rsidRPr="00CF0720" w:rsidRDefault="0081148C" w:rsidP="00320553">
      <w:pPr>
        <w:pStyle w:val="ECCReference"/>
      </w:pPr>
      <w:bookmarkStart w:id="3936" w:name="_Ref505251285"/>
      <w:r w:rsidRPr="00CF0720">
        <w:t xml:space="preserve">3GPP </w:t>
      </w:r>
      <w:r w:rsidR="000C628A" w:rsidRPr="00CF0720">
        <w:t>R4-125474</w:t>
      </w:r>
      <w:bookmarkEnd w:id="3936"/>
    </w:p>
    <w:p w:rsidR="00D5399C" w:rsidRPr="00CF0720" w:rsidRDefault="0081148C" w:rsidP="00320553">
      <w:pPr>
        <w:pStyle w:val="ECCReference"/>
      </w:pPr>
      <w:bookmarkStart w:id="3937" w:name="_Ref505251915"/>
      <w:r w:rsidRPr="00CF0720">
        <w:t xml:space="preserve">Recommendation </w:t>
      </w:r>
      <w:r w:rsidR="00D5399C" w:rsidRPr="00CF0720">
        <w:t>ITU-R F.1336-4</w:t>
      </w:r>
      <w:bookmarkEnd w:id="3937"/>
      <w:r w:rsidRPr="00CF0720">
        <w:t xml:space="preserve"> “Reference radiation patterns of omnidirectional, sectoral and other antennas for the fixed and mobile service for use in sharing studies in the frequency range from 400 MHz to about 70 GHz  ”</w:t>
      </w:r>
    </w:p>
    <w:p w:rsidR="00D5399C" w:rsidRPr="00CF0720" w:rsidRDefault="00D5399C" w:rsidP="00320553">
      <w:pPr>
        <w:pStyle w:val="ECCReference"/>
      </w:pPr>
      <w:bookmarkStart w:id="3938" w:name="_Ref505252123"/>
      <w:r w:rsidRPr="00CF0720">
        <w:t>EC Decision 2014/276/EU</w:t>
      </w:r>
      <w:bookmarkEnd w:id="3938"/>
      <w:r w:rsidR="0081148C" w:rsidRPr="00CF0720">
        <w:t xml:space="preserve"> “Harmonised frequency arrangements for mobile/fixed communications networks (WBB ECS) operating in the bands 3400-3600 MHz and 3600-3800 MHz"</w:t>
      </w:r>
    </w:p>
    <w:p w:rsidR="00D5399C" w:rsidRPr="00CF0720" w:rsidRDefault="00D5399C" w:rsidP="00320553">
      <w:pPr>
        <w:pStyle w:val="ECCReference"/>
      </w:pPr>
      <w:bookmarkStart w:id="3939" w:name="_Ref505252441"/>
      <w:r w:rsidRPr="00CF0720">
        <w:t xml:space="preserve">Recommendation </w:t>
      </w:r>
      <w:r w:rsidR="00B73C85" w:rsidRPr="00CF0720">
        <w:t xml:space="preserve">ITU-R </w:t>
      </w:r>
      <w:r w:rsidRPr="00CF0720">
        <w:t>P.525</w:t>
      </w:r>
      <w:bookmarkEnd w:id="3939"/>
      <w:r w:rsidR="00762CBB" w:rsidRPr="00CF0720">
        <w:t>-3 “Calculation of free-space attenuation  ”</w:t>
      </w:r>
    </w:p>
    <w:p w:rsidR="00B73C85" w:rsidRPr="00CF0720" w:rsidRDefault="00B73C85" w:rsidP="00762CBB">
      <w:pPr>
        <w:pStyle w:val="ECCReference"/>
      </w:pPr>
      <w:bookmarkStart w:id="3940" w:name="_Ref505347800"/>
      <w:r w:rsidRPr="00CF0720">
        <w:t>Recommendation ITU-R P.528</w:t>
      </w:r>
      <w:bookmarkEnd w:id="3940"/>
      <w:r w:rsidR="00762CBB" w:rsidRPr="00CF0720">
        <w:t>-3 “Propagation curves for aeronautical mobile and radionavigation services using the VHF, UHF and SHF bands”</w:t>
      </w:r>
    </w:p>
    <w:p w:rsidR="003E56F2" w:rsidRPr="00CF0720" w:rsidRDefault="003E56F2" w:rsidP="00320553">
      <w:pPr>
        <w:pStyle w:val="ECCReference"/>
      </w:pPr>
      <w:bookmarkStart w:id="3941" w:name="_Ref505348952"/>
      <w:r w:rsidRPr="00CF0720">
        <w:t>B R Mahafza: “Radar system analysis and design using Matlab”. Chapman and Hall/CRC, 2000. ISBN 1-58488-182-8</w:t>
      </w:r>
      <w:bookmarkEnd w:id="3941"/>
    </w:p>
    <w:p w:rsidR="003E56F2" w:rsidRPr="00CF0720" w:rsidRDefault="003E56F2" w:rsidP="00320553">
      <w:pPr>
        <w:pStyle w:val="ECCReference"/>
      </w:pPr>
      <w:bookmarkStart w:id="3942" w:name="_Ref505348956"/>
      <w:r w:rsidRPr="00CF0720">
        <w:t>E. Kreyszig, Advanced Engineering Mathematics, John Wiley, 1983</w:t>
      </w:r>
      <w:bookmarkEnd w:id="3942"/>
    </w:p>
    <w:p w:rsidR="00984727" w:rsidRPr="00CF0720" w:rsidRDefault="00984727" w:rsidP="00984727">
      <w:pPr>
        <w:pStyle w:val="ECCReference"/>
      </w:pPr>
      <w:bookmarkStart w:id="3943" w:name="_Ref505350436"/>
      <w:r w:rsidRPr="00CF0720">
        <w:t>Recommendation ITU-R RA.769-2</w:t>
      </w:r>
      <w:bookmarkEnd w:id="3943"/>
      <w:r w:rsidR="00762CBB" w:rsidRPr="00CF0720">
        <w:t xml:space="preserve"> “Protection criteria used for radio astronomical measurements  ”</w:t>
      </w:r>
    </w:p>
    <w:p w:rsidR="00984727" w:rsidRPr="00CF0720" w:rsidRDefault="0032791C" w:rsidP="00984727">
      <w:pPr>
        <w:pStyle w:val="ECCReference"/>
      </w:pPr>
      <w:bookmarkStart w:id="3944" w:name="_Ref505350456"/>
      <w:r>
        <w:rPr>
          <w:noProof/>
          <w:lang w:eastAsia="da-DK"/>
        </w:rPr>
        <w:pict>
          <v:shape id="_x0000_s1156" type="#_x0000_t136" style="position:absolute;left:0;text-align:left;margin-left:21.45pt;margin-top:286.6pt;width:485.35pt;height:194.1pt;rotation:315;z-index:-251465728;mso-position-horizontal-relative:margin;mso-position-vertical-relative:margin" o:allowincell="f" fillcolor="silver" stroked="f">
            <v:fill opacity=".5"/>
            <v:textpath style="font-family:&quot;Arial&quot;;font-size:1pt" string="DRAFT"/>
            <w10:wrap anchorx="margin" anchory="margin"/>
          </v:shape>
        </w:pict>
      </w:r>
      <w:r w:rsidR="00984727" w:rsidRPr="00CF0720">
        <w:t>Recommendation ITU-R SA.509</w:t>
      </w:r>
      <w:bookmarkEnd w:id="3944"/>
      <w:r w:rsidR="00762CBB" w:rsidRPr="00CF0720">
        <w:t>-3 “Space research earth station and radio astronomy reference antenna radiation pattern for use in interference calculations, including coordination procedures, for frequencies less than 30 GHz”</w:t>
      </w:r>
    </w:p>
    <w:p w:rsidR="00984727" w:rsidRPr="00CF0720" w:rsidRDefault="00984727" w:rsidP="00762CBB">
      <w:pPr>
        <w:pStyle w:val="ECCReference"/>
      </w:pPr>
      <w:bookmarkStart w:id="3945" w:name="_Ref505350480"/>
      <w:r w:rsidRPr="00CF0720">
        <w:t>Recommendation ITU-R RS.2066</w:t>
      </w:r>
      <w:bookmarkEnd w:id="3945"/>
      <w:r w:rsidR="00762CBB" w:rsidRPr="00CF0720">
        <w:t>-0 “Protection of the radio astronomy service in the frequency band 10.6-10.7 GHz from unwanted emissions of synthetic aperture radars operating in the Earth exploration-satellite service (active) around 9 600 MHz”</w:t>
      </w:r>
    </w:p>
    <w:p w:rsidR="00984727" w:rsidRPr="00CF0720" w:rsidRDefault="00984727" w:rsidP="00984727">
      <w:pPr>
        <w:pStyle w:val="ECCReference"/>
      </w:pPr>
      <w:bookmarkStart w:id="3946" w:name="_Ref505350485"/>
      <w:r w:rsidRPr="00CF0720">
        <w:t>Report ITU-R M.2322</w:t>
      </w:r>
      <w:bookmarkEnd w:id="3946"/>
      <w:r w:rsidR="00762CBB" w:rsidRPr="00CF0720">
        <w:t>-0 “Systems characteristics and compatibility of automotive radars operating in the frequency band 77.5-78 GHz for sharing studies  ”</w:t>
      </w:r>
    </w:p>
    <w:p w:rsidR="00984727" w:rsidRPr="00CF0720" w:rsidRDefault="00984727" w:rsidP="00984727">
      <w:pPr>
        <w:pStyle w:val="ECCReference"/>
      </w:pPr>
      <w:bookmarkStart w:id="3947" w:name="_Ref505350689"/>
      <w:r w:rsidRPr="00CF0720">
        <w:t>Recommendation ITU-R RA.314</w:t>
      </w:r>
      <w:bookmarkEnd w:id="3947"/>
      <w:r w:rsidR="00762CBB" w:rsidRPr="00CF0720">
        <w:t>-10 “Preferred frequency bands for radio astronomical measurements  ”</w:t>
      </w:r>
    </w:p>
    <w:p w:rsidR="00984727" w:rsidRPr="00CF0720" w:rsidRDefault="0081148C" w:rsidP="00984727">
      <w:pPr>
        <w:pStyle w:val="ECCReference"/>
      </w:pPr>
      <w:bookmarkStart w:id="3948" w:name="_Ref505350880"/>
      <w:r w:rsidRPr="00CF0720">
        <w:t xml:space="preserve">ITU-R TG 5/1 </w:t>
      </w:r>
      <w:r w:rsidR="00984727" w:rsidRPr="00CF0720">
        <w:t>Document 27</w:t>
      </w:r>
      <w:bookmarkEnd w:id="3948"/>
    </w:p>
    <w:p w:rsidR="00984727" w:rsidRPr="00CF0720" w:rsidRDefault="0081148C" w:rsidP="00984727">
      <w:pPr>
        <w:pStyle w:val="ECCReference"/>
      </w:pPr>
      <w:bookmarkStart w:id="3949" w:name="_Ref505350903"/>
      <w:r w:rsidRPr="00CF0720">
        <w:t>ITU-R TG 5/1 Document</w:t>
      </w:r>
      <w:r w:rsidRPr="00CF0720" w:rsidDel="0081148C">
        <w:t xml:space="preserve"> </w:t>
      </w:r>
      <w:r w:rsidR="00984727" w:rsidRPr="00CF0720">
        <w:t>176</w:t>
      </w:r>
      <w:bookmarkEnd w:id="3949"/>
    </w:p>
    <w:p w:rsidR="00984727" w:rsidRPr="00CF0720" w:rsidRDefault="00984727" w:rsidP="00984727">
      <w:pPr>
        <w:pStyle w:val="ECCReference"/>
      </w:pPr>
      <w:bookmarkStart w:id="3950" w:name="_Ref505350978"/>
      <w:r w:rsidRPr="00CF0720">
        <w:t>Recommendation ITU-R RA.1513</w:t>
      </w:r>
      <w:bookmarkEnd w:id="3950"/>
      <w:r w:rsidR="00762CBB" w:rsidRPr="00CF0720">
        <w:t>-2 “Levels of data loss to radio astronomy observations and percentage-of-time criteria resulting from degradation by interference for frequency bands allocated to the radio astronomy service on a primary basis”</w:t>
      </w:r>
    </w:p>
    <w:p w:rsidR="00984727" w:rsidRPr="00CF0720" w:rsidRDefault="00984727" w:rsidP="00984727">
      <w:pPr>
        <w:pStyle w:val="ECCReference"/>
      </w:pPr>
      <w:bookmarkStart w:id="3951" w:name="_Ref505351226"/>
      <w:r w:rsidRPr="00CF0720">
        <w:t>ITU-R TG5/1 Document 92 “Report on the meeting of Task Group 5/1 (15-23 May 2017)”</w:t>
      </w:r>
      <w:bookmarkEnd w:id="3951"/>
    </w:p>
    <w:p w:rsidR="00984727" w:rsidRPr="00CF0720" w:rsidRDefault="0081148C" w:rsidP="00984727">
      <w:pPr>
        <w:pStyle w:val="ECCReference"/>
      </w:pPr>
      <w:bookmarkStart w:id="3952" w:name="_Ref505351263"/>
      <w:r w:rsidRPr="00CF0720">
        <w:t>ITU-R TG 5/1 Document</w:t>
      </w:r>
      <w:r w:rsidRPr="00CF0720" w:rsidDel="0081148C">
        <w:t xml:space="preserve"> </w:t>
      </w:r>
      <w:r w:rsidR="00984727" w:rsidRPr="00CF0720">
        <w:t>173</w:t>
      </w:r>
      <w:bookmarkEnd w:id="3952"/>
    </w:p>
    <w:p w:rsidR="00984727" w:rsidRPr="00CF0720" w:rsidRDefault="0081148C" w:rsidP="00984727">
      <w:pPr>
        <w:pStyle w:val="ECCReference"/>
      </w:pPr>
      <w:bookmarkStart w:id="3953" w:name="_Ref505351326"/>
      <w:r w:rsidRPr="00CF0720">
        <w:t>ITU-R TG 5/1 Document</w:t>
      </w:r>
      <w:r w:rsidRPr="00CF0720" w:rsidDel="0081148C">
        <w:t xml:space="preserve"> </w:t>
      </w:r>
      <w:r w:rsidR="00984727" w:rsidRPr="00CF0720">
        <w:t>38</w:t>
      </w:r>
      <w:bookmarkEnd w:id="3953"/>
    </w:p>
    <w:p w:rsidR="00984727" w:rsidRPr="00CF0720" w:rsidRDefault="00984727" w:rsidP="00984727">
      <w:pPr>
        <w:pStyle w:val="ECCReference"/>
      </w:pPr>
      <w:bookmarkStart w:id="3954" w:name="_Ref505351436"/>
      <w:r w:rsidRPr="00CF0720">
        <w:t>Recommendation ITU-R SM.329</w:t>
      </w:r>
      <w:bookmarkEnd w:id="3954"/>
      <w:r w:rsidR="00762CBB" w:rsidRPr="00CF0720">
        <w:t>-12 “Unwanted emissions in the spurious domain  ”</w:t>
      </w:r>
    </w:p>
    <w:p w:rsidR="0010334C" w:rsidRPr="00CF0720" w:rsidRDefault="0081148C" w:rsidP="00984727">
      <w:pPr>
        <w:pStyle w:val="ECCReference"/>
      </w:pPr>
      <w:bookmarkStart w:id="3955" w:name="_Ref505352203"/>
      <w:r w:rsidRPr="00CF0720">
        <w:t>ITU-R TG 5/1 Document</w:t>
      </w:r>
      <w:r w:rsidRPr="00CF0720" w:rsidDel="0081148C">
        <w:t xml:space="preserve"> </w:t>
      </w:r>
      <w:r w:rsidR="0010334C" w:rsidRPr="00CF0720">
        <w:t>162</w:t>
      </w:r>
      <w:bookmarkEnd w:id="3955"/>
    </w:p>
    <w:p w:rsidR="000726E9" w:rsidRPr="00CF0720" w:rsidRDefault="000726E9" w:rsidP="00A15D03">
      <w:pPr>
        <w:pStyle w:val="ECCReference"/>
      </w:pPr>
    </w:p>
    <w:sectPr w:rsidR="000726E9" w:rsidRPr="00CF0720" w:rsidSect="009B022D">
      <w:headerReference w:type="even" r:id="rId82"/>
      <w:headerReference w:type="default" r:id="rId83"/>
      <w:headerReference w:type="first" r:id="rId84"/>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720" w:rsidRDefault="00CF0720" w:rsidP="004930E1">
      <w:r>
        <w:separator/>
      </w:r>
    </w:p>
    <w:p w:rsidR="00CF0720" w:rsidRDefault="00CF0720" w:rsidP="004930E1"/>
  </w:endnote>
  <w:endnote w:type="continuationSeparator" w:id="0">
    <w:p w:rsidR="00CF0720" w:rsidRDefault="00CF0720" w:rsidP="004930E1">
      <w:r>
        <w:continuationSeparator/>
      </w:r>
    </w:p>
    <w:p w:rsidR="00CF0720" w:rsidRDefault="00CF0720"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720" w:rsidRDefault="00CF0720">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720" w:rsidRDefault="00CF0720">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720" w:rsidRPr="00A1139E" w:rsidRDefault="00CF0720">
    <w:r>
      <w:fldChar w:fldCharType="begin"/>
    </w:r>
    <w:r>
      <w:instrText xml:space="preserve"> FILENAME \p  \* MERGEFORMAT </w:instrTex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720" w:rsidRPr="001427B8" w:rsidRDefault="00CF0720" w:rsidP="00CA57A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720" w:rsidRPr="00FD7A00" w:rsidRDefault="00CF0720" w:rsidP="006D3105">
    <w:pPr>
      <w:pBdr>
        <w:top w:val="single" w:sz="6" w:space="1" w:color="auto"/>
        <w:left w:val="single" w:sz="6" w:space="1" w:color="auto"/>
        <w:bottom w:val="single" w:sz="6" w:space="1" w:color="auto"/>
        <w:right w:val="single" w:sz="6" w:space="1" w:color="auto"/>
      </w:pBdr>
      <w:rPr>
        <w:lang w:val="da-DK"/>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720" w:rsidRPr="00F7440E" w:rsidRDefault="00CF0720" w:rsidP="004930E1">
      <w:pPr>
        <w:pStyle w:val="FootnoteText"/>
      </w:pPr>
      <w:r>
        <w:separator/>
      </w:r>
    </w:p>
  </w:footnote>
  <w:footnote w:type="continuationSeparator" w:id="0">
    <w:p w:rsidR="00CF0720" w:rsidRPr="00F7440E" w:rsidRDefault="00CF0720" w:rsidP="004930E1">
      <w:r>
        <w:continuationSeparator/>
      </w:r>
    </w:p>
  </w:footnote>
  <w:footnote w:type="continuationNotice" w:id="1">
    <w:p w:rsidR="00CF0720" w:rsidRPr="00CD07E7" w:rsidRDefault="00CF0720" w:rsidP="004930E1"/>
  </w:footnote>
  <w:footnote w:id="2">
    <w:p w:rsidR="00CF0720" w:rsidRPr="00CF0720" w:rsidRDefault="00CF0720" w:rsidP="00844CA5">
      <w:pPr>
        <w:pStyle w:val="FootnoteText"/>
        <w:rPr>
          <w:lang w:val="en-GB"/>
        </w:rPr>
      </w:pPr>
      <w:r w:rsidRPr="00CF0720">
        <w:rPr>
          <w:rStyle w:val="FootnoteReference"/>
          <w:lang w:val="en-GB"/>
        </w:rPr>
        <w:footnoteRef/>
      </w:r>
      <w:r w:rsidRPr="00CF0720">
        <w:rPr>
          <w:lang w:val="en-GB"/>
        </w:rPr>
        <w:t xml:space="preserve"> The term IMT covered IMT-2000 and IMT-Advanced systems.</w:t>
      </w:r>
    </w:p>
  </w:footnote>
  <w:footnote w:id="3">
    <w:p w:rsidR="00CF0720" w:rsidRPr="00CF0720" w:rsidRDefault="00CF0720" w:rsidP="00BD3B9B">
      <w:pPr>
        <w:pStyle w:val="FootnoteText"/>
        <w:rPr>
          <w:lang w:val="en-GB"/>
        </w:rPr>
      </w:pPr>
      <w:r w:rsidRPr="00CF0720">
        <w:rPr>
          <w:rStyle w:val="FootnoteReference"/>
          <w:lang w:val="en-GB"/>
        </w:rPr>
        <w:footnoteRef/>
      </w:r>
      <w:r w:rsidRPr="00CF0720">
        <w:rPr>
          <w:lang w:val="en-GB"/>
        </w:rPr>
        <w:t xml:space="preserve"> In the context of the ECC Decision (11)06, synchronised networks refer to networks which are synchronised and all uplink and downlik transmissions are aligned.</w:t>
      </w:r>
    </w:p>
  </w:footnote>
  <w:footnote w:id="4">
    <w:p w:rsidR="00CF0720" w:rsidRPr="00CF0720" w:rsidRDefault="00CF0720">
      <w:pPr>
        <w:pStyle w:val="FootnoteText"/>
        <w:rPr>
          <w:lang w:val="en-GB"/>
        </w:rPr>
      </w:pPr>
      <w:r w:rsidRPr="00CF0720">
        <w:rPr>
          <w:rStyle w:val="FootnoteReference"/>
          <w:lang w:val="en-GB"/>
        </w:rPr>
        <w:footnoteRef/>
      </w:r>
      <w:r w:rsidRPr="00CF0720">
        <w:rPr>
          <w:lang w:val="en-GB"/>
        </w:rPr>
        <w:t xml:space="preserve"> In case of passive systems, the antenna gain does not vary much between the wanted signal and unwanted emissions. Thus, e.i.r.p. is directly proportional to TRP and can be used as a substitute.</w:t>
      </w:r>
    </w:p>
  </w:footnote>
  <w:footnote w:id="5">
    <w:p w:rsidR="00CF0720" w:rsidRPr="00CF0720" w:rsidRDefault="00CF0720">
      <w:pPr>
        <w:pStyle w:val="FootnoteText"/>
        <w:rPr>
          <w:lang w:val="en-GB"/>
        </w:rPr>
      </w:pPr>
      <w:r w:rsidRPr="00CF0720">
        <w:rPr>
          <w:rStyle w:val="FootnoteReference"/>
          <w:lang w:val="en-GB"/>
        </w:rPr>
        <w:footnoteRef/>
      </w:r>
      <w:r w:rsidRPr="00CF0720">
        <w:rPr>
          <w:lang w:val="en-GB"/>
        </w:rPr>
        <w:t xml:space="preserve"> ECC Report 216 "Practical guidance for TDD networks synchronisation" </w:t>
      </w:r>
      <w:r w:rsidRPr="00CF0720">
        <w:rPr>
          <w:lang w:val="en-GB"/>
        </w:rPr>
        <w:fldChar w:fldCharType="begin"/>
      </w:r>
      <w:r w:rsidRPr="00CF0720">
        <w:rPr>
          <w:lang w:val="en-GB"/>
        </w:rPr>
        <w:instrText xml:space="preserve"> REF _Ref505168170 \r \h </w:instrText>
      </w:r>
      <w:r w:rsidRPr="00CF0720">
        <w:rPr>
          <w:lang w:val="en-GB"/>
        </w:rPr>
      </w:r>
      <w:r w:rsidRPr="00CF0720">
        <w:rPr>
          <w:lang w:val="en-GB"/>
        </w:rPr>
        <w:fldChar w:fldCharType="separate"/>
      </w:r>
      <w:r w:rsidRPr="00CF0720">
        <w:rPr>
          <w:lang w:val="en-GB"/>
        </w:rPr>
        <w:t>[22]</w:t>
      </w:r>
      <w:r w:rsidRPr="00CF0720">
        <w:rPr>
          <w:lang w:val="en-GB"/>
        </w:rPr>
        <w:fldChar w:fldCharType="end"/>
      </w:r>
      <w:r w:rsidRPr="00CF0720">
        <w:rPr>
          <w:lang w:val="en-GB"/>
        </w:rPr>
        <w:t xml:space="preserve"> contains some of the considerations that might be relevant for the definition of the regulatory framework"</w:t>
      </w:r>
    </w:p>
  </w:footnote>
  <w:footnote w:id="6">
    <w:p w:rsidR="00CF0720" w:rsidRPr="00CF0720" w:rsidRDefault="00CF0720">
      <w:pPr>
        <w:pStyle w:val="FootnoteText"/>
        <w:rPr>
          <w:lang w:val="en-GB"/>
        </w:rPr>
      </w:pPr>
      <w:r w:rsidRPr="00CF0720">
        <w:rPr>
          <w:rStyle w:val="FootnoteReference"/>
          <w:lang w:val="en-GB"/>
        </w:rPr>
        <w:footnoteRef/>
      </w:r>
      <w:r w:rsidRPr="00CF0720">
        <w:rPr>
          <w:lang w:val="en-GB"/>
        </w:rPr>
        <w:t xml:space="preserve"> ECC Decision 11(06) specifies block edge mask elements that fall within the 3400-3800 MHz range with an additional baseline level below 3400 MHz. No level specified above 3800 MHz.</w:t>
      </w:r>
    </w:p>
  </w:footnote>
  <w:footnote w:id="7">
    <w:p w:rsidR="00CF0720" w:rsidRPr="00CF0720" w:rsidRDefault="00CF0720" w:rsidP="00504C10">
      <w:pPr>
        <w:pStyle w:val="FootnoteText"/>
        <w:rPr>
          <w:lang w:val="en-GB"/>
        </w:rPr>
      </w:pPr>
      <w:r w:rsidRPr="00CF0720">
        <w:rPr>
          <w:rStyle w:val="FootnoteReference"/>
          <w:lang w:val="en-GB"/>
        </w:rPr>
        <w:footnoteRef/>
      </w:r>
      <w:r w:rsidRPr="00CF0720">
        <w:rPr>
          <w:lang w:val="en-GB"/>
        </w:rPr>
        <w:t xml:space="preserve"> For example, for one specific case of small cells deployment below the clutter a study in </w:t>
      </w:r>
      <w:r w:rsidR="00DB3C9A" w:rsidRPr="00DB3C9A">
        <w:rPr>
          <w:lang w:val="en-GB"/>
        </w:rPr>
        <w:t>Annex</w:t>
      </w:r>
      <w:r w:rsidRPr="00CF0720">
        <w:rPr>
          <w:lang w:val="en-GB"/>
        </w:rPr>
        <w:t xml:space="preserve"> 4 indicates potential for relaxation</w:t>
      </w:r>
    </w:p>
  </w:footnote>
  <w:footnote w:id="8">
    <w:p w:rsidR="00CF0720" w:rsidRPr="00CF0720" w:rsidRDefault="00CF0720" w:rsidP="00CC3DAA">
      <w:pPr>
        <w:pStyle w:val="FootnoteText"/>
        <w:rPr>
          <w:lang w:val="en-GB"/>
        </w:rPr>
      </w:pPr>
      <w:r w:rsidRPr="00CF0720">
        <w:rPr>
          <w:rStyle w:val="FootnoteReference"/>
          <w:lang w:val="en-GB"/>
        </w:rPr>
        <w:footnoteRef/>
      </w:r>
      <w:r w:rsidRPr="00CF0720">
        <w:rPr>
          <w:lang w:val="en-GB"/>
        </w:rPr>
        <w:t xml:space="preserve"> TRP is a measure of how much power the antenna actually radiates. The TRP is defined as the integral of the power transmitted in different directions over the entire radiation sphere. e.i.r.p. and TRP are equivalent for isotropic antennas.</w:t>
      </w:r>
    </w:p>
  </w:footnote>
  <w:footnote w:id="9">
    <w:p w:rsidR="00CF0720" w:rsidRPr="00CF0720" w:rsidRDefault="00CF0720" w:rsidP="00DE5072">
      <w:pPr>
        <w:pStyle w:val="FootnoteText"/>
        <w:rPr>
          <w:lang w:val="en-GB"/>
        </w:rPr>
      </w:pPr>
      <w:r w:rsidRPr="00CF0720">
        <w:rPr>
          <w:rStyle w:val="FootnoteReference"/>
          <w:lang w:val="en-GB"/>
        </w:rPr>
        <w:footnoteRef/>
      </w:r>
      <w:r w:rsidRPr="00CF0720">
        <w:rPr>
          <w:lang w:val="en-GB"/>
        </w:rPr>
        <w:t xml:space="preserve"> The detailed work on the RF parameters related to 3400 to 3800 MHz is ongoing in 3GPP, and TSG RAN can give a preliminary response based on the present status of discussions.</w:t>
      </w:r>
    </w:p>
  </w:footnote>
  <w:footnote w:id="10">
    <w:p w:rsidR="00CF0720" w:rsidRPr="00CF0720" w:rsidRDefault="00CF0720" w:rsidP="00DE5072">
      <w:pPr>
        <w:pStyle w:val="FootnoteText"/>
        <w:rPr>
          <w:lang w:val="en-GB"/>
        </w:rPr>
      </w:pPr>
      <w:r w:rsidRPr="00CF0720">
        <w:rPr>
          <w:rStyle w:val="FootnoteReference"/>
          <w:lang w:val="en-GB"/>
        </w:rPr>
        <w:footnoteRef/>
      </w:r>
      <w:r w:rsidRPr="00CF0720">
        <w:rPr>
          <w:lang w:val="en-GB"/>
        </w:rPr>
        <w:t xml:space="preserve"> The detailed work on the RF parameters related to 3400 to 3800 MHz is ongoing in 3GPP, and TSG RAN can give a preliminary response based on the present status of discussions.</w:t>
      </w:r>
    </w:p>
  </w:footnote>
  <w:footnote w:id="11">
    <w:p w:rsidR="00CF0720" w:rsidRPr="00CF0720" w:rsidRDefault="00CF0720" w:rsidP="00C3773C">
      <w:pPr>
        <w:pStyle w:val="FootnoteText"/>
        <w:rPr>
          <w:lang w:val="en-GB"/>
        </w:rPr>
      </w:pPr>
      <w:r w:rsidRPr="00CF0720">
        <w:rPr>
          <w:rStyle w:val="FootnoteReference"/>
          <w:lang w:val="en-GB"/>
        </w:rPr>
        <w:footnoteRef/>
      </w:r>
      <w:r w:rsidRPr="00CF0720">
        <w:rPr>
          <w:lang w:val="en-GB"/>
        </w:rPr>
        <w:t xml:space="preserve"> Noting that main military radars operating in France have similar characteristics to Radar I.</w:t>
      </w:r>
    </w:p>
  </w:footnote>
  <w:footnote w:id="12">
    <w:p w:rsidR="00CF0720" w:rsidRPr="00CF0720" w:rsidRDefault="00CF0720" w:rsidP="00C3773C">
      <w:pPr>
        <w:pStyle w:val="FootnoteText"/>
        <w:rPr>
          <w:lang w:val="en-GB"/>
        </w:rPr>
      </w:pPr>
      <w:r w:rsidRPr="00CF0720">
        <w:rPr>
          <w:rStyle w:val="FootnoteReference"/>
          <w:lang w:val="en-GB"/>
        </w:rPr>
        <w:footnoteRef/>
      </w:r>
      <w:r w:rsidRPr="00CF0720">
        <w:rPr>
          <w:lang w:val="en-GB"/>
        </w:rPr>
        <w:t xml:space="preserve"> Several sectors may be active, i.e. transmit, while other sectors of the same site do not.</w:t>
      </w:r>
    </w:p>
  </w:footnote>
  <w:footnote w:id="13">
    <w:p w:rsidR="00CF0720" w:rsidRPr="00CF0720" w:rsidRDefault="00CF0720" w:rsidP="00C3773C">
      <w:pPr>
        <w:pStyle w:val="FootnoteText"/>
        <w:rPr>
          <w:lang w:val="en-GB"/>
        </w:rPr>
      </w:pPr>
      <w:r w:rsidRPr="00CF0720">
        <w:rPr>
          <w:rStyle w:val="FootnoteReference"/>
          <w:lang w:val="en-GB"/>
        </w:rPr>
        <w:footnoteRef/>
      </w:r>
      <w:r w:rsidRPr="00CF0720">
        <w:rPr>
          <w:lang w:val="en-GB"/>
        </w:rPr>
        <w:t xml:space="preserve"> And for a larger area, rural deployment should be also considered.</w:t>
      </w:r>
    </w:p>
  </w:footnote>
  <w:footnote w:id="14">
    <w:p w:rsidR="00CF0720" w:rsidRPr="00CF0720" w:rsidRDefault="00CF0720" w:rsidP="00C3773C">
      <w:pPr>
        <w:pStyle w:val="FootnoteText"/>
        <w:rPr>
          <w:lang w:val="en-GB"/>
        </w:rPr>
      </w:pPr>
      <w:r w:rsidRPr="00CF0720">
        <w:rPr>
          <w:rStyle w:val="FootnoteReference"/>
          <w:lang w:val="en-GB"/>
        </w:rPr>
        <w:footnoteRef/>
      </w:r>
      <w:r w:rsidRPr="00CF0720">
        <w:rPr>
          <w:lang w:val="en-GB"/>
        </w:rPr>
        <w:t xml:space="preserve"> The graphic displays “1” as a probability but this value is a rounded one of a 4 decimal precisions number (0.9999).</w:t>
      </w:r>
    </w:p>
  </w:footnote>
  <w:footnote w:id="15">
    <w:p w:rsidR="00CF0720" w:rsidRPr="00CF0720" w:rsidRDefault="00CF0720" w:rsidP="00C3773C">
      <w:pPr>
        <w:pStyle w:val="FootnoteText"/>
        <w:rPr>
          <w:lang w:val="en-GB"/>
        </w:rPr>
      </w:pPr>
      <w:r w:rsidRPr="00CF0720">
        <w:rPr>
          <w:rStyle w:val="FootnoteReference"/>
          <w:lang w:val="en-GB"/>
        </w:rPr>
        <w:footnoteRef/>
      </w:r>
      <w:r w:rsidRPr="00CF0720">
        <w:rPr>
          <w:lang w:val="en-GB"/>
        </w:rPr>
        <w:t xml:space="preserve"> The graphic displays “1” as a probability but this value is a rounded one of a 4 decimal precisions number (0.9999).</w:t>
      </w:r>
    </w:p>
  </w:footnote>
  <w:footnote w:id="16">
    <w:p w:rsidR="00CF0720" w:rsidRPr="00CF0720" w:rsidRDefault="00CF0720" w:rsidP="002532D4">
      <w:pPr>
        <w:pStyle w:val="FootnoteText"/>
        <w:rPr>
          <w:rFonts w:ascii="Times New Roman" w:hAnsi="Times New Roman"/>
          <w:sz w:val="22"/>
          <w:szCs w:val="22"/>
          <w:lang w:val="en-GB"/>
        </w:rPr>
      </w:pPr>
      <w:r w:rsidRPr="00CF0720">
        <w:rPr>
          <w:rStyle w:val="FootnoteReference"/>
          <w:rFonts w:cs="Arial"/>
          <w:szCs w:val="22"/>
          <w:lang w:val="en-GB"/>
        </w:rPr>
        <w:footnoteRef/>
      </w:r>
      <w:r w:rsidRPr="00CF0720">
        <w:rPr>
          <w:rFonts w:cs="Arial"/>
          <w:sz w:val="22"/>
          <w:szCs w:val="22"/>
          <w:lang w:val="en-GB"/>
        </w:rPr>
        <w:t xml:space="preserve"> </w:t>
      </w:r>
      <w:r w:rsidRPr="00CF0720">
        <w:rPr>
          <w:lang w:val="en-GB"/>
        </w:rPr>
        <w:t>Here we consider macro base station deployments because they (rather can micro cell deployments) represent the more critical case in terms of the likelihood of harmful interference to radar.</w:t>
      </w:r>
      <w:r w:rsidRPr="00CF0720">
        <w:rPr>
          <w:rFonts w:ascii="Times New Roman" w:hAnsi="Times New Roman"/>
          <w:sz w:val="22"/>
          <w:szCs w:val="22"/>
          <w:lang w:val="en-GB"/>
        </w:rPr>
        <w:t xml:space="preserve"> </w:t>
      </w:r>
    </w:p>
  </w:footnote>
  <w:footnote w:id="17">
    <w:p w:rsidR="00CF0720" w:rsidRPr="00CF0720" w:rsidRDefault="00CF0720" w:rsidP="00494E41">
      <w:pPr>
        <w:pStyle w:val="FootnoteText"/>
        <w:rPr>
          <w:rFonts w:ascii="Times New Roman" w:hAnsi="Times New Roman"/>
          <w:sz w:val="22"/>
          <w:szCs w:val="22"/>
          <w:lang w:val="en-GB"/>
        </w:rPr>
      </w:pPr>
      <w:r w:rsidRPr="00CF0720">
        <w:rPr>
          <w:rStyle w:val="FootnoteReference"/>
          <w:rFonts w:ascii="Times New Roman" w:hAnsi="Times New Roman"/>
          <w:sz w:val="22"/>
          <w:szCs w:val="22"/>
          <w:lang w:val="en-GB"/>
        </w:rPr>
        <w:footnoteRef/>
      </w:r>
      <w:r w:rsidRPr="00CF0720">
        <w:rPr>
          <w:rFonts w:ascii="Times New Roman" w:hAnsi="Times New Roman"/>
          <w:sz w:val="22"/>
          <w:szCs w:val="22"/>
          <w:lang w:val="en-GB"/>
        </w:rPr>
        <w:t xml:space="preserve"> </w:t>
      </w:r>
      <w:r w:rsidRPr="00CF0720">
        <w:rPr>
          <w:lang w:val="en-GB"/>
        </w:rPr>
        <w:t>The power radiated by the array is then equal to the total conducted power input to the array system, multiplied by the array system gain.</w:t>
      </w:r>
      <w:r w:rsidRPr="00CF0720">
        <w:rPr>
          <w:rFonts w:ascii="Times New Roman" w:hAnsi="Times New Roman"/>
          <w:sz w:val="22"/>
          <w:szCs w:val="22"/>
          <w:lang w:val="en-GB"/>
        </w:rPr>
        <w:t xml:space="preserve"> </w:t>
      </w:r>
    </w:p>
  </w:footnote>
  <w:footnote w:id="18">
    <w:p w:rsidR="00CF0720" w:rsidRPr="00CF0720" w:rsidRDefault="00CF0720" w:rsidP="002532D4">
      <w:pPr>
        <w:pStyle w:val="FootnoteText"/>
        <w:rPr>
          <w:rFonts w:cs="Arial"/>
          <w:sz w:val="20"/>
          <w:szCs w:val="20"/>
          <w:lang w:val="en-GB"/>
        </w:rPr>
      </w:pPr>
      <w:r w:rsidRPr="00CF0720">
        <w:rPr>
          <w:rStyle w:val="FootnoteReference"/>
          <w:rFonts w:cs="Arial"/>
          <w:szCs w:val="20"/>
          <w:lang w:val="en-GB"/>
        </w:rPr>
        <w:footnoteRef/>
      </w:r>
      <w:r w:rsidRPr="00CF0720">
        <w:rPr>
          <w:rFonts w:cs="Arial"/>
          <w:sz w:val="20"/>
          <w:szCs w:val="20"/>
          <w:lang w:val="en-GB"/>
        </w:rPr>
        <w:t xml:space="preserve"> </w:t>
      </w:r>
      <w:r w:rsidRPr="00CF0720">
        <w:rPr>
          <w:lang w:val="en-GB"/>
        </w:rPr>
        <w:t>See for example, R4-125474 (Huawei) and R4-165896 (Ericsson).</w:t>
      </w:r>
      <w:r w:rsidRPr="00CF0720">
        <w:rPr>
          <w:rFonts w:cs="Arial"/>
          <w:sz w:val="20"/>
          <w:szCs w:val="20"/>
          <w:lang w:val="en-GB"/>
        </w:rPr>
        <w:t xml:space="preserve"> </w:t>
      </w:r>
    </w:p>
  </w:footnote>
  <w:footnote w:id="19">
    <w:p w:rsidR="00CF0720" w:rsidRPr="00CF0720" w:rsidRDefault="00CF0720">
      <w:pPr>
        <w:pStyle w:val="FootnoteText"/>
        <w:rPr>
          <w:lang w:val="en-GB"/>
        </w:rPr>
      </w:pPr>
      <w:r w:rsidRPr="00CF0720">
        <w:rPr>
          <w:rStyle w:val="FootnoteReference"/>
          <w:lang w:val="en-GB"/>
        </w:rPr>
        <w:footnoteRef/>
      </w:r>
      <w:r w:rsidRPr="00CF0720">
        <w:rPr>
          <w:lang w:val="en-GB"/>
        </w:rPr>
        <w:t xml:space="preserve"> Note that the value of the antenna element gain has to be calculated according to the specific vertical and horizontal 3 dB beamwidths and front-to-back ratios in order to ensure conservation of energy.</w:t>
      </w:r>
    </w:p>
  </w:footnote>
  <w:footnote w:id="20">
    <w:p w:rsidR="00CF0720" w:rsidRPr="00CF0720" w:rsidRDefault="00CF0720" w:rsidP="003E69B6">
      <w:pPr>
        <w:pStyle w:val="ECCTablenote"/>
      </w:pPr>
      <w:r w:rsidRPr="00CF0720">
        <w:rPr>
          <w:rStyle w:val="FootnoteReference"/>
        </w:rPr>
        <w:footnoteRef/>
      </w:r>
      <w:r w:rsidRPr="00CF0720">
        <w:t xml:space="preserve"> Note that the value of the antenna maximum gain has to be calculated according to the specific vertical and horizontal 3 dB beamwidths and front-to-back ratios in order to ensure conservation of energy</w:t>
      </w:r>
    </w:p>
  </w:footnote>
  <w:footnote w:id="21">
    <w:p w:rsidR="00CF0720" w:rsidRPr="00CF0720" w:rsidRDefault="00CF0720" w:rsidP="0089433A">
      <w:pPr>
        <w:pStyle w:val="FootnoteText"/>
        <w:rPr>
          <w:lang w:val="en-GB"/>
        </w:rPr>
      </w:pPr>
      <w:r w:rsidRPr="00CF0720">
        <w:rPr>
          <w:rStyle w:val="FootnoteReference"/>
          <w:lang w:val="en-GB"/>
        </w:rPr>
        <w:footnoteRef/>
      </w:r>
      <w:r w:rsidRPr="00CF0720">
        <w:rPr>
          <w:lang w:val="en-GB"/>
        </w:rPr>
        <w:t xml:space="preserve"> As noted in section 3 of Annex 1 in ITU-R M.1465-2 </w:t>
      </w:r>
      <w:r w:rsidRPr="00CF0720">
        <w:rPr>
          <w:lang w:val="en-GB"/>
        </w:rPr>
        <w:fldChar w:fldCharType="begin"/>
      </w:r>
      <w:r w:rsidRPr="00CF0720">
        <w:rPr>
          <w:lang w:val="en-GB"/>
        </w:rPr>
        <w:instrText xml:space="preserve"> REF _Ref505250812 \r \h </w:instrText>
      </w:r>
      <w:r w:rsidRPr="00CF0720">
        <w:rPr>
          <w:lang w:val="en-GB"/>
        </w:rPr>
      </w:r>
      <w:r w:rsidRPr="00CF0720">
        <w:rPr>
          <w:lang w:val="en-GB"/>
        </w:rPr>
        <w:fldChar w:fldCharType="separate"/>
      </w:r>
      <w:r w:rsidRPr="00CF0720">
        <w:rPr>
          <w:lang w:val="en-GB"/>
        </w:rPr>
        <w:t>[34]</w:t>
      </w:r>
      <w:r w:rsidRPr="00CF0720">
        <w:rPr>
          <w:lang w:val="en-GB"/>
        </w:rPr>
        <w:fldChar w:fldCharType="end"/>
      </w:r>
      <w:r w:rsidRPr="00CF0720">
        <w:rPr>
          <w:lang w:val="en-GB"/>
        </w:rPr>
        <w:t>, an I/N ratio of -6dB may not be adequate for systems such as this that use pulse compression technigues, however results have been included for comparison</w:t>
      </w:r>
    </w:p>
  </w:footnote>
  <w:footnote w:id="22">
    <w:p w:rsidR="00CF0720" w:rsidRPr="00CF0720" w:rsidRDefault="00CF0720" w:rsidP="0089433A">
      <w:pPr>
        <w:pStyle w:val="FootnoteText"/>
        <w:rPr>
          <w:lang w:val="en-GB"/>
        </w:rPr>
      </w:pPr>
      <w:r w:rsidRPr="00CF0720">
        <w:rPr>
          <w:rStyle w:val="FootnoteReference"/>
          <w:lang w:val="en-GB"/>
        </w:rPr>
        <w:footnoteRef/>
      </w:r>
      <w:r w:rsidRPr="00CF0720">
        <w:rPr>
          <w:lang w:val="en-GB"/>
        </w:rPr>
        <w:t xml:space="preserve"> 50% time probability is appropriate as the radar operates in an airborne area and is therefore mobile</w:t>
      </w:r>
    </w:p>
  </w:footnote>
  <w:footnote w:id="23">
    <w:p w:rsidR="00CF0720" w:rsidRPr="00CF0720" w:rsidRDefault="00CF0720" w:rsidP="0089433A">
      <w:pPr>
        <w:pStyle w:val="FootnoteText"/>
        <w:rPr>
          <w:lang w:val="en-GB"/>
        </w:rPr>
      </w:pPr>
      <w:r w:rsidRPr="00CF0720">
        <w:rPr>
          <w:rStyle w:val="FootnoteReference"/>
          <w:lang w:val="en-GB"/>
        </w:rPr>
        <w:footnoteRef/>
      </w:r>
      <w:r w:rsidRPr="00CF0720">
        <w:rPr>
          <w:lang w:val="en-GB"/>
        </w:rPr>
        <w:t xml:space="preserve"> Powers were based on the powers of a 2.1 GHz network with the addition of 5dB so that an equivalent C-band network would have similar cell coverage to the 2.1 GHz network. If necessary, base station powers were capped at 68 dBm / 5 MHz. </w:t>
      </w:r>
    </w:p>
  </w:footnote>
  <w:footnote w:id="24">
    <w:p w:rsidR="00CF0720" w:rsidRPr="00CF0720" w:rsidRDefault="00CF0720" w:rsidP="0089433A">
      <w:pPr>
        <w:pStyle w:val="FootnoteText"/>
        <w:rPr>
          <w:lang w:val="en-GB"/>
        </w:rPr>
      </w:pPr>
      <w:r w:rsidRPr="00CF0720">
        <w:rPr>
          <w:rStyle w:val="FootnoteReference"/>
          <w:lang w:val="en-GB"/>
        </w:rPr>
        <w:footnoteRef/>
      </w:r>
      <w:r w:rsidRPr="00CF0720">
        <w:rPr>
          <w:lang w:val="en-GB"/>
        </w:rPr>
        <w:t xml:space="preserve"> These figures are reduced slightly to take account of vertical antenna discrimination between the radar and the base station.</w:t>
      </w:r>
    </w:p>
  </w:footnote>
  <w:footnote w:id="25">
    <w:p w:rsidR="00CF0720" w:rsidRPr="00CF0720" w:rsidRDefault="00CF0720" w:rsidP="0089433A">
      <w:pPr>
        <w:pStyle w:val="FootnoteText"/>
        <w:rPr>
          <w:lang w:val="en-GB"/>
        </w:rPr>
      </w:pPr>
      <w:r w:rsidRPr="00CF0720">
        <w:rPr>
          <w:rStyle w:val="FootnoteReference"/>
          <w:lang w:val="en-GB"/>
        </w:rPr>
        <w:footnoteRef/>
      </w:r>
      <w:r w:rsidRPr="00CF0720">
        <w:rPr>
          <w:lang w:val="en-GB"/>
        </w:rPr>
        <w:t xml:space="preserve"> Although for beams with a large steering angle, there may be a secondary beam that is less than 13dB down</w:t>
      </w:r>
    </w:p>
  </w:footnote>
  <w:footnote w:id="26">
    <w:p w:rsidR="00CF0720" w:rsidRPr="00CF0720" w:rsidRDefault="00CF0720">
      <w:pPr>
        <w:pStyle w:val="FootnoteText"/>
        <w:rPr>
          <w:lang w:val="en-GB"/>
        </w:rPr>
      </w:pPr>
      <w:r w:rsidRPr="00CF0720">
        <w:rPr>
          <w:rStyle w:val="FootnoteReference"/>
          <w:lang w:val="en-GB"/>
        </w:rPr>
        <w:footnoteRef/>
      </w:r>
      <w:r w:rsidRPr="00CF0720">
        <w:rPr>
          <w:lang w:val="en-GB"/>
        </w:rPr>
        <w:t xml:space="preserve"> The following is based on a similar IMT-RAS compatibility study, which concerns the RAS frequency band 42.5-43.5 GHz and IMT systems in the frequency range 37-43.5 GHz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720" w:rsidRPr="008C4869" w:rsidRDefault="00CF0720" w:rsidP="00AC6391">
    <w:pPr>
      <w:pStyle w:val="ECCpageHeader"/>
      <w:rPr>
        <w:lang w:val="en-GB"/>
      </w:rPr>
    </w:pPr>
    <w:r w:rsidRPr="008C4869">
      <w:rPr>
        <w:lang w:val="en-GB"/>
      </w:rPr>
      <w:t xml:space="preserve">Draft ECC REPORT </w:t>
    </w:r>
    <w:r>
      <w:rPr>
        <w:lang w:val="en-GB"/>
      </w:rPr>
      <w:t>281</w:t>
    </w:r>
    <w:r w:rsidRPr="008C4869">
      <w:rPr>
        <w:lang w:val="en-GB"/>
      </w:rPr>
      <w:t xml:space="preserve"> - Page </w:t>
    </w:r>
    <w:r w:rsidRPr="00AC6391">
      <w:fldChar w:fldCharType="begin"/>
    </w:r>
    <w:r w:rsidRPr="008C4869">
      <w:rPr>
        <w:lang w:val="en-GB"/>
      </w:rPr>
      <w:instrText xml:space="preserve"> PAGE  \* Arabic  \* MERGEFORMAT </w:instrText>
    </w:r>
    <w:r w:rsidRPr="00AC6391">
      <w:fldChar w:fldCharType="separate"/>
    </w:r>
    <w:r w:rsidR="0032791C">
      <w:rPr>
        <w:noProof/>
        <w:lang w:val="en-GB"/>
      </w:rPr>
      <w:t>6</w:t>
    </w:r>
    <w:r w:rsidRPr="00AC6391">
      <w:fldChar w:fldCharType="end"/>
    </w:r>
  </w:p>
  <w:p w:rsidR="00CF0720" w:rsidRPr="008C4869" w:rsidRDefault="00CF0720">
    <w:pPr>
      <w:spacing w:before="0"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720" w:rsidRDefault="00CF0720" w:rsidP="006D3105">
    <w:pPr>
      <w:pStyle w:val="ECCpageHeader"/>
      <w:rPr>
        <w:lang w:val="en-US"/>
      </w:rPr>
    </w:pPr>
    <w:r w:rsidRPr="00AC6391">
      <w:t>Draft ECC REPORT</w:t>
    </w:r>
    <w:r>
      <w:t xml:space="preserve"> 281</w:t>
    </w:r>
    <w:r w:rsidRPr="00AC6391">
      <w:t xml:space="preserve"> - Page </w:t>
    </w:r>
    <w:r w:rsidRPr="00296C44">
      <w:rPr>
        <w:b w:val="0"/>
      </w:rPr>
      <w:fldChar w:fldCharType="begin"/>
    </w:r>
    <w:r w:rsidRPr="00AC6391">
      <w:instrText xml:space="preserve"> PAGE  \* Arabic  \* MERGEFORMAT </w:instrText>
    </w:r>
    <w:r w:rsidRPr="00296C44">
      <w:rPr>
        <w:b w:val="0"/>
      </w:rPr>
      <w:fldChar w:fldCharType="separate"/>
    </w:r>
    <w:r w:rsidR="0032791C">
      <w:rPr>
        <w:noProof/>
      </w:rPr>
      <w:t>5</w:t>
    </w:r>
    <w:r w:rsidRPr="00296C44">
      <w:rPr>
        <w:b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720" w:rsidRPr="00770DD2" w:rsidRDefault="00CF0720" w:rsidP="00770DD2">
    <w:pPr>
      <w:rPr>
        <w:b/>
        <w:sz w:val="30"/>
        <w:szCs w:val="30"/>
      </w:rPr>
    </w:pPr>
    <w:r w:rsidRPr="00770DD2">
      <w:rPr>
        <w:b/>
        <w:sz w:val="30"/>
        <w:szCs w:val="30"/>
        <w:lang w:val="en-US"/>
      </w:rPr>
      <w:t xml:space="preserve">Cover note for the Public Consultation on </w:t>
    </w:r>
    <w:r w:rsidRPr="00770DD2">
      <w:rPr>
        <w:b/>
        <w:sz w:val="30"/>
        <w:szCs w:val="30"/>
      </w:rPr>
      <w:t>Draft ECC Report 281</w:t>
    </w:r>
  </w:p>
  <w:p w:rsidR="00CF0720" w:rsidRPr="00770DD2" w:rsidRDefault="00CF0720" w:rsidP="00331199">
    <w:pPr>
      <w:pStyle w:val="Header"/>
      <w:ind w:left="360"/>
      <w:jc w:val="right"/>
      <w:rPr>
        <w:noProof/>
        <w:lang w:eastAsia="en-GB"/>
      </w:rPr>
    </w:pPr>
  </w:p>
  <w:p w:rsidR="00CF0720" w:rsidRPr="00770DD2" w:rsidRDefault="00CF0720" w:rsidP="00252B53">
    <w:pPr>
      <w:pStyle w:val="Header"/>
      <w:ind w:left="360"/>
      <w:rPr>
        <w:lang w:eastAsia="en-G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720" w:rsidRPr="00252B53" w:rsidRDefault="00CF0720" w:rsidP="00331199">
    <w:pPr>
      <w:pStyle w:val="Header"/>
      <w:ind w:left="360"/>
      <w:jc w:val="right"/>
      <w:rPr>
        <w:noProof/>
        <w:lang w:val="da-DK" w:eastAsia="en-GB"/>
      </w:rPr>
    </w:pPr>
    <w:r w:rsidRPr="00252B53">
      <w:rPr>
        <w:noProof/>
        <w:lang w:val="da-DK" w:eastAsia="da-DK"/>
      </w:rPr>
      <w:drawing>
        <wp:anchor distT="0" distB="0" distL="114300" distR="114300" simplePos="0" relativeHeight="251661824" behindDoc="0" locked="0" layoutInCell="1" allowOverlap="1" wp14:anchorId="75A1DB65" wp14:editId="5D6AAFA5">
          <wp:simplePos x="0" y="0"/>
          <wp:positionH relativeFrom="page">
            <wp:posOffset>5717540</wp:posOffset>
          </wp:positionH>
          <wp:positionV relativeFrom="page">
            <wp:posOffset>648335</wp:posOffset>
          </wp:positionV>
          <wp:extent cx="1461770" cy="546100"/>
          <wp:effectExtent l="25400" t="0" r="11430" b="0"/>
          <wp:wrapNone/>
          <wp:docPr id="5"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252B53">
      <w:rPr>
        <w:noProof/>
        <w:lang w:val="da-DK" w:eastAsia="da-DK"/>
      </w:rPr>
      <w:drawing>
        <wp:anchor distT="0" distB="0" distL="114300" distR="114300" simplePos="0" relativeHeight="251660800" behindDoc="0" locked="0" layoutInCell="1" allowOverlap="1" wp14:anchorId="60E133D1" wp14:editId="3A8DC1D3">
          <wp:simplePos x="0" y="0"/>
          <wp:positionH relativeFrom="page">
            <wp:posOffset>572770</wp:posOffset>
          </wp:positionH>
          <wp:positionV relativeFrom="page">
            <wp:posOffset>457200</wp:posOffset>
          </wp:positionV>
          <wp:extent cx="889000" cy="889000"/>
          <wp:effectExtent l="25400" t="0" r="0" b="0"/>
          <wp:wrapNone/>
          <wp:docPr id="7"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rsidR="00CF0720" w:rsidRPr="00252B53" w:rsidRDefault="00CF0720" w:rsidP="00252B53">
    <w:pPr>
      <w:pStyle w:val="Header"/>
      <w:ind w:left="360"/>
      <w:rPr>
        <w:lang w:val="da-DK" w:eastAsia="en-GB"/>
      </w:rPr>
    </w:pPr>
  </w:p>
  <w:p w:rsidR="00CF0720" w:rsidRPr="00252B53" w:rsidRDefault="00CF0720" w:rsidP="00252B53">
    <w:pPr>
      <w:pStyle w:val="Header"/>
      <w:ind w:left="360"/>
      <w:rPr>
        <w:lang w:val="da-DK" w:eastAsia="en-GB"/>
      </w:rPr>
    </w:pPr>
  </w:p>
  <w:sdt>
    <w:sdtPr>
      <w:rPr>
        <w:lang w:val="da-DK" w:eastAsia="en-GB"/>
      </w:rPr>
      <w:id w:val="861006536"/>
      <w:docPartObj>
        <w:docPartGallery w:val="Watermarks"/>
      </w:docPartObj>
    </w:sdtPr>
    <w:sdtEndPr/>
    <w:sdtContent>
      <w:p w:rsidR="00CF0720" w:rsidRPr="00252B53" w:rsidRDefault="0032791C" w:rsidP="00252B53">
        <w:pPr>
          <w:pStyle w:val="Header"/>
          <w:rPr>
            <w:noProof/>
            <w:lang w:val="da-DK" w:eastAsia="en-GB"/>
          </w:rPr>
        </w:pPr>
      </w:p>
    </w:sdtContent>
  </w:sdt>
  <w:p w:rsidR="00CF0720" w:rsidRPr="00252B53" w:rsidRDefault="00CF0720" w:rsidP="00252B53">
    <w:pPr>
      <w:pStyle w:val="Header"/>
      <w:numPr>
        <w:ilvl w:val="0"/>
        <w:numId w:val="2"/>
      </w:numPr>
      <w:rPr>
        <w:noProof/>
        <w:lang w:val="da-DK" w:eastAsia="en-GB"/>
      </w:rPr>
    </w:pPr>
  </w:p>
  <w:p w:rsidR="00CF0720" w:rsidRPr="00252B53" w:rsidRDefault="00CF0720" w:rsidP="00252B5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720" w:rsidRPr="008C4869" w:rsidRDefault="00CF0720" w:rsidP="006D3105">
    <w:pPr>
      <w:pStyle w:val="ECCpageHeader"/>
      <w:rPr>
        <w:lang w:val="en-GB"/>
      </w:rPr>
    </w:pPr>
    <w:r w:rsidRPr="008C4869">
      <w:rPr>
        <w:lang w:val="en-GB"/>
      </w:rPr>
      <w:t xml:space="preserve">Draft ECC REPORT </w:t>
    </w:r>
    <w:r>
      <w:rPr>
        <w:lang w:val="en-GB"/>
      </w:rPr>
      <w:t>281</w:t>
    </w:r>
    <w:r w:rsidRPr="008C4869">
      <w:rPr>
        <w:lang w:val="en-GB"/>
      </w:rPr>
      <w:t xml:space="preserve"> - Page </w:t>
    </w:r>
    <w:r w:rsidRPr="00AC6391">
      <w:fldChar w:fldCharType="begin"/>
    </w:r>
    <w:r w:rsidRPr="008C4869">
      <w:rPr>
        <w:lang w:val="en-GB"/>
      </w:rPr>
      <w:instrText xml:space="preserve"> PAGE  \* Arabic  \* MERGEFORMAT </w:instrText>
    </w:r>
    <w:r w:rsidRPr="00AC6391">
      <w:fldChar w:fldCharType="separate"/>
    </w:r>
    <w:r w:rsidR="0032791C">
      <w:rPr>
        <w:noProof/>
        <w:lang w:val="en-GB"/>
      </w:rPr>
      <w:t>81</w:t>
    </w:r>
    <w:r w:rsidRPr="00AC6391">
      <w:fldChar w:fldCharType="end"/>
    </w:r>
  </w:p>
  <w:p w:rsidR="00CF0720" w:rsidRPr="008C4869" w:rsidRDefault="00CF0720" w:rsidP="006D3105">
    <w:pPr>
      <w:pStyle w:val="ECCpageHeader"/>
      <w:rPr>
        <w:lang w:val="en-GB"/>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5327598"/>
      <w:docPartObj>
        <w:docPartGallery w:val="Page Numbers (Top of Page)"/>
        <w:docPartUnique/>
      </w:docPartObj>
    </w:sdtPr>
    <w:sdtEndPr>
      <w:rPr>
        <w:noProof/>
      </w:rPr>
    </w:sdtEndPr>
    <w:sdtContent>
      <w:p w:rsidR="00CF0720" w:rsidRDefault="00CF0720">
        <w:r>
          <w:t xml:space="preserve">- </w:t>
        </w:r>
        <w:r>
          <w:fldChar w:fldCharType="begin"/>
        </w:r>
        <w:r>
          <w:instrText xml:space="preserve"> PAGE   \* MERGEFORMAT </w:instrText>
        </w:r>
        <w:r>
          <w:fldChar w:fldCharType="separate"/>
        </w:r>
        <w:r>
          <w:rPr>
            <w:noProof/>
          </w:rPr>
          <w:t>2</w:t>
        </w:r>
        <w:r>
          <w:rPr>
            <w:noProof/>
          </w:rPr>
          <w:fldChar w:fldCharType="end"/>
        </w:r>
        <w:r>
          <w:rPr>
            <w:noProof/>
          </w:rPr>
          <w:t xml:space="preserve"> -</w:t>
        </w:r>
      </w:p>
    </w:sdtContent>
  </w:sdt>
  <w:p w:rsidR="00CF0720" w:rsidRDefault="00CF0720">
    <w:r>
      <w:rPr>
        <w:lang w:val="en-US"/>
      </w:rPr>
      <w:t>5-1/TEMP/45-E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720" w:rsidRPr="00AD1BE1" w:rsidRDefault="00CF0720" w:rsidP="00AD1BE1">
    <w:pPr>
      <w:pStyle w:val="ECCpageHeader"/>
    </w:pPr>
    <w:r>
      <w:t xml:space="preserve">Draft </w:t>
    </w:r>
    <w:r w:rsidRPr="00AD1BE1">
      <w:t>ECC REPORT</w:t>
    </w:r>
    <w:r>
      <w:t xml:space="preserve"> 281</w:t>
    </w:r>
    <w:r w:rsidRPr="00AD1BE1">
      <w:t xml:space="preserve"> - Page </w:t>
    </w:r>
    <w:r>
      <w:fldChar w:fldCharType="begin"/>
    </w:r>
    <w:r>
      <w:instrText xml:space="preserve"> PAGE  \* Arabic  \* MERGEFORMAT </w:instrText>
    </w:r>
    <w:r>
      <w:fldChar w:fldCharType="separate"/>
    </w:r>
    <w:r w:rsidR="0032791C">
      <w:rPr>
        <w:noProof/>
      </w:rPr>
      <w:t>98</w:t>
    </w:r>
    <w:r>
      <w:rPr>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720" w:rsidRPr="00966560" w:rsidRDefault="0032791C" w:rsidP="00E36601">
    <w:pPr>
      <w:pStyle w:val="ECCpageHeader"/>
      <w:rPr>
        <w:lang w:val="en-GB"/>
      </w:rPr>
    </w:pPr>
    <w:sdt>
      <w:sdtPr>
        <w:id w:val="659817559"/>
        <w:docPartObj>
          <w:docPartGallery w:val="Watermarks"/>
        </w:docPartObj>
      </w:sdtPr>
      <w:sdtEndPr/>
      <w:sdtContent/>
    </w:sdt>
    <w:r w:rsidR="00CF0720" w:rsidRPr="00966560">
      <w:rPr>
        <w:lang w:val="en-GB"/>
      </w:rPr>
      <w:tab/>
    </w:r>
    <w:r w:rsidR="00CF0720" w:rsidRPr="00966560">
      <w:rPr>
        <w:lang w:val="en-GB"/>
      </w:rPr>
      <w:tab/>
      <w:t xml:space="preserve"> Draft ECC REPORT </w:t>
    </w:r>
    <w:r w:rsidR="00CF0720" w:rsidRPr="00F27758">
      <w:rPr>
        <w:lang w:val="en-GB"/>
      </w:rPr>
      <w:t>281</w:t>
    </w:r>
    <w:r w:rsidR="00CF0720" w:rsidRPr="00966560">
      <w:rPr>
        <w:lang w:val="en-GB"/>
      </w:rPr>
      <w:t xml:space="preserve"> - Page </w:t>
    </w:r>
    <w:r w:rsidR="00CF0720" w:rsidRPr="00296C44">
      <w:fldChar w:fldCharType="begin"/>
    </w:r>
    <w:r w:rsidR="00CF0720" w:rsidRPr="00966560">
      <w:rPr>
        <w:lang w:val="en-GB"/>
      </w:rPr>
      <w:instrText xml:space="preserve"> PAGE  \* Arabic  \* MERGEFORMAT </w:instrText>
    </w:r>
    <w:r w:rsidR="00CF0720" w:rsidRPr="00296C44">
      <w:fldChar w:fldCharType="separate"/>
    </w:r>
    <w:r>
      <w:rPr>
        <w:noProof/>
        <w:lang w:val="en-GB"/>
      </w:rPr>
      <w:t>99</w:t>
    </w:r>
    <w:r w:rsidR="00CF0720" w:rsidRPr="00296C44">
      <w:fldChar w:fldCharType="end"/>
    </w:r>
  </w:p>
  <w:p w:rsidR="00CF0720" w:rsidRDefault="00CF0720" w:rsidP="004930E1"/>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720" w:rsidRPr="005611D0" w:rsidRDefault="00CF0720" w:rsidP="000F0A57">
    <w:pPr>
      <w:pStyle w:val="ECCpageHeader"/>
    </w:pPr>
    <w:r w:rsidRPr="00966560">
      <w:rPr>
        <w:lang w:val="en-GB"/>
      </w:rPr>
      <w:t xml:space="preserve">Draft ECC REPORT </w:t>
    </w:r>
    <w:r w:rsidRPr="00F27758">
      <w:rPr>
        <w:lang w:val="en-GB"/>
      </w:rPr>
      <w:t>281</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32791C">
      <w:rPr>
        <w:noProof/>
        <w:lang w:val="en-GB"/>
      </w:rPr>
      <w:t>83</w:t>
    </w:r>
    <w:r w:rsidRPr="00296C44">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5.5pt;height:59.35pt" o:bullet="t">
        <v:imagedata r:id="rId1" o:title="Editor's Note"/>
      </v:shape>
    </w:pict>
  </w:numPicBullet>
  <w:abstractNum w:abstractNumId="0">
    <w:nsid w:val="02465B0D"/>
    <w:multiLevelType w:val="hybridMultilevel"/>
    <w:tmpl w:val="8FF097CE"/>
    <w:lvl w:ilvl="0" w:tplc="7DC45F9E">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66062D"/>
    <w:multiLevelType w:val="hybridMultilevel"/>
    <w:tmpl w:val="D33ADC22"/>
    <w:lvl w:ilvl="0" w:tplc="09AAFE48">
      <w:start w:val="23"/>
      <w:numFmt w:val="decimal"/>
      <w:lvlText w:val="%1"/>
      <w:lvlJc w:val="left"/>
      <w:pPr>
        <w:tabs>
          <w:tab w:val="num" w:pos="930"/>
        </w:tabs>
        <w:ind w:left="930" w:hanging="57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E992D97"/>
    <w:multiLevelType w:val="hybridMultilevel"/>
    <w:tmpl w:val="D7102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18C5882"/>
    <w:multiLevelType w:val="hybridMultilevel"/>
    <w:tmpl w:val="BFB05AF6"/>
    <w:lvl w:ilvl="0" w:tplc="BC1617E2">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35C5C01"/>
    <w:multiLevelType w:val="hybridMultilevel"/>
    <w:tmpl w:val="81B68F7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6CE0056"/>
    <w:multiLevelType w:val="hybridMultilevel"/>
    <w:tmpl w:val="242647DC"/>
    <w:lvl w:ilvl="0" w:tplc="E30E503A">
      <w:start w:val="7"/>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8459D5"/>
    <w:multiLevelType w:val="hybridMultilevel"/>
    <w:tmpl w:val="26F878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1DE351D0"/>
    <w:multiLevelType w:val="multilevel"/>
    <w:tmpl w:val="BB007B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1E6A12CD"/>
    <w:multiLevelType w:val="hybridMultilevel"/>
    <w:tmpl w:val="099A9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2F4188"/>
    <w:multiLevelType w:val="multilevel"/>
    <w:tmpl w:val="C0B2280C"/>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24CF5066"/>
    <w:multiLevelType w:val="hybridMultilevel"/>
    <w:tmpl w:val="A9DE5C7C"/>
    <w:lvl w:ilvl="0" w:tplc="107A5A9C">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9A7182D"/>
    <w:multiLevelType w:val="hybridMultilevel"/>
    <w:tmpl w:val="474237F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AF94143"/>
    <w:multiLevelType w:val="hybridMultilevel"/>
    <w:tmpl w:val="B35E8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7D18B3"/>
    <w:multiLevelType w:val="hybridMultilevel"/>
    <w:tmpl w:val="7E527468"/>
    <w:lvl w:ilvl="0" w:tplc="4CD613A2">
      <w:numFmt w:val="bullet"/>
      <w:lvlText w:val="-"/>
      <w:lvlJc w:val="left"/>
      <w:pPr>
        <w:ind w:left="720" w:hanging="360"/>
      </w:pPr>
      <w:rPr>
        <w:rFonts w:ascii="Tahoma" w:eastAsia="Times New Roman" w:hAnsi="Tahoma" w:cs="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00442E8"/>
    <w:multiLevelType w:val="hybridMultilevel"/>
    <w:tmpl w:val="7B922B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8">
    <w:nsid w:val="3A021762"/>
    <w:multiLevelType w:val="hybridMultilevel"/>
    <w:tmpl w:val="5B02E39A"/>
    <w:lvl w:ilvl="0" w:tplc="CF022DC2">
      <w:start w:val="1"/>
      <w:numFmt w:val="bullet"/>
      <w:lvlText w:val="−"/>
      <w:lvlJc w:val="left"/>
      <w:pPr>
        <w:ind w:left="420" w:hanging="420"/>
      </w:pPr>
      <w:rPr>
        <w:rFonts w:ascii="MS Gothic" w:eastAsia="MS Gothic" w:hAnsi="MS Gothic"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3D163F7A"/>
    <w:multiLevelType w:val="multilevel"/>
    <w:tmpl w:val="DA9667C6"/>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lang w:val="en-GB"/>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nsid w:val="3E952732"/>
    <w:multiLevelType w:val="multilevel"/>
    <w:tmpl w:val="D4963B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42C82816"/>
    <w:multiLevelType w:val="hybridMultilevel"/>
    <w:tmpl w:val="0522251E"/>
    <w:lvl w:ilvl="0" w:tplc="4D7A938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6137C66"/>
    <w:multiLevelType w:val="hybridMultilevel"/>
    <w:tmpl w:val="648CE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49242910"/>
    <w:multiLevelType w:val="multilevel"/>
    <w:tmpl w:val="0F8A7A2C"/>
    <w:lvl w:ilvl="0">
      <w:start w:val="4"/>
      <w:numFmt w:val="decimal"/>
      <w:lvlText w:val="%1."/>
      <w:lvlJc w:val="left"/>
      <w:pPr>
        <w:ind w:left="504" w:hanging="504"/>
      </w:pPr>
    </w:lvl>
    <w:lvl w:ilvl="1">
      <w:start w:val="2"/>
      <w:numFmt w:val="decimal"/>
      <w:lvlText w:val="%1.%2."/>
      <w:lvlJc w:val="left"/>
      <w:pPr>
        <w:ind w:left="504" w:hanging="504"/>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7">
    <w:nsid w:val="4AB0190B"/>
    <w:multiLevelType w:val="hybridMultilevel"/>
    <w:tmpl w:val="CF127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BFC4D78"/>
    <w:multiLevelType w:val="hybridMultilevel"/>
    <w:tmpl w:val="5AF6F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E01F54"/>
    <w:multiLevelType w:val="multilevel"/>
    <w:tmpl w:val="177401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549A69FD"/>
    <w:multiLevelType w:val="multilevel"/>
    <w:tmpl w:val="9AAC5E86"/>
    <w:lvl w:ilvl="0">
      <w:start w:val="5"/>
      <w:numFmt w:val="decimal"/>
      <w:lvlText w:val="%1"/>
      <w:lvlJc w:val="left"/>
      <w:pPr>
        <w:tabs>
          <w:tab w:val="num" w:pos="1125"/>
        </w:tabs>
        <w:ind w:left="1125" w:hanging="1125"/>
      </w:pPr>
      <w:rPr>
        <w:rFonts w:hint="default"/>
      </w:rPr>
    </w:lvl>
    <w:lvl w:ilvl="1">
      <w:start w:val="1"/>
      <w:numFmt w:val="decimal"/>
      <w:lvlText w:val="%1.%2"/>
      <w:lvlJc w:val="left"/>
      <w:pPr>
        <w:tabs>
          <w:tab w:val="num" w:pos="2259"/>
        </w:tabs>
        <w:ind w:left="2259" w:hanging="1125"/>
      </w:pPr>
      <w:rPr>
        <w:rFonts w:hint="default"/>
      </w:rPr>
    </w:lvl>
    <w:lvl w:ilvl="2">
      <w:start w:val="1"/>
      <w:numFmt w:val="decimal"/>
      <w:lvlText w:val="%1.%2.%3"/>
      <w:lvlJc w:val="left"/>
      <w:pPr>
        <w:tabs>
          <w:tab w:val="num" w:pos="3393"/>
        </w:tabs>
        <w:ind w:left="3393" w:hanging="1125"/>
      </w:pPr>
      <w:rPr>
        <w:rFonts w:hint="default"/>
      </w:rPr>
    </w:lvl>
    <w:lvl w:ilvl="3">
      <w:start w:val="1"/>
      <w:numFmt w:val="decimal"/>
      <w:lvlText w:val="%1.%2.%3.%4"/>
      <w:lvlJc w:val="left"/>
      <w:pPr>
        <w:tabs>
          <w:tab w:val="num" w:pos="4527"/>
        </w:tabs>
        <w:ind w:left="4527" w:hanging="1125"/>
      </w:pPr>
      <w:rPr>
        <w:rFonts w:hint="default"/>
      </w:rPr>
    </w:lvl>
    <w:lvl w:ilvl="4">
      <w:start w:val="1"/>
      <w:numFmt w:val="decimal"/>
      <w:lvlText w:val="%1.%2.%3.%4.%5"/>
      <w:lvlJc w:val="left"/>
      <w:pPr>
        <w:tabs>
          <w:tab w:val="num" w:pos="5661"/>
        </w:tabs>
        <w:ind w:left="5661" w:hanging="1125"/>
      </w:pPr>
      <w:rPr>
        <w:rFonts w:hint="default"/>
      </w:rPr>
    </w:lvl>
    <w:lvl w:ilvl="5">
      <w:start w:val="1"/>
      <w:numFmt w:val="decimal"/>
      <w:lvlText w:val="%1.%2.%3.%4.%5.%6"/>
      <w:lvlJc w:val="left"/>
      <w:pPr>
        <w:tabs>
          <w:tab w:val="num" w:pos="6795"/>
        </w:tabs>
        <w:ind w:left="6795" w:hanging="1125"/>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512"/>
        </w:tabs>
        <w:ind w:left="10512" w:hanging="1440"/>
      </w:pPr>
      <w:rPr>
        <w:rFonts w:hint="default"/>
      </w:rPr>
    </w:lvl>
  </w:abstractNum>
  <w:abstractNum w:abstractNumId="31">
    <w:nsid w:val="54DA0256"/>
    <w:multiLevelType w:val="hybridMultilevel"/>
    <w:tmpl w:val="7558424A"/>
    <w:lvl w:ilvl="0" w:tplc="CF022DC2">
      <w:start w:val="1"/>
      <w:numFmt w:val="bullet"/>
      <w:lvlText w:val="−"/>
      <w:lvlJc w:val="left"/>
      <w:pPr>
        <w:ind w:left="420" w:hanging="420"/>
      </w:pPr>
      <w:rPr>
        <w:rFonts w:ascii="MS Gothic" w:eastAsia="MS Gothic" w:hAnsi="MS Gothic"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nsid w:val="58046065"/>
    <w:multiLevelType w:val="hybridMultilevel"/>
    <w:tmpl w:val="9648ED60"/>
    <w:lvl w:ilvl="0" w:tplc="0F9E771A">
      <w:start w:val="1"/>
      <w:numFmt w:val="bullet"/>
      <w:lvlText w:val="–"/>
      <w:lvlJc w:val="left"/>
      <w:pPr>
        <w:tabs>
          <w:tab w:val="num" w:pos="720"/>
        </w:tabs>
        <w:ind w:left="720" w:hanging="360"/>
      </w:pPr>
      <w:rPr>
        <w:rFonts w:ascii="Arial" w:hAnsi="Arial" w:cs="Times New Roman" w:hint="default"/>
      </w:rPr>
    </w:lvl>
    <w:lvl w:ilvl="1" w:tplc="7AF44FA0">
      <w:start w:val="1"/>
      <w:numFmt w:val="bullet"/>
      <w:lvlText w:val="–"/>
      <w:lvlJc w:val="left"/>
      <w:pPr>
        <w:tabs>
          <w:tab w:val="num" w:pos="1440"/>
        </w:tabs>
        <w:ind w:left="1440" w:hanging="360"/>
      </w:pPr>
      <w:rPr>
        <w:rFonts w:ascii="Arial" w:hAnsi="Arial" w:cs="Times New Roman" w:hint="default"/>
      </w:rPr>
    </w:lvl>
    <w:lvl w:ilvl="2" w:tplc="FF3ADFC4">
      <w:start w:val="3109"/>
      <w:numFmt w:val="bullet"/>
      <w:lvlText w:val="•"/>
      <w:lvlJc w:val="left"/>
      <w:pPr>
        <w:tabs>
          <w:tab w:val="num" w:pos="2160"/>
        </w:tabs>
        <w:ind w:left="2160" w:hanging="360"/>
      </w:pPr>
      <w:rPr>
        <w:rFonts w:ascii="Arial" w:hAnsi="Arial" w:cs="Times New Roman" w:hint="default"/>
      </w:rPr>
    </w:lvl>
    <w:lvl w:ilvl="3" w:tplc="12ACC83A">
      <w:start w:val="1"/>
      <w:numFmt w:val="bullet"/>
      <w:lvlText w:val="–"/>
      <w:lvlJc w:val="left"/>
      <w:pPr>
        <w:tabs>
          <w:tab w:val="num" w:pos="2880"/>
        </w:tabs>
        <w:ind w:left="2880" w:hanging="360"/>
      </w:pPr>
      <w:rPr>
        <w:rFonts w:ascii="Arial" w:hAnsi="Arial" w:cs="Times New Roman" w:hint="default"/>
      </w:rPr>
    </w:lvl>
    <w:lvl w:ilvl="4" w:tplc="F86851CE">
      <w:start w:val="1"/>
      <w:numFmt w:val="bullet"/>
      <w:lvlText w:val="–"/>
      <w:lvlJc w:val="left"/>
      <w:pPr>
        <w:tabs>
          <w:tab w:val="num" w:pos="3600"/>
        </w:tabs>
        <w:ind w:left="3600" w:hanging="360"/>
      </w:pPr>
      <w:rPr>
        <w:rFonts w:ascii="Arial" w:hAnsi="Arial" w:cs="Times New Roman" w:hint="default"/>
      </w:rPr>
    </w:lvl>
    <w:lvl w:ilvl="5" w:tplc="B096183E">
      <w:start w:val="1"/>
      <w:numFmt w:val="bullet"/>
      <w:lvlText w:val="–"/>
      <w:lvlJc w:val="left"/>
      <w:pPr>
        <w:tabs>
          <w:tab w:val="num" w:pos="4320"/>
        </w:tabs>
        <w:ind w:left="4320" w:hanging="360"/>
      </w:pPr>
      <w:rPr>
        <w:rFonts w:ascii="Arial" w:hAnsi="Arial" w:cs="Times New Roman" w:hint="default"/>
      </w:rPr>
    </w:lvl>
    <w:lvl w:ilvl="6" w:tplc="4C0E0C5E">
      <w:start w:val="1"/>
      <w:numFmt w:val="bullet"/>
      <w:lvlText w:val="–"/>
      <w:lvlJc w:val="left"/>
      <w:pPr>
        <w:tabs>
          <w:tab w:val="num" w:pos="5040"/>
        </w:tabs>
        <w:ind w:left="5040" w:hanging="360"/>
      </w:pPr>
      <w:rPr>
        <w:rFonts w:ascii="Arial" w:hAnsi="Arial" w:cs="Times New Roman" w:hint="default"/>
      </w:rPr>
    </w:lvl>
    <w:lvl w:ilvl="7" w:tplc="C07E4288">
      <w:start w:val="1"/>
      <w:numFmt w:val="bullet"/>
      <w:lvlText w:val="–"/>
      <w:lvlJc w:val="left"/>
      <w:pPr>
        <w:tabs>
          <w:tab w:val="num" w:pos="5760"/>
        </w:tabs>
        <w:ind w:left="5760" w:hanging="360"/>
      </w:pPr>
      <w:rPr>
        <w:rFonts w:ascii="Arial" w:hAnsi="Arial" w:cs="Times New Roman" w:hint="default"/>
      </w:rPr>
    </w:lvl>
    <w:lvl w:ilvl="8" w:tplc="ED906060">
      <w:start w:val="1"/>
      <w:numFmt w:val="bullet"/>
      <w:lvlText w:val="–"/>
      <w:lvlJc w:val="left"/>
      <w:pPr>
        <w:tabs>
          <w:tab w:val="num" w:pos="6480"/>
        </w:tabs>
        <w:ind w:left="6480" w:hanging="360"/>
      </w:pPr>
      <w:rPr>
        <w:rFonts w:ascii="Arial" w:hAnsi="Arial" w:cs="Times New Roman" w:hint="default"/>
      </w:rPr>
    </w:lvl>
  </w:abstractNum>
  <w:abstractNum w:abstractNumId="33">
    <w:nsid w:val="5FE47E12"/>
    <w:multiLevelType w:val="hybridMultilevel"/>
    <w:tmpl w:val="B87CF6D4"/>
    <w:lvl w:ilvl="0" w:tplc="DB0C1BDE">
      <w:start w:val="1"/>
      <w:numFmt w:val="bullet"/>
      <w:lvlText w:val="•"/>
      <w:lvlJc w:val="left"/>
      <w:pPr>
        <w:tabs>
          <w:tab w:val="num" w:pos="720"/>
        </w:tabs>
        <w:ind w:left="720" w:hanging="360"/>
      </w:pPr>
      <w:rPr>
        <w:rFonts w:ascii="Arial" w:hAnsi="Arial" w:cs="Times New Roman" w:hint="default"/>
      </w:rPr>
    </w:lvl>
    <w:lvl w:ilvl="1" w:tplc="644E9CD6">
      <w:start w:val="1560"/>
      <w:numFmt w:val="bullet"/>
      <w:lvlText w:val="–"/>
      <w:lvlJc w:val="left"/>
      <w:pPr>
        <w:tabs>
          <w:tab w:val="num" w:pos="1440"/>
        </w:tabs>
        <w:ind w:left="1440" w:hanging="360"/>
      </w:pPr>
      <w:rPr>
        <w:rFonts w:ascii="Arial" w:hAnsi="Arial" w:cs="Times New Roman" w:hint="default"/>
      </w:rPr>
    </w:lvl>
    <w:lvl w:ilvl="2" w:tplc="5310F772">
      <w:start w:val="5138"/>
      <w:numFmt w:val="bullet"/>
      <w:lvlText w:val="•"/>
      <w:lvlJc w:val="left"/>
      <w:pPr>
        <w:tabs>
          <w:tab w:val="num" w:pos="2160"/>
        </w:tabs>
        <w:ind w:left="2160" w:hanging="360"/>
      </w:pPr>
      <w:rPr>
        <w:rFonts w:ascii="Arial" w:hAnsi="Arial" w:cs="Times New Roman" w:hint="default"/>
      </w:rPr>
    </w:lvl>
    <w:lvl w:ilvl="3" w:tplc="666CABF0">
      <w:start w:val="1"/>
      <w:numFmt w:val="bullet"/>
      <w:lvlText w:val="•"/>
      <w:lvlJc w:val="left"/>
      <w:pPr>
        <w:tabs>
          <w:tab w:val="num" w:pos="2880"/>
        </w:tabs>
        <w:ind w:left="2880" w:hanging="360"/>
      </w:pPr>
      <w:rPr>
        <w:rFonts w:ascii="Arial" w:hAnsi="Arial" w:cs="Times New Roman" w:hint="default"/>
      </w:rPr>
    </w:lvl>
    <w:lvl w:ilvl="4" w:tplc="9AA2E31E">
      <w:start w:val="1"/>
      <w:numFmt w:val="bullet"/>
      <w:lvlText w:val="•"/>
      <w:lvlJc w:val="left"/>
      <w:pPr>
        <w:tabs>
          <w:tab w:val="num" w:pos="3600"/>
        </w:tabs>
        <w:ind w:left="3600" w:hanging="360"/>
      </w:pPr>
      <w:rPr>
        <w:rFonts w:ascii="Arial" w:hAnsi="Arial" w:cs="Times New Roman" w:hint="default"/>
      </w:rPr>
    </w:lvl>
    <w:lvl w:ilvl="5" w:tplc="B96E28CE">
      <w:start w:val="1"/>
      <w:numFmt w:val="bullet"/>
      <w:lvlText w:val="•"/>
      <w:lvlJc w:val="left"/>
      <w:pPr>
        <w:tabs>
          <w:tab w:val="num" w:pos="4320"/>
        </w:tabs>
        <w:ind w:left="4320" w:hanging="360"/>
      </w:pPr>
      <w:rPr>
        <w:rFonts w:ascii="Arial" w:hAnsi="Arial" w:cs="Times New Roman" w:hint="default"/>
      </w:rPr>
    </w:lvl>
    <w:lvl w:ilvl="6" w:tplc="B5283458">
      <w:start w:val="1"/>
      <w:numFmt w:val="bullet"/>
      <w:lvlText w:val="•"/>
      <w:lvlJc w:val="left"/>
      <w:pPr>
        <w:tabs>
          <w:tab w:val="num" w:pos="5040"/>
        </w:tabs>
        <w:ind w:left="5040" w:hanging="360"/>
      </w:pPr>
      <w:rPr>
        <w:rFonts w:ascii="Arial" w:hAnsi="Arial" w:cs="Times New Roman" w:hint="default"/>
      </w:rPr>
    </w:lvl>
    <w:lvl w:ilvl="7" w:tplc="5C9C2008">
      <w:start w:val="1"/>
      <w:numFmt w:val="bullet"/>
      <w:lvlText w:val="•"/>
      <w:lvlJc w:val="left"/>
      <w:pPr>
        <w:tabs>
          <w:tab w:val="num" w:pos="5760"/>
        </w:tabs>
        <w:ind w:left="5760" w:hanging="360"/>
      </w:pPr>
      <w:rPr>
        <w:rFonts w:ascii="Arial" w:hAnsi="Arial" w:cs="Times New Roman" w:hint="default"/>
      </w:rPr>
    </w:lvl>
    <w:lvl w:ilvl="8" w:tplc="32A6593C">
      <w:start w:val="1"/>
      <w:numFmt w:val="bullet"/>
      <w:lvlText w:val="•"/>
      <w:lvlJc w:val="left"/>
      <w:pPr>
        <w:tabs>
          <w:tab w:val="num" w:pos="6480"/>
        </w:tabs>
        <w:ind w:left="6480" w:hanging="360"/>
      </w:pPr>
      <w:rPr>
        <w:rFonts w:ascii="Arial" w:hAnsi="Arial" w:cs="Times New Roman" w:hint="default"/>
      </w:rPr>
    </w:lvl>
  </w:abstractNum>
  <w:abstractNum w:abstractNumId="34">
    <w:nsid w:val="61567838"/>
    <w:multiLevelType w:val="hybridMultilevel"/>
    <w:tmpl w:val="BC4E8EE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
    <w:nsid w:val="64391FBA"/>
    <w:multiLevelType w:val="hybridMultilevel"/>
    <w:tmpl w:val="427AAD10"/>
    <w:lvl w:ilvl="0" w:tplc="DB0849B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nsid w:val="64A85057"/>
    <w:multiLevelType w:val="hybridMultilevel"/>
    <w:tmpl w:val="D0284F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70CB75DF"/>
    <w:multiLevelType w:val="multilevel"/>
    <w:tmpl w:val="5CC8E3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72E92654"/>
    <w:multiLevelType w:val="hybridMultilevel"/>
    <w:tmpl w:val="5AAAB126"/>
    <w:lvl w:ilvl="0" w:tplc="72FCABA0">
      <w:start w:val="1"/>
      <w:numFmt w:val="bullet"/>
      <w:lvlText w:val=""/>
      <w:lvlJc w:val="left"/>
      <w:pPr>
        <w:ind w:left="720" w:hanging="360"/>
      </w:pPr>
      <w:rPr>
        <w:rFonts w:ascii="Symbol" w:hAnsi="Symbol" w:hint="default"/>
      </w:rPr>
    </w:lvl>
    <w:lvl w:ilvl="1" w:tplc="A3D487A2" w:tentative="1">
      <w:start w:val="1"/>
      <w:numFmt w:val="bullet"/>
      <w:lvlText w:val="o"/>
      <w:lvlJc w:val="left"/>
      <w:pPr>
        <w:ind w:left="1440" w:hanging="360"/>
      </w:pPr>
      <w:rPr>
        <w:rFonts w:ascii="Courier New" w:hAnsi="Courier New" w:cs="Courier New" w:hint="default"/>
      </w:rPr>
    </w:lvl>
    <w:lvl w:ilvl="2" w:tplc="FBDA5DD8" w:tentative="1">
      <w:start w:val="1"/>
      <w:numFmt w:val="bullet"/>
      <w:lvlText w:val=""/>
      <w:lvlJc w:val="left"/>
      <w:pPr>
        <w:ind w:left="2160" w:hanging="360"/>
      </w:pPr>
      <w:rPr>
        <w:rFonts w:ascii="Wingdings" w:hAnsi="Wingdings" w:hint="default"/>
      </w:rPr>
    </w:lvl>
    <w:lvl w:ilvl="3" w:tplc="B22CC34C" w:tentative="1">
      <w:start w:val="1"/>
      <w:numFmt w:val="bullet"/>
      <w:lvlText w:val=""/>
      <w:lvlJc w:val="left"/>
      <w:pPr>
        <w:ind w:left="2880" w:hanging="360"/>
      </w:pPr>
      <w:rPr>
        <w:rFonts w:ascii="Symbol" w:hAnsi="Symbol" w:hint="default"/>
      </w:rPr>
    </w:lvl>
    <w:lvl w:ilvl="4" w:tplc="C67291E8" w:tentative="1">
      <w:start w:val="1"/>
      <w:numFmt w:val="bullet"/>
      <w:lvlText w:val="o"/>
      <w:lvlJc w:val="left"/>
      <w:pPr>
        <w:ind w:left="3600" w:hanging="360"/>
      </w:pPr>
      <w:rPr>
        <w:rFonts w:ascii="Courier New" w:hAnsi="Courier New" w:cs="Courier New" w:hint="default"/>
      </w:rPr>
    </w:lvl>
    <w:lvl w:ilvl="5" w:tplc="0B400C0C" w:tentative="1">
      <w:start w:val="1"/>
      <w:numFmt w:val="bullet"/>
      <w:lvlText w:val=""/>
      <w:lvlJc w:val="left"/>
      <w:pPr>
        <w:ind w:left="4320" w:hanging="360"/>
      </w:pPr>
      <w:rPr>
        <w:rFonts w:ascii="Wingdings" w:hAnsi="Wingdings" w:hint="default"/>
      </w:rPr>
    </w:lvl>
    <w:lvl w:ilvl="6" w:tplc="7414B652" w:tentative="1">
      <w:start w:val="1"/>
      <w:numFmt w:val="bullet"/>
      <w:lvlText w:val=""/>
      <w:lvlJc w:val="left"/>
      <w:pPr>
        <w:ind w:left="5040" w:hanging="360"/>
      </w:pPr>
      <w:rPr>
        <w:rFonts w:ascii="Symbol" w:hAnsi="Symbol" w:hint="default"/>
      </w:rPr>
    </w:lvl>
    <w:lvl w:ilvl="7" w:tplc="E6362608" w:tentative="1">
      <w:start w:val="1"/>
      <w:numFmt w:val="bullet"/>
      <w:lvlText w:val="o"/>
      <w:lvlJc w:val="left"/>
      <w:pPr>
        <w:ind w:left="5760" w:hanging="360"/>
      </w:pPr>
      <w:rPr>
        <w:rFonts w:ascii="Courier New" w:hAnsi="Courier New" w:cs="Courier New" w:hint="default"/>
      </w:rPr>
    </w:lvl>
    <w:lvl w:ilvl="8" w:tplc="55E23870" w:tentative="1">
      <w:start w:val="1"/>
      <w:numFmt w:val="bullet"/>
      <w:lvlText w:val=""/>
      <w:lvlJc w:val="left"/>
      <w:pPr>
        <w:ind w:left="6480" w:hanging="360"/>
      </w:pPr>
      <w:rPr>
        <w:rFonts w:ascii="Wingdings" w:hAnsi="Wingdings" w:hint="default"/>
      </w:rPr>
    </w:lvl>
  </w:abstractNum>
  <w:abstractNum w:abstractNumId="39">
    <w:nsid w:val="79480BEA"/>
    <w:multiLevelType w:val="hybridMultilevel"/>
    <w:tmpl w:val="5D84F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A766344"/>
    <w:multiLevelType w:val="hybridMultilevel"/>
    <w:tmpl w:val="1ACC7C3A"/>
    <w:lvl w:ilvl="0" w:tplc="39FE4194">
      <w:start w:val="20"/>
      <w:numFmt w:val="bullet"/>
      <w:lvlText w:val="-"/>
      <w:lvlJc w:val="left"/>
      <w:pPr>
        <w:ind w:left="720" w:hanging="360"/>
      </w:pPr>
      <w:rPr>
        <w:rFonts w:ascii="Arial" w:eastAsia="Times New Roman" w:hAnsi="Arial" w:cs="Arial" w:hint="default"/>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7E512BC7"/>
    <w:multiLevelType w:val="hybridMultilevel"/>
    <w:tmpl w:val="4190C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26"/>
  </w:num>
  <w:num w:numId="4">
    <w:abstractNumId w:val="17"/>
  </w:num>
  <w:num w:numId="5">
    <w:abstractNumId w:val="23"/>
  </w:num>
  <w:num w:numId="6">
    <w:abstractNumId w:val="19"/>
  </w:num>
  <w:num w:numId="7">
    <w:abstractNumId w:val="13"/>
  </w:num>
  <w:num w:numId="8">
    <w:abstractNumId w:val="30"/>
  </w:num>
  <w:num w:numId="9">
    <w:abstractNumId w:val="35"/>
  </w:num>
  <w:num w:numId="10">
    <w:abstractNumId w:val="2"/>
  </w:num>
  <w:num w:numId="11">
    <w:abstractNumId w:val="25"/>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num>
  <w:num w:numId="13">
    <w:abstractNumId w:val="40"/>
  </w:num>
  <w:num w:numId="14">
    <w:abstractNumId w:val="34"/>
  </w:num>
  <w:num w:numId="15">
    <w:abstractNumId w:val="11"/>
  </w:num>
  <w:num w:numId="16">
    <w:abstractNumId w:val="36"/>
  </w:num>
  <w:num w:numId="17">
    <w:abstractNumId w:val="16"/>
  </w:num>
  <w:num w:numId="18">
    <w:abstractNumId w:val="32"/>
  </w:num>
  <w:num w:numId="19">
    <w:abstractNumId w:val="33"/>
  </w:num>
  <w:num w:numId="20">
    <w:abstractNumId w:val="7"/>
  </w:num>
  <w:num w:numId="21">
    <w:abstractNumId w:val="6"/>
  </w:num>
  <w:num w:numId="22">
    <w:abstractNumId w:val="8"/>
  </w:num>
  <w:num w:numId="23">
    <w:abstractNumId w:val="8"/>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num>
  <w:num w:numId="28">
    <w:abstractNumId w:val="37"/>
  </w:num>
  <w:num w:numId="29">
    <w:abstractNumId w:val="14"/>
  </w:num>
  <w:num w:numId="30">
    <w:abstractNumId w:val="9"/>
  </w:num>
  <w:num w:numId="31">
    <w:abstractNumId w:val="28"/>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24"/>
  </w:num>
  <w:num w:numId="35">
    <w:abstractNumId w:val="4"/>
  </w:num>
  <w:num w:numId="36">
    <w:abstractNumId w:val="38"/>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num>
  <w:num w:numId="41">
    <w:abstractNumId w:val="18"/>
  </w:num>
  <w:num w:numId="42">
    <w:abstractNumId w:val="21"/>
  </w:num>
  <w:num w:numId="43">
    <w:abstractNumId w:val="39"/>
  </w:num>
  <w:num w:numId="44">
    <w:abstractNumId w:val="12"/>
  </w:num>
  <w:num w:numId="45">
    <w:abstractNumId w:val="42"/>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num>
  <w:num w:numId="48">
    <w:abstractNumId w:val="27"/>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num>
  <w:num w:numId="51">
    <w:abstractNumId w:val="2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num>
  <w:num w:numId="53">
    <w:abstractNumId w:val="37"/>
  </w:num>
  <w:num w:numId="54">
    <w:abstractNumId w:val="0"/>
  </w:num>
  <w:num w:numId="55">
    <w:abstractNumId w:val="15"/>
  </w:num>
  <w:num w:numId="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
  </w:num>
  <w:num w:numId="58">
    <w:abstractNumId w:val="4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1" w:cryptProviderType="rsaFull" w:cryptAlgorithmClass="hash" w:cryptAlgorithmType="typeAny" w:cryptAlgorithmSid="4" w:cryptSpinCount="100000" w:hash="9AUUnBj/AfNIpeUQwAwozK7SBjk=" w:salt="8VOW1vVj0+Wg/cZPXJwlWg=="/>
  <w:styleLockTheme/>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946"/>
    <w:rsid w:val="00003CD0"/>
    <w:rsid w:val="00004A13"/>
    <w:rsid w:val="00004CFD"/>
    <w:rsid w:val="00006C8C"/>
    <w:rsid w:val="0001112E"/>
    <w:rsid w:val="00011533"/>
    <w:rsid w:val="000116DE"/>
    <w:rsid w:val="00012E3B"/>
    <w:rsid w:val="00013156"/>
    <w:rsid w:val="000139C9"/>
    <w:rsid w:val="00015505"/>
    <w:rsid w:val="0002217A"/>
    <w:rsid w:val="000237B5"/>
    <w:rsid w:val="000241F4"/>
    <w:rsid w:val="000257C3"/>
    <w:rsid w:val="0002582A"/>
    <w:rsid w:val="00025EF3"/>
    <w:rsid w:val="0002786A"/>
    <w:rsid w:val="00032720"/>
    <w:rsid w:val="00034B5F"/>
    <w:rsid w:val="000361A2"/>
    <w:rsid w:val="00037DF1"/>
    <w:rsid w:val="00040716"/>
    <w:rsid w:val="00041A18"/>
    <w:rsid w:val="000427AF"/>
    <w:rsid w:val="000431CA"/>
    <w:rsid w:val="00044C53"/>
    <w:rsid w:val="00046DFD"/>
    <w:rsid w:val="00050E85"/>
    <w:rsid w:val="0005618B"/>
    <w:rsid w:val="00060F27"/>
    <w:rsid w:val="0006111F"/>
    <w:rsid w:val="00067793"/>
    <w:rsid w:val="00071EDD"/>
    <w:rsid w:val="000726E9"/>
    <w:rsid w:val="0007526D"/>
    <w:rsid w:val="00080D4D"/>
    <w:rsid w:val="00080D86"/>
    <w:rsid w:val="0008235C"/>
    <w:rsid w:val="00082DD7"/>
    <w:rsid w:val="00084C7E"/>
    <w:rsid w:val="00085188"/>
    <w:rsid w:val="00086CC6"/>
    <w:rsid w:val="00095620"/>
    <w:rsid w:val="00096242"/>
    <w:rsid w:val="0009647D"/>
    <w:rsid w:val="000A0C46"/>
    <w:rsid w:val="000A14D9"/>
    <w:rsid w:val="000A19D0"/>
    <w:rsid w:val="000A3940"/>
    <w:rsid w:val="000B1B12"/>
    <w:rsid w:val="000B2E5B"/>
    <w:rsid w:val="000B3BC8"/>
    <w:rsid w:val="000B6D45"/>
    <w:rsid w:val="000B748F"/>
    <w:rsid w:val="000C0047"/>
    <w:rsid w:val="000C028F"/>
    <w:rsid w:val="000C0B7F"/>
    <w:rsid w:val="000C0FF1"/>
    <w:rsid w:val="000C1A17"/>
    <w:rsid w:val="000C2C9D"/>
    <w:rsid w:val="000C4B6F"/>
    <w:rsid w:val="000C628A"/>
    <w:rsid w:val="000D0B7C"/>
    <w:rsid w:val="000D1710"/>
    <w:rsid w:val="000D2FEF"/>
    <w:rsid w:val="000D43BB"/>
    <w:rsid w:val="000E42F5"/>
    <w:rsid w:val="000E5A06"/>
    <w:rsid w:val="000E5F18"/>
    <w:rsid w:val="000E67F5"/>
    <w:rsid w:val="000F0594"/>
    <w:rsid w:val="000F0A57"/>
    <w:rsid w:val="000F0CA8"/>
    <w:rsid w:val="000F24F5"/>
    <w:rsid w:val="000F2ED9"/>
    <w:rsid w:val="000F7232"/>
    <w:rsid w:val="001006CA"/>
    <w:rsid w:val="00100F8B"/>
    <w:rsid w:val="00102172"/>
    <w:rsid w:val="00102192"/>
    <w:rsid w:val="0010334C"/>
    <w:rsid w:val="001057D4"/>
    <w:rsid w:val="00105A5C"/>
    <w:rsid w:val="00107665"/>
    <w:rsid w:val="00110652"/>
    <w:rsid w:val="00113CB7"/>
    <w:rsid w:val="0011534C"/>
    <w:rsid w:val="0011649F"/>
    <w:rsid w:val="00116F9E"/>
    <w:rsid w:val="00120A17"/>
    <w:rsid w:val="001261D2"/>
    <w:rsid w:val="00130198"/>
    <w:rsid w:val="00130D32"/>
    <w:rsid w:val="00136175"/>
    <w:rsid w:val="001365C3"/>
    <w:rsid w:val="00140FF3"/>
    <w:rsid w:val="00144BF1"/>
    <w:rsid w:val="00145C7C"/>
    <w:rsid w:val="00145D1E"/>
    <w:rsid w:val="001526A2"/>
    <w:rsid w:val="00154271"/>
    <w:rsid w:val="001555E1"/>
    <w:rsid w:val="00156314"/>
    <w:rsid w:val="001570E5"/>
    <w:rsid w:val="001617AC"/>
    <w:rsid w:val="0016700D"/>
    <w:rsid w:val="00170571"/>
    <w:rsid w:val="00172B28"/>
    <w:rsid w:val="001772EB"/>
    <w:rsid w:val="001779D4"/>
    <w:rsid w:val="00177DFF"/>
    <w:rsid w:val="0018176C"/>
    <w:rsid w:val="00183FE0"/>
    <w:rsid w:val="00185381"/>
    <w:rsid w:val="0018553F"/>
    <w:rsid w:val="0018764E"/>
    <w:rsid w:val="00190503"/>
    <w:rsid w:val="00190CFE"/>
    <w:rsid w:val="00191E29"/>
    <w:rsid w:val="0019246B"/>
    <w:rsid w:val="00195077"/>
    <w:rsid w:val="00195349"/>
    <w:rsid w:val="0019625B"/>
    <w:rsid w:val="001A034F"/>
    <w:rsid w:val="001A0AA0"/>
    <w:rsid w:val="001A74CC"/>
    <w:rsid w:val="001B190A"/>
    <w:rsid w:val="001B1EC5"/>
    <w:rsid w:val="001B1FA5"/>
    <w:rsid w:val="001B65C9"/>
    <w:rsid w:val="001C30A8"/>
    <w:rsid w:val="001C4311"/>
    <w:rsid w:val="001C5B74"/>
    <w:rsid w:val="001C5D67"/>
    <w:rsid w:val="001C61AE"/>
    <w:rsid w:val="001C6F88"/>
    <w:rsid w:val="001D0D76"/>
    <w:rsid w:val="001D2709"/>
    <w:rsid w:val="001D3A62"/>
    <w:rsid w:val="001E09F4"/>
    <w:rsid w:val="001E4166"/>
    <w:rsid w:val="001F0F92"/>
    <w:rsid w:val="001F3BE4"/>
    <w:rsid w:val="001F56F5"/>
    <w:rsid w:val="001F64B8"/>
    <w:rsid w:val="001F69A2"/>
    <w:rsid w:val="0020079A"/>
    <w:rsid w:val="00202E4F"/>
    <w:rsid w:val="0020424D"/>
    <w:rsid w:val="002057CC"/>
    <w:rsid w:val="00210414"/>
    <w:rsid w:val="002117DA"/>
    <w:rsid w:val="00216DD7"/>
    <w:rsid w:val="00220299"/>
    <w:rsid w:val="00221817"/>
    <w:rsid w:val="00222F9E"/>
    <w:rsid w:val="00224728"/>
    <w:rsid w:val="00224F1D"/>
    <w:rsid w:val="00225E09"/>
    <w:rsid w:val="002260DA"/>
    <w:rsid w:val="002302A9"/>
    <w:rsid w:val="00232E3E"/>
    <w:rsid w:val="00233B89"/>
    <w:rsid w:val="002453F9"/>
    <w:rsid w:val="00247696"/>
    <w:rsid w:val="00251CD0"/>
    <w:rsid w:val="00252B53"/>
    <w:rsid w:val="002532D4"/>
    <w:rsid w:val="002537FB"/>
    <w:rsid w:val="00255BCB"/>
    <w:rsid w:val="00257E9C"/>
    <w:rsid w:val="00264464"/>
    <w:rsid w:val="00265C5D"/>
    <w:rsid w:val="002662DB"/>
    <w:rsid w:val="002668D6"/>
    <w:rsid w:val="00267873"/>
    <w:rsid w:val="002708FD"/>
    <w:rsid w:val="0027228B"/>
    <w:rsid w:val="00272F2A"/>
    <w:rsid w:val="002739A0"/>
    <w:rsid w:val="00273CC7"/>
    <w:rsid w:val="00273EB5"/>
    <w:rsid w:val="00274272"/>
    <w:rsid w:val="00274F84"/>
    <w:rsid w:val="00276484"/>
    <w:rsid w:val="0027787F"/>
    <w:rsid w:val="0028060B"/>
    <w:rsid w:val="0028120C"/>
    <w:rsid w:val="00281762"/>
    <w:rsid w:val="00282B8A"/>
    <w:rsid w:val="00282D83"/>
    <w:rsid w:val="00283417"/>
    <w:rsid w:val="00284025"/>
    <w:rsid w:val="0028588C"/>
    <w:rsid w:val="00285A41"/>
    <w:rsid w:val="00286C93"/>
    <w:rsid w:val="00286CB8"/>
    <w:rsid w:val="0029494F"/>
    <w:rsid w:val="00295827"/>
    <w:rsid w:val="00295F16"/>
    <w:rsid w:val="002960DF"/>
    <w:rsid w:val="00296C44"/>
    <w:rsid w:val="00296DDA"/>
    <w:rsid w:val="002A033F"/>
    <w:rsid w:val="002A1012"/>
    <w:rsid w:val="002A36F3"/>
    <w:rsid w:val="002A4CD8"/>
    <w:rsid w:val="002B0152"/>
    <w:rsid w:val="002B3D13"/>
    <w:rsid w:val="002B42A0"/>
    <w:rsid w:val="002B42A7"/>
    <w:rsid w:val="002B7C91"/>
    <w:rsid w:val="002C28CD"/>
    <w:rsid w:val="002C6515"/>
    <w:rsid w:val="002C6DC3"/>
    <w:rsid w:val="002C7866"/>
    <w:rsid w:val="002C7E54"/>
    <w:rsid w:val="002D1FA9"/>
    <w:rsid w:val="002D2CE0"/>
    <w:rsid w:val="002D48C1"/>
    <w:rsid w:val="002D50A3"/>
    <w:rsid w:val="002E46EF"/>
    <w:rsid w:val="002F0868"/>
    <w:rsid w:val="002F297C"/>
    <w:rsid w:val="002F4411"/>
    <w:rsid w:val="002F49DE"/>
    <w:rsid w:val="002F5626"/>
    <w:rsid w:val="002F64B1"/>
    <w:rsid w:val="002F69F2"/>
    <w:rsid w:val="002F6DCE"/>
    <w:rsid w:val="0030080D"/>
    <w:rsid w:val="003037F6"/>
    <w:rsid w:val="00306E26"/>
    <w:rsid w:val="0030744F"/>
    <w:rsid w:val="0030788A"/>
    <w:rsid w:val="00307A79"/>
    <w:rsid w:val="003116C9"/>
    <w:rsid w:val="00311A1C"/>
    <w:rsid w:val="00312CF4"/>
    <w:rsid w:val="003137DD"/>
    <w:rsid w:val="00315992"/>
    <w:rsid w:val="003204D5"/>
    <w:rsid w:val="00320553"/>
    <w:rsid w:val="003226D8"/>
    <w:rsid w:val="00322E6A"/>
    <w:rsid w:val="003255E8"/>
    <w:rsid w:val="00327806"/>
    <w:rsid w:val="0032791C"/>
    <w:rsid w:val="00327ECD"/>
    <w:rsid w:val="00331199"/>
    <w:rsid w:val="003314A0"/>
    <w:rsid w:val="00337AB4"/>
    <w:rsid w:val="00337F2D"/>
    <w:rsid w:val="00340B38"/>
    <w:rsid w:val="00340FBA"/>
    <w:rsid w:val="00344669"/>
    <w:rsid w:val="003446F3"/>
    <w:rsid w:val="0035045D"/>
    <w:rsid w:val="0035735A"/>
    <w:rsid w:val="003577CB"/>
    <w:rsid w:val="003625E6"/>
    <w:rsid w:val="00363748"/>
    <w:rsid w:val="00363BDD"/>
    <w:rsid w:val="00366A56"/>
    <w:rsid w:val="00381169"/>
    <w:rsid w:val="00382F52"/>
    <w:rsid w:val="0038358E"/>
    <w:rsid w:val="00385586"/>
    <w:rsid w:val="00386EC8"/>
    <w:rsid w:val="00387AB8"/>
    <w:rsid w:val="00387DDE"/>
    <w:rsid w:val="0039086D"/>
    <w:rsid w:val="00391A01"/>
    <w:rsid w:val="00392EB9"/>
    <w:rsid w:val="003939CA"/>
    <w:rsid w:val="00397328"/>
    <w:rsid w:val="003A04BD"/>
    <w:rsid w:val="003A0EB5"/>
    <w:rsid w:val="003A1812"/>
    <w:rsid w:val="003A4F66"/>
    <w:rsid w:val="003A5711"/>
    <w:rsid w:val="003A5F8D"/>
    <w:rsid w:val="003B062E"/>
    <w:rsid w:val="003B1553"/>
    <w:rsid w:val="003B2695"/>
    <w:rsid w:val="003B2C52"/>
    <w:rsid w:val="003B6C20"/>
    <w:rsid w:val="003C3527"/>
    <w:rsid w:val="003C4302"/>
    <w:rsid w:val="003C64D9"/>
    <w:rsid w:val="003D01A4"/>
    <w:rsid w:val="003D0DA6"/>
    <w:rsid w:val="003D19FA"/>
    <w:rsid w:val="003D2847"/>
    <w:rsid w:val="003D2AC0"/>
    <w:rsid w:val="003D5A6D"/>
    <w:rsid w:val="003E02F1"/>
    <w:rsid w:val="003E1972"/>
    <w:rsid w:val="003E2E42"/>
    <w:rsid w:val="003E4EC0"/>
    <w:rsid w:val="003E56F2"/>
    <w:rsid w:val="003E6204"/>
    <w:rsid w:val="003E69B6"/>
    <w:rsid w:val="003E70E0"/>
    <w:rsid w:val="003F2917"/>
    <w:rsid w:val="003F7152"/>
    <w:rsid w:val="00403CE6"/>
    <w:rsid w:val="00406B8F"/>
    <w:rsid w:val="00410F29"/>
    <w:rsid w:val="004110CA"/>
    <w:rsid w:val="0041160E"/>
    <w:rsid w:val="00412289"/>
    <w:rsid w:val="004129EF"/>
    <w:rsid w:val="00412FBD"/>
    <w:rsid w:val="00413DFD"/>
    <w:rsid w:val="00417BC5"/>
    <w:rsid w:val="004225E2"/>
    <w:rsid w:val="004242F1"/>
    <w:rsid w:val="00431162"/>
    <w:rsid w:val="004360F5"/>
    <w:rsid w:val="004402D4"/>
    <w:rsid w:val="00442828"/>
    <w:rsid w:val="00443401"/>
    <w:rsid w:val="00443482"/>
    <w:rsid w:val="004452A1"/>
    <w:rsid w:val="0044706A"/>
    <w:rsid w:val="00450308"/>
    <w:rsid w:val="00451BA7"/>
    <w:rsid w:val="00454074"/>
    <w:rsid w:val="00454A07"/>
    <w:rsid w:val="00457AD1"/>
    <w:rsid w:val="00463084"/>
    <w:rsid w:val="0046427F"/>
    <w:rsid w:val="00465398"/>
    <w:rsid w:val="00465F13"/>
    <w:rsid w:val="00467404"/>
    <w:rsid w:val="00471F0A"/>
    <w:rsid w:val="00473D44"/>
    <w:rsid w:val="004755A0"/>
    <w:rsid w:val="0047784A"/>
    <w:rsid w:val="00477BB3"/>
    <w:rsid w:val="00477F1C"/>
    <w:rsid w:val="00482476"/>
    <w:rsid w:val="00485665"/>
    <w:rsid w:val="00486D69"/>
    <w:rsid w:val="004914C7"/>
    <w:rsid w:val="00491977"/>
    <w:rsid w:val="00491AC2"/>
    <w:rsid w:val="00492515"/>
    <w:rsid w:val="004930E1"/>
    <w:rsid w:val="00493E21"/>
    <w:rsid w:val="00494E41"/>
    <w:rsid w:val="0049593F"/>
    <w:rsid w:val="004975B2"/>
    <w:rsid w:val="0049787A"/>
    <w:rsid w:val="004A1329"/>
    <w:rsid w:val="004A4025"/>
    <w:rsid w:val="004B07D7"/>
    <w:rsid w:val="004B1AD4"/>
    <w:rsid w:val="004B722F"/>
    <w:rsid w:val="004B7778"/>
    <w:rsid w:val="004C1652"/>
    <w:rsid w:val="004C3393"/>
    <w:rsid w:val="004C4A2E"/>
    <w:rsid w:val="004C795E"/>
    <w:rsid w:val="004D3928"/>
    <w:rsid w:val="004D661C"/>
    <w:rsid w:val="004D71B4"/>
    <w:rsid w:val="004E057E"/>
    <w:rsid w:val="004E1C70"/>
    <w:rsid w:val="004E365A"/>
    <w:rsid w:val="004E44C8"/>
    <w:rsid w:val="004E53BE"/>
    <w:rsid w:val="004E57F9"/>
    <w:rsid w:val="004E6B0D"/>
    <w:rsid w:val="004E70E1"/>
    <w:rsid w:val="004E7F82"/>
    <w:rsid w:val="004F2E2F"/>
    <w:rsid w:val="004F3611"/>
    <w:rsid w:val="004F7159"/>
    <w:rsid w:val="00501992"/>
    <w:rsid w:val="00502F08"/>
    <w:rsid w:val="00503769"/>
    <w:rsid w:val="00504C10"/>
    <w:rsid w:val="00506963"/>
    <w:rsid w:val="005168AC"/>
    <w:rsid w:val="0052224C"/>
    <w:rsid w:val="0052698A"/>
    <w:rsid w:val="0053062A"/>
    <w:rsid w:val="00535050"/>
    <w:rsid w:val="0053622B"/>
    <w:rsid w:val="00536F3C"/>
    <w:rsid w:val="00540B53"/>
    <w:rsid w:val="0054260E"/>
    <w:rsid w:val="00543C3E"/>
    <w:rsid w:val="00544845"/>
    <w:rsid w:val="00550244"/>
    <w:rsid w:val="00550D79"/>
    <w:rsid w:val="005515AC"/>
    <w:rsid w:val="00551704"/>
    <w:rsid w:val="00552AAF"/>
    <w:rsid w:val="005559AC"/>
    <w:rsid w:val="00555FB3"/>
    <w:rsid w:val="00557B5A"/>
    <w:rsid w:val="005611D0"/>
    <w:rsid w:val="00561898"/>
    <w:rsid w:val="00565AE1"/>
    <w:rsid w:val="005662E8"/>
    <w:rsid w:val="00566BD4"/>
    <w:rsid w:val="00567ED3"/>
    <w:rsid w:val="005727AF"/>
    <w:rsid w:val="005751D5"/>
    <w:rsid w:val="005756CD"/>
    <w:rsid w:val="00577CAF"/>
    <w:rsid w:val="00580223"/>
    <w:rsid w:val="0058230F"/>
    <w:rsid w:val="00587521"/>
    <w:rsid w:val="005877DC"/>
    <w:rsid w:val="00594186"/>
    <w:rsid w:val="00594470"/>
    <w:rsid w:val="00597109"/>
    <w:rsid w:val="005A05D1"/>
    <w:rsid w:val="005A3EC8"/>
    <w:rsid w:val="005A5056"/>
    <w:rsid w:val="005A53B8"/>
    <w:rsid w:val="005A65A4"/>
    <w:rsid w:val="005A74EE"/>
    <w:rsid w:val="005B1438"/>
    <w:rsid w:val="005B202B"/>
    <w:rsid w:val="005B326E"/>
    <w:rsid w:val="005C0859"/>
    <w:rsid w:val="005C10EB"/>
    <w:rsid w:val="005C5A96"/>
    <w:rsid w:val="005D0613"/>
    <w:rsid w:val="005D371D"/>
    <w:rsid w:val="005D3BF2"/>
    <w:rsid w:val="005D3F13"/>
    <w:rsid w:val="005D5CB7"/>
    <w:rsid w:val="005E0052"/>
    <w:rsid w:val="005E71F3"/>
    <w:rsid w:val="005E7495"/>
    <w:rsid w:val="005E78DA"/>
    <w:rsid w:val="005F0292"/>
    <w:rsid w:val="005F53DA"/>
    <w:rsid w:val="005F54C5"/>
    <w:rsid w:val="005F59AB"/>
    <w:rsid w:val="005F691A"/>
    <w:rsid w:val="005F6BF7"/>
    <w:rsid w:val="006007BC"/>
    <w:rsid w:val="00601904"/>
    <w:rsid w:val="0060248F"/>
    <w:rsid w:val="00603B4E"/>
    <w:rsid w:val="006077D8"/>
    <w:rsid w:val="00607AA3"/>
    <w:rsid w:val="00607FDD"/>
    <w:rsid w:val="006100C7"/>
    <w:rsid w:val="00611FC0"/>
    <w:rsid w:val="00614D8A"/>
    <w:rsid w:val="00617A9F"/>
    <w:rsid w:val="006208AE"/>
    <w:rsid w:val="00621C12"/>
    <w:rsid w:val="00621E76"/>
    <w:rsid w:val="006222FE"/>
    <w:rsid w:val="00622849"/>
    <w:rsid w:val="00623E18"/>
    <w:rsid w:val="00624427"/>
    <w:rsid w:val="00625C5D"/>
    <w:rsid w:val="00625C83"/>
    <w:rsid w:val="00627B22"/>
    <w:rsid w:val="00634298"/>
    <w:rsid w:val="006355E8"/>
    <w:rsid w:val="00635A22"/>
    <w:rsid w:val="00635F5F"/>
    <w:rsid w:val="00642083"/>
    <w:rsid w:val="00646D9D"/>
    <w:rsid w:val="0065023A"/>
    <w:rsid w:val="0065550D"/>
    <w:rsid w:val="0065666E"/>
    <w:rsid w:val="006572B3"/>
    <w:rsid w:val="006603C0"/>
    <w:rsid w:val="00664295"/>
    <w:rsid w:val="00665364"/>
    <w:rsid w:val="00667B35"/>
    <w:rsid w:val="00670EA2"/>
    <w:rsid w:val="00671B98"/>
    <w:rsid w:val="00673A9B"/>
    <w:rsid w:val="006773E4"/>
    <w:rsid w:val="0068480B"/>
    <w:rsid w:val="00685790"/>
    <w:rsid w:val="0068587F"/>
    <w:rsid w:val="00686A06"/>
    <w:rsid w:val="006876A8"/>
    <w:rsid w:val="006900A2"/>
    <w:rsid w:val="00691591"/>
    <w:rsid w:val="006933BF"/>
    <w:rsid w:val="006943D1"/>
    <w:rsid w:val="006A1830"/>
    <w:rsid w:val="006A49E3"/>
    <w:rsid w:val="006A6B8E"/>
    <w:rsid w:val="006B1EFD"/>
    <w:rsid w:val="006B6B80"/>
    <w:rsid w:val="006B6CF8"/>
    <w:rsid w:val="006C0308"/>
    <w:rsid w:val="006C0793"/>
    <w:rsid w:val="006C14E4"/>
    <w:rsid w:val="006C6DA8"/>
    <w:rsid w:val="006C7F61"/>
    <w:rsid w:val="006D3105"/>
    <w:rsid w:val="006D39DA"/>
    <w:rsid w:val="006D407F"/>
    <w:rsid w:val="006D4B5A"/>
    <w:rsid w:val="006D58AF"/>
    <w:rsid w:val="006D64DC"/>
    <w:rsid w:val="006D7EFA"/>
    <w:rsid w:val="006E207B"/>
    <w:rsid w:val="006E37A1"/>
    <w:rsid w:val="006E4F7E"/>
    <w:rsid w:val="006F0442"/>
    <w:rsid w:val="006F1300"/>
    <w:rsid w:val="006F1640"/>
    <w:rsid w:val="006F19FD"/>
    <w:rsid w:val="006F1CC6"/>
    <w:rsid w:val="00700387"/>
    <w:rsid w:val="007009A7"/>
    <w:rsid w:val="0070148E"/>
    <w:rsid w:val="007037B0"/>
    <w:rsid w:val="00705C8D"/>
    <w:rsid w:val="00707CF1"/>
    <w:rsid w:val="00710CEF"/>
    <w:rsid w:val="00710FE9"/>
    <w:rsid w:val="00711D44"/>
    <w:rsid w:val="00711E49"/>
    <w:rsid w:val="00712C23"/>
    <w:rsid w:val="007136B3"/>
    <w:rsid w:val="007160BE"/>
    <w:rsid w:val="0071617B"/>
    <w:rsid w:val="00716F3F"/>
    <w:rsid w:val="00716F7E"/>
    <w:rsid w:val="00722F65"/>
    <w:rsid w:val="0072502D"/>
    <w:rsid w:val="007257CD"/>
    <w:rsid w:val="007265DA"/>
    <w:rsid w:val="00727B9C"/>
    <w:rsid w:val="007311DF"/>
    <w:rsid w:val="007334C3"/>
    <w:rsid w:val="007339D3"/>
    <w:rsid w:val="00734A4F"/>
    <w:rsid w:val="00736612"/>
    <w:rsid w:val="007367F0"/>
    <w:rsid w:val="007372CD"/>
    <w:rsid w:val="007414C6"/>
    <w:rsid w:val="00745189"/>
    <w:rsid w:val="00747772"/>
    <w:rsid w:val="00751E8C"/>
    <w:rsid w:val="00752D7C"/>
    <w:rsid w:val="00753195"/>
    <w:rsid w:val="0075382F"/>
    <w:rsid w:val="00755525"/>
    <w:rsid w:val="00755817"/>
    <w:rsid w:val="00756532"/>
    <w:rsid w:val="00757F24"/>
    <w:rsid w:val="00760712"/>
    <w:rsid w:val="00761BE8"/>
    <w:rsid w:val="00762BCC"/>
    <w:rsid w:val="00762CBB"/>
    <w:rsid w:val="00763BA3"/>
    <w:rsid w:val="00763DDE"/>
    <w:rsid w:val="007649C7"/>
    <w:rsid w:val="00765B66"/>
    <w:rsid w:val="00767BB2"/>
    <w:rsid w:val="00770DD2"/>
    <w:rsid w:val="00770DDB"/>
    <w:rsid w:val="0077159C"/>
    <w:rsid w:val="00780376"/>
    <w:rsid w:val="00780EE3"/>
    <w:rsid w:val="007817C1"/>
    <w:rsid w:val="00783593"/>
    <w:rsid w:val="0078585A"/>
    <w:rsid w:val="00786574"/>
    <w:rsid w:val="00791AAC"/>
    <w:rsid w:val="00796989"/>
    <w:rsid w:val="00797D4C"/>
    <w:rsid w:val="007A1250"/>
    <w:rsid w:val="007A3E27"/>
    <w:rsid w:val="007B2400"/>
    <w:rsid w:val="007B7B50"/>
    <w:rsid w:val="007C0E7E"/>
    <w:rsid w:val="007C1CEC"/>
    <w:rsid w:val="007C3B2D"/>
    <w:rsid w:val="007C4098"/>
    <w:rsid w:val="007C7631"/>
    <w:rsid w:val="007D06F4"/>
    <w:rsid w:val="007D1150"/>
    <w:rsid w:val="007D17C5"/>
    <w:rsid w:val="007D52EC"/>
    <w:rsid w:val="007D61A5"/>
    <w:rsid w:val="007D6AD5"/>
    <w:rsid w:val="007D6ED6"/>
    <w:rsid w:val="007E290E"/>
    <w:rsid w:val="007E32A9"/>
    <w:rsid w:val="007E7CFB"/>
    <w:rsid w:val="007F046A"/>
    <w:rsid w:val="007F17B6"/>
    <w:rsid w:val="007F1CEE"/>
    <w:rsid w:val="007F3990"/>
    <w:rsid w:val="007F4CA6"/>
    <w:rsid w:val="007F6D84"/>
    <w:rsid w:val="00802AE5"/>
    <w:rsid w:val="008109F7"/>
    <w:rsid w:val="00810D9A"/>
    <w:rsid w:val="0081148C"/>
    <w:rsid w:val="00811975"/>
    <w:rsid w:val="00813072"/>
    <w:rsid w:val="00815B5F"/>
    <w:rsid w:val="008217F0"/>
    <w:rsid w:val="008238F1"/>
    <w:rsid w:val="00825066"/>
    <w:rsid w:val="0082635D"/>
    <w:rsid w:val="00827157"/>
    <w:rsid w:val="008271B0"/>
    <w:rsid w:val="00832056"/>
    <w:rsid w:val="00832A61"/>
    <w:rsid w:val="00836188"/>
    <w:rsid w:val="00837537"/>
    <w:rsid w:val="00837DC0"/>
    <w:rsid w:val="008400F2"/>
    <w:rsid w:val="00841367"/>
    <w:rsid w:val="00841A38"/>
    <w:rsid w:val="00842766"/>
    <w:rsid w:val="0084493F"/>
    <w:rsid w:val="00844CA5"/>
    <w:rsid w:val="00852B0D"/>
    <w:rsid w:val="00853381"/>
    <w:rsid w:val="00854314"/>
    <w:rsid w:val="00854778"/>
    <w:rsid w:val="008602B0"/>
    <w:rsid w:val="0086094D"/>
    <w:rsid w:val="008613B7"/>
    <w:rsid w:val="00862180"/>
    <w:rsid w:val="00867636"/>
    <w:rsid w:val="00872382"/>
    <w:rsid w:val="00873571"/>
    <w:rsid w:val="00874CB4"/>
    <w:rsid w:val="00876569"/>
    <w:rsid w:val="008815E9"/>
    <w:rsid w:val="008829B0"/>
    <w:rsid w:val="0088360D"/>
    <w:rsid w:val="00885499"/>
    <w:rsid w:val="00890929"/>
    <w:rsid w:val="008912FE"/>
    <w:rsid w:val="0089433A"/>
    <w:rsid w:val="008A127B"/>
    <w:rsid w:val="008A245D"/>
    <w:rsid w:val="008A3B60"/>
    <w:rsid w:val="008A54FC"/>
    <w:rsid w:val="008A74B5"/>
    <w:rsid w:val="008B008F"/>
    <w:rsid w:val="008B2559"/>
    <w:rsid w:val="008B3642"/>
    <w:rsid w:val="008B6C5F"/>
    <w:rsid w:val="008B70CD"/>
    <w:rsid w:val="008B73D5"/>
    <w:rsid w:val="008C023F"/>
    <w:rsid w:val="008C1ABF"/>
    <w:rsid w:val="008C440E"/>
    <w:rsid w:val="008C4869"/>
    <w:rsid w:val="008C71BD"/>
    <w:rsid w:val="008D141C"/>
    <w:rsid w:val="008D2C13"/>
    <w:rsid w:val="008D4F98"/>
    <w:rsid w:val="008D604D"/>
    <w:rsid w:val="008D771E"/>
    <w:rsid w:val="008E08B6"/>
    <w:rsid w:val="008E43E1"/>
    <w:rsid w:val="008E4834"/>
    <w:rsid w:val="008E6109"/>
    <w:rsid w:val="008E6662"/>
    <w:rsid w:val="008F0FB7"/>
    <w:rsid w:val="008F47AB"/>
    <w:rsid w:val="008F47E2"/>
    <w:rsid w:val="00900123"/>
    <w:rsid w:val="00902619"/>
    <w:rsid w:val="009050DD"/>
    <w:rsid w:val="00906074"/>
    <w:rsid w:val="00907175"/>
    <w:rsid w:val="0090734C"/>
    <w:rsid w:val="00910DAA"/>
    <w:rsid w:val="00912C6D"/>
    <w:rsid w:val="00913232"/>
    <w:rsid w:val="00913D6E"/>
    <w:rsid w:val="00914F35"/>
    <w:rsid w:val="00915706"/>
    <w:rsid w:val="00915DF8"/>
    <w:rsid w:val="009170EA"/>
    <w:rsid w:val="009173B0"/>
    <w:rsid w:val="0092076F"/>
    <w:rsid w:val="00921D5F"/>
    <w:rsid w:val="00923CC7"/>
    <w:rsid w:val="00924D78"/>
    <w:rsid w:val="00930439"/>
    <w:rsid w:val="009305B3"/>
    <w:rsid w:val="009318FC"/>
    <w:rsid w:val="00931E72"/>
    <w:rsid w:val="00933973"/>
    <w:rsid w:val="00934E94"/>
    <w:rsid w:val="0093712D"/>
    <w:rsid w:val="00937AEB"/>
    <w:rsid w:val="00940C71"/>
    <w:rsid w:val="009410BC"/>
    <w:rsid w:val="0094133F"/>
    <w:rsid w:val="00941D3A"/>
    <w:rsid w:val="00941E87"/>
    <w:rsid w:val="00943E66"/>
    <w:rsid w:val="00943FA8"/>
    <w:rsid w:val="00944439"/>
    <w:rsid w:val="009457EE"/>
    <w:rsid w:val="009465E0"/>
    <w:rsid w:val="00951A37"/>
    <w:rsid w:val="009531C0"/>
    <w:rsid w:val="00954DE8"/>
    <w:rsid w:val="0095793E"/>
    <w:rsid w:val="0096084E"/>
    <w:rsid w:val="00960915"/>
    <w:rsid w:val="009616B8"/>
    <w:rsid w:val="00961B23"/>
    <w:rsid w:val="009620A2"/>
    <w:rsid w:val="00962CA3"/>
    <w:rsid w:val="0096374A"/>
    <w:rsid w:val="009662E3"/>
    <w:rsid w:val="00966560"/>
    <w:rsid w:val="009667B9"/>
    <w:rsid w:val="00966DD9"/>
    <w:rsid w:val="009670D8"/>
    <w:rsid w:val="00970FE3"/>
    <w:rsid w:val="00973CFB"/>
    <w:rsid w:val="00974258"/>
    <w:rsid w:val="009801B1"/>
    <w:rsid w:val="00980D44"/>
    <w:rsid w:val="00980DFC"/>
    <w:rsid w:val="00981314"/>
    <w:rsid w:val="00982B3A"/>
    <w:rsid w:val="00983BD0"/>
    <w:rsid w:val="00984727"/>
    <w:rsid w:val="00986677"/>
    <w:rsid w:val="00991B65"/>
    <w:rsid w:val="00991DDD"/>
    <w:rsid w:val="00991E86"/>
    <w:rsid w:val="0099421C"/>
    <w:rsid w:val="00997B17"/>
    <w:rsid w:val="009A033E"/>
    <w:rsid w:val="009A11FD"/>
    <w:rsid w:val="009A235F"/>
    <w:rsid w:val="009A2F3A"/>
    <w:rsid w:val="009A7A45"/>
    <w:rsid w:val="009A7AC1"/>
    <w:rsid w:val="009B022D"/>
    <w:rsid w:val="009B4EB5"/>
    <w:rsid w:val="009B6BA4"/>
    <w:rsid w:val="009C0AE4"/>
    <w:rsid w:val="009C2DB7"/>
    <w:rsid w:val="009C3803"/>
    <w:rsid w:val="009C509E"/>
    <w:rsid w:val="009D0246"/>
    <w:rsid w:val="009D07FE"/>
    <w:rsid w:val="009D2C13"/>
    <w:rsid w:val="009D395A"/>
    <w:rsid w:val="009D3BA5"/>
    <w:rsid w:val="009D3C1D"/>
    <w:rsid w:val="009D3D6D"/>
    <w:rsid w:val="009D460D"/>
    <w:rsid w:val="009D4BA1"/>
    <w:rsid w:val="009D54A6"/>
    <w:rsid w:val="009D669D"/>
    <w:rsid w:val="009D7D5A"/>
    <w:rsid w:val="009E0B76"/>
    <w:rsid w:val="009E10C3"/>
    <w:rsid w:val="009E4020"/>
    <w:rsid w:val="009E47EB"/>
    <w:rsid w:val="009E4969"/>
    <w:rsid w:val="009E63FF"/>
    <w:rsid w:val="009F128D"/>
    <w:rsid w:val="009F3A37"/>
    <w:rsid w:val="009F3FD3"/>
    <w:rsid w:val="009F4F8A"/>
    <w:rsid w:val="009F6EA2"/>
    <w:rsid w:val="00A02090"/>
    <w:rsid w:val="00A03731"/>
    <w:rsid w:val="00A05879"/>
    <w:rsid w:val="00A061CE"/>
    <w:rsid w:val="00A068FB"/>
    <w:rsid w:val="00A076B5"/>
    <w:rsid w:val="00A07D29"/>
    <w:rsid w:val="00A11959"/>
    <w:rsid w:val="00A1296A"/>
    <w:rsid w:val="00A138B3"/>
    <w:rsid w:val="00A15D03"/>
    <w:rsid w:val="00A15D1B"/>
    <w:rsid w:val="00A17F69"/>
    <w:rsid w:val="00A2184E"/>
    <w:rsid w:val="00A23870"/>
    <w:rsid w:val="00A255E9"/>
    <w:rsid w:val="00A258A1"/>
    <w:rsid w:val="00A26AC6"/>
    <w:rsid w:val="00A274DB"/>
    <w:rsid w:val="00A35732"/>
    <w:rsid w:val="00A36DC5"/>
    <w:rsid w:val="00A46A71"/>
    <w:rsid w:val="00A500E2"/>
    <w:rsid w:val="00A5392F"/>
    <w:rsid w:val="00A567B1"/>
    <w:rsid w:val="00A61183"/>
    <w:rsid w:val="00A6411D"/>
    <w:rsid w:val="00A64FE5"/>
    <w:rsid w:val="00A657B1"/>
    <w:rsid w:val="00A66D0C"/>
    <w:rsid w:val="00A70251"/>
    <w:rsid w:val="00A709FC"/>
    <w:rsid w:val="00A73298"/>
    <w:rsid w:val="00A75551"/>
    <w:rsid w:val="00A81B53"/>
    <w:rsid w:val="00A82341"/>
    <w:rsid w:val="00A82805"/>
    <w:rsid w:val="00A83C41"/>
    <w:rsid w:val="00A876AF"/>
    <w:rsid w:val="00A90997"/>
    <w:rsid w:val="00A90D6E"/>
    <w:rsid w:val="00A95ACB"/>
    <w:rsid w:val="00A95D7E"/>
    <w:rsid w:val="00A97942"/>
    <w:rsid w:val="00AA079B"/>
    <w:rsid w:val="00AA086A"/>
    <w:rsid w:val="00AA1270"/>
    <w:rsid w:val="00AA37DE"/>
    <w:rsid w:val="00AA3800"/>
    <w:rsid w:val="00AA7870"/>
    <w:rsid w:val="00AC0EA5"/>
    <w:rsid w:val="00AC1576"/>
    <w:rsid w:val="00AC1EE8"/>
    <w:rsid w:val="00AC2686"/>
    <w:rsid w:val="00AC29D1"/>
    <w:rsid w:val="00AC40EE"/>
    <w:rsid w:val="00AC4F23"/>
    <w:rsid w:val="00AC6391"/>
    <w:rsid w:val="00AC6668"/>
    <w:rsid w:val="00AC7CA5"/>
    <w:rsid w:val="00AD1340"/>
    <w:rsid w:val="00AD1BE1"/>
    <w:rsid w:val="00AD1F27"/>
    <w:rsid w:val="00AD3CC6"/>
    <w:rsid w:val="00AD408E"/>
    <w:rsid w:val="00AD42B0"/>
    <w:rsid w:val="00AD5F4F"/>
    <w:rsid w:val="00AD7257"/>
    <w:rsid w:val="00AE1A51"/>
    <w:rsid w:val="00AE2693"/>
    <w:rsid w:val="00AE3248"/>
    <w:rsid w:val="00AE3740"/>
    <w:rsid w:val="00AE4991"/>
    <w:rsid w:val="00AE5260"/>
    <w:rsid w:val="00AE5D8E"/>
    <w:rsid w:val="00AE7945"/>
    <w:rsid w:val="00AF2D0C"/>
    <w:rsid w:val="00AF4C0E"/>
    <w:rsid w:val="00AF5812"/>
    <w:rsid w:val="00B04804"/>
    <w:rsid w:val="00B07652"/>
    <w:rsid w:val="00B07778"/>
    <w:rsid w:val="00B11F0D"/>
    <w:rsid w:val="00B14E5E"/>
    <w:rsid w:val="00B15945"/>
    <w:rsid w:val="00B1644B"/>
    <w:rsid w:val="00B20587"/>
    <w:rsid w:val="00B2070A"/>
    <w:rsid w:val="00B2400B"/>
    <w:rsid w:val="00B25910"/>
    <w:rsid w:val="00B26973"/>
    <w:rsid w:val="00B27560"/>
    <w:rsid w:val="00B30D3B"/>
    <w:rsid w:val="00B31AC1"/>
    <w:rsid w:val="00B32C94"/>
    <w:rsid w:val="00B34FCC"/>
    <w:rsid w:val="00B400E8"/>
    <w:rsid w:val="00B40352"/>
    <w:rsid w:val="00B40CC4"/>
    <w:rsid w:val="00B4240F"/>
    <w:rsid w:val="00B424EF"/>
    <w:rsid w:val="00B432D4"/>
    <w:rsid w:val="00B43AC4"/>
    <w:rsid w:val="00B44F3D"/>
    <w:rsid w:val="00B527E6"/>
    <w:rsid w:val="00B5315C"/>
    <w:rsid w:val="00B54296"/>
    <w:rsid w:val="00B547F2"/>
    <w:rsid w:val="00B56032"/>
    <w:rsid w:val="00B576D7"/>
    <w:rsid w:val="00B61952"/>
    <w:rsid w:val="00B61D28"/>
    <w:rsid w:val="00B64DA9"/>
    <w:rsid w:val="00B662E7"/>
    <w:rsid w:val="00B70A0B"/>
    <w:rsid w:val="00B728D6"/>
    <w:rsid w:val="00B72C75"/>
    <w:rsid w:val="00B73C85"/>
    <w:rsid w:val="00B75820"/>
    <w:rsid w:val="00B76853"/>
    <w:rsid w:val="00B77881"/>
    <w:rsid w:val="00B77D78"/>
    <w:rsid w:val="00B80892"/>
    <w:rsid w:val="00B81A48"/>
    <w:rsid w:val="00B82735"/>
    <w:rsid w:val="00B82951"/>
    <w:rsid w:val="00B85182"/>
    <w:rsid w:val="00B857CD"/>
    <w:rsid w:val="00B908A8"/>
    <w:rsid w:val="00B91240"/>
    <w:rsid w:val="00B92306"/>
    <w:rsid w:val="00B9235D"/>
    <w:rsid w:val="00B92861"/>
    <w:rsid w:val="00B93060"/>
    <w:rsid w:val="00B96D42"/>
    <w:rsid w:val="00B97F30"/>
    <w:rsid w:val="00BA3BA1"/>
    <w:rsid w:val="00BA61F6"/>
    <w:rsid w:val="00BA7A69"/>
    <w:rsid w:val="00BB03C2"/>
    <w:rsid w:val="00BB050A"/>
    <w:rsid w:val="00BB15E2"/>
    <w:rsid w:val="00BB1FAF"/>
    <w:rsid w:val="00BB3C5F"/>
    <w:rsid w:val="00BB63E1"/>
    <w:rsid w:val="00BC03FD"/>
    <w:rsid w:val="00BC0BF2"/>
    <w:rsid w:val="00BD181A"/>
    <w:rsid w:val="00BD28DF"/>
    <w:rsid w:val="00BD3088"/>
    <w:rsid w:val="00BD31B7"/>
    <w:rsid w:val="00BD3B9B"/>
    <w:rsid w:val="00BD6876"/>
    <w:rsid w:val="00BD69B2"/>
    <w:rsid w:val="00BE05AC"/>
    <w:rsid w:val="00BE2864"/>
    <w:rsid w:val="00BE4DD0"/>
    <w:rsid w:val="00BE5022"/>
    <w:rsid w:val="00BE6E97"/>
    <w:rsid w:val="00BE7083"/>
    <w:rsid w:val="00BE7F77"/>
    <w:rsid w:val="00BF1219"/>
    <w:rsid w:val="00BF59BC"/>
    <w:rsid w:val="00BF6105"/>
    <w:rsid w:val="00BF7BF1"/>
    <w:rsid w:val="00C00565"/>
    <w:rsid w:val="00C00C22"/>
    <w:rsid w:val="00C02B20"/>
    <w:rsid w:val="00C076BF"/>
    <w:rsid w:val="00C07A11"/>
    <w:rsid w:val="00C07B4F"/>
    <w:rsid w:val="00C120A5"/>
    <w:rsid w:val="00C12D38"/>
    <w:rsid w:val="00C1432D"/>
    <w:rsid w:val="00C158B9"/>
    <w:rsid w:val="00C173E2"/>
    <w:rsid w:val="00C17CEC"/>
    <w:rsid w:val="00C17D43"/>
    <w:rsid w:val="00C212B5"/>
    <w:rsid w:val="00C22680"/>
    <w:rsid w:val="00C235BA"/>
    <w:rsid w:val="00C25F81"/>
    <w:rsid w:val="00C277FD"/>
    <w:rsid w:val="00C27F02"/>
    <w:rsid w:val="00C314C6"/>
    <w:rsid w:val="00C32004"/>
    <w:rsid w:val="00C36C4D"/>
    <w:rsid w:val="00C3773C"/>
    <w:rsid w:val="00C418C5"/>
    <w:rsid w:val="00C4253C"/>
    <w:rsid w:val="00C4290E"/>
    <w:rsid w:val="00C43ED2"/>
    <w:rsid w:val="00C44908"/>
    <w:rsid w:val="00C46611"/>
    <w:rsid w:val="00C504F4"/>
    <w:rsid w:val="00C55463"/>
    <w:rsid w:val="00C55C80"/>
    <w:rsid w:val="00C57C01"/>
    <w:rsid w:val="00C57E0C"/>
    <w:rsid w:val="00C57E85"/>
    <w:rsid w:val="00C6347E"/>
    <w:rsid w:val="00C65BB4"/>
    <w:rsid w:val="00C66CFF"/>
    <w:rsid w:val="00C717E5"/>
    <w:rsid w:val="00C72D9E"/>
    <w:rsid w:val="00C75781"/>
    <w:rsid w:val="00C8071C"/>
    <w:rsid w:val="00C816CB"/>
    <w:rsid w:val="00C81EF2"/>
    <w:rsid w:val="00C82461"/>
    <w:rsid w:val="00C84BD7"/>
    <w:rsid w:val="00C86A0E"/>
    <w:rsid w:val="00C86A63"/>
    <w:rsid w:val="00C91E3B"/>
    <w:rsid w:val="00C93425"/>
    <w:rsid w:val="00C9632B"/>
    <w:rsid w:val="00C96664"/>
    <w:rsid w:val="00C97EB9"/>
    <w:rsid w:val="00CA014C"/>
    <w:rsid w:val="00CA07CC"/>
    <w:rsid w:val="00CA0CD6"/>
    <w:rsid w:val="00CA1AE3"/>
    <w:rsid w:val="00CA1E3C"/>
    <w:rsid w:val="00CA245D"/>
    <w:rsid w:val="00CA25B5"/>
    <w:rsid w:val="00CA4FCE"/>
    <w:rsid w:val="00CA531C"/>
    <w:rsid w:val="00CA5782"/>
    <w:rsid w:val="00CA57A8"/>
    <w:rsid w:val="00CA5914"/>
    <w:rsid w:val="00CA5D97"/>
    <w:rsid w:val="00CA5F8F"/>
    <w:rsid w:val="00CB44C0"/>
    <w:rsid w:val="00CB58EE"/>
    <w:rsid w:val="00CB5E9F"/>
    <w:rsid w:val="00CB6310"/>
    <w:rsid w:val="00CB690C"/>
    <w:rsid w:val="00CB7614"/>
    <w:rsid w:val="00CC1E78"/>
    <w:rsid w:val="00CC2396"/>
    <w:rsid w:val="00CC244B"/>
    <w:rsid w:val="00CC253C"/>
    <w:rsid w:val="00CC3DAA"/>
    <w:rsid w:val="00CC4344"/>
    <w:rsid w:val="00CC4D7C"/>
    <w:rsid w:val="00CC5A6F"/>
    <w:rsid w:val="00CC6E50"/>
    <w:rsid w:val="00CD07E7"/>
    <w:rsid w:val="00CD1A28"/>
    <w:rsid w:val="00CD1F81"/>
    <w:rsid w:val="00CD6D8D"/>
    <w:rsid w:val="00CD6F96"/>
    <w:rsid w:val="00CD7F7A"/>
    <w:rsid w:val="00CE0C82"/>
    <w:rsid w:val="00CE26A2"/>
    <w:rsid w:val="00CE271A"/>
    <w:rsid w:val="00CE2D90"/>
    <w:rsid w:val="00CE6FF5"/>
    <w:rsid w:val="00CE7DCB"/>
    <w:rsid w:val="00CF0720"/>
    <w:rsid w:val="00CF4621"/>
    <w:rsid w:val="00CF5245"/>
    <w:rsid w:val="00CF5839"/>
    <w:rsid w:val="00D02359"/>
    <w:rsid w:val="00D06683"/>
    <w:rsid w:val="00D07B1A"/>
    <w:rsid w:val="00D1167E"/>
    <w:rsid w:val="00D13856"/>
    <w:rsid w:val="00D20341"/>
    <w:rsid w:val="00D22262"/>
    <w:rsid w:val="00D22F14"/>
    <w:rsid w:val="00D234E7"/>
    <w:rsid w:val="00D25490"/>
    <w:rsid w:val="00D25725"/>
    <w:rsid w:val="00D25C36"/>
    <w:rsid w:val="00D304FB"/>
    <w:rsid w:val="00D30960"/>
    <w:rsid w:val="00D30E46"/>
    <w:rsid w:val="00D31C97"/>
    <w:rsid w:val="00D3217A"/>
    <w:rsid w:val="00D334BD"/>
    <w:rsid w:val="00D4336C"/>
    <w:rsid w:val="00D47EF6"/>
    <w:rsid w:val="00D504A7"/>
    <w:rsid w:val="00D50AC8"/>
    <w:rsid w:val="00D5286A"/>
    <w:rsid w:val="00D5399C"/>
    <w:rsid w:val="00D553CA"/>
    <w:rsid w:val="00D60A44"/>
    <w:rsid w:val="00D62D2D"/>
    <w:rsid w:val="00D64092"/>
    <w:rsid w:val="00D650F7"/>
    <w:rsid w:val="00D65A7C"/>
    <w:rsid w:val="00D65AD6"/>
    <w:rsid w:val="00D6719C"/>
    <w:rsid w:val="00D72FDB"/>
    <w:rsid w:val="00D7390F"/>
    <w:rsid w:val="00D74F04"/>
    <w:rsid w:val="00D758F2"/>
    <w:rsid w:val="00D77BD0"/>
    <w:rsid w:val="00D8161F"/>
    <w:rsid w:val="00D876F2"/>
    <w:rsid w:val="00D90E76"/>
    <w:rsid w:val="00D91610"/>
    <w:rsid w:val="00D92BEC"/>
    <w:rsid w:val="00D94255"/>
    <w:rsid w:val="00D94E33"/>
    <w:rsid w:val="00D966F6"/>
    <w:rsid w:val="00D9690B"/>
    <w:rsid w:val="00D96EC4"/>
    <w:rsid w:val="00D97CE2"/>
    <w:rsid w:val="00D97EBE"/>
    <w:rsid w:val="00DA18F2"/>
    <w:rsid w:val="00DA2424"/>
    <w:rsid w:val="00DA28CD"/>
    <w:rsid w:val="00DA2E06"/>
    <w:rsid w:val="00DA5946"/>
    <w:rsid w:val="00DB170A"/>
    <w:rsid w:val="00DB17F9"/>
    <w:rsid w:val="00DB3C9A"/>
    <w:rsid w:val="00DB48BF"/>
    <w:rsid w:val="00DB6EFA"/>
    <w:rsid w:val="00DB7525"/>
    <w:rsid w:val="00DC6105"/>
    <w:rsid w:val="00DC723B"/>
    <w:rsid w:val="00DC7F8A"/>
    <w:rsid w:val="00DD118A"/>
    <w:rsid w:val="00DD21BD"/>
    <w:rsid w:val="00DD5E14"/>
    <w:rsid w:val="00DD6973"/>
    <w:rsid w:val="00DD788A"/>
    <w:rsid w:val="00DD7DC4"/>
    <w:rsid w:val="00DE044E"/>
    <w:rsid w:val="00DE27DA"/>
    <w:rsid w:val="00DE5072"/>
    <w:rsid w:val="00DE6AC9"/>
    <w:rsid w:val="00DF0244"/>
    <w:rsid w:val="00DF2C67"/>
    <w:rsid w:val="00DF3AE2"/>
    <w:rsid w:val="00DF400D"/>
    <w:rsid w:val="00DF40F2"/>
    <w:rsid w:val="00DF4B01"/>
    <w:rsid w:val="00DF77C9"/>
    <w:rsid w:val="00DF7D1E"/>
    <w:rsid w:val="00DF7D21"/>
    <w:rsid w:val="00E007B8"/>
    <w:rsid w:val="00E059C5"/>
    <w:rsid w:val="00E11867"/>
    <w:rsid w:val="00E11D7E"/>
    <w:rsid w:val="00E12D9D"/>
    <w:rsid w:val="00E14334"/>
    <w:rsid w:val="00E171D8"/>
    <w:rsid w:val="00E20547"/>
    <w:rsid w:val="00E224B0"/>
    <w:rsid w:val="00E2303A"/>
    <w:rsid w:val="00E25A7C"/>
    <w:rsid w:val="00E25EF7"/>
    <w:rsid w:val="00E263D3"/>
    <w:rsid w:val="00E26536"/>
    <w:rsid w:val="00E2668B"/>
    <w:rsid w:val="00E343BD"/>
    <w:rsid w:val="00E348D9"/>
    <w:rsid w:val="00E35199"/>
    <w:rsid w:val="00E35298"/>
    <w:rsid w:val="00E35859"/>
    <w:rsid w:val="00E36601"/>
    <w:rsid w:val="00E47400"/>
    <w:rsid w:val="00E47551"/>
    <w:rsid w:val="00E53993"/>
    <w:rsid w:val="00E539BE"/>
    <w:rsid w:val="00E54AC2"/>
    <w:rsid w:val="00E57A6A"/>
    <w:rsid w:val="00E60258"/>
    <w:rsid w:val="00E60351"/>
    <w:rsid w:val="00E6290C"/>
    <w:rsid w:val="00E63807"/>
    <w:rsid w:val="00E63E25"/>
    <w:rsid w:val="00E668CE"/>
    <w:rsid w:val="00E71AE7"/>
    <w:rsid w:val="00E72381"/>
    <w:rsid w:val="00E74A74"/>
    <w:rsid w:val="00E752E6"/>
    <w:rsid w:val="00E756DA"/>
    <w:rsid w:val="00E7691D"/>
    <w:rsid w:val="00E7752D"/>
    <w:rsid w:val="00E85E0D"/>
    <w:rsid w:val="00E87AC1"/>
    <w:rsid w:val="00E92864"/>
    <w:rsid w:val="00E93A86"/>
    <w:rsid w:val="00E94EAC"/>
    <w:rsid w:val="00E97C32"/>
    <w:rsid w:val="00EA06CE"/>
    <w:rsid w:val="00EA2ED5"/>
    <w:rsid w:val="00EA3C0E"/>
    <w:rsid w:val="00EA6088"/>
    <w:rsid w:val="00EA785E"/>
    <w:rsid w:val="00EB1CEE"/>
    <w:rsid w:val="00EB5278"/>
    <w:rsid w:val="00EB6BDB"/>
    <w:rsid w:val="00EC03DB"/>
    <w:rsid w:val="00EC0F4F"/>
    <w:rsid w:val="00EC1A2C"/>
    <w:rsid w:val="00EC1CED"/>
    <w:rsid w:val="00EC221F"/>
    <w:rsid w:val="00EC477E"/>
    <w:rsid w:val="00EC5DB7"/>
    <w:rsid w:val="00EC6B48"/>
    <w:rsid w:val="00ED0725"/>
    <w:rsid w:val="00ED188D"/>
    <w:rsid w:val="00ED2C10"/>
    <w:rsid w:val="00ED2EF5"/>
    <w:rsid w:val="00ED3DA5"/>
    <w:rsid w:val="00ED476E"/>
    <w:rsid w:val="00ED6AE0"/>
    <w:rsid w:val="00ED7C4F"/>
    <w:rsid w:val="00EE2F28"/>
    <w:rsid w:val="00EE3764"/>
    <w:rsid w:val="00EE421E"/>
    <w:rsid w:val="00EE5AE2"/>
    <w:rsid w:val="00EF7CA4"/>
    <w:rsid w:val="00EF7D7E"/>
    <w:rsid w:val="00F01F37"/>
    <w:rsid w:val="00F0237F"/>
    <w:rsid w:val="00F02E68"/>
    <w:rsid w:val="00F06D3D"/>
    <w:rsid w:val="00F10118"/>
    <w:rsid w:val="00F10B7C"/>
    <w:rsid w:val="00F112B7"/>
    <w:rsid w:val="00F12DA9"/>
    <w:rsid w:val="00F1559D"/>
    <w:rsid w:val="00F161E5"/>
    <w:rsid w:val="00F212EB"/>
    <w:rsid w:val="00F23D13"/>
    <w:rsid w:val="00F2456F"/>
    <w:rsid w:val="00F27758"/>
    <w:rsid w:val="00F30696"/>
    <w:rsid w:val="00F335CF"/>
    <w:rsid w:val="00F356CD"/>
    <w:rsid w:val="00F3601F"/>
    <w:rsid w:val="00F43E24"/>
    <w:rsid w:val="00F44B36"/>
    <w:rsid w:val="00F465D3"/>
    <w:rsid w:val="00F478E1"/>
    <w:rsid w:val="00F51BD6"/>
    <w:rsid w:val="00F5463F"/>
    <w:rsid w:val="00F56F06"/>
    <w:rsid w:val="00F56F62"/>
    <w:rsid w:val="00F57FEC"/>
    <w:rsid w:val="00F60681"/>
    <w:rsid w:val="00F61224"/>
    <w:rsid w:val="00F61C69"/>
    <w:rsid w:val="00F629DB"/>
    <w:rsid w:val="00F65299"/>
    <w:rsid w:val="00F72B8C"/>
    <w:rsid w:val="00F73815"/>
    <w:rsid w:val="00F7440E"/>
    <w:rsid w:val="00F75990"/>
    <w:rsid w:val="00F77680"/>
    <w:rsid w:val="00F7770D"/>
    <w:rsid w:val="00F77D99"/>
    <w:rsid w:val="00F91240"/>
    <w:rsid w:val="00F93115"/>
    <w:rsid w:val="00F93B90"/>
    <w:rsid w:val="00F973C5"/>
    <w:rsid w:val="00FA01E2"/>
    <w:rsid w:val="00FA414D"/>
    <w:rsid w:val="00FA45AF"/>
    <w:rsid w:val="00FA5792"/>
    <w:rsid w:val="00FA74F9"/>
    <w:rsid w:val="00FB04BE"/>
    <w:rsid w:val="00FB200D"/>
    <w:rsid w:val="00FB2BB1"/>
    <w:rsid w:val="00FB3280"/>
    <w:rsid w:val="00FB3571"/>
    <w:rsid w:val="00FB4F1D"/>
    <w:rsid w:val="00FB63A3"/>
    <w:rsid w:val="00FC1088"/>
    <w:rsid w:val="00FC162A"/>
    <w:rsid w:val="00FC3DB2"/>
    <w:rsid w:val="00FC44F6"/>
    <w:rsid w:val="00FC7474"/>
    <w:rsid w:val="00FC7B0F"/>
    <w:rsid w:val="00FC7F13"/>
    <w:rsid w:val="00FD40D3"/>
    <w:rsid w:val="00FD664E"/>
    <w:rsid w:val="00FD79F4"/>
    <w:rsid w:val="00FD7A00"/>
    <w:rsid w:val="00FE0728"/>
    <w:rsid w:val="00FE078C"/>
    <w:rsid w:val="00FE30AA"/>
    <w:rsid w:val="00FE4671"/>
    <w:rsid w:val="00FE7EEC"/>
    <w:rsid w:val="00FF3075"/>
    <w:rsid w:val="00FF5A53"/>
    <w:rsid w:val="00FF662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0" w:uiPriority="0"/>
    <w:lsdException w:name="index 2" w:locked="0"/>
    <w:lsdException w:name="index 3" w:locked="0"/>
    <w:lsdException w:name="index 4" w:locked="0" w:uiPriority="0"/>
    <w:lsdException w:name="toc 1" w:locked="0" w:uiPriority="39" w:qFormat="1"/>
    <w:lsdException w:name="toc 2" w:locked="0" w:uiPriority="39" w:qFormat="1"/>
    <w:lsdException w:name="toc 3" w:locked="0" w:uiPriority="39" w:qFormat="1"/>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caption" w:locked="0" w:uiPriority="0" w:qFormat="1"/>
    <w:lsdException w:name="footnote reference" w:locked="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semiHidden="0" w:uiPriority="11" w:unhideWhenUsed="0" w:qFormat="1"/>
    <w:lsdException w:name="Salutation" w:unhideWhenUsed="0"/>
    <w:lsdException w:name="Body Text First Indent" w:unhideWhenUsed="0"/>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qFormat/>
    <w:rsid w:val="002F69F2"/>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Head2A,2,H2,h2,UNDERRUBRIK 1-2,2nd level,†berschrift 2,DO NOT USE_h2,h21,heading8,Heading Two,R2,h 2,l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Underrubrik2,H3,Memo Heading 3,h3,no break,Heading 3 Char1 Char,Heading 3 Char Char Char,Heading 3 Char1 Char Char Char,Heading 3 Char Char Char Char Char,Heading 3 Char Char1 Char,Heading 3 Char2 Char,0H,标题 3 Char,3,Sub-section"/>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h4,H4,H41,h41,H42,h42,H43,h43,H411,h411,H421,h421,H44,h44,H412,h412,H422,h422,H431,h431,H45,h45,H413,h413,H423,h423,H432,h432,H46,h46,H47,h47,Memo Heading 4,Memo Heading 5,Heading,4,Memo,5,段1.2.,heading 4,heading 41,heading 42"/>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qFormat/>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ALTS FOOTNOTE"/>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rPr>
  </w:style>
  <w:style w:type="paragraph" w:styleId="TOC2">
    <w:name w:val="toc 2"/>
    <w:aliases w:val="ECC Index 2"/>
    <w:basedOn w:val="Normal"/>
    <w:next w:val="Normal"/>
    <w:uiPriority w:val="39"/>
    <w:qFormat/>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qFormat/>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footnote text Char,ALTS FOOTNOTE Char"/>
    <w:basedOn w:val="DefaultParagraphFont"/>
    <w:link w:val="FootnoteText"/>
    <w:rsid w:val="00CD1F81"/>
    <w:rPr>
      <w:rFonts w:eastAsia="Calibri"/>
      <w:sz w:val="16"/>
      <w:szCs w:val="16"/>
    </w:rPr>
  </w:style>
  <w:style w:type="character" w:styleId="FootnoteReference">
    <w:name w:val="footnote reference"/>
    <w:aliases w:val="ECC Footnote number,Fussnotenzeichen,Footnote Reference/,Appel note de bas de p,Footnote symbol,Appel note de bas de p + (Asian) Batang,Black,(NECG) Footnote Reference,Nota,Footnote"/>
    <w:basedOn w:val="DefaultParagraphFont"/>
    <w:uiPriority w:val="99"/>
    <w:rsid w:val="00DB17F9"/>
    <w:rPr>
      <w:rFonts w:ascii="Arial" w:hAnsi="Arial"/>
      <w:sz w:val="20"/>
      <w:vertAlign w:val="superscript"/>
    </w:rPr>
  </w:style>
  <w:style w:type="paragraph" w:styleId="Caption">
    <w:name w:val="caption"/>
    <w:aliases w:val="ECC Caption,cap,cap Char,Caption Char,Caption Char1 Char,cap Char Char1,Caption Char Char1 Char,cap Char2 Char,Ca,RptCaption"/>
    <w:next w:val="Normal"/>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allLines"/>
    </w:pPr>
    <w:rPr>
      <w:sz w:val="24"/>
    </w:rPr>
  </w:style>
  <w:style w:type="paragraph" w:customStyle="1" w:styleId="ECCEditorsNote">
    <w:name w:val="ECC Editor's Note"/>
    <w:next w:val="Normal"/>
    <w:qFormat/>
    <w:rsid w:val="00A26AC6"/>
    <w:pPr>
      <w:numPr>
        <w:numId w:val="7"/>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qFormat/>
    <w:rsid w:val="00C418C5"/>
    <w:rPr>
      <w:vertAlign w:val="subscript"/>
    </w:rPr>
  </w:style>
  <w:style w:type="character" w:customStyle="1" w:styleId="ECCHLsuperscript">
    <w:name w:val="ECC HL superscript"/>
    <w:uiPriority w:val="1"/>
    <w:qFormat/>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CEO_Hyperlink,超级链接"/>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all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Autospacing="0" w:afterLines="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styleId="List">
    <w:name w:val="List"/>
    <w:basedOn w:val="Normal"/>
    <w:uiPriority w:val="99"/>
    <w:semiHidden/>
    <w:unhideWhenUsed/>
    <w:locked/>
    <w:rsid w:val="00DA5946"/>
    <w:pPr>
      <w:ind w:left="283" w:hanging="283"/>
      <w:contextualSpacing/>
    </w:pPr>
  </w:style>
  <w:style w:type="character" w:styleId="PageNumber">
    <w:name w:val="page number"/>
    <w:basedOn w:val="DefaultParagraphFont"/>
    <w:uiPriority w:val="99"/>
    <w:semiHidden/>
    <w:unhideWhenUsed/>
    <w:locked/>
    <w:rsid w:val="00DA5946"/>
  </w:style>
  <w:style w:type="paragraph" w:styleId="DocumentMap">
    <w:name w:val="Document Map"/>
    <w:basedOn w:val="Normal"/>
    <w:link w:val="DocumentMapChar"/>
    <w:uiPriority w:val="99"/>
    <w:semiHidden/>
    <w:unhideWhenUsed/>
    <w:locked/>
    <w:rsid w:val="00DA5946"/>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A5946"/>
    <w:rPr>
      <w:rFonts w:ascii="Segoe UI" w:eastAsia="Calibri" w:hAnsi="Segoe UI" w:cs="Segoe UI"/>
      <w:sz w:val="16"/>
      <w:szCs w:val="16"/>
      <w:lang w:val="en-GB"/>
    </w:rPr>
  </w:style>
  <w:style w:type="paragraph" w:styleId="TableofFigures">
    <w:name w:val="table of figures"/>
    <w:basedOn w:val="Normal"/>
    <w:next w:val="Normal"/>
    <w:uiPriority w:val="99"/>
    <w:semiHidden/>
    <w:unhideWhenUsed/>
    <w:locked/>
    <w:rsid w:val="00DA5946"/>
    <w:pPr>
      <w:spacing w:after="0"/>
    </w:pPr>
  </w:style>
  <w:style w:type="paragraph" w:styleId="Title">
    <w:name w:val="Title"/>
    <w:basedOn w:val="Normal"/>
    <w:next w:val="Normal"/>
    <w:link w:val="TitleChar"/>
    <w:uiPriority w:val="10"/>
    <w:qFormat/>
    <w:locked/>
    <w:rsid w:val="00DA5946"/>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5946"/>
    <w:rPr>
      <w:rFonts w:asciiTheme="majorHAnsi" w:eastAsiaTheme="majorEastAsia" w:hAnsiTheme="majorHAnsi" w:cstheme="majorBidi"/>
      <w:spacing w:val="-10"/>
      <w:kern w:val="28"/>
      <w:sz w:val="56"/>
      <w:szCs w:val="56"/>
      <w:lang w:val="en-GB"/>
    </w:rPr>
  </w:style>
  <w:style w:type="character" w:styleId="CommentReference">
    <w:name w:val="annotation reference"/>
    <w:basedOn w:val="DefaultParagraphFont"/>
    <w:uiPriority w:val="99"/>
    <w:semiHidden/>
    <w:unhideWhenUsed/>
    <w:locked/>
    <w:rsid w:val="00DA5946"/>
    <w:rPr>
      <w:sz w:val="16"/>
      <w:szCs w:val="16"/>
    </w:rPr>
  </w:style>
  <w:style w:type="paragraph" w:styleId="CommentText">
    <w:name w:val="annotation text"/>
    <w:basedOn w:val="Normal"/>
    <w:link w:val="CommentTextChar"/>
    <w:uiPriority w:val="99"/>
    <w:semiHidden/>
    <w:unhideWhenUsed/>
    <w:locked/>
    <w:rsid w:val="00DA5946"/>
    <w:rPr>
      <w:szCs w:val="20"/>
    </w:rPr>
  </w:style>
  <w:style w:type="character" w:customStyle="1" w:styleId="CommentTextChar">
    <w:name w:val="Comment Text Char"/>
    <w:basedOn w:val="DefaultParagraphFont"/>
    <w:link w:val="CommentText"/>
    <w:uiPriority w:val="99"/>
    <w:semiHidden/>
    <w:rsid w:val="00DA5946"/>
    <w:rPr>
      <w:rFonts w:eastAsia="Calibri"/>
      <w:lang w:val="en-GB"/>
    </w:rPr>
  </w:style>
  <w:style w:type="paragraph" w:styleId="CommentSubject">
    <w:name w:val="annotation subject"/>
    <w:basedOn w:val="CommentText"/>
    <w:next w:val="CommentText"/>
    <w:link w:val="CommentSubjectChar"/>
    <w:uiPriority w:val="99"/>
    <w:semiHidden/>
    <w:unhideWhenUsed/>
    <w:locked/>
    <w:rsid w:val="00DA5946"/>
    <w:rPr>
      <w:b/>
      <w:bCs/>
    </w:rPr>
  </w:style>
  <w:style w:type="character" w:customStyle="1" w:styleId="CommentSubjectChar">
    <w:name w:val="Comment Subject Char"/>
    <w:basedOn w:val="CommentTextChar"/>
    <w:link w:val="CommentSubject"/>
    <w:uiPriority w:val="99"/>
    <w:semiHidden/>
    <w:rsid w:val="00DA5946"/>
    <w:rPr>
      <w:rFonts w:eastAsia="Calibri"/>
      <w:b/>
      <w:bCs/>
      <w:lang w:val="en-GB"/>
    </w:rPr>
  </w:style>
  <w:style w:type="paragraph" w:styleId="Revision">
    <w:name w:val="Revision"/>
    <w:hidden/>
    <w:uiPriority w:val="99"/>
    <w:semiHidden/>
    <w:rsid w:val="00DA5946"/>
    <w:pPr>
      <w:spacing w:before="0" w:after="0"/>
      <w:jc w:val="left"/>
    </w:pPr>
    <w:rPr>
      <w:rFonts w:eastAsia="SimSun"/>
      <w:sz w:val="22"/>
      <w:lang w:val="nb-NO" w:eastAsia="de-DE"/>
    </w:rPr>
  </w:style>
  <w:style w:type="paragraph" w:styleId="BodyText">
    <w:name w:val="Body Text"/>
    <w:basedOn w:val="Normal"/>
    <w:link w:val="BodyTextChar"/>
    <w:uiPriority w:val="99"/>
    <w:semiHidden/>
    <w:unhideWhenUsed/>
    <w:locked/>
    <w:rsid w:val="00DA5946"/>
    <w:pPr>
      <w:spacing w:after="120"/>
    </w:pPr>
  </w:style>
  <w:style w:type="character" w:customStyle="1" w:styleId="BodyTextChar">
    <w:name w:val="Body Text Char"/>
    <w:basedOn w:val="DefaultParagraphFont"/>
    <w:link w:val="BodyText"/>
    <w:uiPriority w:val="99"/>
    <w:semiHidden/>
    <w:rsid w:val="00DA5946"/>
    <w:rPr>
      <w:rFonts w:eastAsia="Calibri"/>
      <w:szCs w:val="22"/>
      <w:lang w:val="en-GB"/>
    </w:rPr>
  </w:style>
  <w:style w:type="paragraph" w:styleId="NormalWeb">
    <w:name w:val="Normal (Web)"/>
    <w:basedOn w:val="Normal"/>
    <w:uiPriority w:val="99"/>
    <w:semiHidden/>
    <w:unhideWhenUsed/>
    <w:locked/>
    <w:rsid w:val="00DA5946"/>
    <w:rPr>
      <w:rFonts w:ascii="Times New Roman" w:hAnsi="Times New Roman"/>
      <w:sz w:val="24"/>
      <w:szCs w:val="24"/>
    </w:rPr>
  </w:style>
  <w:style w:type="paragraph" w:styleId="NormalIndent">
    <w:name w:val="Normal Indent"/>
    <w:basedOn w:val="Normal"/>
    <w:uiPriority w:val="99"/>
    <w:semiHidden/>
    <w:unhideWhenUsed/>
    <w:locked/>
    <w:rsid w:val="00DA5946"/>
    <w:pPr>
      <w:ind w:left="720"/>
    </w:pPr>
  </w:style>
  <w:style w:type="table" w:customStyle="1" w:styleId="TableGridLight1">
    <w:name w:val="Table Grid Light1"/>
    <w:basedOn w:val="TableNormal"/>
    <w:uiPriority w:val="40"/>
    <w:rsid w:val="00CD6D8D"/>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CD6D8D"/>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CD6D8D"/>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CD6D8D"/>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EndnoteReference">
    <w:name w:val="endnote reference"/>
    <w:basedOn w:val="DefaultParagraphFont"/>
    <w:uiPriority w:val="99"/>
    <w:semiHidden/>
    <w:unhideWhenUsed/>
    <w:locked/>
    <w:rsid w:val="00CA57A8"/>
    <w:rPr>
      <w:vertAlign w:val="superscript"/>
    </w:rPr>
  </w:style>
  <w:style w:type="paragraph" w:styleId="Index4">
    <w:name w:val="index 4"/>
    <w:basedOn w:val="Normal"/>
    <w:next w:val="Normal"/>
    <w:rsid w:val="00CA57A8"/>
    <w:pPr>
      <w:tabs>
        <w:tab w:val="left" w:pos="1134"/>
        <w:tab w:val="left" w:pos="1871"/>
        <w:tab w:val="left" w:pos="2268"/>
      </w:tabs>
      <w:overflowPunct w:val="0"/>
      <w:autoSpaceDE w:val="0"/>
      <w:autoSpaceDN w:val="0"/>
      <w:adjustRightInd w:val="0"/>
      <w:spacing w:before="120" w:after="0"/>
      <w:ind w:left="849"/>
      <w:jc w:val="left"/>
      <w:textAlignment w:val="baseline"/>
    </w:pPr>
    <w:rPr>
      <w:rFonts w:ascii="Times New Roman" w:eastAsia="Times New Roman" w:hAnsi="Times New Roman"/>
      <w:sz w:val="24"/>
      <w:szCs w:val="20"/>
    </w:rPr>
  </w:style>
  <w:style w:type="paragraph" w:styleId="Index5">
    <w:name w:val="index 5"/>
    <w:basedOn w:val="Normal"/>
    <w:next w:val="Normal"/>
    <w:autoRedefine/>
    <w:uiPriority w:val="99"/>
    <w:semiHidden/>
    <w:unhideWhenUsed/>
    <w:locked/>
    <w:rsid w:val="00CA57A8"/>
    <w:pPr>
      <w:spacing w:before="0" w:after="0"/>
      <w:ind w:left="1000" w:hanging="200"/>
    </w:pPr>
  </w:style>
  <w:style w:type="paragraph" w:styleId="Index6">
    <w:name w:val="index 6"/>
    <w:basedOn w:val="Normal"/>
    <w:next w:val="Normal"/>
    <w:autoRedefine/>
    <w:uiPriority w:val="99"/>
    <w:semiHidden/>
    <w:unhideWhenUsed/>
    <w:locked/>
    <w:rsid w:val="00CA57A8"/>
    <w:pPr>
      <w:spacing w:before="0" w:after="0"/>
      <w:ind w:left="1200" w:hanging="200"/>
    </w:pPr>
  </w:style>
  <w:style w:type="paragraph" w:styleId="Index7">
    <w:name w:val="index 7"/>
    <w:basedOn w:val="Normal"/>
    <w:next w:val="Normal"/>
    <w:autoRedefine/>
    <w:uiPriority w:val="99"/>
    <w:semiHidden/>
    <w:unhideWhenUsed/>
    <w:locked/>
    <w:rsid w:val="00CA57A8"/>
    <w:pPr>
      <w:spacing w:before="0" w:after="0"/>
      <w:ind w:left="1400" w:hanging="200"/>
    </w:pPr>
  </w:style>
  <w:style w:type="paragraph" w:styleId="Index1">
    <w:name w:val="index 1"/>
    <w:basedOn w:val="Normal"/>
    <w:next w:val="Normal"/>
    <w:autoRedefine/>
    <w:semiHidden/>
    <w:unhideWhenUsed/>
    <w:rsid w:val="00CA57A8"/>
    <w:pPr>
      <w:spacing w:before="0" w:after="0"/>
      <w:ind w:left="200" w:hanging="200"/>
    </w:pPr>
  </w:style>
  <w:style w:type="paragraph" w:styleId="IndexHeading">
    <w:name w:val="index heading"/>
    <w:basedOn w:val="Normal"/>
    <w:next w:val="Index1"/>
    <w:uiPriority w:val="99"/>
    <w:semiHidden/>
    <w:unhideWhenUsed/>
    <w:locked/>
    <w:rsid w:val="00CA57A8"/>
    <w:rPr>
      <w:rFonts w:asciiTheme="majorHAnsi" w:eastAsiaTheme="majorEastAsia" w:hAnsiTheme="majorHAnsi" w:cstheme="majorBidi"/>
      <w:b/>
      <w:bCs/>
    </w:rPr>
  </w:style>
  <w:style w:type="character" w:styleId="LineNumber">
    <w:name w:val="line number"/>
    <w:basedOn w:val="DefaultParagraphFont"/>
    <w:uiPriority w:val="99"/>
    <w:semiHidden/>
    <w:unhideWhenUsed/>
    <w:locked/>
    <w:rsid w:val="00CA57A8"/>
  </w:style>
  <w:style w:type="character" w:styleId="PlaceholderText">
    <w:name w:val="Placeholder Text"/>
    <w:basedOn w:val="DefaultParagraphFont"/>
    <w:uiPriority w:val="99"/>
    <w:semiHidden/>
    <w:locked/>
    <w:rsid w:val="00CA57A8"/>
    <w:rPr>
      <w:color w:val="808080"/>
    </w:rPr>
  </w:style>
  <w:style w:type="table" w:customStyle="1" w:styleId="ListTable6Colorful-Accent51">
    <w:name w:val="List Table 6 Colorful - Accent 51"/>
    <w:basedOn w:val="TableNormal"/>
    <w:uiPriority w:val="51"/>
    <w:rsid w:val="000431CA"/>
    <w:pPr>
      <w:spacing w:after="0"/>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FollowedHyperlink">
    <w:name w:val="FollowedHyperlink"/>
    <w:basedOn w:val="DefaultParagraphFont"/>
    <w:uiPriority w:val="99"/>
    <w:semiHidden/>
    <w:unhideWhenUsed/>
    <w:locked/>
    <w:rsid w:val="000257C3"/>
    <w:rPr>
      <w:color w:val="800080" w:themeColor="followedHyperlink"/>
      <w:u w:val="single"/>
    </w:rPr>
  </w:style>
  <w:style w:type="paragraph" w:customStyle="1" w:styleId="Equationlegend">
    <w:name w:val="Equation_legend"/>
    <w:basedOn w:val="NormalIndent"/>
    <w:rsid w:val="00D5399C"/>
    <w:pPr>
      <w:tabs>
        <w:tab w:val="right" w:pos="1701"/>
        <w:tab w:val="left" w:pos="1985"/>
      </w:tabs>
      <w:overflowPunct w:val="0"/>
      <w:autoSpaceDE w:val="0"/>
      <w:autoSpaceDN w:val="0"/>
      <w:adjustRightInd w:val="0"/>
      <w:spacing w:before="80" w:after="0"/>
      <w:ind w:left="1985" w:hanging="1985"/>
      <w:textAlignment w:val="baseline"/>
    </w:pPr>
    <w:rPr>
      <w:rFonts w:ascii="Times New Roman" w:eastAsia="Times New Roman" w:hAnsi="Times New Roman"/>
      <w:sz w:val="24"/>
      <w:szCs w:val="20"/>
      <w:lang w:val="en-US"/>
    </w:rPr>
  </w:style>
  <w:style w:type="paragraph" w:customStyle="1" w:styleId="Equation">
    <w:name w:val="Equation"/>
    <w:basedOn w:val="Normal"/>
    <w:link w:val="EquationChar"/>
    <w:rsid w:val="00D5399C"/>
    <w:pPr>
      <w:tabs>
        <w:tab w:val="left" w:pos="794"/>
        <w:tab w:val="center" w:pos="4820"/>
        <w:tab w:val="right" w:pos="9639"/>
      </w:tabs>
      <w:overflowPunct w:val="0"/>
      <w:autoSpaceDE w:val="0"/>
      <w:autoSpaceDN w:val="0"/>
      <w:adjustRightInd w:val="0"/>
      <w:spacing w:before="120" w:after="0"/>
      <w:textAlignment w:val="baseline"/>
    </w:pPr>
    <w:rPr>
      <w:rFonts w:ascii="Times New Roman" w:eastAsia="Times New Roman" w:hAnsi="Times New Roman"/>
      <w:sz w:val="24"/>
      <w:szCs w:val="20"/>
      <w:lang w:val="fr-FR"/>
    </w:rPr>
  </w:style>
  <w:style w:type="character" w:customStyle="1" w:styleId="EquationChar">
    <w:name w:val="Equation Char"/>
    <w:link w:val="Equation"/>
    <w:rsid w:val="00D5399C"/>
    <w:rPr>
      <w:rFonts w:ascii="Times New Roman" w:hAnsi="Times New Roman"/>
      <w:sz w:val="24"/>
      <w:lang w:val="fr-FR"/>
    </w:rPr>
  </w:style>
  <w:style w:type="paragraph" w:styleId="EndnoteText">
    <w:name w:val="endnote text"/>
    <w:basedOn w:val="Normal"/>
    <w:link w:val="EndnoteTextChar"/>
    <w:uiPriority w:val="99"/>
    <w:semiHidden/>
    <w:unhideWhenUsed/>
    <w:locked/>
    <w:rsid w:val="00624427"/>
    <w:pPr>
      <w:spacing w:before="0" w:after="0"/>
    </w:pPr>
    <w:rPr>
      <w:szCs w:val="20"/>
    </w:rPr>
  </w:style>
  <w:style w:type="character" w:customStyle="1" w:styleId="EndnoteTextChar">
    <w:name w:val="Endnote Text Char"/>
    <w:basedOn w:val="DefaultParagraphFont"/>
    <w:link w:val="EndnoteText"/>
    <w:uiPriority w:val="99"/>
    <w:semiHidden/>
    <w:rsid w:val="00624427"/>
    <w:rPr>
      <w:rFonts w:eastAsia="Calibri"/>
      <w:lang w:val="en-GB"/>
    </w:rPr>
  </w:style>
  <w:style w:type="paragraph" w:customStyle="1" w:styleId="Note">
    <w:name w:val="Note"/>
    <w:basedOn w:val="Normal"/>
    <w:next w:val="Normal"/>
    <w:rsid w:val="00A82341"/>
    <w:pPr>
      <w:tabs>
        <w:tab w:val="left" w:pos="851"/>
      </w:tabs>
      <w:spacing w:before="0" w:after="120"/>
      <w:ind w:left="851" w:hanging="851"/>
    </w:pPr>
    <w:rPr>
      <w:rFonts w:eastAsia="Times New Roman"/>
      <w:b/>
      <w:sz w:val="22"/>
      <w:szCs w:val="20"/>
      <w:lang w:eastAsia="de-DE"/>
    </w:rPr>
  </w:style>
  <w:style w:type="paragraph" w:customStyle="1" w:styleId="ECCTabletitle">
    <w:name w:val="ECC Table title"/>
    <w:basedOn w:val="Normal"/>
    <w:autoRedefine/>
    <w:rsid w:val="00E20547"/>
    <w:pPr>
      <w:numPr>
        <w:numId w:val="58"/>
      </w:numPr>
      <w:spacing w:before="360" w:after="240"/>
      <w:jc w:val="center"/>
    </w:pPr>
    <w:rPr>
      <w:rFonts w:eastAsia="Times New Roman"/>
      <w:b/>
      <w:color w:val="D2232A"/>
      <w:szCs w:val="24"/>
    </w:rPr>
  </w:style>
  <w:style w:type="paragraph" w:customStyle="1" w:styleId="reference">
    <w:name w:val="reference"/>
    <w:basedOn w:val="Normal"/>
    <w:rsid w:val="00FB3280"/>
    <w:pPr>
      <w:tabs>
        <w:tab w:val="num" w:pos="397"/>
      </w:tabs>
      <w:spacing w:before="0" w:after="0"/>
      <w:ind w:left="397" w:hanging="397"/>
      <w:jc w:val="left"/>
    </w:pPr>
    <w:rPr>
      <w:rFonts w:eastAsia="Times New Roman"/>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0" w:uiPriority="0"/>
    <w:lsdException w:name="index 2" w:locked="0"/>
    <w:lsdException w:name="index 3" w:locked="0"/>
    <w:lsdException w:name="index 4" w:locked="0" w:uiPriority="0"/>
    <w:lsdException w:name="toc 1" w:locked="0" w:uiPriority="39" w:qFormat="1"/>
    <w:lsdException w:name="toc 2" w:locked="0" w:uiPriority="39" w:qFormat="1"/>
    <w:lsdException w:name="toc 3" w:locked="0" w:uiPriority="39" w:qFormat="1"/>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caption" w:locked="0" w:uiPriority="0" w:qFormat="1"/>
    <w:lsdException w:name="footnote reference" w:locked="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semiHidden="0" w:uiPriority="11" w:unhideWhenUsed="0" w:qFormat="1"/>
    <w:lsdException w:name="Salutation" w:unhideWhenUsed="0"/>
    <w:lsdException w:name="Body Text First Indent" w:unhideWhenUsed="0"/>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qFormat/>
    <w:rsid w:val="002F69F2"/>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Head2A,2,H2,h2,UNDERRUBRIK 1-2,2nd level,†berschrift 2,DO NOT USE_h2,h21,heading8,Heading Two,R2,h 2,l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Underrubrik2,H3,Memo Heading 3,h3,no break,Heading 3 Char1 Char,Heading 3 Char Char Char,Heading 3 Char1 Char Char Char,Heading 3 Char Char Char Char Char,Heading 3 Char Char1 Char,Heading 3 Char2 Char,0H,标题 3 Char,3,Sub-section"/>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h4,H4,H41,h41,H42,h42,H43,h43,H411,h411,H421,h421,H44,h44,H412,h412,H422,h422,H431,h431,H45,h45,H413,h413,H423,h423,H432,h432,H46,h46,H47,h47,Memo Heading 4,Memo Heading 5,Heading,4,Memo,5,段1.2.,heading 4,heading 41,heading 42"/>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qFormat/>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ALTS FOOTNOTE"/>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rPr>
  </w:style>
  <w:style w:type="paragraph" w:styleId="TOC2">
    <w:name w:val="toc 2"/>
    <w:aliases w:val="ECC Index 2"/>
    <w:basedOn w:val="Normal"/>
    <w:next w:val="Normal"/>
    <w:uiPriority w:val="39"/>
    <w:qFormat/>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qFormat/>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footnote text Char,ALTS FOOTNOTE Char"/>
    <w:basedOn w:val="DefaultParagraphFont"/>
    <w:link w:val="FootnoteText"/>
    <w:rsid w:val="00CD1F81"/>
    <w:rPr>
      <w:rFonts w:eastAsia="Calibri"/>
      <w:sz w:val="16"/>
      <w:szCs w:val="16"/>
    </w:rPr>
  </w:style>
  <w:style w:type="character" w:styleId="FootnoteReference">
    <w:name w:val="footnote reference"/>
    <w:aliases w:val="ECC Footnote number,Fussnotenzeichen,Footnote Reference/,Appel note de bas de p,Footnote symbol,Appel note de bas de p + (Asian) Batang,Black,(NECG) Footnote Reference,Nota,Footnote"/>
    <w:basedOn w:val="DefaultParagraphFont"/>
    <w:uiPriority w:val="99"/>
    <w:rsid w:val="00DB17F9"/>
    <w:rPr>
      <w:rFonts w:ascii="Arial" w:hAnsi="Arial"/>
      <w:sz w:val="20"/>
      <w:vertAlign w:val="superscript"/>
    </w:rPr>
  </w:style>
  <w:style w:type="paragraph" w:styleId="Caption">
    <w:name w:val="caption"/>
    <w:aliases w:val="ECC Caption,cap,cap Char,Caption Char,Caption Char1 Char,cap Char Char1,Caption Char Char1 Char,cap Char2 Char,Ca,RptCaption"/>
    <w:next w:val="Normal"/>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allLines"/>
    </w:pPr>
    <w:rPr>
      <w:sz w:val="24"/>
    </w:rPr>
  </w:style>
  <w:style w:type="paragraph" w:customStyle="1" w:styleId="ECCEditorsNote">
    <w:name w:val="ECC Editor's Note"/>
    <w:next w:val="Normal"/>
    <w:qFormat/>
    <w:rsid w:val="00A26AC6"/>
    <w:pPr>
      <w:numPr>
        <w:numId w:val="7"/>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qFormat/>
    <w:rsid w:val="00C418C5"/>
    <w:rPr>
      <w:vertAlign w:val="subscript"/>
    </w:rPr>
  </w:style>
  <w:style w:type="character" w:customStyle="1" w:styleId="ECCHLsuperscript">
    <w:name w:val="ECC HL superscript"/>
    <w:uiPriority w:val="1"/>
    <w:qFormat/>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CEO_Hyperlink,超级链接"/>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all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Autospacing="0" w:afterLines="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styleId="List">
    <w:name w:val="List"/>
    <w:basedOn w:val="Normal"/>
    <w:uiPriority w:val="99"/>
    <w:semiHidden/>
    <w:unhideWhenUsed/>
    <w:locked/>
    <w:rsid w:val="00DA5946"/>
    <w:pPr>
      <w:ind w:left="283" w:hanging="283"/>
      <w:contextualSpacing/>
    </w:pPr>
  </w:style>
  <w:style w:type="character" w:styleId="PageNumber">
    <w:name w:val="page number"/>
    <w:basedOn w:val="DefaultParagraphFont"/>
    <w:uiPriority w:val="99"/>
    <w:semiHidden/>
    <w:unhideWhenUsed/>
    <w:locked/>
    <w:rsid w:val="00DA5946"/>
  </w:style>
  <w:style w:type="paragraph" w:styleId="DocumentMap">
    <w:name w:val="Document Map"/>
    <w:basedOn w:val="Normal"/>
    <w:link w:val="DocumentMapChar"/>
    <w:uiPriority w:val="99"/>
    <w:semiHidden/>
    <w:unhideWhenUsed/>
    <w:locked/>
    <w:rsid w:val="00DA5946"/>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A5946"/>
    <w:rPr>
      <w:rFonts w:ascii="Segoe UI" w:eastAsia="Calibri" w:hAnsi="Segoe UI" w:cs="Segoe UI"/>
      <w:sz w:val="16"/>
      <w:szCs w:val="16"/>
      <w:lang w:val="en-GB"/>
    </w:rPr>
  </w:style>
  <w:style w:type="paragraph" w:styleId="TableofFigures">
    <w:name w:val="table of figures"/>
    <w:basedOn w:val="Normal"/>
    <w:next w:val="Normal"/>
    <w:uiPriority w:val="99"/>
    <w:semiHidden/>
    <w:unhideWhenUsed/>
    <w:locked/>
    <w:rsid w:val="00DA5946"/>
    <w:pPr>
      <w:spacing w:after="0"/>
    </w:pPr>
  </w:style>
  <w:style w:type="paragraph" w:styleId="Title">
    <w:name w:val="Title"/>
    <w:basedOn w:val="Normal"/>
    <w:next w:val="Normal"/>
    <w:link w:val="TitleChar"/>
    <w:uiPriority w:val="10"/>
    <w:qFormat/>
    <w:locked/>
    <w:rsid w:val="00DA5946"/>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5946"/>
    <w:rPr>
      <w:rFonts w:asciiTheme="majorHAnsi" w:eastAsiaTheme="majorEastAsia" w:hAnsiTheme="majorHAnsi" w:cstheme="majorBidi"/>
      <w:spacing w:val="-10"/>
      <w:kern w:val="28"/>
      <w:sz w:val="56"/>
      <w:szCs w:val="56"/>
      <w:lang w:val="en-GB"/>
    </w:rPr>
  </w:style>
  <w:style w:type="character" w:styleId="CommentReference">
    <w:name w:val="annotation reference"/>
    <w:basedOn w:val="DefaultParagraphFont"/>
    <w:uiPriority w:val="99"/>
    <w:semiHidden/>
    <w:unhideWhenUsed/>
    <w:locked/>
    <w:rsid w:val="00DA5946"/>
    <w:rPr>
      <w:sz w:val="16"/>
      <w:szCs w:val="16"/>
    </w:rPr>
  </w:style>
  <w:style w:type="paragraph" w:styleId="CommentText">
    <w:name w:val="annotation text"/>
    <w:basedOn w:val="Normal"/>
    <w:link w:val="CommentTextChar"/>
    <w:uiPriority w:val="99"/>
    <w:semiHidden/>
    <w:unhideWhenUsed/>
    <w:locked/>
    <w:rsid w:val="00DA5946"/>
    <w:rPr>
      <w:szCs w:val="20"/>
    </w:rPr>
  </w:style>
  <w:style w:type="character" w:customStyle="1" w:styleId="CommentTextChar">
    <w:name w:val="Comment Text Char"/>
    <w:basedOn w:val="DefaultParagraphFont"/>
    <w:link w:val="CommentText"/>
    <w:uiPriority w:val="99"/>
    <w:semiHidden/>
    <w:rsid w:val="00DA5946"/>
    <w:rPr>
      <w:rFonts w:eastAsia="Calibri"/>
      <w:lang w:val="en-GB"/>
    </w:rPr>
  </w:style>
  <w:style w:type="paragraph" w:styleId="CommentSubject">
    <w:name w:val="annotation subject"/>
    <w:basedOn w:val="CommentText"/>
    <w:next w:val="CommentText"/>
    <w:link w:val="CommentSubjectChar"/>
    <w:uiPriority w:val="99"/>
    <w:semiHidden/>
    <w:unhideWhenUsed/>
    <w:locked/>
    <w:rsid w:val="00DA5946"/>
    <w:rPr>
      <w:b/>
      <w:bCs/>
    </w:rPr>
  </w:style>
  <w:style w:type="character" w:customStyle="1" w:styleId="CommentSubjectChar">
    <w:name w:val="Comment Subject Char"/>
    <w:basedOn w:val="CommentTextChar"/>
    <w:link w:val="CommentSubject"/>
    <w:uiPriority w:val="99"/>
    <w:semiHidden/>
    <w:rsid w:val="00DA5946"/>
    <w:rPr>
      <w:rFonts w:eastAsia="Calibri"/>
      <w:b/>
      <w:bCs/>
      <w:lang w:val="en-GB"/>
    </w:rPr>
  </w:style>
  <w:style w:type="paragraph" w:styleId="Revision">
    <w:name w:val="Revision"/>
    <w:hidden/>
    <w:uiPriority w:val="99"/>
    <w:semiHidden/>
    <w:rsid w:val="00DA5946"/>
    <w:pPr>
      <w:spacing w:before="0" w:after="0"/>
      <w:jc w:val="left"/>
    </w:pPr>
    <w:rPr>
      <w:rFonts w:eastAsia="SimSun"/>
      <w:sz w:val="22"/>
      <w:lang w:val="nb-NO" w:eastAsia="de-DE"/>
    </w:rPr>
  </w:style>
  <w:style w:type="paragraph" w:styleId="BodyText">
    <w:name w:val="Body Text"/>
    <w:basedOn w:val="Normal"/>
    <w:link w:val="BodyTextChar"/>
    <w:uiPriority w:val="99"/>
    <w:semiHidden/>
    <w:unhideWhenUsed/>
    <w:locked/>
    <w:rsid w:val="00DA5946"/>
    <w:pPr>
      <w:spacing w:after="120"/>
    </w:pPr>
  </w:style>
  <w:style w:type="character" w:customStyle="1" w:styleId="BodyTextChar">
    <w:name w:val="Body Text Char"/>
    <w:basedOn w:val="DefaultParagraphFont"/>
    <w:link w:val="BodyText"/>
    <w:uiPriority w:val="99"/>
    <w:semiHidden/>
    <w:rsid w:val="00DA5946"/>
    <w:rPr>
      <w:rFonts w:eastAsia="Calibri"/>
      <w:szCs w:val="22"/>
      <w:lang w:val="en-GB"/>
    </w:rPr>
  </w:style>
  <w:style w:type="paragraph" w:styleId="NormalWeb">
    <w:name w:val="Normal (Web)"/>
    <w:basedOn w:val="Normal"/>
    <w:uiPriority w:val="99"/>
    <w:semiHidden/>
    <w:unhideWhenUsed/>
    <w:locked/>
    <w:rsid w:val="00DA5946"/>
    <w:rPr>
      <w:rFonts w:ascii="Times New Roman" w:hAnsi="Times New Roman"/>
      <w:sz w:val="24"/>
      <w:szCs w:val="24"/>
    </w:rPr>
  </w:style>
  <w:style w:type="paragraph" w:styleId="NormalIndent">
    <w:name w:val="Normal Indent"/>
    <w:basedOn w:val="Normal"/>
    <w:uiPriority w:val="99"/>
    <w:semiHidden/>
    <w:unhideWhenUsed/>
    <w:locked/>
    <w:rsid w:val="00DA5946"/>
    <w:pPr>
      <w:ind w:left="720"/>
    </w:pPr>
  </w:style>
  <w:style w:type="table" w:customStyle="1" w:styleId="TableGridLight1">
    <w:name w:val="Table Grid Light1"/>
    <w:basedOn w:val="TableNormal"/>
    <w:uiPriority w:val="40"/>
    <w:rsid w:val="00CD6D8D"/>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CD6D8D"/>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CD6D8D"/>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CD6D8D"/>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EndnoteReference">
    <w:name w:val="endnote reference"/>
    <w:basedOn w:val="DefaultParagraphFont"/>
    <w:uiPriority w:val="99"/>
    <w:semiHidden/>
    <w:unhideWhenUsed/>
    <w:locked/>
    <w:rsid w:val="00CA57A8"/>
    <w:rPr>
      <w:vertAlign w:val="superscript"/>
    </w:rPr>
  </w:style>
  <w:style w:type="paragraph" w:styleId="Index4">
    <w:name w:val="index 4"/>
    <w:basedOn w:val="Normal"/>
    <w:next w:val="Normal"/>
    <w:rsid w:val="00CA57A8"/>
    <w:pPr>
      <w:tabs>
        <w:tab w:val="left" w:pos="1134"/>
        <w:tab w:val="left" w:pos="1871"/>
        <w:tab w:val="left" w:pos="2268"/>
      </w:tabs>
      <w:overflowPunct w:val="0"/>
      <w:autoSpaceDE w:val="0"/>
      <w:autoSpaceDN w:val="0"/>
      <w:adjustRightInd w:val="0"/>
      <w:spacing w:before="120" w:after="0"/>
      <w:ind w:left="849"/>
      <w:jc w:val="left"/>
      <w:textAlignment w:val="baseline"/>
    </w:pPr>
    <w:rPr>
      <w:rFonts w:ascii="Times New Roman" w:eastAsia="Times New Roman" w:hAnsi="Times New Roman"/>
      <w:sz w:val="24"/>
      <w:szCs w:val="20"/>
    </w:rPr>
  </w:style>
  <w:style w:type="paragraph" w:styleId="Index5">
    <w:name w:val="index 5"/>
    <w:basedOn w:val="Normal"/>
    <w:next w:val="Normal"/>
    <w:autoRedefine/>
    <w:uiPriority w:val="99"/>
    <w:semiHidden/>
    <w:unhideWhenUsed/>
    <w:locked/>
    <w:rsid w:val="00CA57A8"/>
    <w:pPr>
      <w:spacing w:before="0" w:after="0"/>
      <w:ind w:left="1000" w:hanging="200"/>
    </w:pPr>
  </w:style>
  <w:style w:type="paragraph" w:styleId="Index6">
    <w:name w:val="index 6"/>
    <w:basedOn w:val="Normal"/>
    <w:next w:val="Normal"/>
    <w:autoRedefine/>
    <w:uiPriority w:val="99"/>
    <w:semiHidden/>
    <w:unhideWhenUsed/>
    <w:locked/>
    <w:rsid w:val="00CA57A8"/>
    <w:pPr>
      <w:spacing w:before="0" w:after="0"/>
      <w:ind w:left="1200" w:hanging="200"/>
    </w:pPr>
  </w:style>
  <w:style w:type="paragraph" w:styleId="Index7">
    <w:name w:val="index 7"/>
    <w:basedOn w:val="Normal"/>
    <w:next w:val="Normal"/>
    <w:autoRedefine/>
    <w:uiPriority w:val="99"/>
    <w:semiHidden/>
    <w:unhideWhenUsed/>
    <w:locked/>
    <w:rsid w:val="00CA57A8"/>
    <w:pPr>
      <w:spacing w:before="0" w:after="0"/>
      <w:ind w:left="1400" w:hanging="200"/>
    </w:pPr>
  </w:style>
  <w:style w:type="paragraph" w:styleId="Index1">
    <w:name w:val="index 1"/>
    <w:basedOn w:val="Normal"/>
    <w:next w:val="Normal"/>
    <w:autoRedefine/>
    <w:semiHidden/>
    <w:unhideWhenUsed/>
    <w:rsid w:val="00CA57A8"/>
    <w:pPr>
      <w:spacing w:before="0" w:after="0"/>
      <w:ind w:left="200" w:hanging="200"/>
    </w:pPr>
  </w:style>
  <w:style w:type="paragraph" w:styleId="IndexHeading">
    <w:name w:val="index heading"/>
    <w:basedOn w:val="Normal"/>
    <w:next w:val="Index1"/>
    <w:uiPriority w:val="99"/>
    <w:semiHidden/>
    <w:unhideWhenUsed/>
    <w:locked/>
    <w:rsid w:val="00CA57A8"/>
    <w:rPr>
      <w:rFonts w:asciiTheme="majorHAnsi" w:eastAsiaTheme="majorEastAsia" w:hAnsiTheme="majorHAnsi" w:cstheme="majorBidi"/>
      <w:b/>
      <w:bCs/>
    </w:rPr>
  </w:style>
  <w:style w:type="character" w:styleId="LineNumber">
    <w:name w:val="line number"/>
    <w:basedOn w:val="DefaultParagraphFont"/>
    <w:uiPriority w:val="99"/>
    <w:semiHidden/>
    <w:unhideWhenUsed/>
    <w:locked/>
    <w:rsid w:val="00CA57A8"/>
  </w:style>
  <w:style w:type="character" w:styleId="PlaceholderText">
    <w:name w:val="Placeholder Text"/>
    <w:basedOn w:val="DefaultParagraphFont"/>
    <w:uiPriority w:val="99"/>
    <w:semiHidden/>
    <w:locked/>
    <w:rsid w:val="00CA57A8"/>
    <w:rPr>
      <w:color w:val="808080"/>
    </w:rPr>
  </w:style>
  <w:style w:type="table" w:customStyle="1" w:styleId="ListTable6Colorful-Accent51">
    <w:name w:val="List Table 6 Colorful - Accent 51"/>
    <w:basedOn w:val="TableNormal"/>
    <w:uiPriority w:val="51"/>
    <w:rsid w:val="000431CA"/>
    <w:pPr>
      <w:spacing w:after="0"/>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FollowedHyperlink">
    <w:name w:val="FollowedHyperlink"/>
    <w:basedOn w:val="DefaultParagraphFont"/>
    <w:uiPriority w:val="99"/>
    <w:semiHidden/>
    <w:unhideWhenUsed/>
    <w:locked/>
    <w:rsid w:val="000257C3"/>
    <w:rPr>
      <w:color w:val="800080" w:themeColor="followedHyperlink"/>
      <w:u w:val="single"/>
    </w:rPr>
  </w:style>
  <w:style w:type="paragraph" w:customStyle="1" w:styleId="Equationlegend">
    <w:name w:val="Equation_legend"/>
    <w:basedOn w:val="NormalIndent"/>
    <w:rsid w:val="00D5399C"/>
    <w:pPr>
      <w:tabs>
        <w:tab w:val="right" w:pos="1701"/>
        <w:tab w:val="left" w:pos="1985"/>
      </w:tabs>
      <w:overflowPunct w:val="0"/>
      <w:autoSpaceDE w:val="0"/>
      <w:autoSpaceDN w:val="0"/>
      <w:adjustRightInd w:val="0"/>
      <w:spacing w:before="80" w:after="0"/>
      <w:ind w:left="1985" w:hanging="1985"/>
      <w:textAlignment w:val="baseline"/>
    </w:pPr>
    <w:rPr>
      <w:rFonts w:ascii="Times New Roman" w:eastAsia="Times New Roman" w:hAnsi="Times New Roman"/>
      <w:sz w:val="24"/>
      <w:szCs w:val="20"/>
      <w:lang w:val="en-US"/>
    </w:rPr>
  </w:style>
  <w:style w:type="paragraph" w:customStyle="1" w:styleId="Equation">
    <w:name w:val="Equation"/>
    <w:basedOn w:val="Normal"/>
    <w:link w:val="EquationChar"/>
    <w:rsid w:val="00D5399C"/>
    <w:pPr>
      <w:tabs>
        <w:tab w:val="left" w:pos="794"/>
        <w:tab w:val="center" w:pos="4820"/>
        <w:tab w:val="right" w:pos="9639"/>
      </w:tabs>
      <w:overflowPunct w:val="0"/>
      <w:autoSpaceDE w:val="0"/>
      <w:autoSpaceDN w:val="0"/>
      <w:adjustRightInd w:val="0"/>
      <w:spacing w:before="120" w:after="0"/>
      <w:textAlignment w:val="baseline"/>
    </w:pPr>
    <w:rPr>
      <w:rFonts w:ascii="Times New Roman" w:eastAsia="Times New Roman" w:hAnsi="Times New Roman"/>
      <w:sz w:val="24"/>
      <w:szCs w:val="20"/>
      <w:lang w:val="fr-FR"/>
    </w:rPr>
  </w:style>
  <w:style w:type="character" w:customStyle="1" w:styleId="EquationChar">
    <w:name w:val="Equation Char"/>
    <w:link w:val="Equation"/>
    <w:rsid w:val="00D5399C"/>
    <w:rPr>
      <w:rFonts w:ascii="Times New Roman" w:hAnsi="Times New Roman"/>
      <w:sz w:val="24"/>
      <w:lang w:val="fr-FR"/>
    </w:rPr>
  </w:style>
  <w:style w:type="paragraph" w:styleId="EndnoteText">
    <w:name w:val="endnote text"/>
    <w:basedOn w:val="Normal"/>
    <w:link w:val="EndnoteTextChar"/>
    <w:uiPriority w:val="99"/>
    <w:semiHidden/>
    <w:unhideWhenUsed/>
    <w:locked/>
    <w:rsid w:val="00624427"/>
    <w:pPr>
      <w:spacing w:before="0" w:after="0"/>
    </w:pPr>
    <w:rPr>
      <w:szCs w:val="20"/>
    </w:rPr>
  </w:style>
  <w:style w:type="character" w:customStyle="1" w:styleId="EndnoteTextChar">
    <w:name w:val="Endnote Text Char"/>
    <w:basedOn w:val="DefaultParagraphFont"/>
    <w:link w:val="EndnoteText"/>
    <w:uiPriority w:val="99"/>
    <w:semiHidden/>
    <w:rsid w:val="00624427"/>
    <w:rPr>
      <w:rFonts w:eastAsia="Calibri"/>
      <w:lang w:val="en-GB"/>
    </w:rPr>
  </w:style>
  <w:style w:type="paragraph" w:customStyle="1" w:styleId="Note">
    <w:name w:val="Note"/>
    <w:basedOn w:val="Normal"/>
    <w:next w:val="Normal"/>
    <w:rsid w:val="00A82341"/>
    <w:pPr>
      <w:tabs>
        <w:tab w:val="left" w:pos="851"/>
      </w:tabs>
      <w:spacing w:before="0" w:after="120"/>
      <w:ind w:left="851" w:hanging="851"/>
    </w:pPr>
    <w:rPr>
      <w:rFonts w:eastAsia="Times New Roman"/>
      <w:b/>
      <w:sz w:val="22"/>
      <w:szCs w:val="20"/>
      <w:lang w:eastAsia="de-DE"/>
    </w:rPr>
  </w:style>
  <w:style w:type="paragraph" w:customStyle="1" w:styleId="ECCTabletitle">
    <w:name w:val="ECC Table title"/>
    <w:basedOn w:val="Normal"/>
    <w:autoRedefine/>
    <w:rsid w:val="00E20547"/>
    <w:pPr>
      <w:numPr>
        <w:numId w:val="58"/>
      </w:numPr>
      <w:spacing w:before="360" w:after="240"/>
      <w:jc w:val="center"/>
    </w:pPr>
    <w:rPr>
      <w:rFonts w:eastAsia="Times New Roman"/>
      <w:b/>
      <w:color w:val="D2232A"/>
      <w:szCs w:val="24"/>
    </w:rPr>
  </w:style>
  <w:style w:type="paragraph" w:customStyle="1" w:styleId="reference">
    <w:name w:val="reference"/>
    <w:basedOn w:val="Normal"/>
    <w:rsid w:val="00FB3280"/>
    <w:pPr>
      <w:tabs>
        <w:tab w:val="num" w:pos="397"/>
      </w:tabs>
      <w:spacing w:before="0" w:after="0"/>
      <w:ind w:left="397" w:hanging="397"/>
      <w:jc w:val="left"/>
    </w:pPr>
    <w:rPr>
      <w:rFonts w:eastAsia="Times New Roman"/>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647107">
      <w:bodyDiv w:val="1"/>
      <w:marLeft w:val="0"/>
      <w:marRight w:val="0"/>
      <w:marTop w:val="0"/>
      <w:marBottom w:val="0"/>
      <w:divBdr>
        <w:top w:val="none" w:sz="0" w:space="0" w:color="auto"/>
        <w:left w:val="none" w:sz="0" w:space="0" w:color="auto"/>
        <w:bottom w:val="none" w:sz="0" w:space="0" w:color="auto"/>
        <w:right w:val="none" w:sz="0" w:space="0" w:color="auto"/>
      </w:divBdr>
    </w:div>
    <w:div w:id="599334927">
      <w:bodyDiv w:val="1"/>
      <w:marLeft w:val="0"/>
      <w:marRight w:val="0"/>
      <w:marTop w:val="0"/>
      <w:marBottom w:val="0"/>
      <w:divBdr>
        <w:top w:val="none" w:sz="0" w:space="0" w:color="auto"/>
        <w:left w:val="none" w:sz="0" w:space="0" w:color="auto"/>
        <w:bottom w:val="none" w:sz="0" w:space="0" w:color="auto"/>
        <w:right w:val="none" w:sz="0" w:space="0" w:color="auto"/>
      </w:divBdr>
    </w:div>
    <w:div w:id="978532868">
      <w:bodyDiv w:val="1"/>
      <w:marLeft w:val="0"/>
      <w:marRight w:val="0"/>
      <w:marTop w:val="0"/>
      <w:marBottom w:val="0"/>
      <w:divBdr>
        <w:top w:val="none" w:sz="0" w:space="0" w:color="auto"/>
        <w:left w:val="none" w:sz="0" w:space="0" w:color="auto"/>
        <w:bottom w:val="none" w:sz="0" w:space="0" w:color="auto"/>
        <w:right w:val="none" w:sz="0" w:space="0" w:color="auto"/>
      </w:divBdr>
    </w:div>
    <w:div w:id="1080446120">
      <w:bodyDiv w:val="1"/>
      <w:marLeft w:val="0"/>
      <w:marRight w:val="0"/>
      <w:marTop w:val="0"/>
      <w:marBottom w:val="0"/>
      <w:divBdr>
        <w:top w:val="none" w:sz="0" w:space="0" w:color="auto"/>
        <w:left w:val="none" w:sz="0" w:space="0" w:color="auto"/>
        <w:bottom w:val="none" w:sz="0" w:space="0" w:color="auto"/>
        <w:right w:val="none" w:sz="0" w:space="0" w:color="auto"/>
      </w:divBdr>
    </w:div>
    <w:div w:id="1372223702">
      <w:bodyDiv w:val="1"/>
      <w:marLeft w:val="0"/>
      <w:marRight w:val="0"/>
      <w:marTop w:val="0"/>
      <w:marBottom w:val="0"/>
      <w:divBdr>
        <w:top w:val="none" w:sz="0" w:space="0" w:color="auto"/>
        <w:left w:val="none" w:sz="0" w:space="0" w:color="auto"/>
        <w:bottom w:val="none" w:sz="0" w:space="0" w:color="auto"/>
        <w:right w:val="none" w:sz="0" w:space="0" w:color="auto"/>
      </w:divBdr>
    </w:div>
    <w:div w:id="1659111416">
      <w:bodyDiv w:val="1"/>
      <w:marLeft w:val="0"/>
      <w:marRight w:val="0"/>
      <w:marTop w:val="0"/>
      <w:marBottom w:val="0"/>
      <w:divBdr>
        <w:top w:val="none" w:sz="0" w:space="0" w:color="auto"/>
        <w:left w:val="none" w:sz="0" w:space="0" w:color="auto"/>
        <w:bottom w:val="none" w:sz="0" w:space="0" w:color="auto"/>
        <w:right w:val="none" w:sz="0" w:space="0" w:color="auto"/>
      </w:divBdr>
    </w:div>
    <w:div w:id="173627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oleObject" Target="embeddings/oleObject2.bin"/><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header" Target="header5.xml"/><Relationship Id="rId68" Type="http://schemas.openxmlformats.org/officeDocument/2006/relationships/image" Target="media/image49.png"/><Relationship Id="rId76" Type="http://schemas.openxmlformats.org/officeDocument/2006/relationships/image" Target="media/image57.png"/><Relationship Id="rId84" Type="http://schemas.openxmlformats.org/officeDocument/2006/relationships/header" Target="header9.xml"/><Relationship Id="rId7" Type="http://schemas.openxmlformats.org/officeDocument/2006/relationships/footnotes" Target="foot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oleObject" Target="embeddings/oleObject1.bin"/><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footer" Target="footer5.xml"/><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settings" Target="settings.xml"/><Relationship Id="rId61" Type="http://schemas.openxmlformats.org/officeDocument/2006/relationships/image" Target="media/image45.png"/><Relationship Id="rId82" Type="http://schemas.openxmlformats.org/officeDocument/2006/relationships/header" Target="header7.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s://www.cept.org/files/9522/Draft%20CEPT%20Report%2067%20PF_1.docx"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footer" Target="footer4.xml"/><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wmf"/><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48.png"/><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header" Target="header4.xml"/><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wmf"/><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ACD129D0"/><Relationship Id="rId65" Type="http://schemas.openxmlformats.org/officeDocument/2006/relationships/header" Target="header6.xml"/><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theme" Target="theme/theme1.xml"/></Relationships>
</file>

<file path=word/_rels/header4.xml.rels><?xml version="1.0" encoding="UTF-8" standalone="yes"?>
<Relationships xmlns="http://schemas.openxmlformats.org/package/2006/relationships"><Relationship Id="rId2" Type="http://schemas.openxmlformats.org/officeDocument/2006/relationships/image" Target="media/image47.emf"/><Relationship Id="rId1" Type="http://schemas.openxmlformats.org/officeDocument/2006/relationships/image" Target="media/image4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Onebox\JOB\BODIES\ECC\PT-1\17-09-04%20ECC%20PT1%20Meeting%20-%20Lyon\C-Band\ECC%20Report\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81091-D731-42B8-AA07-60ABF40C7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0</TotalTime>
  <Pages>99</Pages>
  <Words>29166</Words>
  <Characters>177916</Characters>
  <Application>Microsoft Office Word</Application>
  <DocSecurity>0</DocSecurity>
  <Lines>1482</Lines>
  <Paragraphs>413</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Überschriften</vt:lpstr>
      </vt:variant>
      <vt:variant>
        <vt:i4>11</vt:i4>
      </vt:variant>
    </vt:vector>
  </HeadingPairs>
  <TitlesOfParts>
    <vt:vector size="14" baseType="lpstr">
      <vt:lpstr>Draft ECC Report XX</vt:lpstr>
      <vt:lpstr>Draft ECC Report XX</vt:lpstr>
      <vt:lpstr>Draft ECC Report XX</vt:lpstr>
      <vt:lpstr>Executive summary (style: ECC Heading 1)</vt:lpstr>
      <vt:lpstr>Introduction</vt:lpstr>
      <vt:lpstr>Definitions (optional section)</vt:lpstr>
      <vt:lpstr>Heading (style: ECC Heading 1)</vt:lpstr>
      <vt:lpstr>    Heading 2 (style: ECC heading 2)</vt:lpstr>
      <vt:lpstr>        Heading 3 (style: ECC Heading 3)</vt:lpstr>
      <vt:lpstr>    Example of bulleted lists</vt:lpstr>
      <vt:lpstr>    Example of numbered lists</vt:lpstr>
      <vt:lpstr>    Example of lettered lists</vt:lpstr>
      <vt:lpstr>    Examples of figures and tables</vt:lpstr>
      <vt:lpstr>Conclusions</vt:lpstr>
    </vt:vector>
  </TitlesOfParts>
  <Manager>stella.lyubchenko@eco.cept.org</Manager>
  <Company>ECO</Company>
  <LinksUpToDate>false</LinksUpToDate>
  <CharactersWithSpaces>206669</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Dell</dc:creator>
  <cp:lastModifiedBy>Anne-Dorthe Hjelm Christensen</cp:lastModifiedBy>
  <cp:revision>2</cp:revision>
  <cp:lastPrinted>1901-01-01T00:00:00Z</cp:lastPrinted>
  <dcterms:created xsi:type="dcterms:W3CDTF">2018-03-02T14:56:00Z</dcterms:created>
  <dcterms:modified xsi:type="dcterms:W3CDTF">2018-03-02T14:56:00Z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1513131279</vt:lpwstr>
  </property>
</Properties>
</file>